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78737607" w:displacedByCustomXml="next"/>
    <w:bookmarkStart w:id="1" w:name="_Toc278737685" w:displacedByCustomXml="next"/>
    <w:bookmarkStart w:id="2" w:name="_Toc278737869" w:displacedByCustomXml="next"/>
    <w:bookmarkStart w:id="3" w:name="_Toc278737977" w:displacedByCustomXml="next"/>
    <w:sdt>
      <w:sdtPr>
        <w:rPr>
          <w:rFonts w:asciiTheme="majorHAnsi" w:eastAsiaTheme="majorEastAsia" w:hAnsiTheme="majorHAnsi" w:cstheme="majorBidi"/>
          <w:sz w:val="72"/>
          <w:szCs w:val="72"/>
          <w:lang w:val="en-GB" w:eastAsia="en-US"/>
        </w:rPr>
        <w:id w:val="-577597830"/>
        <w:docPartObj>
          <w:docPartGallery w:val="Cover Pages"/>
          <w:docPartUnique/>
        </w:docPartObj>
      </w:sdtPr>
      <w:sdtEndPr>
        <w:rPr>
          <w:rFonts w:asciiTheme="minorHAnsi" w:eastAsiaTheme="minorHAnsi" w:hAnsiTheme="minorHAnsi" w:cstheme="minorBidi"/>
          <w:sz w:val="22"/>
          <w:szCs w:val="22"/>
        </w:rPr>
      </w:sdtEndPr>
      <w:sdtContent>
        <w:p w14:paraId="21101BEF" w14:textId="77777777" w:rsidR="0077366D" w:rsidRDefault="0077366D" w:rsidP="0077366D">
          <w:pPr>
            <w:pStyle w:val="NoSpacing"/>
            <w:jc w:val="right"/>
            <w:rPr>
              <w:rFonts w:asciiTheme="majorHAnsi" w:eastAsiaTheme="majorEastAsia" w:hAnsiTheme="majorHAnsi" w:cstheme="majorBidi"/>
              <w:sz w:val="72"/>
              <w:szCs w:val="72"/>
              <w:lang w:val="en-GB" w:eastAsia="en-US"/>
            </w:rPr>
          </w:pPr>
        </w:p>
        <w:p w14:paraId="020C64C3" w14:textId="77777777" w:rsidR="0077366D" w:rsidRDefault="0077366D">
          <w:pPr>
            <w:pStyle w:val="NoSpacing"/>
            <w:rPr>
              <w:rFonts w:asciiTheme="majorHAnsi" w:eastAsiaTheme="majorEastAsia" w:hAnsiTheme="majorHAnsi" w:cstheme="majorBidi"/>
              <w:sz w:val="72"/>
              <w:szCs w:val="72"/>
            </w:rPr>
          </w:pPr>
        </w:p>
        <w:p w14:paraId="30824483" w14:textId="77777777" w:rsidR="00691F4D" w:rsidRDefault="00691F4D">
          <w:pPr>
            <w:pStyle w:val="NoSpacing"/>
            <w:rPr>
              <w:rFonts w:asciiTheme="majorHAnsi" w:eastAsiaTheme="majorEastAsia" w:hAnsiTheme="majorHAnsi" w:cstheme="majorBidi"/>
              <w:sz w:val="72"/>
              <w:szCs w:val="72"/>
            </w:rPr>
          </w:pPr>
        </w:p>
        <w:sdt>
          <w:sdtPr>
            <w:rPr>
              <w:rFonts w:ascii="Tahoma" w:eastAsiaTheme="majorEastAsia" w:hAnsi="Tahoma" w:cs="Tahoma"/>
              <w:b/>
              <w:sz w:val="36"/>
              <w:szCs w:val="36"/>
            </w:rPr>
            <w:alias w:val="Title"/>
            <w:id w:val="14700071"/>
            <w:showingPlcHdr/>
            <w: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cstheme="majorBidi"/>
            </w:rPr>
          </w:sdtEndPr>
          <w:sdtContent>
            <w:p w14:paraId="108B2DDC" w14:textId="77777777" w:rsidR="00691F4D" w:rsidRPr="00970D16" w:rsidRDefault="006B4D14" w:rsidP="00DE3328">
              <w:pPr>
                <w:pStyle w:val="NoSpacing"/>
                <w:spacing w:after="240"/>
                <w:rPr>
                  <w:rFonts w:asciiTheme="majorHAnsi" w:eastAsiaTheme="majorEastAsia" w:hAnsiTheme="majorHAnsi" w:cstheme="majorBidi"/>
                  <w:b/>
                  <w:sz w:val="36"/>
                  <w:szCs w:val="36"/>
                </w:rPr>
              </w:pPr>
              <w:r>
                <w:rPr>
                  <w:rFonts w:ascii="Tahoma" w:eastAsiaTheme="majorEastAsia" w:hAnsi="Tahoma" w:cs="Tahoma"/>
                  <w:b/>
                  <w:sz w:val="36"/>
                  <w:szCs w:val="36"/>
                </w:rPr>
                <w:t xml:space="preserve">     </w:t>
              </w:r>
            </w:p>
          </w:sdtContent>
        </w:sdt>
        <w:sdt>
          <w:sdtPr>
            <w:rPr>
              <w:rFonts w:ascii="Tahoma" w:eastAsiaTheme="majorEastAsia" w:hAnsi="Tahoma" w:cs="Tahoma"/>
              <w:b/>
              <w:sz w:val="56"/>
              <w:szCs w:val="56"/>
            </w:rPr>
            <w:alias w:val="Subtitle"/>
            <w:id w:val="14700077"/>
            <w:dataBinding w:prefixMappings="xmlns:ns0='http://schemas.openxmlformats.org/package/2006/metadata/core-properties' xmlns:ns1='http://purl.org/dc/elements/1.1/'" w:xpath="/ns0:coreProperties[1]/ns1:subject[1]" w:storeItemID="{6C3C8BC8-F283-45AE-878A-BAB7291924A1}"/>
            <w:text/>
          </w:sdtPr>
          <w:sdtEndPr>
            <w:rPr>
              <w:rFonts w:asciiTheme="majorHAnsi" w:hAnsiTheme="majorHAnsi" w:cstheme="majorBidi"/>
            </w:rPr>
          </w:sdtEndPr>
          <w:sdtContent>
            <w:p w14:paraId="466B1A5A" w14:textId="0976FAEC" w:rsidR="00691F4D" w:rsidRPr="00970D16" w:rsidRDefault="00C1692D">
              <w:pPr>
                <w:pStyle w:val="NoSpacing"/>
                <w:rPr>
                  <w:rFonts w:asciiTheme="majorHAnsi" w:eastAsiaTheme="majorEastAsia" w:hAnsiTheme="majorHAnsi" w:cstheme="majorBidi"/>
                  <w:b/>
                  <w:sz w:val="56"/>
                  <w:szCs w:val="56"/>
                </w:rPr>
              </w:pPr>
              <w:r>
                <w:rPr>
                  <w:rFonts w:ascii="Tahoma" w:eastAsiaTheme="majorEastAsia" w:hAnsi="Tahoma" w:cs="Tahoma"/>
                  <w:b/>
                  <w:sz w:val="56"/>
                  <w:szCs w:val="56"/>
                </w:rPr>
                <w:t>Melton</w:t>
              </w:r>
              <w:r w:rsidR="006B4D14">
                <w:rPr>
                  <w:rFonts w:ascii="Tahoma" w:eastAsiaTheme="majorEastAsia" w:hAnsi="Tahoma" w:cs="Tahoma"/>
                  <w:b/>
                  <w:sz w:val="56"/>
                  <w:szCs w:val="56"/>
                </w:rPr>
                <w:t xml:space="preserve"> Neighbourhood </w:t>
              </w:r>
              <w:proofErr w:type="gramStart"/>
              <w:r w:rsidR="006B4D14">
                <w:rPr>
                  <w:rFonts w:ascii="Tahoma" w:eastAsiaTheme="majorEastAsia" w:hAnsi="Tahoma" w:cs="Tahoma"/>
                  <w:b/>
                  <w:sz w:val="56"/>
                  <w:szCs w:val="56"/>
                </w:rPr>
                <w:t xml:space="preserve">Plan </w:t>
              </w:r>
              <w:r>
                <w:rPr>
                  <w:rFonts w:ascii="Tahoma" w:eastAsiaTheme="majorEastAsia" w:hAnsi="Tahoma" w:cs="Tahoma"/>
                  <w:b/>
                  <w:sz w:val="56"/>
                  <w:szCs w:val="56"/>
                </w:rPr>
                <w:t xml:space="preserve"> 2016</w:t>
              </w:r>
              <w:proofErr w:type="gramEnd"/>
              <w:r w:rsidR="000762BF">
                <w:rPr>
                  <w:rFonts w:ascii="Tahoma" w:eastAsiaTheme="majorEastAsia" w:hAnsi="Tahoma" w:cs="Tahoma"/>
                  <w:b/>
                  <w:sz w:val="56"/>
                  <w:szCs w:val="56"/>
                </w:rPr>
                <w:t xml:space="preserve">-2029               </w:t>
              </w:r>
              <w:r w:rsidR="00117E02">
                <w:rPr>
                  <w:rFonts w:ascii="Tahoma" w:eastAsiaTheme="majorEastAsia" w:hAnsi="Tahoma" w:cs="Tahoma"/>
                  <w:b/>
                  <w:sz w:val="56"/>
                  <w:szCs w:val="56"/>
                </w:rPr>
                <w:t>Consultation</w:t>
              </w:r>
              <w:r w:rsidR="006B4D14">
                <w:rPr>
                  <w:rFonts w:ascii="Tahoma" w:eastAsiaTheme="majorEastAsia" w:hAnsi="Tahoma" w:cs="Tahoma"/>
                  <w:b/>
                  <w:sz w:val="56"/>
                  <w:szCs w:val="56"/>
                </w:rPr>
                <w:t xml:space="preserve"> Statement</w:t>
              </w:r>
            </w:p>
          </w:sdtContent>
        </w:sdt>
        <w:p w14:paraId="15DEC8D6" w14:textId="77777777" w:rsidR="00691F4D" w:rsidRDefault="00691F4D">
          <w:pPr>
            <w:pStyle w:val="NoSpacing"/>
            <w:rPr>
              <w:rFonts w:asciiTheme="majorHAnsi" w:eastAsiaTheme="majorEastAsia" w:hAnsiTheme="majorHAnsi" w:cstheme="majorBidi"/>
              <w:sz w:val="36"/>
              <w:szCs w:val="36"/>
            </w:rPr>
          </w:pPr>
        </w:p>
        <w:p w14:paraId="1ECB80ED" w14:textId="3FA6FB85" w:rsidR="00970D16" w:rsidRDefault="005C652A">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eastAsia="en-US"/>
            </w:rPr>
            <w:drawing>
              <wp:inline distT="0" distB="0" distL="0" distR="0" wp14:anchorId="040C04CC" wp14:editId="03DA75C1">
                <wp:extent cx="2443307" cy="250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
                          <a:extLst>
                            <a:ext uri="{28A0092B-C50C-407E-A947-70E740481C1C}">
                              <a14:useLocalDpi xmlns:a14="http://schemas.microsoft.com/office/drawing/2010/main"/>
                            </a:ext>
                          </a:extLst>
                        </a:blip>
                        <a:stretch>
                          <a:fillRect/>
                        </a:stretch>
                      </pic:blipFill>
                      <pic:spPr>
                        <a:xfrm>
                          <a:off x="0" y="0"/>
                          <a:ext cx="2443307" cy="2501900"/>
                        </a:xfrm>
                        <a:prstGeom prst="rect">
                          <a:avLst/>
                        </a:prstGeom>
                      </pic:spPr>
                    </pic:pic>
                  </a:graphicData>
                </a:graphic>
              </wp:inline>
            </w:drawing>
          </w:r>
        </w:p>
        <w:p w14:paraId="001DCD02" w14:textId="77777777" w:rsidR="00970D16" w:rsidRDefault="00970D16">
          <w:pPr>
            <w:pStyle w:val="NoSpacing"/>
            <w:rPr>
              <w:rFonts w:asciiTheme="majorHAnsi" w:eastAsiaTheme="majorEastAsia" w:hAnsiTheme="majorHAnsi" w:cstheme="majorBidi"/>
              <w:sz w:val="36"/>
              <w:szCs w:val="36"/>
            </w:rPr>
          </w:pPr>
        </w:p>
        <w:p w14:paraId="124E6F17" w14:textId="77777777" w:rsidR="00691F4D" w:rsidRDefault="00691F4D">
          <w:pPr>
            <w:pStyle w:val="NoSpacing"/>
            <w:rPr>
              <w:rFonts w:asciiTheme="majorHAnsi" w:eastAsiaTheme="majorEastAsia" w:hAnsiTheme="majorHAnsi" w:cstheme="majorBidi"/>
              <w:sz w:val="36"/>
              <w:szCs w:val="36"/>
            </w:rPr>
          </w:pPr>
        </w:p>
        <w:p w14:paraId="66088305" w14:textId="77777777" w:rsidR="00970D16" w:rsidRDefault="00970D16">
          <w:pPr>
            <w:pStyle w:val="NoSpacing"/>
            <w:rPr>
              <w:rFonts w:asciiTheme="majorHAnsi" w:eastAsiaTheme="majorEastAsia" w:hAnsiTheme="majorHAnsi" w:cstheme="majorBidi"/>
              <w:sz w:val="36"/>
              <w:szCs w:val="36"/>
            </w:rPr>
          </w:pPr>
        </w:p>
        <w:sdt>
          <w:sdtPr>
            <w:rPr>
              <w:rFonts w:ascii="Tahoma" w:hAnsi="Tahoma" w:cs="Tahoma"/>
              <w:b/>
              <w:sz w:val="36"/>
              <w:szCs w:val="32"/>
            </w:r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p w14:paraId="6F9751D4" w14:textId="7B9D12AF" w:rsidR="0077366D" w:rsidRPr="0077366D" w:rsidRDefault="00C1692D" w:rsidP="0077366D">
              <w:pPr>
                <w:pStyle w:val="NoSpacing"/>
                <w:rPr>
                  <w:rFonts w:ascii="Tahoma" w:hAnsi="Tahoma" w:cs="Tahoma"/>
                  <w:b/>
                  <w:sz w:val="36"/>
                  <w:szCs w:val="32"/>
                </w:rPr>
              </w:pPr>
              <w:r>
                <w:rPr>
                  <w:rFonts w:ascii="Tahoma" w:hAnsi="Tahoma" w:cs="Tahoma"/>
                  <w:b/>
                  <w:sz w:val="36"/>
                  <w:szCs w:val="32"/>
                  <w:lang w:val="en-GB"/>
                </w:rPr>
                <w:t>June</w:t>
              </w:r>
              <w:r w:rsidR="0061184F">
                <w:rPr>
                  <w:rFonts w:ascii="Tahoma" w:hAnsi="Tahoma" w:cs="Tahoma"/>
                  <w:b/>
                  <w:sz w:val="36"/>
                  <w:szCs w:val="32"/>
                  <w:lang w:val="en-GB"/>
                </w:rPr>
                <w:t xml:space="preserve"> 2016</w:t>
              </w:r>
            </w:p>
          </w:sdtContent>
        </w:sdt>
        <w:p w14:paraId="1B2B1D77" w14:textId="77777777" w:rsidR="00970D16" w:rsidRDefault="00970D16">
          <w:pPr>
            <w:pStyle w:val="NoSpacing"/>
            <w:rPr>
              <w:rFonts w:asciiTheme="majorHAnsi" w:eastAsiaTheme="majorEastAsia" w:hAnsiTheme="majorHAnsi" w:cstheme="majorBidi"/>
              <w:sz w:val="36"/>
              <w:szCs w:val="36"/>
            </w:rPr>
          </w:pPr>
        </w:p>
        <w:p w14:paraId="601623FD" w14:textId="77777777" w:rsidR="00691F4D" w:rsidRPr="0077366D" w:rsidRDefault="00691F4D">
          <w:pPr>
            <w:pStyle w:val="NoSpacing"/>
            <w:rPr>
              <w:sz w:val="32"/>
              <w:szCs w:val="36"/>
            </w:rPr>
          </w:pPr>
        </w:p>
        <w:p w14:paraId="4C6F7EDF" w14:textId="77777777" w:rsidR="002F63BF" w:rsidRDefault="002F63BF">
          <w:pPr>
            <w:pStyle w:val="NoSpacing"/>
          </w:pPr>
        </w:p>
        <w:p w14:paraId="6C63024E" w14:textId="77777777" w:rsidR="00691F4D" w:rsidRDefault="00691F4D"/>
        <w:p w14:paraId="2D5C6D9D" w14:textId="77777777" w:rsidR="00691F4D" w:rsidRDefault="00A04D7B">
          <w:pPr>
            <w:rPr>
              <w:rFonts w:ascii="Tahoma" w:eastAsiaTheme="majorEastAsia" w:hAnsi="Tahoma" w:cstheme="majorBidi"/>
              <w:b/>
              <w:bCs/>
              <w:sz w:val="32"/>
              <w:szCs w:val="28"/>
            </w:rPr>
          </w:pPr>
        </w:p>
      </w:sdtContent>
    </w:sdt>
    <w:bookmarkEnd w:id="3"/>
    <w:bookmarkEnd w:id="2"/>
    <w:bookmarkEnd w:id="1"/>
    <w:bookmarkEnd w:id="0"/>
    <w:p w14:paraId="4DE5DC80" w14:textId="77777777" w:rsidR="000A0BA5" w:rsidRDefault="000A0BA5" w:rsidP="00B752D8">
      <w:pPr>
        <w:pStyle w:val="ReportDate"/>
        <w:sectPr w:rsidR="000A0BA5" w:rsidSect="008B5775">
          <w:headerReference w:type="default" r:id="rId14"/>
          <w:footerReference w:type="even" r:id="rId15"/>
          <w:footerReference w:type="default" r:id="rId16"/>
          <w:headerReference w:type="first" r:id="rId17"/>
          <w:footerReference w:type="first" r:id="rId18"/>
          <w:pgSz w:w="11906" w:h="16838"/>
          <w:pgMar w:top="1440" w:right="1440" w:bottom="1440" w:left="1440" w:header="708" w:footer="567" w:gutter="0"/>
          <w:pgNumType w:start="0"/>
          <w:cols w:space="708"/>
          <w:titlePg/>
          <w:docGrid w:linePitch="360"/>
        </w:sectPr>
      </w:pPr>
    </w:p>
    <w:p w14:paraId="06490ABF" w14:textId="77777777" w:rsidR="00B845C9" w:rsidRPr="00DE3328" w:rsidRDefault="00B845C9">
      <w:pPr>
        <w:pStyle w:val="TOC1"/>
        <w:rPr>
          <w:sz w:val="28"/>
          <w:szCs w:val="28"/>
        </w:rPr>
      </w:pPr>
      <w:r w:rsidRPr="00DE3328">
        <w:rPr>
          <w:sz w:val="28"/>
          <w:szCs w:val="28"/>
        </w:rPr>
        <w:lastRenderedPageBreak/>
        <w:t>Contents</w:t>
      </w:r>
    </w:p>
    <w:p w14:paraId="3B2DF89C" w14:textId="77777777" w:rsidR="00B845C9" w:rsidRDefault="00B845C9" w:rsidP="00B845C9"/>
    <w:p w14:paraId="6824CEC8" w14:textId="7BE6AA1D" w:rsidR="00E97723" w:rsidRDefault="002E5F83">
      <w:pPr>
        <w:pStyle w:val="TOC1"/>
        <w:tabs>
          <w:tab w:val="left" w:pos="567"/>
          <w:tab w:val="right" w:leader="dot" w:pos="9016"/>
        </w:tabs>
        <w:rPr>
          <w:rFonts w:asciiTheme="minorHAnsi" w:eastAsiaTheme="minorEastAsia" w:hAnsiTheme="minorHAnsi" w:cstheme="minorBidi"/>
          <w:b w:val="0"/>
          <w:caps w:val="0"/>
          <w:noProof/>
          <w:sz w:val="22"/>
          <w:szCs w:val="22"/>
          <w:lang w:eastAsia="en-GB"/>
        </w:rPr>
      </w:pPr>
      <w:r>
        <w:fldChar w:fldCharType="begin"/>
      </w:r>
      <w:r w:rsidR="003579C3">
        <w:instrText xml:space="preserve"> TOC \o "2-2" \h \z \t "Heading 1,1,Client,1" </w:instrText>
      </w:r>
      <w:r>
        <w:fldChar w:fldCharType="separate"/>
      </w:r>
      <w:hyperlink w:anchor="_Toc440645660" w:history="1">
        <w:r w:rsidR="00E97723" w:rsidRPr="002533DA">
          <w:rPr>
            <w:rStyle w:val="Hyperlink"/>
            <w:noProof/>
          </w:rPr>
          <w:t>1</w:t>
        </w:r>
        <w:r w:rsidR="00E97723">
          <w:rPr>
            <w:rFonts w:asciiTheme="minorHAnsi" w:eastAsiaTheme="minorEastAsia" w:hAnsiTheme="minorHAnsi" w:cstheme="minorBidi"/>
            <w:b w:val="0"/>
            <w:caps w:val="0"/>
            <w:noProof/>
            <w:sz w:val="22"/>
            <w:szCs w:val="22"/>
            <w:lang w:eastAsia="en-GB"/>
          </w:rPr>
          <w:tab/>
        </w:r>
        <w:r w:rsidR="00E97723" w:rsidRPr="002533DA">
          <w:rPr>
            <w:rStyle w:val="Hyperlink"/>
            <w:noProof/>
          </w:rPr>
          <w:t>consultation process</w:t>
        </w:r>
        <w:r w:rsidR="00E97723">
          <w:rPr>
            <w:noProof/>
            <w:webHidden/>
          </w:rPr>
          <w:tab/>
        </w:r>
        <w:r w:rsidR="00E97723">
          <w:rPr>
            <w:noProof/>
            <w:webHidden/>
          </w:rPr>
          <w:fldChar w:fldCharType="begin"/>
        </w:r>
        <w:r w:rsidR="00E97723">
          <w:rPr>
            <w:noProof/>
            <w:webHidden/>
          </w:rPr>
          <w:instrText xml:space="preserve"> PAGEREF _Toc440645660 \h </w:instrText>
        </w:r>
        <w:r w:rsidR="00E97723">
          <w:rPr>
            <w:noProof/>
            <w:webHidden/>
          </w:rPr>
        </w:r>
        <w:r w:rsidR="00E97723">
          <w:rPr>
            <w:noProof/>
            <w:webHidden/>
          </w:rPr>
          <w:fldChar w:fldCharType="separate"/>
        </w:r>
        <w:r w:rsidR="00A25A83">
          <w:rPr>
            <w:noProof/>
            <w:webHidden/>
          </w:rPr>
          <w:t>1</w:t>
        </w:r>
        <w:r w:rsidR="00E97723">
          <w:rPr>
            <w:noProof/>
            <w:webHidden/>
          </w:rPr>
          <w:fldChar w:fldCharType="end"/>
        </w:r>
      </w:hyperlink>
    </w:p>
    <w:p w14:paraId="671DBAC7" w14:textId="24847BD6" w:rsidR="00E97723" w:rsidRDefault="00A04D7B">
      <w:pPr>
        <w:pStyle w:val="TOC1"/>
        <w:tabs>
          <w:tab w:val="left" w:pos="567"/>
          <w:tab w:val="right" w:leader="dot" w:pos="9016"/>
        </w:tabs>
        <w:rPr>
          <w:rFonts w:asciiTheme="minorHAnsi" w:eastAsiaTheme="minorEastAsia" w:hAnsiTheme="minorHAnsi" w:cstheme="minorBidi"/>
          <w:b w:val="0"/>
          <w:caps w:val="0"/>
          <w:noProof/>
          <w:sz w:val="22"/>
          <w:szCs w:val="22"/>
          <w:lang w:eastAsia="en-GB"/>
        </w:rPr>
      </w:pPr>
      <w:hyperlink w:anchor="_Toc440645661" w:history="1">
        <w:r w:rsidR="00E97723" w:rsidRPr="002533DA">
          <w:rPr>
            <w:rStyle w:val="Hyperlink"/>
            <w:noProof/>
          </w:rPr>
          <w:t>2</w:t>
        </w:r>
        <w:r w:rsidR="00E97723">
          <w:rPr>
            <w:rFonts w:asciiTheme="minorHAnsi" w:eastAsiaTheme="minorEastAsia" w:hAnsiTheme="minorHAnsi" w:cstheme="minorBidi"/>
            <w:b w:val="0"/>
            <w:caps w:val="0"/>
            <w:noProof/>
            <w:sz w:val="22"/>
            <w:szCs w:val="22"/>
            <w:lang w:eastAsia="en-GB"/>
          </w:rPr>
          <w:tab/>
        </w:r>
        <w:r w:rsidR="00E97723" w:rsidRPr="002533DA">
          <w:rPr>
            <w:rStyle w:val="Hyperlink"/>
            <w:noProof/>
          </w:rPr>
          <w:t>Key responses from consultation</w:t>
        </w:r>
        <w:r w:rsidR="00E97723">
          <w:rPr>
            <w:noProof/>
            <w:webHidden/>
          </w:rPr>
          <w:tab/>
        </w:r>
        <w:r w:rsidR="00E97723">
          <w:rPr>
            <w:noProof/>
            <w:webHidden/>
          </w:rPr>
          <w:fldChar w:fldCharType="begin"/>
        </w:r>
        <w:r w:rsidR="00E97723">
          <w:rPr>
            <w:noProof/>
            <w:webHidden/>
          </w:rPr>
          <w:instrText xml:space="preserve"> PAGEREF _Toc440645661 \h </w:instrText>
        </w:r>
        <w:r w:rsidR="00E97723">
          <w:rPr>
            <w:noProof/>
            <w:webHidden/>
          </w:rPr>
        </w:r>
        <w:r w:rsidR="00E97723">
          <w:rPr>
            <w:noProof/>
            <w:webHidden/>
          </w:rPr>
          <w:fldChar w:fldCharType="separate"/>
        </w:r>
        <w:r w:rsidR="00A25A83">
          <w:rPr>
            <w:noProof/>
            <w:webHidden/>
          </w:rPr>
          <w:t>4</w:t>
        </w:r>
        <w:r w:rsidR="00E97723">
          <w:rPr>
            <w:noProof/>
            <w:webHidden/>
          </w:rPr>
          <w:fldChar w:fldCharType="end"/>
        </w:r>
      </w:hyperlink>
    </w:p>
    <w:p w14:paraId="7A934240" w14:textId="64A2FDE1" w:rsidR="00E97723" w:rsidRDefault="00A04D7B">
      <w:pPr>
        <w:pStyle w:val="TOC1"/>
        <w:tabs>
          <w:tab w:val="left" w:pos="567"/>
          <w:tab w:val="right" w:leader="dot" w:pos="9016"/>
        </w:tabs>
        <w:rPr>
          <w:rFonts w:asciiTheme="minorHAnsi" w:eastAsiaTheme="minorEastAsia" w:hAnsiTheme="minorHAnsi" w:cstheme="minorBidi"/>
          <w:b w:val="0"/>
          <w:caps w:val="0"/>
          <w:noProof/>
          <w:sz w:val="22"/>
          <w:szCs w:val="22"/>
          <w:lang w:eastAsia="en-GB"/>
        </w:rPr>
      </w:pPr>
      <w:hyperlink w:anchor="_Toc440645662" w:history="1">
        <w:r w:rsidR="00E97723" w:rsidRPr="002533DA">
          <w:rPr>
            <w:rStyle w:val="Hyperlink"/>
            <w:noProof/>
          </w:rPr>
          <w:t>3</w:t>
        </w:r>
        <w:r w:rsidR="00E97723">
          <w:rPr>
            <w:rFonts w:asciiTheme="minorHAnsi" w:eastAsiaTheme="minorEastAsia" w:hAnsiTheme="minorHAnsi" w:cstheme="minorBidi"/>
            <w:b w:val="0"/>
            <w:caps w:val="0"/>
            <w:noProof/>
            <w:sz w:val="22"/>
            <w:szCs w:val="22"/>
            <w:lang w:eastAsia="en-GB"/>
          </w:rPr>
          <w:tab/>
        </w:r>
        <w:r w:rsidR="00E97723" w:rsidRPr="002533DA">
          <w:rPr>
            <w:rStyle w:val="Hyperlink"/>
            <w:noProof/>
          </w:rPr>
          <w:t>regulation 14 pre-submission consultation</w:t>
        </w:r>
        <w:r w:rsidR="00E97723">
          <w:rPr>
            <w:noProof/>
            <w:webHidden/>
          </w:rPr>
          <w:tab/>
        </w:r>
        <w:r w:rsidR="00E97723">
          <w:rPr>
            <w:noProof/>
            <w:webHidden/>
          </w:rPr>
          <w:fldChar w:fldCharType="begin"/>
        </w:r>
        <w:r w:rsidR="00E97723">
          <w:rPr>
            <w:noProof/>
            <w:webHidden/>
          </w:rPr>
          <w:instrText xml:space="preserve"> PAGEREF _Toc440645662 \h </w:instrText>
        </w:r>
        <w:r w:rsidR="00E97723">
          <w:rPr>
            <w:noProof/>
            <w:webHidden/>
          </w:rPr>
        </w:r>
        <w:r w:rsidR="00E97723">
          <w:rPr>
            <w:noProof/>
            <w:webHidden/>
          </w:rPr>
          <w:fldChar w:fldCharType="separate"/>
        </w:r>
        <w:r w:rsidR="00A25A83">
          <w:rPr>
            <w:noProof/>
            <w:webHidden/>
          </w:rPr>
          <w:t>6</w:t>
        </w:r>
        <w:r w:rsidR="00E97723">
          <w:rPr>
            <w:noProof/>
            <w:webHidden/>
          </w:rPr>
          <w:fldChar w:fldCharType="end"/>
        </w:r>
      </w:hyperlink>
    </w:p>
    <w:p w14:paraId="7E6188E8" w14:textId="50D0FB42" w:rsidR="00E97723" w:rsidRDefault="00A04D7B">
      <w:pPr>
        <w:pStyle w:val="TOC1"/>
        <w:tabs>
          <w:tab w:val="left" w:pos="567"/>
          <w:tab w:val="right" w:leader="dot" w:pos="9016"/>
        </w:tabs>
        <w:rPr>
          <w:rFonts w:asciiTheme="minorHAnsi" w:eastAsiaTheme="minorEastAsia" w:hAnsiTheme="minorHAnsi" w:cstheme="minorBidi"/>
          <w:b w:val="0"/>
          <w:caps w:val="0"/>
          <w:noProof/>
          <w:sz w:val="22"/>
          <w:szCs w:val="22"/>
          <w:lang w:eastAsia="en-GB"/>
        </w:rPr>
      </w:pPr>
      <w:hyperlink w:anchor="_Toc440645663" w:history="1">
        <w:r w:rsidR="00E97723" w:rsidRPr="002533DA">
          <w:rPr>
            <w:rStyle w:val="Hyperlink"/>
            <w:noProof/>
          </w:rPr>
          <w:t>4</w:t>
        </w:r>
        <w:r w:rsidR="00E97723">
          <w:rPr>
            <w:rFonts w:asciiTheme="minorHAnsi" w:eastAsiaTheme="minorEastAsia" w:hAnsiTheme="minorHAnsi" w:cstheme="minorBidi"/>
            <w:b w:val="0"/>
            <w:caps w:val="0"/>
            <w:noProof/>
            <w:sz w:val="22"/>
            <w:szCs w:val="22"/>
            <w:lang w:eastAsia="en-GB"/>
          </w:rPr>
          <w:tab/>
        </w:r>
        <w:r w:rsidR="00E97723" w:rsidRPr="002533DA">
          <w:rPr>
            <w:rStyle w:val="Hyperlink"/>
            <w:noProof/>
          </w:rPr>
          <w:t xml:space="preserve">amendments </w:t>
        </w:r>
        <w:r w:rsidR="00185E71">
          <w:rPr>
            <w:rStyle w:val="Hyperlink"/>
            <w:noProof/>
          </w:rPr>
          <w:t>following ……….</w:t>
        </w:r>
        <w:r w:rsidR="00E97723" w:rsidRPr="002533DA">
          <w:rPr>
            <w:rStyle w:val="Hyperlink"/>
            <w:noProof/>
          </w:rPr>
          <w:t xml:space="preserve"> submission</w:t>
        </w:r>
        <w:r w:rsidR="00E97723">
          <w:rPr>
            <w:noProof/>
            <w:webHidden/>
          </w:rPr>
          <w:tab/>
        </w:r>
        <w:r w:rsidR="00E97723">
          <w:rPr>
            <w:noProof/>
            <w:webHidden/>
          </w:rPr>
          <w:fldChar w:fldCharType="begin"/>
        </w:r>
        <w:r w:rsidR="00E97723">
          <w:rPr>
            <w:noProof/>
            <w:webHidden/>
          </w:rPr>
          <w:instrText xml:space="preserve"> PAGEREF _Toc440645663 \h </w:instrText>
        </w:r>
        <w:r w:rsidR="00E97723">
          <w:rPr>
            <w:noProof/>
            <w:webHidden/>
          </w:rPr>
        </w:r>
        <w:r w:rsidR="00E97723">
          <w:rPr>
            <w:noProof/>
            <w:webHidden/>
          </w:rPr>
          <w:fldChar w:fldCharType="separate"/>
        </w:r>
        <w:r w:rsidR="00A25A83">
          <w:rPr>
            <w:noProof/>
            <w:webHidden/>
          </w:rPr>
          <w:t>8</w:t>
        </w:r>
        <w:r w:rsidR="00E97723">
          <w:rPr>
            <w:noProof/>
            <w:webHidden/>
          </w:rPr>
          <w:fldChar w:fldCharType="end"/>
        </w:r>
      </w:hyperlink>
    </w:p>
    <w:p w14:paraId="7BEB1271" w14:textId="5E07B12C" w:rsidR="000A0BA5" w:rsidRDefault="002E5F83" w:rsidP="00B752D8">
      <w:pPr>
        <w:pStyle w:val="ReportDate"/>
        <w:rPr>
          <w:rFonts w:cs="Tahoma"/>
          <w:szCs w:val="24"/>
        </w:rPr>
      </w:pPr>
      <w:r>
        <w:rPr>
          <w:rFonts w:cs="Tahoma"/>
          <w:szCs w:val="24"/>
        </w:rPr>
        <w:fldChar w:fldCharType="end"/>
      </w:r>
    </w:p>
    <w:p w14:paraId="4F8A0FA6" w14:textId="78648B52" w:rsidR="00FD769B" w:rsidRPr="00A00CF9" w:rsidRDefault="00FD769B" w:rsidP="00FD769B">
      <w:pPr>
        <w:ind w:left="2127" w:hanging="2127"/>
        <w:rPr>
          <w:rFonts w:ascii="Tahoma" w:hAnsi="Tahoma" w:cs="Tahoma"/>
          <w:sz w:val="24"/>
        </w:rPr>
      </w:pPr>
      <w:r>
        <w:rPr>
          <w:rFonts w:ascii="Tahoma" w:hAnsi="Tahoma" w:cs="Tahoma"/>
          <w:b/>
          <w:sz w:val="24"/>
        </w:rPr>
        <w:t>Appendix A</w:t>
      </w:r>
      <w:r w:rsidR="00DD7680">
        <w:rPr>
          <w:rFonts w:ascii="Tahoma" w:hAnsi="Tahoma" w:cs="Tahoma"/>
          <w:b/>
          <w:sz w:val="24"/>
        </w:rPr>
        <w:tab/>
      </w:r>
      <w:r w:rsidR="00771A69">
        <w:rPr>
          <w:rFonts w:ascii="Tahoma" w:hAnsi="Tahoma" w:cs="Tahoma"/>
          <w:sz w:val="24"/>
        </w:rPr>
        <w:t>Community Engagement Strategy</w:t>
      </w:r>
    </w:p>
    <w:p w14:paraId="29EBB58E" w14:textId="2E24171B" w:rsidR="009C353A" w:rsidRDefault="00FD769B" w:rsidP="00FD769B">
      <w:pPr>
        <w:ind w:left="2127" w:hanging="2127"/>
        <w:rPr>
          <w:rFonts w:ascii="Tahoma" w:hAnsi="Tahoma" w:cs="Tahoma"/>
          <w:b/>
          <w:sz w:val="24"/>
        </w:rPr>
      </w:pPr>
      <w:r>
        <w:rPr>
          <w:rFonts w:ascii="Tahoma" w:hAnsi="Tahoma" w:cs="Tahoma"/>
          <w:b/>
          <w:sz w:val="24"/>
        </w:rPr>
        <w:t>Appendix B</w:t>
      </w:r>
      <w:r w:rsidRPr="001D1CD0">
        <w:rPr>
          <w:rFonts w:ascii="Tahoma" w:hAnsi="Tahoma" w:cs="Tahoma"/>
          <w:b/>
          <w:sz w:val="24"/>
        </w:rPr>
        <w:tab/>
      </w:r>
      <w:r w:rsidR="009C353A" w:rsidRPr="005839A4">
        <w:rPr>
          <w:rFonts w:ascii="Tahoma" w:hAnsi="Tahoma" w:cs="Tahoma"/>
          <w:sz w:val="24"/>
        </w:rPr>
        <w:t>November 2012 Page in Melton Messenger</w:t>
      </w:r>
    </w:p>
    <w:p w14:paraId="00EA6379" w14:textId="6C7A507F" w:rsidR="009C353A" w:rsidRDefault="009C353A" w:rsidP="00FD769B">
      <w:pPr>
        <w:ind w:left="2127" w:hanging="2127"/>
        <w:rPr>
          <w:rFonts w:ascii="Tahoma" w:hAnsi="Tahoma" w:cs="Tahoma"/>
          <w:b/>
          <w:sz w:val="24"/>
        </w:rPr>
      </w:pPr>
      <w:r>
        <w:rPr>
          <w:rFonts w:ascii="Tahoma" w:hAnsi="Tahoma" w:cs="Tahoma"/>
          <w:b/>
          <w:sz w:val="24"/>
        </w:rPr>
        <w:t>Appendix C</w:t>
      </w:r>
      <w:r>
        <w:rPr>
          <w:rFonts w:ascii="Tahoma" w:hAnsi="Tahoma" w:cs="Tahoma"/>
          <w:b/>
          <w:sz w:val="24"/>
        </w:rPr>
        <w:tab/>
      </w:r>
      <w:r w:rsidRPr="005839A4">
        <w:rPr>
          <w:rFonts w:ascii="Tahoma" w:hAnsi="Tahoma" w:cs="Tahoma"/>
          <w:sz w:val="24"/>
        </w:rPr>
        <w:t>April 2013 - Flyer sent to all households with Melton Messenger</w:t>
      </w:r>
    </w:p>
    <w:p w14:paraId="7E8745B7" w14:textId="3E116564" w:rsidR="00FD769B" w:rsidRPr="001D1CD0" w:rsidRDefault="008E4095" w:rsidP="00FD769B">
      <w:pPr>
        <w:ind w:left="2127" w:hanging="2127"/>
        <w:rPr>
          <w:rFonts w:ascii="Tahoma" w:hAnsi="Tahoma" w:cs="Tahoma"/>
          <w:sz w:val="24"/>
        </w:rPr>
      </w:pPr>
      <w:r w:rsidRPr="008E4095">
        <w:rPr>
          <w:rFonts w:ascii="Tahoma" w:hAnsi="Tahoma" w:cs="Tahoma"/>
          <w:b/>
          <w:sz w:val="24"/>
        </w:rPr>
        <w:t>Appendix D</w:t>
      </w:r>
      <w:r w:rsidR="009C353A">
        <w:rPr>
          <w:rFonts w:ascii="Tahoma" w:hAnsi="Tahoma" w:cs="Tahoma"/>
          <w:sz w:val="24"/>
        </w:rPr>
        <w:tab/>
      </w:r>
      <w:r w:rsidR="00EF2B3C" w:rsidRPr="00EF2B3C">
        <w:rPr>
          <w:rFonts w:ascii="Tahoma" w:hAnsi="Tahoma" w:cs="Tahoma"/>
          <w:sz w:val="24"/>
        </w:rPr>
        <w:t xml:space="preserve">Welcome </w:t>
      </w:r>
      <w:proofErr w:type="spellStart"/>
      <w:r w:rsidR="00EF2B3C" w:rsidRPr="00EF2B3C">
        <w:rPr>
          <w:rFonts w:ascii="Tahoma" w:hAnsi="Tahoma" w:cs="Tahoma"/>
          <w:sz w:val="24"/>
        </w:rPr>
        <w:t>Handout</w:t>
      </w:r>
      <w:proofErr w:type="spellEnd"/>
      <w:r w:rsidR="00EF2B3C" w:rsidRPr="00EF2B3C">
        <w:rPr>
          <w:rFonts w:ascii="Tahoma" w:hAnsi="Tahoma" w:cs="Tahoma"/>
          <w:sz w:val="24"/>
        </w:rPr>
        <w:t xml:space="preserve"> / Questions Asked and</w:t>
      </w:r>
      <w:r w:rsidR="00EF2B3C">
        <w:rPr>
          <w:rFonts w:ascii="Tahoma" w:hAnsi="Tahoma" w:cs="Tahoma"/>
          <w:b/>
          <w:sz w:val="24"/>
        </w:rPr>
        <w:t xml:space="preserve"> </w:t>
      </w:r>
      <w:r w:rsidR="00771A69">
        <w:rPr>
          <w:rFonts w:ascii="Tahoma" w:hAnsi="Tahoma" w:cs="Tahoma"/>
          <w:sz w:val="24"/>
        </w:rPr>
        <w:t>Feedback Report for 29</w:t>
      </w:r>
      <w:r w:rsidR="00771A69" w:rsidRPr="00771A69">
        <w:rPr>
          <w:rFonts w:ascii="Tahoma" w:hAnsi="Tahoma" w:cs="Tahoma"/>
          <w:sz w:val="24"/>
          <w:vertAlign w:val="superscript"/>
        </w:rPr>
        <w:t>th</w:t>
      </w:r>
      <w:r w:rsidR="00771A69">
        <w:rPr>
          <w:rFonts w:ascii="Tahoma" w:hAnsi="Tahoma" w:cs="Tahoma"/>
          <w:sz w:val="24"/>
        </w:rPr>
        <w:t xml:space="preserve"> June 2013</w:t>
      </w:r>
      <w:r w:rsidR="003F0E8A">
        <w:rPr>
          <w:rFonts w:ascii="Tahoma" w:hAnsi="Tahoma" w:cs="Tahoma"/>
          <w:sz w:val="24"/>
        </w:rPr>
        <w:t xml:space="preserve"> Open Session</w:t>
      </w:r>
    </w:p>
    <w:p w14:paraId="4733DA0D" w14:textId="2B1398A7" w:rsidR="008B1148" w:rsidRDefault="008E4095" w:rsidP="008B1148">
      <w:pPr>
        <w:ind w:left="2127" w:hanging="2127"/>
        <w:rPr>
          <w:rFonts w:ascii="Tahoma" w:hAnsi="Tahoma" w:cs="Tahoma"/>
          <w:b/>
          <w:sz w:val="24"/>
        </w:rPr>
      </w:pPr>
      <w:r>
        <w:rPr>
          <w:rFonts w:ascii="Tahoma" w:hAnsi="Tahoma" w:cs="Tahoma"/>
          <w:b/>
          <w:sz w:val="24"/>
        </w:rPr>
        <w:t>Appendix E</w:t>
      </w:r>
      <w:r w:rsidR="00DD7680">
        <w:rPr>
          <w:rFonts w:ascii="Tahoma" w:hAnsi="Tahoma" w:cs="Tahoma"/>
          <w:b/>
          <w:sz w:val="24"/>
        </w:rPr>
        <w:tab/>
      </w:r>
      <w:r w:rsidR="008B1148" w:rsidRPr="008B1148">
        <w:rPr>
          <w:rFonts w:ascii="Tahoma" w:hAnsi="Tahoma" w:cs="Tahoma"/>
          <w:sz w:val="24"/>
        </w:rPr>
        <w:t xml:space="preserve">Fete </w:t>
      </w:r>
      <w:proofErr w:type="spellStart"/>
      <w:r w:rsidR="008B1148" w:rsidRPr="008B1148">
        <w:rPr>
          <w:rFonts w:ascii="Tahoma" w:hAnsi="Tahoma" w:cs="Tahoma"/>
          <w:sz w:val="24"/>
        </w:rPr>
        <w:t>Handout</w:t>
      </w:r>
      <w:proofErr w:type="spellEnd"/>
      <w:r w:rsidR="008B1148" w:rsidRPr="008B1148">
        <w:rPr>
          <w:rFonts w:ascii="Tahoma" w:hAnsi="Tahoma" w:cs="Tahoma"/>
          <w:sz w:val="24"/>
        </w:rPr>
        <w:t xml:space="preserve"> July 2013</w:t>
      </w:r>
    </w:p>
    <w:p w14:paraId="2C1DFC37" w14:textId="5CF0E277" w:rsidR="00FD769B" w:rsidRDefault="008E4095" w:rsidP="00A73C03">
      <w:pPr>
        <w:ind w:left="2127" w:hanging="2127"/>
        <w:rPr>
          <w:rFonts w:ascii="Tahoma" w:hAnsi="Tahoma" w:cs="Tahoma"/>
          <w:sz w:val="24"/>
        </w:rPr>
      </w:pPr>
      <w:r>
        <w:rPr>
          <w:rFonts w:ascii="Tahoma" w:hAnsi="Tahoma" w:cs="Tahoma"/>
          <w:b/>
          <w:sz w:val="24"/>
        </w:rPr>
        <w:t>Appendix F</w:t>
      </w:r>
      <w:r w:rsidR="00FD769B">
        <w:rPr>
          <w:rFonts w:ascii="Tahoma" w:hAnsi="Tahoma" w:cs="Tahoma"/>
          <w:b/>
          <w:sz w:val="24"/>
        </w:rPr>
        <w:tab/>
      </w:r>
      <w:r w:rsidR="00A73C03">
        <w:rPr>
          <w:rFonts w:ascii="Tahoma" w:hAnsi="Tahoma" w:cs="Tahoma"/>
          <w:sz w:val="24"/>
        </w:rPr>
        <w:t>November 2013 Page in Melton Messenger</w:t>
      </w:r>
    </w:p>
    <w:p w14:paraId="3C801CB7" w14:textId="14B89867" w:rsidR="00311B6A" w:rsidRDefault="00FD769B" w:rsidP="00FD769B">
      <w:pPr>
        <w:ind w:left="2127" w:hanging="2127"/>
        <w:rPr>
          <w:rFonts w:ascii="Tahoma" w:hAnsi="Tahoma" w:cs="Tahoma"/>
          <w:sz w:val="24"/>
        </w:rPr>
      </w:pPr>
      <w:r>
        <w:rPr>
          <w:rFonts w:ascii="Tahoma" w:hAnsi="Tahoma" w:cs="Tahoma"/>
          <w:b/>
          <w:sz w:val="24"/>
        </w:rPr>
        <w:t xml:space="preserve">Appendix </w:t>
      </w:r>
      <w:r w:rsidR="008E4095">
        <w:rPr>
          <w:rFonts w:ascii="Tahoma" w:hAnsi="Tahoma" w:cs="Tahoma"/>
          <w:b/>
          <w:sz w:val="24"/>
        </w:rPr>
        <w:t>G</w:t>
      </w:r>
      <w:r w:rsidR="00DD7680">
        <w:rPr>
          <w:rFonts w:ascii="Tahoma" w:hAnsi="Tahoma" w:cs="Tahoma"/>
          <w:sz w:val="24"/>
        </w:rPr>
        <w:tab/>
      </w:r>
      <w:r w:rsidR="00BE0206" w:rsidRPr="00BE0206">
        <w:rPr>
          <w:rFonts w:ascii="Tahoma" w:hAnsi="Tahoma" w:cs="Tahoma"/>
          <w:noProof/>
          <w:sz w:val="24"/>
          <w:szCs w:val="24"/>
          <w:lang w:eastAsia="en-GB"/>
        </w:rPr>
        <w:t>Public Consultation Poster / All Questions Asked / Feedback Report for July 2014 Open Sessions</w:t>
      </w:r>
    </w:p>
    <w:p w14:paraId="37C0FFF1" w14:textId="73EF7A64" w:rsidR="00E97723" w:rsidRDefault="008E4095" w:rsidP="00E018A8">
      <w:pPr>
        <w:ind w:left="2127" w:hanging="2127"/>
        <w:rPr>
          <w:rFonts w:ascii="Tahoma" w:hAnsi="Tahoma" w:cs="Tahoma"/>
          <w:sz w:val="24"/>
        </w:rPr>
      </w:pPr>
      <w:r>
        <w:rPr>
          <w:rFonts w:ascii="Tahoma" w:hAnsi="Tahoma" w:cs="Tahoma"/>
          <w:b/>
          <w:sz w:val="24"/>
        </w:rPr>
        <w:t>Appendix H</w:t>
      </w:r>
      <w:r w:rsidR="00E97723">
        <w:rPr>
          <w:rFonts w:ascii="Tahoma" w:hAnsi="Tahoma" w:cs="Tahoma"/>
          <w:b/>
          <w:sz w:val="24"/>
        </w:rPr>
        <w:tab/>
      </w:r>
      <w:r w:rsidR="0052067F">
        <w:rPr>
          <w:rFonts w:ascii="Tahoma" w:hAnsi="Tahoma" w:cs="Tahoma"/>
          <w:sz w:val="24"/>
        </w:rPr>
        <w:t>Household Questionnaire</w:t>
      </w:r>
    </w:p>
    <w:p w14:paraId="178F6866" w14:textId="76B83E8C" w:rsidR="0052067F" w:rsidRDefault="008E4095" w:rsidP="00E018A8">
      <w:pPr>
        <w:ind w:left="2127" w:hanging="2127"/>
        <w:rPr>
          <w:rFonts w:ascii="Tahoma" w:hAnsi="Tahoma" w:cs="Tahoma"/>
          <w:sz w:val="24"/>
        </w:rPr>
      </w:pPr>
      <w:r>
        <w:rPr>
          <w:rFonts w:ascii="Tahoma" w:hAnsi="Tahoma" w:cs="Tahoma"/>
          <w:b/>
          <w:sz w:val="24"/>
        </w:rPr>
        <w:t>Appendix I</w:t>
      </w:r>
      <w:r w:rsidR="0052067F">
        <w:rPr>
          <w:rFonts w:ascii="Tahoma" w:hAnsi="Tahoma" w:cs="Tahoma"/>
          <w:b/>
          <w:sz w:val="24"/>
        </w:rPr>
        <w:tab/>
      </w:r>
      <w:r w:rsidR="0052067F" w:rsidRPr="005839A4">
        <w:rPr>
          <w:rFonts w:ascii="Tahoma" w:hAnsi="Tahoma" w:cs="Tahoma"/>
          <w:sz w:val="24"/>
        </w:rPr>
        <w:t>Business Questionnaire</w:t>
      </w:r>
    </w:p>
    <w:p w14:paraId="0C02FA42" w14:textId="000234D9" w:rsidR="005839A4" w:rsidRPr="005839A4" w:rsidRDefault="008E4095" w:rsidP="00E018A8">
      <w:pPr>
        <w:ind w:left="2127" w:hanging="2127"/>
        <w:rPr>
          <w:rFonts w:ascii="Tahoma" w:hAnsi="Tahoma" w:cs="Tahoma"/>
          <w:sz w:val="24"/>
        </w:rPr>
      </w:pPr>
      <w:r>
        <w:rPr>
          <w:rFonts w:ascii="Tahoma" w:hAnsi="Tahoma" w:cs="Tahoma"/>
          <w:b/>
          <w:sz w:val="24"/>
        </w:rPr>
        <w:t>Appendix J</w:t>
      </w:r>
      <w:r w:rsidR="005839A4">
        <w:rPr>
          <w:rFonts w:ascii="Tahoma" w:hAnsi="Tahoma" w:cs="Tahoma"/>
          <w:b/>
          <w:sz w:val="24"/>
        </w:rPr>
        <w:tab/>
      </w:r>
      <w:r w:rsidR="005839A4" w:rsidRPr="005839A4">
        <w:rPr>
          <w:rFonts w:ascii="Tahoma" w:hAnsi="Tahoma" w:cs="Tahoma"/>
          <w:sz w:val="24"/>
        </w:rPr>
        <w:t>Feedback</w:t>
      </w:r>
      <w:r w:rsidR="009B3A5B">
        <w:rPr>
          <w:rFonts w:ascii="Tahoma" w:hAnsi="Tahoma" w:cs="Tahoma"/>
          <w:sz w:val="24"/>
        </w:rPr>
        <w:t xml:space="preserve"> / Statistical</w:t>
      </w:r>
      <w:r w:rsidR="005839A4" w:rsidRPr="005839A4">
        <w:rPr>
          <w:rFonts w:ascii="Tahoma" w:hAnsi="Tahoma" w:cs="Tahoma"/>
          <w:sz w:val="24"/>
        </w:rPr>
        <w:t xml:space="preserve"> Report for Household Questionnaire</w:t>
      </w:r>
    </w:p>
    <w:p w14:paraId="69476FE5" w14:textId="6FB21A22" w:rsidR="005839A4" w:rsidRDefault="008E4095" w:rsidP="00E018A8">
      <w:pPr>
        <w:ind w:left="2127" w:hanging="2127"/>
        <w:rPr>
          <w:rFonts w:ascii="Tahoma" w:hAnsi="Tahoma" w:cs="Tahoma"/>
          <w:sz w:val="24"/>
        </w:rPr>
      </w:pPr>
      <w:r>
        <w:rPr>
          <w:rFonts w:ascii="Tahoma" w:hAnsi="Tahoma" w:cs="Tahoma"/>
          <w:b/>
          <w:sz w:val="24"/>
        </w:rPr>
        <w:t>Appendix K</w:t>
      </w:r>
      <w:r w:rsidR="005839A4">
        <w:rPr>
          <w:rFonts w:ascii="Tahoma" w:hAnsi="Tahoma" w:cs="Tahoma"/>
          <w:b/>
          <w:sz w:val="24"/>
        </w:rPr>
        <w:tab/>
      </w:r>
      <w:r w:rsidR="005839A4" w:rsidRPr="005839A4">
        <w:rPr>
          <w:rFonts w:ascii="Tahoma" w:hAnsi="Tahoma" w:cs="Tahoma"/>
          <w:sz w:val="24"/>
        </w:rPr>
        <w:t xml:space="preserve">Feedback </w:t>
      </w:r>
      <w:r w:rsidR="009B3A5B">
        <w:rPr>
          <w:rFonts w:ascii="Tahoma" w:hAnsi="Tahoma" w:cs="Tahoma"/>
          <w:sz w:val="24"/>
        </w:rPr>
        <w:t xml:space="preserve">/ Statistical </w:t>
      </w:r>
      <w:r w:rsidR="005839A4" w:rsidRPr="005839A4">
        <w:rPr>
          <w:rFonts w:ascii="Tahoma" w:hAnsi="Tahoma" w:cs="Tahoma"/>
          <w:sz w:val="24"/>
        </w:rPr>
        <w:t>Report for Business Questionnaire</w:t>
      </w:r>
    </w:p>
    <w:p w14:paraId="55C66A62" w14:textId="075C8E32" w:rsidR="00DD7680" w:rsidRDefault="008E4095" w:rsidP="00E018A8">
      <w:pPr>
        <w:ind w:left="2127" w:hanging="2127"/>
        <w:rPr>
          <w:rFonts w:ascii="Tahoma" w:hAnsi="Tahoma" w:cs="Tahoma"/>
          <w:b/>
          <w:sz w:val="24"/>
        </w:rPr>
      </w:pPr>
      <w:r>
        <w:rPr>
          <w:rFonts w:ascii="Tahoma" w:hAnsi="Tahoma" w:cs="Tahoma"/>
          <w:b/>
          <w:sz w:val="24"/>
        </w:rPr>
        <w:t>Appendix L</w:t>
      </w:r>
      <w:r w:rsidR="00DD7680">
        <w:rPr>
          <w:rFonts w:ascii="Tahoma" w:hAnsi="Tahoma" w:cs="Tahoma"/>
          <w:b/>
          <w:sz w:val="24"/>
        </w:rPr>
        <w:tab/>
      </w:r>
      <w:r w:rsidR="00DD7680" w:rsidRPr="00DD7680">
        <w:rPr>
          <w:rFonts w:ascii="Tahoma" w:hAnsi="Tahoma" w:cs="Tahoma"/>
          <w:sz w:val="24"/>
        </w:rPr>
        <w:t>March 2016 Melton Messenger Call to Action for Open Days</w:t>
      </w:r>
    </w:p>
    <w:p w14:paraId="37EC2777" w14:textId="009E809B" w:rsidR="00DD7680" w:rsidRDefault="008E4095" w:rsidP="00E018A8">
      <w:pPr>
        <w:ind w:left="2127" w:hanging="2127"/>
        <w:rPr>
          <w:rFonts w:ascii="Tahoma" w:hAnsi="Tahoma" w:cs="Tahoma"/>
          <w:b/>
          <w:sz w:val="24"/>
        </w:rPr>
      </w:pPr>
      <w:r>
        <w:rPr>
          <w:rFonts w:ascii="Tahoma" w:hAnsi="Tahoma" w:cs="Tahoma"/>
          <w:b/>
          <w:sz w:val="24"/>
        </w:rPr>
        <w:t>Appendix M</w:t>
      </w:r>
      <w:r w:rsidR="00DD7680">
        <w:rPr>
          <w:rFonts w:ascii="Tahoma" w:hAnsi="Tahoma" w:cs="Tahoma"/>
          <w:b/>
          <w:sz w:val="24"/>
        </w:rPr>
        <w:tab/>
      </w:r>
      <w:r w:rsidR="00DD7680" w:rsidRPr="00DD7680">
        <w:rPr>
          <w:rFonts w:ascii="Tahoma" w:hAnsi="Tahoma" w:cs="Tahoma"/>
          <w:sz w:val="24"/>
        </w:rPr>
        <w:t xml:space="preserve">Welcome </w:t>
      </w:r>
      <w:proofErr w:type="spellStart"/>
      <w:r w:rsidR="00DD7680" w:rsidRPr="00DD7680">
        <w:rPr>
          <w:rFonts w:ascii="Tahoma" w:hAnsi="Tahoma" w:cs="Tahoma"/>
          <w:sz w:val="24"/>
        </w:rPr>
        <w:t>Handout</w:t>
      </w:r>
      <w:proofErr w:type="spellEnd"/>
      <w:r w:rsidR="00DD7680" w:rsidRPr="00DD7680">
        <w:rPr>
          <w:rFonts w:ascii="Tahoma" w:hAnsi="Tahoma" w:cs="Tahoma"/>
          <w:sz w:val="24"/>
        </w:rPr>
        <w:t xml:space="preserve"> at March Open Sessions</w:t>
      </w:r>
    </w:p>
    <w:p w14:paraId="3F4FCDD4" w14:textId="4D4A2A57" w:rsidR="00DD7680" w:rsidRDefault="008E4095" w:rsidP="00E018A8">
      <w:pPr>
        <w:ind w:left="2127" w:hanging="2127"/>
        <w:rPr>
          <w:rFonts w:ascii="Tahoma" w:hAnsi="Tahoma" w:cs="Tahoma"/>
          <w:sz w:val="24"/>
        </w:rPr>
      </w:pPr>
      <w:r>
        <w:rPr>
          <w:rFonts w:ascii="Tahoma" w:hAnsi="Tahoma" w:cs="Tahoma"/>
          <w:b/>
          <w:sz w:val="24"/>
        </w:rPr>
        <w:t>Appendix N</w:t>
      </w:r>
      <w:r w:rsidR="00DD7680">
        <w:rPr>
          <w:rFonts w:ascii="Tahoma" w:hAnsi="Tahoma" w:cs="Tahoma"/>
          <w:b/>
          <w:sz w:val="24"/>
        </w:rPr>
        <w:tab/>
      </w:r>
      <w:r w:rsidR="00DD7680" w:rsidRPr="00DD7680">
        <w:rPr>
          <w:rFonts w:ascii="Tahoma" w:hAnsi="Tahoma" w:cs="Tahoma"/>
          <w:sz w:val="24"/>
        </w:rPr>
        <w:t>Feedback Report from March Open Sessions</w:t>
      </w:r>
    </w:p>
    <w:p w14:paraId="4576C9C5" w14:textId="79276F6B" w:rsidR="00DA531C" w:rsidRPr="00DD7680" w:rsidRDefault="00DA531C" w:rsidP="00E018A8">
      <w:pPr>
        <w:ind w:left="2127" w:hanging="2127"/>
        <w:rPr>
          <w:rFonts w:ascii="Tahoma" w:hAnsi="Tahoma" w:cs="Tahoma"/>
          <w:sz w:val="24"/>
        </w:rPr>
      </w:pPr>
      <w:proofErr w:type="gramStart"/>
      <w:r>
        <w:rPr>
          <w:rFonts w:ascii="Tahoma" w:hAnsi="Tahoma" w:cs="Tahoma"/>
          <w:b/>
          <w:sz w:val="24"/>
        </w:rPr>
        <w:t>Appendix O</w:t>
      </w:r>
      <w:r>
        <w:rPr>
          <w:rFonts w:ascii="Tahoma" w:hAnsi="Tahoma" w:cs="Tahoma"/>
          <w:b/>
          <w:sz w:val="24"/>
        </w:rPr>
        <w:tab/>
      </w:r>
      <w:r w:rsidRPr="00DA531C">
        <w:rPr>
          <w:rFonts w:ascii="Tahoma" w:hAnsi="Tahoma" w:cs="Tahoma"/>
          <w:sz w:val="24"/>
        </w:rPr>
        <w:t>Maps showing where residents marked for development / or not.</w:t>
      </w:r>
      <w:proofErr w:type="gramEnd"/>
    </w:p>
    <w:p w14:paraId="48E1B2FE" w14:textId="77777777" w:rsidR="0052067F" w:rsidRPr="00E97723" w:rsidRDefault="0052067F" w:rsidP="00E018A8">
      <w:pPr>
        <w:ind w:left="2127" w:hanging="2127"/>
        <w:rPr>
          <w:rFonts w:ascii="Tahoma" w:hAnsi="Tahoma" w:cs="Tahoma"/>
          <w:sz w:val="24"/>
        </w:rPr>
      </w:pPr>
    </w:p>
    <w:p w14:paraId="30AACDA9" w14:textId="77777777" w:rsidR="00311B6A" w:rsidRDefault="00311B6A" w:rsidP="00B752D8">
      <w:pPr>
        <w:pStyle w:val="ReportDate"/>
      </w:pPr>
    </w:p>
    <w:p w14:paraId="23A088CA" w14:textId="77777777" w:rsidR="00F92AF2" w:rsidRDefault="00F92AF2" w:rsidP="00D6305C">
      <w:pPr>
        <w:pStyle w:val="Heading1"/>
        <w:sectPr w:rsidR="00F92AF2" w:rsidSect="00DE3328">
          <w:headerReference w:type="default" r:id="rId19"/>
          <w:footerReference w:type="default" r:id="rId20"/>
          <w:pgSz w:w="11906" w:h="16838"/>
          <w:pgMar w:top="1440" w:right="1440" w:bottom="1440" w:left="1440" w:header="283" w:footer="680" w:gutter="0"/>
          <w:pgNumType w:start="1"/>
          <w:cols w:space="708"/>
          <w:docGrid w:linePitch="360"/>
        </w:sectPr>
      </w:pPr>
      <w:bookmarkStart w:id="4" w:name="_Toc278737608"/>
      <w:bookmarkStart w:id="5" w:name="_Toc278737686"/>
      <w:bookmarkStart w:id="6" w:name="_Toc278737870"/>
      <w:bookmarkStart w:id="7" w:name="_Toc278737978"/>
      <w:bookmarkStart w:id="8" w:name="_Toc278738043"/>
      <w:bookmarkStart w:id="9" w:name="_Toc278738131"/>
      <w:bookmarkStart w:id="10" w:name="_Toc278738269"/>
      <w:bookmarkStart w:id="11" w:name="_Toc278738365"/>
    </w:p>
    <w:p w14:paraId="60AC704B" w14:textId="77777777" w:rsidR="004B12E3" w:rsidRDefault="003C6396" w:rsidP="00E15AA9">
      <w:pPr>
        <w:pStyle w:val="Heading1"/>
      </w:pPr>
      <w:bookmarkStart w:id="12" w:name="_Toc440645660"/>
      <w:bookmarkEnd w:id="4"/>
      <w:bookmarkEnd w:id="5"/>
      <w:bookmarkEnd w:id="6"/>
      <w:bookmarkEnd w:id="7"/>
      <w:bookmarkEnd w:id="8"/>
      <w:bookmarkEnd w:id="9"/>
      <w:bookmarkEnd w:id="10"/>
      <w:bookmarkEnd w:id="11"/>
      <w:r>
        <w:lastRenderedPageBreak/>
        <w:t>consultation process</w:t>
      </w:r>
      <w:bookmarkEnd w:id="12"/>
    </w:p>
    <w:p w14:paraId="525CCEF4" w14:textId="77777777" w:rsidR="0002311D" w:rsidRDefault="0002311D" w:rsidP="0002311D">
      <w:pPr>
        <w:pStyle w:val="Heading3"/>
      </w:pPr>
      <w:r>
        <w:t>Introduction</w:t>
      </w:r>
    </w:p>
    <w:p w14:paraId="4D7C3B16" w14:textId="435271A8" w:rsidR="0002311D" w:rsidRDefault="0002311D" w:rsidP="009E20CE">
      <w:pPr>
        <w:pStyle w:val="Paragraph2"/>
        <w:ind w:left="426" w:hanging="568"/>
      </w:pPr>
      <w:r w:rsidRPr="0002311D">
        <w:t>This Consultation Statement has been prepared to fulfil the legal obligations of the Neighbourhood Planning Regulations 2012 in respect of</w:t>
      </w:r>
      <w:r>
        <w:t xml:space="preserve"> the </w:t>
      </w:r>
      <w:r w:rsidR="00E04A65">
        <w:t>Melton</w:t>
      </w:r>
      <w:r w:rsidR="00C72134">
        <w:t xml:space="preserve"> Neighbourhood Plan (</w:t>
      </w:r>
      <w:r w:rsidR="00E04A65">
        <w:t>M</w:t>
      </w:r>
      <w:r w:rsidR="004908A2">
        <w:t>NP</w:t>
      </w:r>
      <w:r>
        <w:t>).</w:t>
      </w:r>
    </w:p>
    <w:p w14:paraId="31F389AB" w14:textId="1245C554" w:rsidR="0002311D" w:rsidRDefault="002E1FAB" w:rsidP="009E20CE">
      <w:pPr>
        <w:pStyle w:val="Paragraph2"/>
        <w:ind w:left="426" w:hanging="568"/>
      </w:pPr>
      <w:r>
        <w:t>The legal basis of this Consultation</w:t>
      </w:r>
      <w:r w:rsidR="0002311D">
        <w:t xml:space="preserve"> Statement is provided by Section 15(2) of Part 5 of the 2012 Neighbourhood Planning Regulations</w:t>
      </w:r>
      <w:r w:rsidR="0061184F">
        <w:t xml:space="preserve"> (as amended)</w:t>
      </w:r>
      <w:r w:rsidR="0002311D">
        <w:t>, which requires that a consultation statement should:</w:t>
      </w:r>
    </w:p>
    <w:p w14:paraId="66F53451" w14:textId="77777777" w:rsidR="0002311D" w:rsidRDefault="0002311D" w:rsidP="00DC70A8">
      <w:pPr>
        <w:pStyle w:val="Paragraph2"/>
        <w:numPr>
          <w:ilvl w:val="0"/>
          <w:numId w:val="3"/>
        </w:numPr>
      </w:pPr>
      <w:r>
        <w:t>contain details of the persons and bodies who were consulted about the proposed neighbourhood development plan;</w:t>
      </w:r>
    </w:p>
    <w:p w14:paraId="67E50767" w14:textId="77777777" w:rsidR="0002311D" w:rsidRDefault="0002311D" w:rsidP="00DC70A8">
      <w:pPr>
        <w:pStyle w:val="Paragraph2"/>
        <w:numPr>
          <w:ilvl w:val="0"/>
          <w:numId w:val="3"/>
        </w:numPr>
      </w:pPr>
      <w:r>
        <w:t>explain how they were consulted;</w:t>
      </w:r>
    </w:p>
    <w:p w14:paraId="5859DD8C" w14:textId="77777777" w:rsidR="0002311D" w:rsidRDefault="0002311D" w:rsidP="00DC70A8">
      <w:pPr>
        <w:pStyle w:val="Paragraph2"/>
        <w:numPr>
          <w:ilvl w:val="0"/>
          <w:numId w:val="3"/>
        </w:numPr>
      </w:pPr>
      <w:r>
        <w:t>summarise the main issues and concerns raised by the persons consulted; and</w:t>
      </w:r>
    </w:p>
    <w:p w14:paraId="0A95299E" w14:textId="77777777" w:rsidR="0002311D" w:rsidRPr="0002311D" w:rsidRDefault="0002311D" w:rsidP="00DC70A8">
      <w:pPr>
        <w:pStyle w:val="Paragraph2"/>
        <w:numPr>
          <w:ilvl w:val="0"/>
          <w:numId w:val="3"/>
        </w:numPr>
      </w:pPr>
      <w:r>
        <w:t>describe how these issues and concerns have been considered and, where relevant addressed in the proposed neighbourhood development plan.</w:t>
      </w:r>
    </w:p>
    <w:p w14:paraId="176A3924" w14:textId="151F4A90" w:rsidR="009F5CF1" w:rsidRDefault="00903D86" w:rsidP="009E20CE">
      <w:pPr>
        <w:pStyle w:val="Paragraph2"/>
        <w:ind w:left="426" w:hanging="568"/>
      </w:pPr>
      <w:r w:rsidRPr="00903D86">
        <w:t xml:space="preserve">The policies contained in the </w:t>
      </w:r>
      <w:r w:rsidR="00E04A65">
        <w:t>MNP</w:t>
      </w:r>
      <w:r w:rsidRPr="00903D86">
        <w:t xml:space="preserve"> are as a result of considerable interaction and consultation with the community and businesses within the parish. Work has involved community </w:t>
      </w:r>
      <w:r w:rsidR="00C72134">
        <w:t xml:space="preserve">groups </w:t>
      </w:r>
      <w:r w:rsidR="004908A2">
        <w:t xml:space="preserve">over approximately </w:t>
      </w:r>
      <w:r w:rsidR="00E04A65">
        <w:t>three</w:t>
      </w:r>
      <w:r w:rsidR="004908A2">
        <w:t xml:space="preserve"> years</w:t>
      </w:r>
      <w:r w:rsidRPr="00903D86">
        <w:t>, as well as surveys, public meetings and events. This has been overs</w:t>
      </w:r>
      <w:r w:rsidR="00E04A65">
        <w:t>een and coordinated by</w:t>
      </w:r>
      <w:r>
        <w:t xml:space="preserve"> </w:t>
      </w:r>
      <w:r w:rsidR="00E04A65">
        <w:t>firstly Melton Parish Counci</w:t>
      </w:r>
      <w:r w:rsidR="004A329A">
        <w:t>l, secondly the Planning Commit</w:t>
      </w:r>
      <w:r w:rsidR="00E04A65">
        <w:t xml:space="preserve">tee </w:t>
      </w:r>
      <w:r w:rsidR="004A329A">
        <w:t xml:space="preserve">of Melton Parish Council </w:t>
      </w:r>
      <w:r w:rsidR="00E04A65">
        <w:t>and thirdly the MNP</w:t>
      </w:r>
      <w:r w:rsidRPr="00903D86">
        <w:t xml:space="preserve"> </w:t>
      </w:r>
      <w:r w:rsidR="00E04A65">
        <w:t xml:space="preserve">Working </w:t>
      </w:r>
      <w:r w:rsidRPr="00903D86">
        <w:t>Group</w:t>
      </w:r>
      <w:r w:rsidR="00E04A65">
        <w:t>,</w:t>
      </w:r>
      <w:r w:rsidRPr="00903D86">
        <w:t xml:space="preserve"> which was formed </w:t>
      </w:r>
      <w:r>
        <w:t xml:space="preserve">to </w:t>
      </w:r>
      <w:r w:rsidR="004F55E5">
        <w:t xml:space="preserve">lead the </w:t>
      </w:r>
      <w:r w:rsidR="00E04A65">
        <w:t>MNP at the beginning</w:t>
      </w:r>
      <w:r w:rsidRPr="00903D86">
        <w:t xml:space="preserve">. </w:t>
      </w:r>
      <w:r w:rsidR="00E04A65">
        <w:t xml:space="preserve">In the latter stages of the MNP process a Consultant was employed to put the Plan together, using the evidence we gathered from our consultation.  </w:t>
      </w:r>
      <w:r w:rsidRPr="00903D86">
        <w:t xml:space="preserve">Views and interactions from this </w:t>
      </w:r>
      <w:r w:rsidR="00E04A65">
        <w:t xml:space="preserve">entire </w:t>
      </w:r>
      <w:r w:rsidRPr="00903D86">
        <w:t>pro</w:t>
      </w:r>
      <w:r>
        <w:t>cess le</w:t>
      </w:r>
      <w:r w:rsidRPr="00903D86">
        <w:t xml:space="preserve">d to the Vision and Objectives in </w:t>
      </w:r>
      <w:r w:rsidR="002E1FAB">
        <w:t xml:space="preserve">the </w:t>
      </w:r>
      <w:r w:rsidR="00E04A65">
        <w:t>MNP</w:t>
      </w:r>
      <w:r w:rsidRPr="00903D86">
        <w:t>, and subsequently therefore form the basis for the key pol</w:t>
      </w:r>
      <w:r>
        <w:t>i</w:t>
      </w:r>
      <w:r w:rsidR="00BF58E7">
        <w:t xml:space="preserve">cies set out in </w:t>
      </w:r>
      <w:r w:rsidR="002E1FAB">
        <w:t xml:space="preserve">the </w:t>
      </w:r>
      <w:r w:rsidR="00E04A65">
        <w:t>MNP</w:t>
      </w:r>
      <w:r w:rsidRPr="00903D86">
        <w:t>.</w:t>
      </w:r>
    </w:p>
    <w:p w14:paraId="611ECA08" w14:textId="4B3299F3" w:rsidR="003C6396" w:rsidRDefault="003C6396" w:rsidP="003C6396">
      <w:pPr>
        <w:pStyle w:val="Heading3"/>
      </w:pPr>
      <w:r>
        <w:t>Organisation</w:t>
      </w:r>
      <w:r w:rsidR="002E1FAB">
        <w:t xml:space="preserve">al structure of the </w:t>
      </w:r>
      <w:r w:rsidR="00E04A65">
        <w:t>MNP</w:t>
      </w:r>
      <w:r w:rsidR="002E1FAB">
        <w:t xml:space="preserve"> </w:t>
      </w:r>
    </w:p>
    <w:p w14:paraId="75397855" w14:textId="2193EE9B" w:rsidR="00E27DAA" w:rsidRDefault="00903D86" w:rsidP="009E20CE">
      <w:pPr>
        <w:pStyle w:val="Paragraph2"/>
        <w:ind w:left="426" w:hanging="568"/>
      </w:pPr>
      <w:r>
        <w:t xml:space="preserve">The </w:t>
      </w:r>
      <w:r w:rsidR="00E04A65">
        <w:t>MNP</w:t>
      </w:r>
      <w:r>
        <w:t xml:space="preserve"> has been prepared after extensive community involvement and engagement. The </w:t>
      </w:r>
      <w:r w:rsidR="00E04A65">
        <w:t>MNP</w:t>
      </w:r>
      <w:r>
        <w:t xml:space="preserve"> has reflected the views of the community </w:t>
      </w:r>
      <w:r w:rsidR="004A329A">
        <w:t xml:space="preserve">and expressly </w:t>
      </w:r>
      <w:r>
        <w:t xml:space="preserve">of the need for </w:t>
      </w:r>
      <w:r w:rsidR="004A329A">
        <w:t>a small amount of affordable</w:t>
      </w:r>
      <w:r>
        <w:t xml:space="preserve"> development principally to address local needs, along with the provision of community infrastructure</w:t>
      </w:r>
      <w:r w:rsidR="004A329A">
        <w:t>.  Traffic was the principal issue for most people and the MNP seeks to address this along with supplying the small amount of housing that is deemed necessary.</w:t>
      </w:r>
    </w:p>
    <w:p w14:paraId="38CA5681" w14:textId="79442815" w:rsidR="004F55E5" w:rsidRDefault="00903D86" w:rsidP="009E20CE">
      <w:pPr>
        <w:pStyle w:val="Paragraph2"/>
        <w:ind w:left="426" w:hanging="568"/>
      </w:pPr>
      <w:r>
        <w:t xml:space="preserve">The </w:t>
      </w:r>
      <w:r w:rsidR="00E27DAA">
        <w:t xml:space="preserve">structure </w:t>
      </w:r>
      <w:r w:rsidR="004F55E5">
        <w:t xml:space="preserve">put in place </w:t>
      </w:r>
      <w:r w:rsidR="00E27DAA">
        <w:t xml:space="preserve">was a </w:t>
      </w:r>
      <w:r w:rsidR="004A329A">
        <w:t>Working Group comprised mainly of residents with</w:t>
      </w:r>
      <w:r w:rsidR="00774498">
        <w:t xml:space="preserve"> a few Parish Councillors.  The</w:t>
      </w:r>
      <w:r w:rsidR="004A329A">
        <w:t xml:space="preserve"> </w:t>
      </w:r>
      <w:proofErr w:type="gramStart"/>
      <w:r w:rsidR="00774498">
        <w:t xml:space="preserve">Working Group </w:t>
      </w:r>
      <w:r w:rsidR="004A329A">
        <w:t>was overseen by the Planning Committee of Melton Parish Council</w:t>
      </w:r>
      <w:r w:rsidR="00774498">
        <w:t>,</w:t>
      </w:r>
      <w:r w:rsidR="00E27DAA">
        <w:t xml:space="preserve"> </w:t>
      </w:r>
      <w:r w:rsidR="00774498">
        <w:t>who in turn reported to the Full Council</w:t>
      </w:r>
      <w:proofErr w:type="gramEnd"/>
      <w:r w:rsidR="00774498">
        <w:t xml:space="preserve">.  The Working Group also worked closely with Planning Aid who helped and advised on major points in the process.  The Working Group was, periodically, split into smaller groups who looked at specific key areas such as business, residential development, rural issues, traffic and transport etc. </w:t>
      </w:r>
    </w:p>
    <w:p w14:paraId="4DA49190" w14:textId="5B4B4E6F" w:rsidR="008F43E3" w:rsidRPr="00492B62" w:rsidRDefault="00295D8E" w:rsidP="008F43E3">
      <w:pPr>
        <w:pStyle w:val="Paragraph2"/>
        <w:ind w:left="426" w:hanging="568"/>
      </w:pPr>
      <w:r w:rsidRPr="008F43E3">
        <w:rPr>
          <w:color w:val="000000" w:themeColor="text1"/>
        </w:rPr>
        <w:t xml:space="preserve">The </w:t>
      </w:r>
      <w:r w:rsidR="00774498" w:rsidRPr="008F43E3">
        <w:rPr>
          <w:color w:val="000000" w:themeColor="text1"/>
        </w:rPr>
        <w:t>Working</w:t>
      </w:r>
      <w:r w:rsidR="00903D86" w:rsidRPr="008F43E3">
        <w:rPr>
          <w:color w:val="000000" w:themeColor="text1"/>
        </w:rPr>
        <w:t xml:space="preserve"> Group </w:t>
      </w:r>
      <w:r w:rsidR="00F12C61" w:rsidRPr="008F43E3">
        <w:rPr>
          <w:color w:val="000000" w:themeColor="text1"/>
        </w:rPr>
        <w:t xml:space="preserve">changed somewhat over the period of time it took to complete the MNP but originally </w:t>
      </w:r>
      <w:r w:rsidR="008A60AB" w:rsidRPr="008F43E3">
        <w:rPr>
          <w:color w:val="000000" w:themeColor="text1"/>
        </w:rPr>
        <w:t xml:space="preserve">comprised </w:t>
      </w:r>
      <w:r w:rsidR="00F12C61" w:rsidRPr="008F43E3">
        <w:rPr>
          <w:color w:val="000000" w:themeColor="text1"/>
        </w:rPr>
        <w:t>10</w:t>
      </w:r>
      <w:r w:rsidR="00704588" w:rsidRPr="008F43E3">
        <w:rPr>
          <w:color w:val="000000" w:themeColor="text1"/>
        </w:rPr>
        <w:t xml:space="preserve"> </w:t>
      </w:r>
      <w:r w:rsidR="004F55E5" w:rsidRPr="008F43E3">
        <w:rPr>
          <w:color w:val="000000" w:themeColor="text1"/>
        </w:rPr>
        <w:t>volunteers from the community</w:t>
      </w:r>
      <w:r w:rsidR="00F12C61" w:rsidRPr="008F43E3">
        <w:rPr>
          <w:color w:val="000000" w:themeColor="text1"/>
        </w:rPr>
        <w:t xml:space="preserve"> and 6 members of the Parish Council Planning Committee</w:t>
      </w:r>
      <w:r w:rsidRPr="008F43E3">
        <w:rPr>
          <w:color w:val="000000" w:themeColor="text1"/>
        </w:rPr>
        <w:t xml:space="preserve">. </w:t>
      </w:r>
      <w:r w:rsidR="00F12C61" w:rsidRPr="008F43E3">
        <w:rPr>
          <w:color w:val="000000" w:themeColor="text1"/>
        </w:rPr>
        <w:t>At one point we had 18 community volunteers and a Working Group of 24 people in total</w:t>
      </w:r>
      <w:r w:rsidR="004F55E5" w:rsidRPr="008F43E3">
        <w:rPr>
          <w:color w:val="000000" w:themeColor="text1"/>
        </w:rPr>
        <w:t xml:space="preserve">. </w:t>
      </w:r>
      <w:r w:rsidR="00973CA7" w:rsidRPr="008F43E3">
        <w:rPr>
          <w:color w:val="000000" w:themeColor="text1"/>
        </w:rPr>
        <w:t xml:space="preserve">The </w:t>
      </w:r>
      <w:r w:rsidR="00F12C61" w:rsidRPr="008F43E3">
        <w:rPr>
          <w:color w:val="000000" w:themeColor="text1"/>
        </w:rPr>
        <w:t>Planning Committee oversaw the process and met</w:t>
      </w:r>
      <w:r w:rsidR="00973CA7" w:rsidRPr="008F43E3">
        <w:rPr>
          <w:color w:val="000000" w:themeColor="text1"/>
        </w:rPr>
        <w:t xml:space="preserve"> </w:t>
      </w:r>
      <w:r w:rsidR="00BF58E7" w:rsidRPr="008F43E3">
        <w:rPr>
          <w:color w:val="000000" w:themeColor="text1"/>
        </w:rPr>
        <w:t>regularly</w:t>
      </w:r>
      <w:r w:rsidRPr="008F43E3">
        <w:rPr>
          <w:color w:val="000000" w:themeColor="text1"/>
        </w:rPr>
        <w:t xml:space="preserve"> </w:t>
      </w:r>
      <w:r w:rsidR="00AF2D28" w:rsidRPr="008F43E3">
        <w:rPr>
          <w:color w:val="000000" w:themeColor="text1"/>
        </w:rPr>
        <w:t xml:space="preserve">once a month and the Full Council also had a regular report on the MNP, in both cases all updates and discussions were also </w:t>
      </w:r>
      <w:proofErr w:type="spellStart"/>
      <w:r w:rsidR="00AF2D28" w:rsidRPr="008F43E3">
        <w:rPr>
          <w:color w:val="000000" w:themeColor="text1"/>
        </w:rPr>
        <w:t>minuted</w:t>
      </w:r>
      <w:proofErr w:type="spellEnd"/>
      <w:r w:rsidRPr="008F43E3">
        <w:rPr>
          <w:color w:val="000000" w:themeColor="text1"/>
        </w:rPr>
        <w:t xml:space="preserve">. </w:t>
      </w:r>
      <w:r w:rsidR="004F55E5" w:rsidRPr="008F43E3">
        <w:rPr>
          <w:color w:val="000000" w:themeColor="text1"/>
        </w:rPr>
        <w:t xml:space="preserve">There is more detail about the </w:t>
      </w:r>
      <w:r w:rsidR="00AF2D28" w:rsidRPr="008F43E3">
        <w:rPr>
          <w:color w:val="000000" w:themeColor="text1"/>
        </w:rPr>
        <w:t>Working</w:t>
      </w:r>
      <w:r w:rsidR="004F55E5" w:rsidRPr="008F43E3">
        <w:rPr>
          <w:color w:val="000000" w:themeColor="text1"/>
        </w:rPr>
        <w:t xml:space="preserve"> Group on the </w:t>
      </w:r>
      <w:r w:rsidR="00E04A65" w:rsidRPr="008F43E3">
        <w:rPr>
          <w:color w:val="000000" w:themeColor="text1"/>
        </w:rPr>
        <w:t>Melton</w:t>
      </w:r>
      <w:r w:rsidR="004F55E5">
        <w:t xml:space="preserve"> Neighbourhood Plan website (</w:t>
      </w:r>
      <w:r w:rsidR="005853DD" w:rsidRPr="008F43E3">
        <w:rPr>
          <w:color w:val="0000FF"/>
        </w:rPr>
        <w:t>http://www.meltonneighbourhoodplan.co.uk/#</w:t>
      </w:r>
      <w:proofErr w:type="gramStart"/>
      <w:r w:rsidR="005853DD" w:rsidRPr="008F43E3">
        <w:rPr>
          <w:color w:val="0000FF"/>
        </w:rPr>
        <w:t>!documents</w:t>
      </w:r>
      <w:proofErr w:type="gramEnd"/>
      <w:r w:rsidR="005853DD" w:rsidRPr="008F43E3">
        <w:rPr>
          <w:color w:val="0000FF"/>
        </w:rPr>
        <w:t>/g8va6</w:t>
      </w:r>
      <w:r w:rsidR="004F55E5">
        <w:t>).</w:t>
      </w:r>
      <w:r w:rsidR="00824E17">
        <w:t xml:space="preserve"> </w:t>
      </w:r>
      <w:r w:rsidR="00824E17">
        <w:lastRenderedPageBreak/>
        <w:t>This includes all of the minutes of meetings held throughout the preparation of the Neighbourhood Plan.</w:t>
      </w:r>
      <w:r w:rsidR="004F55E5">
        <w:t xml:space="preserve">  </w:t>
      </w:r>
    </w:p>
    <w:p w14:paraId="6FADCC70" w14:textId="3D712A4A" w:rsidR="008F43E3" w:rsidRPr="008F43E3" w:rsidRDefault="008F43E3" w:rsidP="008F43E3">
      <w:pPr>
        <w:rPr>
          <w:b/>
          <w:u w:val="single"/>
        </w:rPr>
      </w:pPr>
      <w:r w:rsidRPr="002C22DA">
        <w:rPr>
          <w:b/>
          <w:u w:val="single"/>
        </w:rPr>
        <w:t>Melton Neighbourhood Plan TIMELINE</w:t>
      </w:r>
    </w:p>
    <w:tbl>
      <w:tblPr>
        <w:tblStyle w:val="TableGrid"/>
        <w:tblW w:w="0" w:type="auto"/>
        <w:tblLook w:val="04A0" w:firstRow="1" w:lastRow="0" w:firstColumn="1" w:lastColumn="0" w:noHBand="0" w:noVBand="1"/>
      </w:tblPr>
      <w:tblGrid>
        <w:gridCol w:w="2838"/>
        <w:gridCol w:w="2839"/>
        <w:gridCol w:w="2839"/>
      </w:tblGrid>
      <w:tr w:rsidR="008F43E3" w:rsidRPr="00F32DC6" w14:paraId="798D1445" w14:textId="77777777" w:rsidTr="008F43E3">
        <w:tc>
          <w:tcPr>
            <w:tcW w:w="2838" w:type="dxa"/>
          </w:tcPr>
          <w:p w14:paraId="7988D347" w14:textId="77777777" w:rsidR="008F43E3" w:rsidRPr="00F32DC6" w:rsidRDefault="008F43E3" w:rsidP="008F43E3">
            <w:pPr>
              <w:jc w:val="center"/>
              <w:rPr>
                <w:b/>
                <w:u w:val="single"/>
              </w:rPr>
            </w:pPr>
            <w:r w:rsidRPr="00F32DC6">
              <w:rPr>
                <w:b/>
                <w:u w:val="single"/>
              </w:rPr>
              <w:t>Date</w:t>
            </w:r>
          </w:p>
        </w:tc>
        <w:tc>
          <w:tcPr>
            <w:tcW w:w="2839" w:type="dxa"/>
          </w:tcPr>
          <w:p w14:paraId="111E4EE5" w14:textId="77777777" w:rsidR="008F43E3" w:rsidRPr="00F32DC6" w:rsidRDefault="008F43E3" w:rsidP="008F43E3">
            <w:pPr>
              <w:jc w:val="center"/>
              <w:rPr>
                <w:b/>
                <w:u w:val="single"/>
              </w:rPr>
            </w:pPr>
            <w:r w:rsidRPr="00F32DC6">
              <w:rPr>
                <w:b/>
                <w:u w:val="single"/>
              </w:rPr>
              <w:t>Action</w:t>
            </w:r>
          </w:p>
        </w:tc>
        <w:tc>
          <w:tcPr>
            <w:tcW w:w="2839" w:type="dxa"/>
          </w:tcPr>
          <w:p w14:paraId="52C563A8" w14:textId="77777777" w:rsidR="008F43E3" w:rsidRPr="00F32DC6" w:rsidRDefault="008F43E3" w:rsidP="008F43E3">
            <w:pPr>
              <w:jc w:val="center"/>
              <w:rPr>
                <w:b/>
                <w:u w:val="single"/>
              </w:rPr>
            </w:pPr>
            <w:r w:rsidRPr="00F32DC6">
              <w:rPr>
                <w:b/>
                <w:u w:val="single"/>
              </w:rPr>
              <w:t>Notes</w:t>
            </w:r>
          </w:p>
        </w:tc>
      </w:tr>
      <w:tr w:rsidR="00C3331D" w14:paraId="22DE0752" w14:textId="77777777" w:rsidTr="008F43E3">
        <w:tc>
          <w:tcPr>
            <w:tcW w:w="2838" w:type="dxa"/>
          </w:tcPr>
          <w:p w14:paraId="68286B50" w14:textId="3ACB9D05" w:rsidR="00C3331D" w:rsidRDefault="00C3331D" w:rsidP="008F43E3">
            <w:r>
              <w:t>2005</w:t>
            </w:r>
          </w:p>
        </w:tc>
        <w:tc>
          <w:tcPr>
            <w:tcW w:w="2839" w:type="dxa"/>
          </w:tcPr>
          <w:p w14:paraId="71A9D1FF" w14:textId="3ADAF36D" w:rsidR="00C3331D" w:rsidRDefault="00C3331D" w:rsidP="008F43E3">
            <w:r>
              <w:t>Meeting for residents at St Andrews Church asking them to look at Site Specific Allocations Map from SCDC and mark where they did and didn’t want housing.</w:t>
            </w:r>
          </w:p>
        </w:tc>
        <w:tc>
          <w:tcPr>
            <w:tcW w:w="2839" w:type="dxa"/>
          </w:tcPr>
          <w:p w14:paraId="1AEA2018" w14:textId="7CB9710A" w:rsidR="00C3331D" w:rsidRDefault="00C3331D" w:rsidP="008F43E3">
            <w:r>
              <w:t>Area around the Station / brownfield preferred.</w:t>
            </w:r>
          </w:p>
        </w:tc>
      </w:tr>
      <w:tr w:rsidR="008F43E3" w14:paraId="56163FFA" w14:textId="77777777" w:rsidTr="008F43E3">
        <w:tc>
          <w:tcPr>
            <w:tcW w:w="2838" w:type="dxa"/>
          </w:tcPr>
          <w:p w14:paraId="344F9F04" w14:textId="77777777" w:rsidR="008F43E3" w:rsidRDefault="008F43E3" w:rsidP="008F43E3">
            <w:r>
              <w:t>September 2010</w:t>
            </w:r>
          </w:p>
        </w:tc>
        <w:tc>
          <w:tcPr>
            <w:tcW w:w="2839" w:type="dxa"/>
          </w:tcPr>
          <w:p w14:paraId="6D943158" w14:textId="77777777" w:rsidR="008F43E3" w:rsidRDefault="008F43E3" w:rsidP="008F43E3">
            <w:r>
              <w:t>Affordable Housing Needs Survey completed for Melton Parish by Melton Parish Council (MPC)</w:t>
            </w:r>
          </w:p>
        </w:tc>
        <w:tc>
          <w:tcPr>
            <w:tcW w:w="2839" w:type="dxa"/>
          </w:tcPr>
          <w:p w14:paraId="6935F574" w14:textId="77777777" w:rsidR="008F43E3" w:rsidRDefault="008F43E3" w:rsidP="008F43E3">
            <w:r>
              <w:t xml:space="preserve">A need for 14 affordable houses was identified and MPC asked Community Action Suffolk (CAS) to help them identify </w:t>
            </w:r>
            <w:proofErr w:type="gramStart"/>
            <w:r>
              <w:t>an ‘exception</w:t>
            </w:r>
            <w:proofErr w:type="gramEnd"/>
            <w:r>
              <w:t xml:space="preserve"> site’ in Melton for these.  After much discussion and time it transpired that CAS were unable to help.</w:t>
            </w:r>
          </w:p>
        </w:tc>
      </w:tr>
      <w:tr w:rsidR="008F43E3" w14:paraId="0906BB61" w14:textId="77777777" w:rsidTr="008F43E3">
        <w:tc>
          <w:tcPr>
            <w:tcW w:w="2838" w:type="dxa"/>
          </w:tcPr>
          <w:p w14:paraId="2EA135AF" w14:textId="77777777" w:rsidR="008F43E3" w:rsidRDefault="008F43E3" w:rsidP="008F43E3">
            <w:r>
              <w:t>March/June 2012</w:t>
            </w:r>
          </w:p>
        </w:tc>
        <w:tc>
          <w:tcPr>
            <w:tcW w:w="2839" w:type="dxa"/>
          </w:tcPr>
          <w:p w14:paraId="79954892" w14:textId="77777777" w:rsidR="008F43E3" w:rsidRDefault="008F43E3" w:rsidP="008F43E3">
            <w:r>
              <w:t>MPC Planning Committee and then Full Council agree to do a Neighbourhood Plan (NP) for Melton and set up Terms of Reference</w:t>
            </w:r>
          </w:p>
        </w:tc>
        <w:tc>
          <w:tcPr>
            <w:tcW w:w="2839" w:type="dxa"/>
          </w:tcPr>
          <w:p w14:paraId="6F0E0C9C" w14:textId="77777777" w:rsidR="008F43E3" w:rsidRDefault="008F43E3" w:rsidP="008F43E3"/>
        </w:tc>
      </w:tr>
      <w:tr w:rsidR="008F43E3" w14:paraId="3F8E1E65" w14:textId="77777777" w:rsidTr="008F43E3">
        <w:tc>
          <w:tcPr>
            <w:tcW w:w="2838" w:type="dxa"/>
          </w:tcPr>
          <w:p w14:paraId="624F31B5" w14:textId="77777777" w:rsidR="008F43E3" w:rsidRDefault="008F43E3" w:rsidP="008F43E3">
            <w:r>
              <w:t>June 2012</w:t>
            </w:r>
          </w:p>
        </w:tc>
        <w:tc>
          <w:tcPr>
            <w:tcW w:w="2839" w:type="dxa"/>
          </w:tcPr>
          <w:p w14:paraId="1332D2CF" w14:textId="77777777" w:rsidR="008F43E3" w:rsidRDefault="008F43E3" w:rsidP="008F43E3">
            <w:r>
              <w:t>Initial Working Group (WG) is formed, initially comprising 7 residents and 4 Councillors</w:t>
            </w:r>
          </w:p>
        </w:tc>
        <w:tc>
          <w:tcPr>
            <w:tcW w:w="2839" w:type="dxa"/>
          </w:tcPr>
          <w:p w14:paraId="1FCE11D0" w14:textId="77777777" w:rsidR="008F43E3" w:rsidRDefault="008F43E3" w:rsidP="008F43E3"/>
        </w:tc>
      </w:tr>
      <w:tr w:rsidR="008F43E3" w14:paraId="78524643" w14:textId="77777777" w:rsidTr="008F43E3">
        <w:tc>
          <w:tcPr>
            <w:tcW w:w="2838" w:type="dxa"/>
          </w:tcPr>
          <w:p w14:paraId="4A30ED9F" w14:textId="77777777" w:rsidR="008F43E3" w:rsidRDefault="008F43E3" w:rsidP="008F43E3">
            <w:r>
              <w:t>October 2012</w:t>
            </w:r>
          </w:p>
        </w:tc>
        <w:tc>
          <w:tcPr>
            <w:tcW w:w="2839" w:type="dxa"/>
          </w:tcPr>
          <w:p w14:paraId="5218B9F0" w14:textId="77777777" w:rsidR="008F43E3" w:rsidRDefault="008F43E3" w:rsidP="008F43E3">
            <w:r>
              <w:t>Project Plan and Draft Budget sent to WG and MPC</w:t>
            </w:r>
          </w:p>
        </w:tc>
        <w:tc>
          <w:tcPr>
            <w:tcW w:w="2839" w:type="dxa"/>
          </w:tcPr>
          <w:p w14:paraId="19A2097A" w14:textId="77777777" w:rsidR="008F43E3" w:rsidRDefault="008F43E3" w:rsidP="008F43E3"/>
        </w:tc>
      </w:tr>
      <w:tr w:rsidR="008F43E3" w14:paraId="65311D12" w14:textId="77777777" w:rsidTr="008F43E3">
        <w:tc>
          <w:tcPr>
            <w:tcW w:w="2838" w:type="dxa"/>
          </w:tcPr>
          <w:p w14:paraId="075E7A58" w14:textId="77777777" w:rsidR="008F43E3" w:rsidRDefault="008F43E3" w:rsidP="008F43E3">
            <w:r>
              <w:t>October 2012</w:t>
            </w:r>
          </w:p>
        </w:tc>
        <w:tc>
          <w:tcPr>
            <w:tcW w:w="2839" w:type="dxa"/>
          </w:tcPr>
          <w:p w14:paraId="4E883B23" w14:textId="77777777" w:rsidR="008F43E3" w:rsidRDefault="008F43E3" w:rsidP="008F43E3">
            <w:r>
              <w:t>Formal Submission to do a NP first submitted by hand to Suffolk Coastal District Council (SCDC)</w:t>
            </w:r>
          </w:p>
        </w:tc>
        <w:tc>
          <w:tcPr>
            <w:tcW w:w="2839" w:type="dxa"/>
          </w:tcPr>
          <w:p w14:paraId="5B519E41" w14:textId="77777777" w:rsidR="008F43E3" w:rsidRDefault="008F43E3" w:rsidP="008F43E3"/>
        </w:tc>
      </w:tr>
      <w:tr w:rsidR="008F43E3" w:rsidRPr="00DC0BEB" w14:paraId="28EFEC1E" w14:textId="77777777" w:rsidTr="008F43E3">
        <w:tc>
          <w:tcPr>
            <w:tcW w:w="2838" w:type="dxa"/>
          </w:tcPr>
          <w:p w14:paraId="2835263D" w14:textId="77777777" w:rsidR="008F43E3" w:rsidRPr="00DC0BEB" w:rsidRDefault="008F43E3" w:rsidP="008F43E3">
            <w:pPr>
              <w:rPr>
                <w:color w:val="0000FF"/>
              </w:rPr>
            </w:pPr>
            <w:r w:rsidRPr="00DC0BEB">
              <w:rPr>
                <w:color w:val="0000FF"/>
              </w:rPr>
              <w:t>November 2012</w:t>
            </w:r>
          </w:p>
        </w:tc>
        <w:tc>
          <w:tcPr>
            <w:tcW w:w="2839" w:type="dxa"/>
          </w:tcPr>
          <w:p w14:paraId="1A08BED0" w14:textId="77777777" w:rsidR="008F43E3" w:rsidRPr="00DC0BEB" w:rsidRDefault="008F43E3" w:rsidP="008F43E3">
            <w:pPr>
              <w:rPr>
                <w:color w:val="0000FF"/>
              </w:rPr>
            </w:pPr>
            <w:r w:rsidRPr="00DC0BEB">
              <w:rPr>
                <w:color w:val="0000FF"/>
              </w:rPr>
              <w:t>Call to Action Page in Melton Messenger</w:t>
            </w:r>
          </w:p>
        </w:tc>
        <w:tc>
          <w:tcPr>
            <w:tcW w:w="2839" w:type="dxa"/>
          </w:tcPr>
          <w:p w14:paraId="5C8D046F" w14:textId="77777777" w:rsidR="008F43E3" w:rsidRPr="00DC0BEB" w:rsidRDefault="008F43E3" w:rsidP="008F43E3">
            <w:pPr>
              <w:rPr>
                <w:color w:val="0000FF"/>
              </w:rPr>
            </w:pPr>
          </w:p>
        </w:tc>
      </w:tr>
      <w:tr w:rsidR="008F43E3" w14:paraId="3A2AD910" w14:textId="77777777" w:rsidTr="008F43E3">
        <w:tc>
          <w:tcPr>
            <w:tcW w:w="2838" w:type="dxa"/>
          </w:tcPr>
          <w:p w14:paraId="174213EB" w14:textId="77777777" w:rsidR="008F43E3" w:rsidRDefault="008F43E3" w:rsidP="008F43E3">
            <w:r>
              <w:t>11</w:t>
            </w:r>
            <w:r w:rsidRPr="0026128B">
              <w:rPr>
                <w:vertAlign w:val="superscript"/>
              </w:rPr>
              <w:t>th</w:t>
            </w:r>
            <w:r>
              <w:t xml:space="preserve"> December 2012</w:t>
            </w:r>
          </w:p>
        </w:tc>
        <w:tc>
          <w:tcPr>
            <w:tcW w:w="2839" w:type="dxa"/>
          </w:tcPr>
          <w:p w14:paraId="5D02C9C1" w14:textId="77777777" w:rsidR="008F43E3" w:rsidRDefault="008F43E3" w:rsidP="008F43E3">
            <w:r>
              <w:t>NP Working Group Meeting</w:t>
            </w:r>
          </w:p>
        </w:tc>
        <w:tc>
          <w:tcPr>
            <w:tcW w:w="2839" w:type="dxa"/>
          </w:tcPr>
          <w:p w14:paraId="4F02D178" w14:textId="77777777" w:rsidR="008F43E3" w:rsidRDefault="008F43E3" w:rsidP="008F43E3"/>
        </w:tc>
      </w:tr>
      <w:tr w:rsidR="008F43E3" w14:paraId="5CD06783" w14:textId="77777777" w:rsidTr="008F43E3">
        <w:tc>
          <w:tcPr>
            <w:tcW w:w="2838" w:type="dxa"/>
          </w:tcPr>
          <w:p w14:paraId="18D606F1" w14:textId="77777777" w:rsidR="008F43E3" w:rsidRDefault="008F43E3" w:rsidP="008F43E3">
            <w:r>
              <w:t>11 January 2013</w:t>
            </w:r>
          </w:p>
          <w:p w14:paraId="65D51401" w14:textId="77777777" w:rsidR="008F43E3" w:rsidRDefault="008F43E3" w:rsidP="008F43E3"/>
        </w:tc>
        <w:tc>
          <w:tcPr>
            <w:tcW w:w="2839" w:type="dxa"/>
          </w:tcPr>
          <w:p w14:paraId="3A6D5D01" w14:textId="77777777" w:rsidR="008F43E3" w:rsidRDefault="008F43E3" w:rsidP="008F43E3">
            <w:r>
              <w:t>Formal Submission to do a NP re-submitted by email to Suffolk Coastal District Council (SCDC)</w:t>
            </w:r>
          </w:p>
        </w:tc>
        <w:tc>
          <w:tcPr>
            <w:tcW w:w="2839" w:type="dxa"/>
          </w:tcPr>
          <w:p w14:paraId="1095C5C2" w14:textId="77777777" w:rsidR="008F43E3" w:rsidRDefault="008F43E3" w:rsidP="008F43E3"/>
        </w:tc>
      </w:tr>
      <w:tr w:rsidR="008F43E3" w14:paraId="2AC16473" w14:textId="77777777" w:rsidTr="008F43E3">
        <w:tc>
          <w:tcPr>
            <w:tcW w:w="2838" w:type="dxa"/>
          </w:tcPr>
          <w:p w14:paraId="421FE3BB" w14:textId="77777777" w:rsidR="008F43E3" w:rsidRDefault="008F43E3" w:rsidP="008F43E3">
            <w:r>
              <w:t>9</w:t>
            </w:r>
            <w:r w:rsidRPr="00DC2221">
              <w:rPr>
                <w:vertAlign w:val="superscript"/>
              </w:rPr>
              <w:t>th</w:t>
            </w:r>
            <w:r>
              <w:t xml:space="preserve"> April 2013</w:t>
            </w:r>
          </w:p>
        </w:tc>
        <w:tc>
          <w:tcPr>
            <w:tcW w:w="2839" w:type="dxa"/>
          </w:tcPr>
          <w:p w14:paraId="5C706049" w14:textId="77777777" w:rsidR="008F43E3" w:rsidRDefault="008F43E3" w:rsidP="008F43E3">
            <w:r>
              <w:t>NP Working Group Meeting</w:t>
            </w:r>
          </w:p>
        </w:tc>
        <w:tc>
          <w:tcPr>
            <w:tcW w:w="2839" w:type="dxa"/>
          </w:tcPr>
          <w:p w14:paraId="5E2ACB2D" w14:textId="77777777" w:rsidR="008F43E3" w:rsidRDefault="008F43E3" w:rsidP="008F43E3"/>
        </w:tc>
      </w:tr>
      <w:tr w:rsidR="008F43E3" w14:paraId="6575B532" w14:textId="77777777" w:rsidTr="008F43E3">
        <w:tc>
          <w:tcPr>
            <w:tcW w:w="2838" w:type="dxa"/>
          </w:tcPr>
          <w:p w14:paraId="58376738" w14:textId="77777777" w:rsidR="008F43E3" w:rsidRDefault="008F43E3" w:rsidP="008F43E3">
            <w:r>
              <w:t>April 2013</w:t>
            </w:r>
          </w:p>
        </w:tc>
        <w:tc>
          <w:tcPr>
            <w:tcW w:w="2839" w:type="dxa"/>
          </w:tcPr>
          <w:p w14:paraId="607FA835" w14:textId="77777777" w:rsidR="008F43E3" w:rsidRDefault="008F43E3" w:rsidP="008F43E3">
            <w:r>
              <w:t>SCDC acknowledge Formal Submission for NP</w:t>
            </w:r>
          </w:p>
        </w:tc>
        <w:tc>
          <w:tcPr>
            <w:tcW w:w="2839" w:type="dxa"/>
          </w:tcPr>
          <w:p w14:paraId="1C64E36E" w14:textId="77777777" w:rsidR="008F43E3" w:rsidRDefault="008F43E3" w:rsidP="008F43E3"/>
        </w:tc>
      </w:tr>
      <w:tr w:rsidR="008F43E3" w:rsidRPr="00B631F6" w14:paraId="6B23BB91" w14:textId="77777777" w:rsidTr="008F43E3">
        <w:tc>
          <w:tcPr>
            <w:tcW w:w="2838" w:type="dxa"/>
          </w:tcPr>
          <w:p w14:paraId="6FB52EE1" w14:textId="77777777" w:rsidR="008F43E3" w:rsidRPr="00B631F6" w:rsidRDefault="008F43E3" w:rsidP="008F43E3">
            <w:pPr>
              <w:rPr>
                <w:color w:val="0000FF"/>
              </w:rPr>
            </w:pPr>
            <w:r w:rsidRPr="00B631F6">
              <w:rPr>
                <w:color w:val="0000FF"/>
              </w:rPr>
              <w:t>April 2013</w:t>
            </w:r>
          </w:p>
        </w:tc>
        <w:tc>
          <w:tcPr>
            <w:tcW w:w="2839" w:type="dxa"/>
          </w:tcPr>
          <w:p w14:paraId="14D46746" w14:textId="77777777" w:rsidR="008F43E3" w:rsidRPr="00B631F6" w:rsidRDefault="008F43E3" w:rsidP="008F43E3">
            <w:pPr>
              <w:rPr>
                <w:color w:val="0000FF"/>
              </w:rPr>
            </w:pPr>
            <w:r w:rsidRPr="00B631F6">
              <w:rPr>
                <w:color w:val="0000FF"/>
              </w:rPr>
              <w:t>NP Leaflet goes to every household alongside Melton Messenger magazine</w:t>
            </w:r>
          </w:p>
        </w:tc>
        <w:tc>
          <w:tcPr>
            <w:tcW w:w="2839" w:type="dxa"/>
          </w:tcPr>
          <w:p w14:paraId="338AB3E2" w14:textId="77777777" w:rsidR="008F43E3" w:rsidRPr="00B631F6" w:rsidRDefault="008F43E3" w:rsidP="008F43E3">
            <w:pPr>
              <w:rPr>
                <w:color w:val="0000FF"/>
              </w:rPr>
            </w:pPr>
          </w:p>
        </w:tc>
      </w:tr>
      <w:tr w:rsidR="008F43E3" w:rsidRPr="00B631F6" w14:paraId="2CF6B6BD" w14:textId="77777777" w:rsidTr="008F43E3">
        <w:tc>
          <w:tcPr>
            <w:tcW w:w="2838" w:type="dxa"/>
          </w:tcPr>
          <w:p w14:paraId="54DF9B0B" w14:textId="77777777" w:rsidR="008F43E3" w:rsidRPr="00B631F6" w:rsidRDefault="008F43E3" w:rsidP="008F43E3">
            <w:pPr>
              <w:rPr>
                <w:color w:val="0000FF"/>
              </w:rPr>
            </w:pPr>
            <w:r w:rsidRPr="00B631F6">
              <w:rPr>
                <w:color w:val="0000FF"/>
              </w:rPr>
              <w:t>18</w:t>
            </w:r>
            <w:r w:rsidRPr="00B631F6">
              <w:rPr>
                <w:color w:val="0000FF"/>
                <w:vertAlign w:val="superscript"/>
              </w:rPr>
              <w:t>th</w:t>
            </w:r>
            <w:r w:rsidRPr="00B631F6">
              <w:rPr>
                <w:color w:val="0000FF"/>
              </w:rPr>
              <w:t xml:space="preserve"> April 2013</w:t>
            </w:r>
          </w:p>
        </w:tc>
        <w:tc>
          <w:tcPr>
            <w:tcW w:w="2839" w:type="dxa"/>
          </w:tcPr>
          <w:p w14:paraId="214BC818" w14:textId="77777777" w:rsidR="008F43E3" w:rsidRPr="00B631F6" w:rsidRDefault="008F43E3" w:rsidP="008F43E3">
            <w:pPr>
              <w:rPr>
                <w:color w:val="0000FF"/>
              </w:rPr>
            </w:pPr>
            <w:r w:rsidRPr="00B631F6">
              <w:rPr>
                <w:color w:val="0000FF"/>
              </w:rPr>
              <w:t>NP website launched</w:t>
            </w:r>
          </w:p>
        </w:tc>
        <w:tc>
          <w:tcPr>
            <w:tcW w:w="2839" w:type="dxa"/>
          </w:tcPr>
          <w:p w14:paraId="7348050D" w14:textId="77777777" w:rsidR="008F43E3" w:rsidRPr="00B631F6" w:rsidRDefault="008F43E3" w:rsidP="008F43E3">
            <w:pPr>
              <w:rPr>
                <w:color w:val="0000FF"/>
              </w:rPr>
            </w:pPr>
          </w:p>
        </w:tc>
      </w:tr>
      <w:tr w:rsidR="008F43E3" w14:paraId="3F76DD72" w14:textId="77777777" w:rsidTr="008F43E3">
        <w:tc>
          <w:tcPr>
            <w:tcW w:w="2838" w:type="dxa"/>
          </w:tcPr>
          <w:p w14:paraId="0FCD439C" w14:textId="77777777" w:rsidR="008F43E3" w:rsidRDefault="008F43E3" w:rsidP="008F43E3">
            <w:r>
              <w:t>8</w:t>
            </w:r>
            <w:r w:rsidRPr="00DC2221">
              <w:rPr>
                <w:vertAlign w:val="superscript"/>
              </w:rPr>
              <w:t>th</w:t>
            </w:r>
            <w:r>
              <w:t xml:space="preserve"> May 2013</w:t>
            </w:r>
          </w:p>
        </w:tc>
        <w:tc>
          <w:tcPr>
            <w:tcW w:w="2839" w:type="dxa"/>
          </w:tcPr>
          <w:p w14:paraId="50A76E12" w14:textId="77777777" w:rsidR="008F43E3" w:rsidRDefault="008F43E3" w:rsidP="008F43E3">
            <w:r>
              <w:t xml:space="preserve">NP Grant Application sent </w:t>
            </w:r>
            <w:r>
              <w:lastRenderedPageBreak/>
              <w:t>and received</w:t>
            </w:r>
          </w:p>
        </w:tc>
        <w:tc>
          <w:tcPr>
            <w:tcW w:w="2839" w:type="dxa"/>
          </w:tcPr>
          <w:p w14:paraId="42367D6F" w14:textId="77777777" w:rsidR="008F43E3" w:rsidRDefault="008F43E3" w:rsidP="008F43E3"/>
        </w:tc>
      </w:tr>
      <w:tr w:rsidR="008F43E3" w:rsidRPr="00B631F6" w14:paraId="4622A4FB" w14:textId="77777777" w:rsidTr="008F43E3">
        <w:tc>
          <w:tcPr>
            <w:tcW w:w="2838" w:type="dxa"/>
          </w:tcPr>
          <w:p w14:paraId="4E1A3B40" w14:textId="77777777" w:rsidR="008F43E3" w:rsidRPr="00B631F6" w:rsidRDefault="008F43E3" w:rsidP="008F43E3">
            <w:pPr>
              <w:rPr>
                <w:color w:val="0000FF"/>
              </w:rPr>
            </w:pPr>
            <w:r w:rsidRPr="00B631F6">
              <w:rPr>
                <w:color w:val="0000FF"/>
              </w:rPr>
              <w:lastRenderedPageBreak/>
              <w:t>May 2013</w:t>
            </w:r>
          </w:p>
        </w:tc>
        <w:tc>
          <w:tcPr>
            <w:tcW w:w="2839" w:type="dxa"/>
          </w:tcPr>
          <w:p w14:paraId="5F5FE21C" w14:textId="77777777" w:rsidR="008F43E3" w:rsidRPr="00B631F6" w:rsidRDefault="008F43E3" w:rsidP="008F43E3">
            <w:pPr>
              <w:rPr>
                <w:color w:val="0000FF"/>
              </w:rPr>
            </w:pPr>
            <w:r w:rsidRPr="00B631F6">
              <w:rPr>
                <w:color w:val="0000FF"/>
              </w:rPr>
              <w:t>Letter sent to all Businesses in Melton asking them to get involved in NP</w:t>
            </w:r>
          </w:p>
        </w:tc>
        <w:tc>
          <w:tcPr>
            <w:tcW w:w="2839" w:type="dxa"/>
          </w:tcPr>
          <w:p w14:paraId="7C724088" w14:textId="77777777" w:rsidR="008F43E3" w:rsidRPr="00B631F6" w:rsidRDefault="008F43E3" w:rsidP="008F43E3">
            <w:pPr>
              <w:rPr>
                <w:color w:val="0000FF"/>
              </w:rPr>
            </w:pPr>
          </w:p>
        </w:tc>
      </w:tr>
      <w:tr w:rsidR="008F43E3" w:rsidRPr="00B631F6" w14:paraId="1D65DEBD" w14:textId="77777777" w:rsidTr="008F43E3">
        <w:tc>
          <w:tcPr>
            <w:tcW w:w="2838" w:type="dxa"/>
          </w:tcPr>
          <w:p w14:paraId="3A200986" w14:textId="77777777" w:rsidR="008F43E3" w:rsidRPr="00B631F6" w:rsidRDefault="008F43E3" w:rsidP="008F43E3">
            <w:pPr>
              <w:rPr>
                <w:color w:val="0000FF"/>
              </w:rPr>
            </w:pPr>
            <w:r w:rsidRPr="00B631F6">
              <w:rPr>
                <w:color w:val="0000FF"/>
              </w:rPr>
              <w:t>June 2013</w:t>
            </w:r>
          </w:p>
        </w:tc>
        <w:tc>
          <w:tcPr>
            <w:tcW w:w="2839" w:type="dxa"/>
          </w:tcPr>
          <w:p w14:paraId="7A1A396F" w14:textId="45128D01" w:rsidR="008F43E3" w:rsidRPr="00B631F6" w:rsidRDefault="008F43E3" w:rsidP="00C3331D">
            <w:pPr>
              <w:rPr>
                <w:color w:val="0000FF"/>
              </w:rPr>
            </w:pPr>
            <w:r w:rsidRPr="00B631F6">
              <w:rPr>
                <w:color w:val="0000FF"/>
              </w:rPr>
              <w:t xml:space="preserve">Young Persons Questionnaire </w:t>
            </w:r>
            <w:r w:rsidR="00C3331D">
              <w:rPr>
                <w:color w:val="0000FF"/>
              </w:rPr>
              <w:t xml:space="preserve">advertised in Melton Messenger, on Notice Boards, shops, Fete, School, Church </w:t>
            </w:r>
            <w:proofErr w:type="spellStart"/>
            <w:r w:rsidR="00C3331D">
              <w:rPr>
                <w:color w:val="0000FF"/>
              </w:rPr>
              <w:t>etc</w:t>
            </w:r>
            <w:proofErr w:type="spellEnd"/>
            <w:r w:rsidRPr="00B631F6">
              <w:rPr>
                <w:color w:val="0000FF"/>
              </w:rPr>
              <w:t xml:space="preserve"> </w:t>
            </w:r>
          </w:p>
        </w:tc>
        <w:tc>
          <w:tcPr>
            <w:tcW w:w="2839" w:type="dxa"/>
          </w:tcPr>
          <w:p w14:paraId="5B1A5CC5" w14:textId="73B82F4F" w:rsidR="008F43E3" w:rsidRPr="00B631F6" w:rsidRDefault="00C3331D" w:rsidP="008F43E3">
            <w:pPr>
              <w:rPr>
                <w:color w:val="0000FF"/>
              </w:rPr>
            </w:pPr>
            <w:r>
              <w:rPr>
                <w:color w:val="0000FF"/>
              </w:rPr>
              <w:t>Made available to fill in online.</w:t>
            </w:r>
          </w:p>
        </w:tc>
      </w:tr>
      <w:tr w:rsidR="008F43E3" w:rsidRPr="00B631F6" w14:paraId="245F43F5" w14:textId="77777777" w:rsidTr="008F43E3">
        <w:tc>
          <w:tcPr>
            <w:tcW w:w="2838" w:type="dxa"/>
          </w:tcPr>
          <w:p w14:paraId="681EC516" w14:textId="77777777" w:rsidR="008F43E3" w:rsidRPr="00B631F6" w:rsidRDefault="008F43E3" w:rsidP="008F43E3">
            <w:pPr>
              <w:rPr>
                <w:color w:val="0000FF"/>
              </w:rPr>
            </w:pPr>
            <w:r w:rsidRPr="00B631F6">
              <w:rPr>
                <w:color w:val="0000FF"/>
              </w:rPr>
              <w:t xml:space="preserve">June 2013 </w:t>
            </w:r>
          </w:p>
        </w:tc>
        <w:tc>
          <w:tcPr>
            <w:tcW w:w="2839" w:type="dxa"/>
          </w:tcPr>
          <w:p w14:paraId="7F7BC151" w14:textId="77777777" w:rsidR="008F43E3" w:rsidRPr="00B631F6" w:rsidRDefault="008F43E3" w:rsidP="008F43E3">
            <w:pPr>
              <w:rPr>
                <w:color w:val="0000FF"/>
              </w:rPr>
            </w:pPr>
            <w:r w:rsidRPr="00B631F6">
              <w:rPr>
                <w:color w:val="0000FF"/>
              </w:rPr>
              <w:t>Open Day</w:t>
            </w:r>
          </w:p>
        </w:tc>
        <w:tc>
          <w:tcPr>
            <w:tcW w:w="2839" w:type="dxa"/>
          </w:tcPr>
          <w:p w14:paraId="49B448F2" w14:textId="77777777" w:rsidR="008F43E3" w:rsidRPr="00B631F6" w:rsidRDefault="008F43E3" w:rsidP="008F43E3">
            <w:pPr>
              <w:rPr>
                <w:color w:val="0000FF"/>
              </w:rPr>
            </w:pPr>
          </w:p>
        </w:tc>
      </w:tr>
      <w:tr w:rsidR="008F43E3" w:rsidRPr="00B631F6" w14:paraId="38BB9748" w14:textId="77777777" w:rsidTr="008F43E3">
        <w:tc>
          <w:tcPr>
            <w:tcW w:w="2838" w:type="dxa"/>
          </w:tcPr>
          <w:p w14:paraId="75BED1E3" w14:textId="77777777" w:rsidR="008F43E3" w:rsidRPr="00B631F6" w:rsidRDefault="008F43E3" w:rsidP="008F43E3">
            <w:pPr>
              <w:rPr>
                <w:color w:val="0000FF"/>
              </w:rPr>
            </w:pPr>
            <w:r w:rsidRPr="00B631F6">
              <w:rPr>
                <w:color w:val="0000FF"/>
              </w:rPr>
              <w:t>July 2013</w:t>
            </w:r>
          </w:p>
        </w:tc>
        <w:tc>
          <w:tcPr>
            <w:tcW w:w="2839" w:type="dxa"/>
          </w:tcPr>
          <w:p w14:paraId="3486E109" w14:textId="77777777" w:rsidR="008F43E3" w:rsidRPr="00B631F6" w:rsidRDefault="008F43E3" w:rsidP="008F43E3">
            <w:pPr>
              <w:rPr>
                <w:color w:val="0000FF"/>
              </w:rPr>
            </w:pPr>
            <w:r w:rsidRPr="00B631F6">
              <w:rPr>
                <w:color w:val="0000FF"/>
              </w:rPr>
              <w:t>SCDC and other Parish meeting</w:t>
            </w:r>
          </w:p>
        </w:tc>
        <w:tc>
          <w:tcPr>
            <w:tcW w:w="2839" w:type="dxa"/>
          </w:tcPr>
          <w:p w14:paraId="3573DB94" w14:textId="77777777" w:rsidR="008F43E3" w:rsidRPr="00B631F6" w:rsidRDefault="008F43E3" w:rsidP="008F43E3">
            <w:pPr>
              <w:rPr>
                <w:color w:val="0000FF"/>
              </w:rPr>
            </w:pPr>
          </w:p>
        </w:tc>
      </w:tr>
      <w:tr w:rsidR="008F43E3" w:rsidRPr="00B631F6" w14:paraId="4F9A3290" w14:textId="77777777" w:rsidTr="008F43E3">
        <w:tc>
          <w:tcPr>
            <w:tcW w:w="2838" w:type="dxa"/>
          </w:tcPr>
          <w:p w14:paraId="0FA768D2" w14:textId="77777777" w:rsidR="008F43E3" w:rsidRPr="00B631F6" w:rsidRDefault="008F43E3" w:rsidP="008F43E3">
            <w:pPr>
              <w:rPr>
                <w:color w:val="0000FF"/>
              </w:rPr>
            </w:pPr>
            <w:r w:rsidRPr="00B631F6">
              <w:rPr>
                <w:color w:val="0000FF"/>
              </w:rPr>
              <w:t>July 2013</w:t>
            </w:r>
          </w:p>
        </w:tc>
        <w:tc>
          <w:tcPr>
            <w:tcW w:w="2839" w:type="dxa"/>
          </w:tcPr>
          <w:p w14:paraId="246CF497" w14:textId="77777777" w:rsidR="008F43E3" w:rsidRPr="00B631F6" w:rsidRDefault="008F43E3" w:rsidP="008F43E3">
            <w:pPr>
              <w:rPr>
                <w:color w:val="0000FF"/>
              </w:rPr>
            </w:pPr>
            <w:r w:rsidRPr="00B631F6">
              <w:rPr>
                <w:color w:val="0000FF"/>
              </w:rPr>
              <w:t>NP Display at Melton Fete</w:t>
            </w:r>
          </w:p>
        </w:tc>
        <w:tc>
          <w:tcPr>
            <w:tcW w:w="2839" w:type="dxa"/>
          </w:tcPr>
          <w:p w14:paraId="02F01675" w14:textId="77777777" w:rsidR="008F43E3" w:rsidRPr="00B631F6" w:rsidRDefault="008F43E3" w:rsidP="008F43E3">
            <w:pPr>
              <w:rPr>
                <w:color w:val="0000FF"/>
              </w:rPr>
            </w:pPr>
          </w:p>
        </w:tc>
      </w:tr>
      <w:tr w:rsidR="008F43E3" w14:paraId="1DAF5485" w14:textId="77777777" w:rsidTr="008F43E3">
        <w:tc>
          <w:tcPr>
            <w:tcW w:w="2838" w:type="dxa"/>
          </w:tcPr>
          <w:p w14:paraId="699290A9" w14:textId="77777777" w:rsidR="008F43E3" w:rsidRDefault="008F43E3" w:rsidP="008F43E3">
            <w:r>
              <w:t>19</w:t>
            </w:r>
            <w:r w:rsidRPr="00DC2221">
              <w:rPr>
                <w:vertAlign w:val="superscript"/>
              </w:rPr>
              <w:t>th</w:t>
            </w:r>
            <w:r>
              <w:t xml:space="preserve"> September 2013</w:t>
            </w:r>
          </w:p>
        </w:tc>
        <w:tc>
          <w:tcPr>
            <w:tcW w:w="2839" w:type="dxa"/>
          </w:tcPr>
          <w:p w14:paraId="36C485C7" w14:textId="77777777" w:rsidR="008F43E3" w:rsidRDefault="008F43E3" w:rsidP="008F43E3">
            <w:r>
              <w:t>NP Working Group Meeting</w:t>
            </w:r>
          </w:p>
        </w:tc>
        <w:tc>
          <w:tcPr>
            <w:tcW w:w="2839" w:type="dxa"/>
          </w:tcPr>
          <w:p w14:paraId="2C4CE9BA" w14:textId="77777777" w:rsidR="008F43E3" w:rsidRDefault="008F43E3" w:rsidP="008F43E3"/>
        </w:tc>
      </w:tr>
      <w:tr w:rsidR="008F43E3" w14:paraId="5A2D94B6" w14:textId="77777777" w:rsidTr="008F43E3">
        <w:tc>
          <w:tcPr>
            <w:tcW w:w="2838" w:type="dxa"/>
          </w:tcPr>
          <w:p w14:paraId="6A4A44E3" w14:textId="77777777" w:rsidR="008F43E3" w:rsidRDefault="008F43E3" w:rsidP="008F43E3">
            <w:r>
              <w:t>30</w:t>
            </w:r>
            <w:r w:rsidRPr="00DC2221">
              <w:rPr>
                <w:vertAlign w:val="superscript"/>
              </w:rPr>
              <w:t>th</w:t>
            </w:r>
            <w:r>
              <w:t xml:space="preserve"> October 2013</w:t>
            </w:r>
          </w:p>
        </w:tc>
        <w:tc>
          <w:tcPr>
            <w:tcW w:w="2839" w:type="dxa"/>
          </w:tcPr>
          <w:p w14:paraId="3E4198C0" w14:textId="77777777" w:rsidR="008F43E3" w:rsidRDefault="008F43E3" w:rsidP="008F43E3">
            <w:r>
              <w:t>Joint Planning Aid / Working Group meeting</w:t>
            </w:r>
          </w:p>
        </w:tc>
        <w:tc>
          <w:tcPr>
            <w:tcW w:w="2839" w:type="dxa"/>
          </w:tcPr>
          <w:p w14:paraId="758DC0E2" w14:textId="77777777" w:rsidR="008F43E3" w:rsidRDefault="008F43E3" w:rsidP="008F43E3"/>
        </w:tc>
      </w:tr>
      <w:tr w:rsidR="008F43E3" w:rsidRPr="00B631F6" w14:paraId="0DE48F5A" w14:textId="77777777" w:rsidTr="008F43E3">
        <w:tc>
          <w:tcPr>
            <w:tcW w:w="2838" w:type="dxa"/>
          </w:tcPr>
          <w:p w14:paraId="21AEF8A3" w14:textId="77777777" w:rsidR="008F43E3" w:rsidRPr="00B631F6" w:rsidRDefault="008F43E3" w:rsidP="008F43E3">
            <w:pPr>
              <w:rPr>
                <w:color w:val="0000FF"/>
              </w:rPr>
            </w:pPr>
            <w:r>
              <w:rPr>
                <w:color w:val="0000FF"/>
              </w:rPr>
              <w:t>November 2013</w:t>
            </w:r>
          </w:p>
        </w:tc>
        <w:tc>
          <w:tcPr>
            <w:tcW w:w="2839" w:type="dxa"/>
          </w:tcPr>
          <w:p w14:paraId="50855BFB" w14:textId="77777777" w:rsidR="008F43E3" w:rsidRPr="00B631F6" w:rsidRDefault="008F43E3" w:rsidP="008F43E3">
            <w:pPr>
              <w:rPr>
                <w:color w:val="0000FF"/>
              </w:rPr>
            </w:pPr>
            <w:r>
              <w:rPr>
                <w:color w:val="0000FF"/>
              </w:rPr>
              <w:t>Call to Action Page in Melton Messenger</w:t>
            </w:r>
          </w:p>
        </w:tc>
        <w:tc>
          <w:tcPr>
            <w:tcW w:w="2839" w:type="dxa"/>
          </w:tcPr>
          <w:p w14:paraId="27269310" w14:textId="77777777" w:rsidR="008F43E3" w:rsidRPr="00B631F6" w:rsidRDefault="008F43E3" w:rsidP="008F43E3">
            <w:pPr>
              <w:rPr>
                <w:color w:val="0000FF"/>
              </w:rPr>
            </w:pPr>
          </w:p>
        </w:tc>
      </w:tr>
      <w:tr w:rsidR="008F43E3" w:rsidRPr="00B631F6" w14:paraId="3A07EA48" w14:textId="77777777" w:rsidTr="008F43E3">
        <w:tc>
          <w:tcPr>
            <w:tcW w:w="2838" w:type="dxa"/>
          </w:tcPr>
          <w:p w14:paraId="145C2E90" w14:textId="77777777" w:rsidR="008F43E3" w:rsidRPr="00B631F6" w:rsidRDefault="008F43E3" w:rsidP="008F43E3">
            <w:pPr>
              <w:rPr>
                <w:color w:val="0000FF"/>
              </w:rPr>
            </w:pPr>
            <w:r w:rsidRPr="00B631F6">
              <w:rPr>
                <w:color w:val="0000FF"/>
              </w:rPr>
              <w:t>December 2013</w:t>
            </w:r>
          </w:p>
        </w:tc>
        <w:tc>
          <w:tcPr>
            <w:tcW w:w="2839" w:type="dxa"/>
          </w:tcPr>
          <w:p w14:paraId="2F730D00" w14:textId="77777777" w:rsidR="008F43E3" w:rsidRPr="00B631F6" w:rsidRDefault="008F43E3" w:rsidP="008F43E3">
            <w:pPr>
              <w:rPr>
                <w:color w:val="0000FF"/>
              </w:rPr>
            </w:pPr>
            <w:r w:rsidRPr="00B631F6">
              <w:rPr>
                <w:color w:val="0000FF"/>
              </w:rPr>
              <w:t>SCDC / Joint Parish meeting</w:t>
            </w:r>
          </w:p>
        </w:tc>
        <w:tc>
          <w:tcPr>
            <w:tcW w:w="2839" w:type="dxa"/>
          </w:tcPr>
          <w:p w14:paraId="6BC685CD" w14:textId="77777777" w:rsidR="008F43E3" w:rsidRPr="00B631F6" w:rsidRDefault="008F43E3" w:rsidP="008F43E3">
            <w:pPr>
              <w:rPr>
                <w:color w:val="0000FF"/>
              </w:rPr>
            </w:pPr>
          </w:p>
        </w:tc>
      </w:tr>
      <w:tr w:rsidR="008F43E3" w14:paraId="27A85067" w14:textId="77777777" w:rsidTr="008F43E3">
        <w:tc>
          <w:tcPr>
            <w:tcW w:w="2838" w:type="dxa"/>
          </w:tcPr>
          <w:p w14:paraId="5CB399B5" w14:textId="77777777" w:rsidR="008F43E3" w:rsidRDefault="008F43E3" w:rsidP="008F43E3">
            <w:r>
              <w:t>January 2014</w:t>
            </w:r>
          </w:p>
        </w:tc>
        <w:tc>
          <w:tcPr>
            <w:tcW w:w="2839" w:type="dxa"/>
          </w:tcPr>
          <w:p w14:paraId="711C8E84" w14:textId="77777777" w:rsidR="008F43E3" w:rsidRDefault="008F43E3" w:rsidP="008F43E3">
            <w:r>
              <w:t>Area Designation finally agreed by SCDC</w:t>
            </w:r>
          </w:p>
        </w:tc>
        <w:tc>
          <w:tcPr>
            <w:tcW w:w="2839" w:type="dxa"/>
          </w:tcPr>
          <w:p w14:paraId="6F944F04" w14:textId="77777777" w:rsidR="008F43E3" w:rsidRDefault="008F43E3" w:rsidP="008F43E3"/>
        </w:tc>
      </w:tr>
      <w:tr w:rsidR="008F43E3" w:rsidRPr="00B631F6" w14:paraId="2F48DC82" w14:textId="77777777" w:rsidTr="008F43E3">
        <w:tc>
          <w:tcPr>
            <w:tcW w:w="2838" w:type="dxa"/>
          </w:tcPr>
          <w:p w14:paraId="7F21544F" w14:textId="77777777" w:rsidR="008F43E3" w:rsidRPr="00B631F6" w:rsidRDefault="008F43E3" w:rsidP="008F43E3">
            <w:pPr>
              <w:rPr>
                <w:color w:val="0000FF"/>
              </w:rPr>
            </w:pPr>
            <w:r w:rsidRPr="00B631F6">
              <w:rPr>
                <w:color w:val="0000FF"/>
              </w:rPr>
              <w:t>January 2014</w:t>
            </w:r>
          </w:p>
        </w:tc>
        <w:tc>
          <w:tcPr>
            <w:tcW w:w="2839" w:type="dxa"/>
          </w:tcPr>
          <w:p w14:paraId="3CAC532F" w14:textId="77777777" w:rsidR="008F43E3" w:rsidRPr="00B631F6" w:rsidRDefault="008F43E3" w:rsidP="008F43E3">
            <w:pPr>
              <w:rPr>
                <w:color w:val="0000FF"/>
              </w:rPr>
            </w:pPr>
            <w:r w:rsidRPr="00B631F6">
              <w:rPr>
                <w:color w:val="0000FF"/>
              </w:rPr>
              <w:t>Household Questionnaire sent to every Household in Melton</w:t>
            </w:r>
          </w:p>
        </w:tc>
        <w:tc>
          <w:tcPr>
            <w:tcW w:w="2839" w:type="dxa"/>
          </w:tcPr>
          <w:p w14:paraId="3A000EE9" w14:textId="77777777" w:rsidR="008F43E3" w:rsidRPr="00B631F6" w:rsidRDefault="008F43E3" w:rsidP="008F43E3">
            <w:pPr>
              <w:rPr>
                <w:color w:val="0000FF"/>
              </w:rPr>
            </w:pPr>
          </w:p>
        </w:tc>
      </w:tr>
      <w:tr w:rsidR="008F43E3" w:rsidRPr="00B631F6" w14:paraId="6B2D48E5" w14:textId="77777777" w:rsidTr="008F43E3">
        <w:tc>
          <w:tcPr>
            <w:tcW w:w="2838" w:type="dxa"/>
          </w:tcPr>
          <w:p w14:paraId="1940353B" w14:textId="77777777" w:rsidR="008F43E3" w:rsidRPr="00B631F6" w:rsidRDefault="008F43E3" w:rsidP="008F43E3">
            <w:pPr>
              <w:rPr>
                <w:color w:val="0000FF"/>
              </w:rPr>
            </w:pPr>
            <w:r w:rsidRPr="00B631F6">
              <w:rPr>
                <w:color w:val="0000FF"/>
              </w:rPr>
              <w:t>January 2014</w:t>
            </w:r>
          </w:p>
        </w:tc>
        <w:tc>
          <w:tcPr>
            <w:tcW w:w="2839" w:type="dxa"/>
          </w:tcPr>
          <w:p w14:paraId="4F46CF48" w14:textId="77777777" w:rsidR="008F43E3" w:rsidRPr="00B631F6" w:rsidRDefault="008F43E3" w:rsidP="008F43E3">
            <w:pPr>
              <w:rPr>
                <w:color w:val="0000FF"/>
              </w:rPr>
            </w:pPr>
            <w:r w:rsidRPr="00B631F6">
              <w:rPr>
                <w:color w:val="0000FF"/>
              </w:rPr>
              <w:t xml:space="preserve">Business Questionnaire </w:t>
            </w:r>
            <w:r>
              <w:rPr>
                <w:color w:val="0000FF"/>
              </w:rPr>
              <w:t xml:space="preserve">and letter </w:t>
            </w:r>
            <w:r w:rsidRPr="00B631F6">
              <w:rPr>
                <w:color w:val="0000FF"/>
              </w:rPr>
              <w:t xml:space="preserve">sent to every </w:t>
            </w:r>
            <w:r>
              <w:rPr>
                <w:color w:val="0000FF"/>
              </w:rPr>
              <w:t>Business</w:t>
            </w:r>
            <w:r w:rsidRPr="00B631F6">
              <w:rPr>
                <w:color w:val="0000FF"/>
              </w:rPr>
              <w:t xml:space="preserve"> in Melton</w:t>
            </w:r>
          </w:p>
        </w:tc>
        <w:tc>
          <w:tcPr>
            <w:tcW w:w="2839" w:type="dxa"/>
          </w:tcPr>
          <w:p w14:paraId="6A8AD57F" w14:textId="77777777" w:rsidR="008F43E3" w:rsidRPr="00B631F6" w:rsidRDefault="008F43E3" w:rsidP="008F43E3">
            <w:pPr>
              <w:rPr>
                <w:color w:val="0000FF"/>
              </w:rPr>
            </w:pPr>
          </w:p>
        </w:tc>
      </w:tr>
      <w:tr w:rsidR="008F43E3" w:rsidRPr="00B631F6" w14:paraId="1C6372D8" w14:textId="77777777" w:rsidTr="008F43E3">
        <w:tc>
          <w:tcPr>
            <w:tcW w:w="2838" w:type="dxa"/>
          </w:tcPr>
          <w:p w14:paraId="43525847" w14:textId="77777777" w:rsidR="008F43E3" w:rsidRPr="00B631F6" w:rsidRDefault="008F43E3" w:rsidP="008F43E3">
            <w:pPr>
              <w:rPr>
                <w:color w:val="0000FF"/>
              </w:rPr>
            </w:pPr>
            <w:r w:rsidRPr="00B631F6">
              <w:rPr>
                <w:color w:val="0000FF"/>
              </w:rPr>
              <w:t>April/June 2014</w:t>
            </w:r>
          </w:p>
        </w:tc>
        <w:tc>
          <w:tcPr>
            <w:tcW w:w="2839" w:type="dxa"/>
          </w:tcPr>
          <w:p w14:paraId="4911629A" w14:textId="77777777" w:rsidR="008F43E3" w:rsidRPr="00B631F6" w:rsidRDefault="008F43E3" w:rsidP="008F43E3">
            <w:pPr>
              <w:rPr>
                <w:color w:val="0000FF"/>
              </w:rPr>
            </w:pPr>
            <w:r w:rsidRPr="00B631F6">
              <w:rPr>
                <w:color w:val="0000FF"/>
              </w:rPr>
              <w:t xml:space="preserve">Request for feedback sent to Safer Neighbourhood Team and </w:t>
            </w:r>
            <w:proofErr w:type="spellStart"/>
            <w:r w:rsidRPr="00B631F6">
              <w:rPr>
                <w:color w:val="0000FF"/>
              </w:rPr>
              <w:t>Farlingaye</w:t>
            </w:r>
            <w:proofErr w:type="spellEnd"/>
            <w:r w:rsidRPr="00B631F6">
              <w:rPr>
                <w:color w:val="0000FF"/>
              </w:rPr>
              <w:t xml:space="preserve"> School</w:t>
            </w:r>
          </w:p>
        </w:tc>
        <w:tc>
          <w:tcPr>
            <w:tcW w:w="2839" w:type="dxa"/>
          </w:tcPr>
          <w:p w14:paraId="3B007A5F" w14:textId="77777777" w:rsidR="008F43E3" w:rsidRPr="00B631F6" w:rsidRDefault="008F43E3" w:rsidP="008F43E3">
            <w:pPr>
              <w:rPr>
                <w:color w:val="0000FF"/>
              </w:rPr>
            </w:pPr>
          </w:p>
        </w:tc>
      </w:tr>
      <w:tr w:rsidR="008F43E3" w14:paraId="14AE7DD6" w14:textId="77777777" w:rsidTr="008F43E3">
        <w:tc>
          <w:tcPr>
            <w:tcW w:w="2838" w:type="dxa"/>
          </w:tcPr>
          <w:p w14:paraId="2E398443" w14:textId="77777777" w:rsidR="008F43E3" w:rsidRDefault="008F43E3" w:rsidP="008F43E3">
            <w:r>
              <w:t>27</w:t>
            </w:r>
            <w:r w:rsidRPr="003D0E4C">
              <w:rPr>
                <w:vertAlign w:val="superscript"/>
              </w:rPr>
              <w:t>th</w:t>
            </w:r>
            <w:r>
              <w:t xml:space="preserve"> May 2014</w:t>
            </w:r>
          </w:p>
        </w:tc>
        <w:tc>
          <w:tcPr>
            <w:tcW w:w="2839" w:type="dxa"/>
          </w:tcPr>
          <w:p w14:paraId="6F93D63A" w14:textId="77777777" w:rsidR="008F43E3" w:rsidRDefault="008F43E3" w:rsidP="008F43E3">
            <w:r>
              <w:t>Working Group Meeting</w:t>
            </w:r>
          </w:p>
        </w:tc>
        <w:tc>
          <w:tcPr>
            <w:tcW w:w="2839" w:type="dxa"/>
          </w:tcPr>
          <w:p w14:paraId="158E71C0" w14:textId="77777777" w:rsidR="008F43E3" w:rsidRDefault="008F43E3" w:rsidP="008F43E3"/>
        </w:tc>
      </w:tr>
      <w:tr w:rsidR="008F43E3" w:rsidRPr="00B631F6" w14:paraId="28B300B9" w14:textId="77777777" w:rsidTr="008F43E3">
        <w:tc>
          <w:tcPr>
            <w:tcW w:w="2838" w:type="dxa"/>
          </w:tcPr>
          <w:p w14:paraId="051E3F3B" w14:textId="77777777" w:rsidR="008F43E3" w:rsidRPr="00B631F6" w:rsidRDefault="008F43E3" w:rsidP="008F43E3">
            <w:pPr>
              <w:rPr>
                <w:color w:val="0000FF"/>
              </w:rPr>
            </w:pPr>
            <w:r w:rsidRPr="00B631F6">
              <w:rPr>
                <w:color w:val="0000FF"/>
              </w:rPr>
              <w:t>July 2014</w:t>
            </w:r>
          </w:p>
        </w:tc>
        <w:tc>
          <w:tcPr>
            <w:tcW w:w="2839" w:type="dxa"/>
          </w:tcPr>
          <w:p w14:paraId="746C6EA8" w14:textId="77777777" w:rsidR="008F43E3" w:rsidRPr="00B631F6" w:rsidRDefault="008F43E3" w:rsidP="008F43E3">
            <w:pPr>
              <w:rPr>
                <w:color w:val="0000FF"/>
              </w:rPr>
            </w:pPr>
            <w:r w:rsidRPr="00B631F6">
              <w:rPr>
                <w:color w:val="0000FF"/>
              </w:rPr>
              <w:t>Letter to Landowners</w:t>
            </w:r>
          </w:p>
        </w:tc>
        <w:tc>
          <w:tcPr>
            <w:tcW w:w="2839" w:type="dxa"/>
          </w:tcPr>
          <w:p w14:paraId="7EDE1405" w14:textId="77777777" w:rsidR="008F43E3" w:rsidRPr="00B631F6" w:rsidRDefault="008F43E3" w:rsidP="008F43E3">
            <w:pPr>
              <w:rPr>
                <w:color w:val="0000FF"/>
              </w:rPr>
            </w:pPr>
          </w:p>
        </w:tc>
      </w:tr>
      <w:tr w:rsidR="008F43E3" w:rsidRPr="00B631F6" w14:paraId="3BE5A57D" w14:textId="77777777" w:rsidTr="008F43E3">
        <w:tc>
          <w:tcPr>
            <w:tcW w:w="2838" w:type="dxa"/>
          </w:tcPr>
          <w:p w14:paraId="762F8B40" w14:textId="77777777" w:rsidR="008F43E3" w:rsidRPr="00B631F6" w:rsidRDefault="008F43E3" w:rsidP="008F43E3">
            <w:pPr>
              <w:rPr>
                <w:color w:val="0000FF"/>
              </w:rPr>
            </w:pPr>
            <w:r w:rsidRPr="00B631F6">
              <w:rPr>
                <w:color w:val="0000FF"/>
              </w:rPr>
              <w:t>July 2014</w:t>
            </w:r>
          </w:p>
        </w:tc>
        <w:tc>
          <w:tcPr>
            <w:tcW w:w="2839" w:type="dxa"/>
          </w:tcPr>
          <w:p w14:paraId="18FE127C" w14:textId="77777777" w:rsidR="008F43E3" w:rsidRPr="00B631F6" w:rsidRDefault="008F43E3" w:rsidP="008F43E3">
            <w:pPr>
              <w:rPr>
                <w:color w:val="0000FF"/>
              </w:rPr>
            </w:pPr>
            <w:r w:rsidRPr="00B631F6">
              <w:rPr>
                <w:color w:val="0000FF"/>
              </w:rPr>
              <w:t>Letter to Businesses</w:t>
            </w:r>
          </w:p>
        </w:tc>
        <w:tc>
          <w:tcPr>
            <w:tcW w:w="2839" w:type="dxa"/>
          </w:tcPr>
          <w:p w14:paraId="6617D8D1" w14:textId="77777777" w:rsidR="008F43E3" w:rsidRPr="00B631F6" w:rsidRDefault="008F43E3" w:rsidP="008F43E3">
            <w:pPr>
              <w:rPr>
                <w:color w:val="0000FF"/>
              </w:rPr>
            </w:pPr>
          </w:p>
        </w:tc>
      </w:tr>
      <w:tr w:rsidR="008F43E3" w:rsidRPr="00B631F6" w14:paraId="3EA63733" w14:textId="77777777" w:rsidTr="008F43E3">
        <w:tc>
          <w:tcPr>
            <w:tcW w:w="2838" w:type="dxa"/>
          </w:tcPr>
          <w:p w14:paraId="740A84E6" w14:textId="77777777" w:rsidR="008F43E3" w:rsidRPr="00B631F6" w:rsidRDefault="008F43E3" w:rsidP="008F43E3">
            <w:pPr>
              <w:rPr>
                <w:color w:val="0000FF"/>
              </w:rPr>
            </w:pPr>
            <w:r>
              <w:rPr>
                <w:color w:val="0000FF"/>
              </w:rPr>
              <w:t>July 2014</w:t>
            </w:r>
          </w:p>
        </w:tc>
        <w:tc>
          <w:tcPr>
            <w:tcW w:w="2839" w:type="dxa"/>
          </w:tcPr>
          <w:p w14:paraId="52995940" w14:textId="77777777" w:rsidR="008F43E3" w:rsidRPr="00B631F6" w:rsidRDefault="008F43E3" w:rsidP="008F43E3">
            <w:pPr>
              <w:rPr>
                <w:color w:val="0000FF"/>
              </w:rPr>
            </w:pPr>
            <w:r>
              <w:rPr>
                <w:color w:val="0000FF"/>
              </w:rPr>
              <w:t>NP Display at Melton Fete</w:t>
            </w:r>
          </w:p>
        </w:tc>
        <w:tc>
          <w:tcPr>
            <w:tcW w:w="2839" w:type="dxa"/>
          </w:tcPr>
          <w:p w14:paraId="6001C317" w14:textId="77777777" w:rsidR="008F43E3" w:rsidRPr="00B631F6" w:rsidRDefault="008F43E3" w:rsidP="008F43E3">
            <w:pPr>
              <w:rPr>
                <w:color w:val="0000FF"/>
              </w:rPr>
            </w:pPr>
          </w:p>
        </w:tc>
      </w:tr>
      <w:tr w:rsidR="008F43E3" w:rsidRPr="00B631F6" w14:paraId="3720C81E" w14:textId="77777777" w:rsidTr="008F43E3">
        <w:tc>
          <w:tcPr>
            <w:tcW w:w="2838" w:type="dxa"/>
          </w:tcPr>
          <w:p w14:paraId="09A0844F" w14:textId="77777777" w:rsidR="008F43E3" w:rsidRPr="00B631F6" w:rsidRDefault="008F43E3" w:rsidP="008F43E3">
            <w:pPr>
              <w:rPr>
                <w:color w:val="0000FF"/>
              </w:rPr>
            </w:pPr>
            <w:r w:rsidRPr="00B631F6">
              <w:rPr>
                <w:color w:val="0000FF"/>
              </w:rPr>
              <w:t>July 2014</w:t>
            </w:r>
          </w:p>
        </w:tc>
        <w:tc>
          <w:tcPr>
            <w:tcW w:w="2839" w:type="dxa"/>
          </w:tcPr>
          <w:p w14:paraId="6E0089F0" w14:textId="77777777" w:rsidR="008F43E3" w:rsidRPr="00B631F6" w:rsidRDefault="008F43E3" w:rsidP="008F43E3">
            <w:pPr>
              <w:rPr>
                <w:color w:val="0000FF"/>
              </w:rPr>
            </w:pPr>
            <w:r w:rsidRPr="00B631F6">
              <w:rPr>
                <w:color w:val="0000FF"/>
              </w:rPr>
              <w:t>Open Days</w:t>
            </w:r>
          </w:p>
        </w:tc>
        <w:tc>
          <w:tcPr>
            <w:tcW w:w="2839" w:type="dxa"/>
          </w:tcPr>
          <w:p w14:paraId="25B8A1B8" w14:textId="77777777" w:rsidR="008F43E3" w:rsidRPr="00B631F6" w:rsidRDefault="008F43E3" w:rsidP="008F43E3">
            <w:pPr>
              <w:rPr>
                <w:color w:val="0000FF"/>
              </w:rPr>
            </w:pPr>
          </w:p>
        </w:tc>
      </w:tr>
      <w:tr w:rsidR="008F43E3" w14:paraId="3C227A21" w14:textId="77777777" w:rsidTr="008F43E3">
        <w:tc>
          <w:tcPr>
            <w:tcW w:w="2838" w:type="dxa"/>
          </w:tcPr>
          <w:p w14:paraId="7FA9EA2E" w14:textId="77777777" w:rsidR="008F43E3" w:rsidRDefault="008F43E3" w:rsidP="008F43E3">
            <w:r>
              <w:t>July 2014</w:t>
            </w:r>
          </w:p>
        </w:tc>
        <w:tc>
          <w:tcPr>
            <w:tcW w:w="2839" w:type="dxa"/>
          </w:tcPr>
          <w:p w14:paraId="3489EB43" w14:textId="77777777" w:rsidR="008F43E3" w:rsidRDefault="008F43E3" w:rsidP="008F43E3">
            <w:r>
              <w:t>Planning Aid Workshop with Working Group</w:t>
            </w:r>
          </w:p>
        </w:tc>
        <w:tc>
          <w:tcPr>
            <w:tcW w:w="2839" w:type="dxa"/>
          </w:tcPr>
          <w:p w14:paraId="2A132941" w14:textId="77777777" w:rsidR="008F43E3" w:rsidRDefault="008F43E3" w:rsidP="008F43E3"/>
        </w:tc>
      </w:tr>
      <w:tr w:rsidR="008F43E3" w14:paraId="739480F6" w14:textId="77777777" w:rsidTr="008F43E3">
        <w:tc>
          <w:tcPr>
            <w:tcW w:w="2838" w:type="dxa"/>
          </w:tcPr>
          <w:p w14:paraId="11B423D3" w14:textId="77777777" w:rsidR="008F43E3" w:rsidRDefault="008F43E3" w:rsidP="008F43E3">
            <w:r>
              <w:t>October 2014</w:t>
            </w:r>
          </w:p>
        </w:tc>
        <w:tc>
          <w:tcPr>
            <w:tcW w:w="2839" w:type="dxa"/>
          </w:tcPr>
          <w:p w14:paraId="46CF1557" w14:textId="77777777" w:rsidR="008F43E3" w:rsidRDefault="008F43E3" w:rsidP="008F43E3">
            <w:r>
              <w:t>Planning Aid Workshop with Working Group</w:t>
            </w:r>
          </w:p>
        </w:tc>
        <w:tc>
          <w:tcPr>
            <w:tcW w:w="2839" w:type="dxa"/>
          </w:tcPr>
          <w:p w14:paraId="11729395" w14:textId="77777777" w:rsidR="008F43E3" w:rsidRDefault="008F43E3" w:rsidP="008F43E3"/>
        </w:tc>
      </w:tr>
      <w:tr w:rsidR="008F43E3" w14:paraId="24177F8A" w14:textId="77777777" w:rsidTr="008F43E3">
        <w:tc>
          <w:tcPr>
            <w:tcW w:w="2838" w:type="dxa"/>
          </w:tcPr>
          <w:p w14:paraId="2324424C" w14:textId="77777777" w:rsidR="008F43E3" w:rsidRDefault="008F43E3" w:rsidP="008F43E3">
            <w:r>
              <w:t>March 2015</w:t>
            </w:r>
          </w:p>
        </w:tc>
        <w:tc>
          <w:tcPr>
            <w:tcW w:w="2839" w:type="dxa"/>
          </w:tcPr>
          <w:p w14:paraId="41102ADC" w14:textId="77777777" w:rsidR="008F43E3" w:rsidRDefault="008F43E3" w:rsidP="008F43E3">
            <w:r>
              <w:t>Character Assessment Workshop with Planning Aid / Working Group</w:t>
            </w:r>
          </w:p>
        </w:tc>
        <w:tc>
          <w:tcPr>
            <w:tcW w:w="2839" w:type="dxa"/>
          </w:tcPr>
          <w:p w14:paraId="24491E2E" w14:textId="77777777" w:rsidR="008F43E3" w:rsidRDefault="008F43E3" w:rsidP="008F43E3"/>
        </w:tc>
      </w:tr>
      <w:tr w:rsidR="008F43E3" w14:paraId="6096C887" w14:textId="77777777" w:rsidTr="008F43E3">
        <w:tc>
          <w:tcPr>
            <w:tcW w:w="2838" w:type="dxa"/>
          </w:tcPr>
          <w:p w14:paraId="348486C8" w14:textId="77777777" w:rsidR="008F43E3" w:rsidRDefault="008F43E3" w:rsidP="008F43E3">
            <w:r>
              <w:t>23</w:t>
            </w:r>
            <w:r w:rsidRPr="003D0E4C">
              <w:rPr>
                <w:vertAlign w:val="superscript"/>
              </w:rPr>
              <w:t>rd</w:t>
            </w:r>
            <w:r>
              <w:t xml:space="preserve"> June 2015</w:t>
            </w:r>
          </w:p>
        </w:tc>
        <w:tc>
          <w:tcPr>
            <w:tcW w:w="2839" w:type="dxa"/>
          </w:tcPr>
          <w:p w14:paraId="5B338298" w14:textId="77777777" w:rsidR="008F43E3" w:rsidRDefault="008F43E3" w:rsidP="008F43E3">
            <w:r>
              <w:t>Working Group Meeting</w:t>
            </w:r>
          </w:p>
        </w:tc>
        <w:tc>
          <w:tcPr>
            <w:tcW w:w="2839" w:type="dxa"/>
          </w:tcPr>
          <w:p w14:paraId="6225D630" w14:textId="77777777" w:rsidR="008F43E3" w:rsidRDefault="008F43E3" w:rsidP="008F43E3"/>
        </w:tc>
      </w:tr>
      <w:tr w:rsidR="008F43E3" w14:paraId="5881C8F9" w14:textId="77777777" w:rsidTr="008F43E3">
        <w:tc>
          <w:tcPr>
            <w:tcW w:w="2838" w:type="dxa"/>
          </w:tcPr>
          <w:p w14:paraId="1397BBC3" w14:textId="77777777" w:rsidR="008F43E3" w:rsidRDefault="008F43E3" w:rsidP="008F43E3">
            <w:r>
              <w:t>September 2015</w:t>
            </w:r>
          </w:p>
        </w:tc>
        <w:tc>
          <w:tcPr>
            <w:tcW w:w="2839" w:type="dxa"/>
          </w:tcPr>
          <w:p w14:paraId="3F0ADDB7" w14:textId="77777777" w:rsidR="008F43E3" w:rsidRDefault="008F43E3" w:rsidP="008F43E3">
            <w:r>
              <w:t>Working Together Letter sent by MPC</w:t>
            </w:r>
          </w:p>
        </w:tc>
        <w:tc>
          <w:tcPr>
            <w:tcW w:w="2839" w:type="dxa"/>
          </w:tcPr>
          <w:p w14:paraId="1EE87FF6" w14:textId="77777777" w:rsidR="008F43E3" w:rsidRDefault="008F43E3" w:rsidP="008F43E3"/>
        </w:tc>
      </w:tr>
      <w:tr w:rsidR="008F43E3" w14:paraId="05C14841" w14:textId="77777777" w:rsidTr="008F43E3">
        <w:tc>
          <w:tcPr>
            <w:tcW w:w="2838" w:type="dxa"/>
          </w:tcPr>
          <w:p w14:paraId="0607D2AD" w14:textId="77777777" w:rsidR="008F43E3" w:rsidRDefault="008F43E3" w:rsidP="008F43E3">
            <w:r>
              <w:t>November 2015</w:t>
            </w:r>
          </w:p>
        </w:tc>
        <w:tc>
          <w:tcPr>
            <w:tcW w:w="2839" w:type="dxa"/>
          </w:tcPr>
          <w:p w14:paraId="7529DEA2" w14:textId="77777777" w:rsidR="008F43E3" w:rsidRDefault="008F43E3" w:rsidP="008F43E3">
            <w:r>
              <w:t xml:space="preserve">SCDC Planning </w:t>
            </w:r>
            <w:proofErr w:type="spellStart"/>
            <w:r>
              <w:t>Liason</w:t>
            </w:r>
            <w:proofErr w:type="spellEnd"/>
            <w:r>
              <w:t xml:space="preserve"> Meeting</w:t>
            </w:r>
          </w:p>
        </w:tc>
        <w:tc>
          <w:tcPr>
            <w:tcW w:w="2839" w:type="dxa"/>
          </w:tcPr>
          <w:p w14:paraId="624ED7FF" w14:textId="77777777" w:rsidR="008F43E3" w:rsidRDefault="008F43E3" w:rsidP="008F43E3"/>
        </w:tc>
      </w:tr>
      <w:tr w:rsidR="008F43E3" w:rsidRPr="00B631F6" w14:paraId="1909F0FF" w14:textId="77777777" w:rsidTr="008F43E3">
        <w:tc>
          <w:tcPr>
            <w:tcW w:w="2838" w:type="dxa"/>
          </w:tcPr>
          <w:p w14:paraId="62FD8754" w14:textId="77777777" w:rsidR="008F43E3" w:rsidRPr="00B631F6" w:rsidRDefault="008F43E3" w:rsidP="008F43E3">
            <w:pPr>
              <w:rPr>
                <w:color w:val="0000FF"/>
              </w:rPr>
            </w:pPr>
            <w:r w:rsidRPr="00B631F6">
              <w:rPr>
                <w:color w:val="0000FF"/>
              </w:rPr>
              <w:t>March 2016</w:t>
            </w:r>
          </w:p>
        </w:tc>
        <w:tc>
          <w:tcPr>
            <w:tcW w:w="2839" w:type="dxa"/>
          </w:tcPr>
          <w:p w14:paraId="333D97AE" w14:textId="77777777" w:rsidR="008F43E3" w:rsidRPr="00B631F6" w:rsidRDefault="008F43E3" w:rsidP="008F43E3">
            <w:pPr>
              <w:rPr>
                <w:color w:val="0000FF"/>
              </w:rPr>
            </w:pPr>
            <w:r w:rsidRPr="00B631F6">
              <w:rPr>
                <w:color w:val="0000FF"/>
              </w:rPr>
              <w:t>3 Open Days</w:t>
            </w:r>
          </w:p>
        </w:tc>
        <w:tc>
          <w:tcPr>
            <w:tcW w:w="2839" w:type="dxa"/>
          </w:tcPr>
          <w:p w14:paraId="5CF0B2D8" w14:textId="77777777" w:rsidR="008F43E3" w:rsidRPr="00B631F6" w:rsidRDefault="008F43E3" w:rsidP="008F43E3">
            <w:pPr>
              <w:rPr>
                <w:color w:val="0000FF"/>
              </w:rPr>
            </w:pPr>
          </w:p>
        </w:tc>
      </w:tr>
      <w:tr w:rsidR="008F43E3" w:rsidRPr="00B631F6" w14:paraId="77F8BE84" w14:textId="77777777" w:rsidTr="008F43E3">
        <w:tc>
          <w:tcPr>
            <w:tcW w:w="2838" w:type="dxa"/>
          </w:tcPr>
          <w:p w14:paraId="2D6F2906" w14:textId="77777777" w:rsidR="008F43E3" w:rsidRPr="00B631F6" w:rsidRDefault="008F43E3" w:rsidP="008F43E3">
            <w:pPr>
              <w:rPr>
                <w:color w:val="0000FF"/>
              </w:rPr>
            </w:pPr>
            <w:r w:rsidRPr="00B631F6">
              <w:rPr>
                <w:color w:val="0000FF"/>
              </w:rPr>
              <w:t>May 2016</w:t>
            </w:r>
          </w:p>
        </w:tc>
        <w:tc>
          <w:tcPr>
            <w:tcW w:w="2839" w:type="dxa"/>
          </w:tcPr>
          <w:p w14:paraId="1C85A279" w14:textId="77777777" w:rsidR="008F43E3" w:rsidRPr="00B631F6" w:rsidRDefault="008F43E3" w:rsidP="008F43E3">
            <w:pPr>
              <w:rPr>
                <w:color w:val="0000FF"/>
              </w:rPr>
            </w:pPr>
            <w:r w:rsidRPr="00B631F6">
              <w:rPr>
                <w:color w:val="0000FF"/>
              </w:rPr>
              <w:t>APM and AGM</w:t>
            </w:r>
          </w:p>
        </w:tc>
        <w:tc>
          <w:tcPr>
            <w:tcW w:w="2839" w:type="dxa"/>
          </w:tcPr>
          <w:p w14:paraId="4DB6C6E3" w14:textId="77777777" w:rsidR="008F43E3" w:rsidRPr="00B631F6" w:rsidRDefault="008F43E3" w:rsidP="008F43E3">
            <w:pPr>
              <w:rPr>
                <w:color w:val="0000FF"/>
              </w:rPr>
            </w:pPr>
          </w:p>
        </w:tc>
      </w:tr>
      <w:tr w:rsidR="008F43E3" w:rsidRPr="00B631F6" w14:paraId="46588443" w14:textId="77777777" w:rsidTr="008F43E3">
        <w:tc>
          <w:tcPr>
            <w:tcW w:w="2838" w:type="dxa"/>
          </w:tcPr>
          <w:p w14:paraId="1CB1B5CE" w14:textId="77777777" w:rsidR="008F43E3" w:rsidRPr="00B631F6" w:rsidRDefault="008F43E3" w:rsidP="008F43E3">
            <w:pPr>
              <w:rPr>
                <w:color w:val="0000FF"/>
              </w:rPr>
            </w:pPr>
          </w:p>
        </w:tc>
        <w:tc>
          <w:tcPr>
            <w:tcW w:w="2839" w:type="dxa"/>
          </w:tcPr>
          <w:p w14:paraId="68987062" w14:textId="77777777" w:rsidR="008F43E3" w:rsidRPr="00B631F6" w:rsidRDefault="008F43E3" w:rsidP="008F43E3">
            <w:pPr>
              <w:rPr>
                <w:color w:val="0000FF"/>
              </w:rPr>
            </w:pPr>
          </w:p>
        </w:tc>
        <w:tc>
          <w:tcPr>
            <w:tcW w:w="2839" w:type="dxa"/>
          </w:tcPr>
          <w:p w14:paraId="3B1C438E" w14:textId="77777777" w:rsidR="008F43E3" w:rsidRPr="00B631F6" w:rsidRDefault="008F43E3" w:rsidP="008F43E3">
            <w:pPr>
              <w:rPr>
                <w:color w:val="0000FF"/>
              </w:rPr>
            </w:pPr>
          </w:p>
        </w:tc>
      </w:tr>
    </w:tbl>
    <w:p w14:paraId="0148A8A4" w14:textId="77777777" w:rsidR="00492B62" w:rsidRDefault="008F43E3" w:rsidP="00492B62">
      <w:r>
        <w:lastRenderedPageBreak/>
        <w:t xml:space="preserve">Alongside the above events the following communications were included throughout this process: </w:t>
      </w:r>
    </w:p>
    <w:p w14:paraId="1034E38D" w14:textId="5B7A5D70" w:rsidR="00492B62" w:rsidRDefault="008F43E3" w:rsidP="00F84BDF">
      <w:pPr>
        <w:pStyle w:val="ListParagraph"/>
        <w:numPr>
          <w:ilvl w:val="0"/>
          <w:numId w:val="77"/>
        </w:numPr>
      </w:pPr>
      <w:r>
        <w:t xml:space="preserve">Regular Reports and Updates through Melton Messenger Magazine, which goes to every household once a month. </w:t>
      </w:r>
    </w:p>
    <w:p w14:paraId="127E6EDA" w14:textId="77777777" w:rsidR="00492B62" w:rsidRDefault="008F43E3" w:rsidP="00F84BDF">
      <w:pPr>
        <w:pStyle w:val="ListParagraph"/>
        <w:numPr>
          <w:ilvl w:val="0"/>
          <w:numId w:val="77"/>
        </w:numPr>
      </w:pPr>
      <w:r>
        <w:t xml:space="preserve">Reports / Updates and Calls to Action </w:t>
      </w:r>
      <w:r w:rsidR="00492B62">
        <w:t>on E-News which goes to approx.</w:t>
      </w:r>
      <w:r>
        <w:t xml:space="preserve"> 150 Melton residents who </w:t>
      </w:r>
      <w:r w:rsidR="00492B62">
        <w:t>have signed up to this service.</w:t>
      </w:r>
    </w:p>
    <w:p w14:paraId="25077C8C" w14:textId="77777777" w:rsidR="00492B62" w:rsidRDefault="008F43E3" w:rsidP="00F84BDF">
      <w:pPr>
        <w:pStyle w:val="ListParagraph"/>
        <w:numPr>
          <w:ilvl w:val="0"/>
          <w:numId w:val="77"/>
        </w:numPr>
      </w:pPr>
      <w:r>
        <w:t xml:space="preserve">Posters displayed on Parish Notice Boards, in St Andrews Church, at the Fish and Chip Shop, Butcher, Pub etc. </w:t>
      </w:r>
    </w:p>
    <w:p w14:paraId="155F525B" w14:textId="77777777" w:rsidR="00492B62" w:rsidRDefault="008F43E3" w:rsidP="00F84BDF">
      <w:pPr>
        <w:pStyle w:val="ListParagraph"/>
        <w:numPr>
          <w:ilvl w:val="0"/>
          <w:numId w:val="77"/>
        </w:numPr>
      </w:pPr>
      <w:r>
        <w:t xml:space="preserve">Email updates and Calls to Action to those who signed up to this at events or via the website.  215 people. </w:t>
      </w:r>
    </w:p>
    <w:p w14:paraId="3150DF85" w14:textId="77777777" w:rsidR="00492B62" w:rsidRDefault="008F43E3" w:rsidP="00F84BDF">
      <w:pPr>
        <w:pStyle w:val="ListParagraph"/>
        <w:numPr>
          <w:ilvl w:val="0"/>
          <w:numId w:val="77"/>
        </w:numPr>
      </w:pPr>
      <w:r>
        <w:t>Leaflets sent to households</w:t>
      </w:r>
    </w:p>
    <w:p w14:paraId="22042CC0" w14:textId="77777777" w:rsidR="00492B62" w:rsidRDefault="008F43E3" w:rsidP="00F84BDF">
      <w:pPr>
        <w:pStyle w:val="ListParagraph"/>
        <w:numPr>
          <w:ilvl w:val="0"/>
          <w:numId w:val="77"/>
        </w:numPr>
      </w:pPr>
      <w:r>
        <w:t>Website running throughout process with regular updates</w:t>
      </w:r>
    </w:p>
    <w:p w14:paraId="3E91673C" w14:textId="77777777" w:rsidR="00492B62" w:rsidRDefault="008F43E3" w:rsidP="00F84BDF">
      <w:pPr>
        <w:pStyle w:val="ListParagraph"/>
        <w:numPr>
          <w:ilvl w:val="0"/>
          <w:numId w:val="77"/>
        </w:numPr>
      </w:pPr>
      <w:proofErr w:type="spellStart"/>
      <w:r>
        <w:t>Handouts</w:t>
      </w:r>
      <w:proofErr w:type="spellEnd"/>
      <w:r>
        <w:t xml:space="preserve"> / Displays at Fetes and Annual Parish Meetings</w:t>
      </w:r>
    </w:p>
    <w:p w14:paraId="018F6043" w14:textId="77777777" w:rsidR="00492B62" w:rsidRDefault="008F43E3" w:rsidP="00F84BDF">
      <w:pPr>
        <w:pStyle w:val="ListParagraph"/>
        <w:numPr>
          <w:ilvl w:val="0"/>
          <w:numId w:val="77"/>
        </w:numPr>
      </w:pPr>
      <w:r>
        <w:t>Involvement of Melton Primary School</w:t>
      </w:r>
    </w:p>
    <w:p w14:paraId="275F22AC" w14:textId="746CA229" w:rsidR="008F43E3" w:rsidRDefault="008F43E3" w:rsidP="00F84BDF">
      <w:pPr>
        <w:pStyle w:val="ListParagraph"/>
        <w:numPr>
          <w:ilvl w:val="0"/>
          <w:numId w:val="77"/>
        </w:numPr>
      </w:pPr>
      <w:r>
        <w:t>Updates at every Full Council Meeting and Planning Committee meeting – Minutes published online</w:t>
      </w:r>
    </w:p>
    <w:p w14:paraId="606C7706" w14:textId="34CC4AF3" w:rsidR="003C6396" w:rsidRDefault="003C6396" w:rsidP="004F55E5">
      <w:pPr>
        <w:pStyle w:val="Heading3"/>
      </w:pPr>
      <w:r>
        <w:t xml:space="preserve">Public events and </w:t>
      </w:r>
      <w:r w:rsidR="005C652A">
        <w:t xml:space="preserve">other </w:t>
      </w:r>
      <w:r>
        <w:t>consultation activities</w:t>
      </w:r>
    </w:p>
    <w:p w14:paraId="3C1F14A5" w14:textId="680886F2" w:rsidR="001837EF" w:rsidRPr="00A00CF9" w:rsidRDefault="00492B62" w:rsidP="009E20CE">
      <w:pPr>
        <w:pStyle w:val="Paragraph2"/>
        <w:ind w:left="426" w:hanging="568"/>
      </w:pPr>
      <w:r>
        <w:t>Following on from the timeline given above, t</w:t>
      </w:r>
      <w:r w:rsidR="00A00CF9" w:rsidRPr="00A00CF9">
        <w:t>he</w:t>
      </w:r>
      <w:r>
        <w:t>se</w:t>
      </w:r>
      <w:r w:rsidR="00A00CF9" w:rsidRPr="00A00CF9">
        <w:t xml:space="preserve"> </w:t>
      </w:r>
      <w:r>
        <w:t>are</w:t>
      </w:r>
      <w:r w:rsidR="008F43E3">
        <w:t xml:space="preserve"> the </w:t>
      </w:r>
      <w:r w:rsidR="008F43E3" w:rsidRPr="008F43E3">
        <w:rPr>
          <w:u w:val="single"/>
        </w:rPr>
        <w:t>main</w:t>
      </w:r>
      <w:r w:rsidR="008F43E3">
        <w:t xml:space="preserve"> </w:t>
      </w:r>
      <w:r w:rsidR="00A00CF9" w:rsidRPr="00A00CF9">
        <w:t>surveys and consultation activities undertaken:</w:t>
      </w:r>
    </w:p>
    <w:p w14:paraId="63A207D4" w14:textId="6D2384BE" w:rsidR="00157146" w:rsidRPr="00157146" w:rsidRDefault="00157146" w:rsidP="00DC70A8">
      <w:pPr>
        <w:pStyle w:val="Paragraph2"/>
        <w:numPr>
          <w:ilvl w:val="0"/>
          <w:numId w:val="4"/>
        </w:numPr>
      </w:pPr>
      <w:r w:rsidRPr="00157146">
        <w:t>A Neighbourhood Plan Ope</w:t>
      </w:r>
      <w:r w:rsidR="00492B62">
        <w:t>n Session, June</w:t>
      </w:r>
      <w:r w:rsidRPr="00157146">
        <w:t xml:space="preserve"> 201</w:t>
      </w:r>
      <w:r w:rsidR="00492B62">
        <w:t>3</w:t>
      </w:r>
    </w:p>
    <w:p w14:paraId="5990EA16" w14:textId="5E2B84C2" w:rsidR="006B6FAF" w:rsidRDefault="006B6FAF" w:rsidP="00DC70A8">
      <w:pPr>
        <w:pStyle w:val="Paragraph2"/>
        <w:numPr>
          <w:ilvl w:val="0"/>
          <w:numId w:val="4"/>
        </w:numPr>
      </w:pPr>
      <w:r w:rsidRPr="00157146">
        <w:t>A Neighbourhood Plan</w:t>
      </w:r>
      <w:r w:rsidR="008869DB" w:rsidRPr="00157146">
        <w:t xml:space="preserve"> Questionnaire</w:t>
      </w:r>
      <w:r w:rsidR="00492B62">
        <w:t xml:space="preserve"> to Households and Businesses</w:t>
      </w:r>
      <w:r w:rsidR="008869DB" w:rsidRPr="00157146">
        <w:t xml:space="preserve">, </w:t>
      </w:r>
      <w:r w:rsidR="00492B62">
        <w:t>January 2014</w:t>
      </w:r>
    </w:p>
    <w:p w14:paraId="06A85747" w14:textId="7597BAFA" w:rsidR="00492B62" w:rsidRPr="00157146" w:rsidRDefault="00492B62" w:rsidP="00492B62">
      <w:pPr>
        <w:pStyle w:val="Paragraph2"/>
        <w:numPr>
          <w:ilvl w:val="0"/>
          <w:numId w:val="4"/>
        </w:numPr>
      </w:pPr>
      <w:r w:rsidRPr="00157146">
        <w:t>A Neighbourhood Plan Questionnaire</w:t>
      </w:r>
      <w:r>
        <w:t xml:space="preserve"> to Businesses</w:t>
      </w:r>
      <w:r w:rsidRPr="00157146">
        <w:t xml:space="preserve">, </w:t>
      </w:r>
      <w:r>
        <w:t>January 2014</w:t>
      </w:r>
    </w:p>
    <w:p w14:paraId="0F67D443" w14:textId="30D07AAA" w:rsidR="00D23551" w:rsidRDefault="00492B62" w:rsidP="00DC70A8">
      <w:pPr>
        <w:pStyle w:val="Paragraph2"/>
        <w:numPr>
          <w:ilvl w:val="0"/>
          <w:numId w:val="4"/>
        </w:numPr>
      </w:pPr>
      <w:r>
        <w:t>Two</w:t>
      </w:r>
      <w:r w:rsidR="00157146" w:rsidRPr="00157146">
        <w:t xml:space="preserve"> Neighbourhood Plan Op</w:t>
      </w:r>
      <w:r>
        <w:t>en Sessions, July</w:t>
      </w:r>
      <w:r w:rsidR="008869DB" w:rsidRPr="00157146">
        <w:t xml:space="preserve"> 2014 </w:t>
      </w:r>
    </w:p>
    <w:p w14:paraId="03C542F1" w14:textId="2BB0712C" w:rsidR="00492B62" w:rsidRPr="00157146" w:rsidRDefault="00492B62" w:rsidP="00DC70A8">
      <w:pPr>
        <w:pStyle w:val="Paragraph2"/>
        <w:numPr>
          <w:ilvl w:val="0"/>
          <w:numId w:val="4"/>
        </w:numPr>
      </w:pPr>
      <w:r>
        <w:t>Three Neighbourhood Plan Open Sessions, March 2016</w:t>
      </w:r>
    </w:p>
    <w:p w14:paraId="05651A96" w14:textId="1703E0C7" w:rsidR="00157146" w:rsidRDefault="00492B62" w:rsidP="00157146">
      <w:pPr>
        <w:pStyle w:val="Paragraph2"/>
        <w:ind w:left="426" w:hanging="568"/>
      </w:pPr>
      <w:r>
        <w:t>The June 2013 Neighbourhood Plan Open Session</w:t>
      </w:r>
      <w:r w:rsidR="00157146">
        <w:t xml:space="preserve"> was the first opportunity for the community to come and give its views about the future development of the parish. The event was advertised via the following methods:</w:t>
      </w:r>
    </w:p>
    <w:p w14:paraId="7055893E" w14:textId="0403A3BC" w:rsidR="00157146" w:rsidRDefault="00157146" w:rsidP="00DA0C86">
      <w:pPr>
        <w:pStyle w:val="Paragraph2"/>
        <w:numPr>
          <w:ilvl w:val="0"/>
          <w:numId w:val="7"/>
        </w:numPr>
        <w:jc w:val="left"/>
      </w:pPr>
      <w:r w:rsidRPr="00DA0C86">
        <w:rPr>
          <w:rFonts w:cs="Tahoma"/>
        </w:rPr>
        <w:t xml:space="preserve">The </w:t>
      </w:r>
      <w:r w:rsidR="00DA0C86" w:rsidRPr="00DA0C86">
        <w:rPr>
          <w:rFonts w:cs="Tahoma"/>
        </w:rPr>
        <w:t>Parish Council</w:t>
      </w:r>
      <w:r w:rsidR="00DA0C86">
        <w:t xml:space="preserve"> (</w:t>
      </w:r>
      <w:hyperlink r:id="rId21" w:history="1">
        <w:r w:rsidR="00DA0C86" w:rsidRPr="009D23E4">
          <w:rPr>
            <w:rStyle w:val="Hyperlink"/>
          </w:rPr>
          <w:t>http://melton-suffolk-pc.gov.uk/</w:t>
        </w:r>
      </w:hyperlink>
      <w:r w:rsidR="00DA0C86">
        <w:t>) and MNP</w:t>
      </w:r>
      <w:r>
        <w:t xml:space="preserve"> website</w:t>
      </w:r>
      <w:r w:rsidR="00DA0C86">
        <w:t>s</w:t>
      </w:r>
      <w:r>
        <w:t xml:space="preserve"> </w:t>
      </w:r>
      <w:r w:rsidR="00492B62">
        <w:t>(</w:t>
      </w:r>
      <w:hyperlink r:id="rId22" w:history="1">
        <w:r w:rsidR="00DA0C86" w:rsidRPr="009D23E4">
          <w:rPr>
            <w:rStyle w:val="Hyperlink"/>
          </w:rPr>
          <w:t>http://www.meltonneighbourhoodplan.co.uk/</w:t>
        </w:r>
      </w:hyperlink>
      <w:r w:rsidR="00492B62" w:rsidRPr="00492B62">
        <w:rPr>
          <w:color w:val="3366FF"/>
        </w:rPr>
        <w:t>)</w:t>
      </w:r>
      <w:r w:rsidR="00DA0C86">
        <w:rPr>
          <w:color w:val="3366FF"/>
        </w:rPr>
        <w:t xml:space="preserve"> </w:t>
      </w:r>
    </w:p>
    <w:p w14:paraId="1C7F0071" w14:textId="4BB1F368" w:rsidR="00157146" w:rsidRDefault="00157146" w:rsidP="00DC70A8">
      <w:pPr>
        <w:pStyle w:val="Paragraph2"/>
        <w:numPr>
          <w:ilvl w:val="0"/>
          <w:numId w:val="7"/>
        </w:numPr>
      </w:pPr>
      <w:r>
        <w:t>The village newsletter</w:t>
      </w:r>
      <w:r w:rsidR="00DA0C86">
        <w:t xml:space="preserve"> (Melton Messenger)</w:t>
      </w:r>
      <w:r>
        <w:t xml:space="preserve"> which is distributed to all households each month</w:t>
      </w:r>
    </w:p>
    <w:p w14:paraId="4F40BEB3" w14:textId="04D3C336" w:rsidR="00157146" w:rsidRDefault="00157146" w:rsidP="00DC70A8">
      <w:pPr>
        <w:pStyle w:val="Paragraph2"/>
        <w:numPr>
          <w:ilvl w:val="0"/>
          <w:numId w:val="7"/>
        </w:numPr>
      </w:pPr>
      <w:r>
        <w:t xml:space="preserve">Village e-newsletter </w:t>
      </w:r>
      <w:r w:rsidR="00DA0C86">
        <w:t>(E-News)</w:t>
      </w:r>
    </w:p>
    <w:p w14:paraId="01E0B618" w14:textId="5664FEBF" w:rsidR="00157146" w:rsidRDefault="00157146" w:rsidP="00DC70A8">
      <w:pPr>
        <w:pStyle w:val="Paragraph2"/>
        <w:numPr>
          <w:ilvl w:val="0"/>
          <w:numId w:val="7"/>
        </w:numPr>
      </w:pPr>
      <w:r>
        <w:t xml:space="preserve">Emails from individual members of the BPC and the </w:t>
      </w:r>
      <w:r w:rsidR="00E04A65">
        <w:t>MNP</w:t>
      </w:r>
      <w:r>
        <w:t xml:space="preserve"> Group to other members of the village</w:t>
      </w:r>
    </w:p>
    <w:p w14:paraId="0DB4854B" w14:textId="752EF553" w:rsidR="00157146" w:rsidRDefault="00157146" w:rsidP="00DA0C86">
      <w:pPr>
        <w:pStyle w:val="Paragraph2"/>
        <w:numPr>
          <w:ilvl w:val="0"/>
          <w:numId w:val="7"/>
        </w:numPr>
      </w:pPr>
      <w:r>
        <w:t>Posters on the village noticeboard</w:t>
      </w:r>
      <w:r w:rsidR="00DA0C86">
        <w:t>s, lining the streets, in shops and the pub and Fish and Chip shop</w:t>
      </w:r>
    </w:p>
    <w:p w14:paraId="1AF53135" w14:textId="1F8B6EA1" w:rsidR="00AF3D38" w:rsidRDefault="00B123B1" w:rsidP="00B123B1">
      <w:pPr>
        <w:pStyle w:val="Paragraph2"/>
        <w:ind w:left="426" w:hanging="568"/>
      </w:pPr>
      <w:r w:rsidRPr="00B123B1">
        <w:t xml:space="preserve">At </w:t>
      </w:r>
      <w:r w:rsidR="00104393">
        <w:t xml:space="preserve">this </w:t>
      </w:r>
      <w:r w:rsidRPr="00B123B1">
        <w:t xml:space="preserve">Open </w:t>
      </w:r>
      <w:r w:rsidR="00862E10">
        <w:t>Session</w:t>
      </w:r>
      <w:r w:rsidRPr="00B123B1">
        <w:t>, a series of e</w:t>
      </w:r>
      <w:r w:rsidR="00AF3D38" w:rsidRPr="00B123B1">
        <w:t xml:space="preserve">xhibition boards </w:t>
      </w:r>
      <w:r w:rsidRPr="00B123B1">
        <w:t xml:space="preserve">were presented </w:t>
      </w:r>
      <w:r w:rsidR="00AF3D38" w:rsidRPr="00B123B1">
        <w:t xml:space="preserve">with various </w:t>
      </w:r>
      <w:r w:rsidR="00862E10">
        <w:t xml:space="preserve">question </w:t>
      </w:r>
      <w:r w:rsidR="00104393">
        <w:t xml:space="preserve">headings </w:t>
      </w:r>
      <w:r w:rsidR="00AF3D38" w:rsidRPr="00B123B1">
        <w:t xml:space="preserve">e.g. </w:t>
      </w:r>
      <w:proofErr w:type="gramStart"/>
      <w:r w:rsidR="00104393">
        <w:t>What</w:t>
      </w:r>
      <w:proofErr w:type="gramEnd"/>
      <w:r w:rsidR="00104393">
        <w:t xml:space="preserve"> is your opinion on new</w:t>
      </w:r>
      <w:r w:rsidR="00AF3D38" w:rsidRPr="00B123B1">
        <w:t xml:space="preserve"> housing</w:t>
      </w:r>
      <w:r w:rsidR="00104393">
        <w:t xml:space="preserve"> developments</w:t>
      </w:r>
      <w:r w:rsidR="00AB4F39">
        <w:t xml:space="preserve"> in Melton?</w:t>
      </w:r>
      <w:r w:rsidR="00104393">
        <w:t xml:space="preserve"> / What is your op</w:t>
      </w:r>
      <w:r w:rsidR="00AB4F39">
        <w:t>i</w:t>
      </w:r>
      <w:r w:rsidR="00104393">
        <w:t xml:space="preserve">nion on facilities for Young people in Melton? </w:t>
      </w:r>
      <w:r w:rsidR="00AB4F39">
        <w:t xml:space="preserve">/ What is your opinion about traffic and transport? </w:t>
      </w:r>
      <w:proofErr w:type="spellStart"/>
      <w:proofErr w:type="gramStart"/>
      <w:r w:rsidR="00862E10">
        <w:t>etc</w:t>
      </w:r>
      <w:proofErr w:type="spellEnd"/>
      <w:proofErr w:type="gramEnd"/>
      <w:r w:rsidRPr="00B123B1">
        <w:t xml:space="preserve"> along with a</w:t>
      </w:r>
      <w:r w:rsidR="00AF3D38" w:rsidRPr="00B123B1">
        <w:t xml:space="preserve"> map of </w:t>
      </w:r>
      <w:r w:rsidRPr="00B123B1">
        <w:t>the parish</w:t>
      </w:r>
      <w:r w:rsidR="00AF3D38" w:rsidRPr="00B123B1">
        <w:t xml:space="preserve"> showing</w:t>
      </w:r>
      <w:r w:rsidRPr="00B123B1">
        <w:t xml:space="preserve"> the settlement boundaries</w:t>
      </w:r>
      <w:r w:rsidR="00862E10">
        <w:t xml:space="preserve">, footpaths, conservation area </w:t>
      </w:r>
      <w:proofErr w:type="spellStart"/>
      <w:r w:rsidR="00862E10">
        <w:t>etc</w:t>
      </w:r>
      <w:proofErr w:type="spellEnd"/>
      <w:r w:rsidR="00862E10">
        <w:t xml:space="preserve"> and also a </w:t>
      </w:r>
      <w:r w:rsidR="00DA531C">
        <w:t xml:space="preserve">general Parish </w:t>
      </w:r>
      <w:r w:rsidR="00862E10">
        <w:t>map where people could put a red or green sticker depending on how they fel</w:t>
      </w:r>
      <w:r w:rsidR="00DA531C">
        <w:t>t about housing being put there (see Appendix O)</w:t>
      </w:r>
      <w:r w:rsidR="00AF3D38" w:rsidRPr="00B123B1">
        <w:t xml:space="preserve">. </w:t>
      </w:r>
      <w:r w:rsidRPr="00B123B1">
        <w:t>Parishioners</w:t>
      </w:r>
      <w:r w:rsidR="00AF3D38" w:rsidRPr="00B123B1">
        <w:t xml:space="preserve"> </w:t>
      </w:r>
      <w:r w:rsidR="00AF3D38" w:rsidRPr="00B123B1">
        <w:lastRenderedPageBreak/>
        <w:t xml:space="preserve">were invited to write their ideas and comments on post-it notes to </w:t>
      </w:r>
      <w:r w:rsidRPr="00B123B1">
        <w:t>say</w:t>
      </w:r>
      <w:r w:rsidR="00AF3D38" w:rsidRPr="00B123B1">
        <w:t xml:space="preserve"> what they felt was important in the </w:t>
      </w:r>
      <w:r w:rsidRPr="00B123B1">
        <w:t>parish</w:t>
      </w:r>
      <w:r w:rsidR="00862E10">
        <w:t xml:space="preserve"> and in answer to the questions posed. M</w:t>
      </w:r>
      <w:r w:rsidR="00AF3D38" w:rsidRPr="00B123B1">
        <w:t xml:space="preserve">embers of the </w:t>
      </w:r>
      <w:r w:rsidR="00E04A65">
        <w:t>MNP</w:t>
      </w:r>
      <w:r w:rsidRPr="00B123B1">
        <w:t xml:space="preserve"> </w:t>
      </w:r>
      <w:r w:rsidR="00862E10">
        <w:t xml:space="preserve">Working </w:t>
      </w:r>
      <w:r w:rsidRPr="00B123B1">
        <w:t>Group</w:t>
      </w:r>
      <w:r w:rsidR="00862E10">
        <w:t>, Parish Councillors and representatives from Planning Aid</w:t>
      </w:r>
      <w:r w:rsidR="00AF3D38" w:rsidRPr="00B123B1">
        <w:t xml:space="preserve"> were present to talk people through the concept of the </w:t>
      </w:r>
      <w:r w:rsidRPr="00B123B1">
        <w:t>Neighbourhood Plan</w:t>
      </w:r>
      <w:r w:rsidR="004F18FB" w:rsidRPr="00B123B1">
        <w:t xml:space="preserve"> and to answer any questions.</w:t>
      </w:r>
      <w:r>
        <w:t xml:space="preserve"> The</w:t>
      </w:r>
      <w:r w:rsidR="00104393">
        <w:t xml:space="preserve"> welcome </w:t>
      </w:r>
      <w:proofErr w:type="spellStart"/>
      <w:r w:rsidR="00104393">
        <w:t>handout</w:t>
      </w:r>
      <w:proofErr w:type="spellEnd"/>
      <w:r w:rsidR="00104393">
        <w:t>,</w:t>
      </w:r>
      <w:r>
        <w:t xml:space="preserve"> text that was provided on the exhibition boards</w:t>
      </w:r>
      <w:r w:rsidR="00104393">
        <w:t xml:space="preserve"> and a full feedback report is shown in Appendix D</w:t>
      </w:r>
      <w:r>
        <w:t>.</w:t>
      </w:r>
    </w:p>
    <w:p w14:paraId="3F091A88" w14:textId="297BB8D4" w:rsidR="00B123B1" w:rsidRDefault="00A4577C" w:rsidP="00B123B1">
      <w:pPr>
        <w:pStyle w:val="Paragraph2"/>
        <w:ind w:left="426" w:hanging="568"/>
      </w:pPr>
      <w:r>
        <w:t>In</w:t>
      </w:r>
      <w:r w:rsidR="00104393">
        <w:t xml:space="preserve"> </w:t>
      </w:r>
      <w:r>
        <w:t xml:space="preserve">January </w:t>
      </w:r>
      <w:r w:rsidR="00104393">
        <w:t>2014</w:t>
      </w:r>
      <w:r w:rsidR="00B123B1">
        <w:t xml:space="preserve"> </w:t>
      </w:r>
      <w:r>
        <w:t xml:space="preserve">the </w:t>
      </w:r>
      <w:r w:rsidR="00104393">
        <w:t xml:space="preserve">Household </w:t>
      </w:r>
      <w:r w:rsidR="00B123B1">
        <w:t xml:space="preserve">Questionnaire </w:t>
      </w:r>
      <w:r w:rsidR="00CF4D3E">
        <w:t>was distributed to every household in the parish</w:t>
      </w:r>
      <w:r>
        <w:t xml:space="preserve"> via a mailing company</w:t>
      </w:r>
      <w:r w:rsidR="00CF4D3E">
        <w:t xml:space="preserve">. A stamp-addressed envelope was provided </w:t>
      </w:r>
      <w:r>
        <w:t xml:space="preserve">with each </w:t>
      </w:r>
      <w:r w:rsidR="00CF4D3E">
        <w:t>copy. Parishioners were give</w:t>
      </w:r>
      <w:r>
        <w:t>n</w:t>
      </w:r>
      <w:r w:rsidR="00CF4D3E">
        <w:t xml:space="preserve"> </w:t>
      </w:r>
      <w:r>
        <w:t xml:space="preserve">approx. </w:t>
      </w:r>
      <w:r w:rsidR="00CF4D3E">
        <w:t>six weeks (</w:t>
      </w:r>
      <w:r>
        <w:t>till 1</w:t>
      </w:r>
      <w:r w:rsidRPr="00A4577C">
        <w:rPr>
          <w:vertAlign w:val="superscript"/>
        </w:rPr>
        <w:t>st</w:t>
      </w:r>
      <w:r>
        <w:t xml:space="preserve"> March</w:t>
      </w:r>
      <w:r w:rsidR="00CF4D3E">
        <w:t>) to complete and return the questionnaire</w:t>
      </w:r>
      <w:r>
        <w:t xml:space="preserve"> and as an incentive every returned copy entered the household into a Prize Draw for £100</w:t>
      </w:r>
      <w:r w:rsidR="00CF4D3E">
        <w:t>.</w:t>
      </w:r>
    </w:p>
    <w:p w14:paraId="302E248C" w14:textId="6997413D" w:rsidR="00104393" w:rsidRDefault="00A4577C" w:rsidP="00104393">
      <w:pPr>
        <w:pStyle w:val="Paragraph2"/>
        <w:ind w:left="426" w:hanging="568"/>
      </w:pPr>
      <w:r>
        <w:t>In</w:t>
      </w:r>
      <w:r w:rsidR="00104393">
        <w:t xml:space="preserve"> </w:t>
      </w:r>
      <w:r>
        <w:t xml:space="preserve">January </w:t>
      </w:r>
      <w:r w:rsidR="00104393">
        <w:t xml:space="preserve">2014 </w:t>
      </w:r>
      <w:r>
        <w:t>a letter was sent</w:t>
      </w:r>
      <w:r w:rsidR="00104393">
        <w:t xml:space="preserve"> to every </w:t>
      </w:r>
      <w:r>
        <w:t>business</w:t>
      </w:r>
      <w:r w:rsidR="00104393">
        <w:t xml:space="preserve"> in the parish</w:t>
      </w:r>
      <w:r>
        <w:t>, mailed out by the Clerk of the Parish Council</w:t>
      </w:r>
      <w:r w:rsidR="00104393">
        <w:t xml:space="preserve">. </w:t>
      </w:r>
      <w:r>
        <w:t>The business</w:t>
      </w:r>
      <w:r w:rsidR="00104393">
        <w:t xml:space="preserve"> </w:t>
      </w:r>
      <w:r>
        <w:t xml:space="preserve">was asked </w:t>
      </w:r>
      <w:r w:rsidR="00104393">
        <w:t xml:space="preserve">to complete </w:t>
      </w:r>
      <w:r>
        <w:t>their Business Questionnaire online and they were given a link to the ‘Survey Monkey’ questionnaire we had set up.  As an incentive we offered free advertising in the completed MNP, once published, to those who completed one.</w:t>
      </w:r>
    </w:p>
    <w:p w14:paraId="16EEB26B" w14:textId="296F0A7E" w:rsidR="00A4577C" w:rsidRDefault="00CF4D3E" w:rsidP="00B123B1">
      <w:pPr>
        <w:pStyle w:val="Paragraph2"/>
        <w:ind w:left="426" w:hanging="568"/>
      </w:pPr>
      <w:r>
        <w:t xml:space="preserve">Following the </w:t>
      </w:r>
      <w:r w:rsidR="00A4577C">
        <w:t>results of both</w:t>
      </w:r>
      <w:r w:rsidR="00104393">
        <w:t xml:space="preserve"> Questionnaires two further open sessions were held in July</w:t>
      </w:r>
      <w:r>
        <w:t xml:space="preserve"> 2014 to get feedba</w:t>
      </w:r>
      <w:r w:rsidR="00366213">
        <w:t>ck from the community.  We set up display boards as before and asked them to comment on Key Issues and Focus Points that ha</w:t>
      </w:r>
      <w:r w:rsidR="003F0E8A">
        <w:t xml:space="preserve">d come out of the analysis done.  The welcome </w:t>
      </w:r>
      <w:proofErr w:type="spellStart"/>
      <w:r w:rsidR="003F0E8A">
        <w:t>handout</w:t>
      </w:r>
      <w:proofErr w:type="spellEnd"/>
      <w:r w:rsidR="003F0E8A">
        <w:t>, text for displays and full feedback analysis is contained in Appendix G.</w:t>
      </w:r>
    </w:p>
    <w:p w14:paraId="689B91AC" w14:textId="17F3F1D5" w:rsidR="00104393" w:rsidRDefault="00104393" w:rsidP="00CF4D3E">
      <w:pPr>
        <w:pStyle w:val="Paragraph2"/>
        <w:ind w:left="426" w:hanging="568"/>
      </w:pPr>
      <w:r>
        <w:t xml:space="preserve">2015 was a slow year for the MNP </w:t>
      </w:r>
      <w:r w:rsidR="003F0E8A">
        <w:t>and things were delayed form progressing due to changes in Parish Councillors overseeing the process, a huge amount of work that had to be done by the Parish Council to fight a big planning application and also an inability to engage with specific landowners due to the move of the SCDC main office building to a crucial site in Melton.  A Consultant was engaged however and work was able to start on the initial Draft MNP.</w:t>
      </w:r>
    </w:p>
    <w:p w14:paraId="33306CB8" w14:textId="7DFF3D55" w:rsidR="00104393" w:rsidRPr="00CF4D3E" w:rsidRDefault="00104393" w:rsidP="00CF4D3E">
      <w:pPr>
        <w:pStyle w:val="Paragraph2"/>
        <w:ind w:left="426" w:hanging="568"/>
      </w:pPr>
      <w:r>
        <w:t>In March 2016 we held three Open Sessions at Melton Primary School</w:t>
      </w:r>
      <w:r w:rsidR="003F0E8A">
        <w:t xml:space="preserve"> so that the community could look at the DRAFT MNP and it’s proposed policies as well as look at a potential development proposal for 50 affordable houses and community facilities.  Again display boards were set up showing the Vision, Mission, Objectives and main Policies and </w:t>
      </w:r>
      <w:proofErr w:type="gramStart"/>
      <w:r w:rsidR="003F0E8A">
        <w:t>their</w:t>
      </w:r>
      <w:proofErr w:type="gramEnd"/>
      <w:r w:rsidR="003F0E8A">
        <w:t xml:space="preserve"> backgrounds and why we had proposed them.  A big section was dedicated to the new development proposal on the Carter/Warburg site and as part of that the </w:t>
      </w:r>
      <w:proofErr w:type="spellStart"/>
      <w:r w:rsidR="003F0E8A">
        <w:t>Pitstop</w:t>
      </w:r>
      <w:proofErr w:type="spellEnd"/>
      <w:r w:rsidR="003F0E8A">
        <w:t xml:space="preserve"> Out of School Club and their Community Farm had a stand, as they were part of the development proposal.</w:t>
      </w:r>
      <w:r w:rsidR="000960C8">
        <w:t xml:space="preserve">  Appendix M and N show the Welcome </w:t>
      </w:r>
      <w:proofErr w:type="spellStart"/>
      <w:r w:rsidR="000960C8">
        <w:t>Handout</w:t>
      </w:r>
      <w:proofErr w:type="spellEnd"/>
      <w:r w:rsidR="000960C8">
        <w:t xml:space="preserve"> and Feedback from these three sessions.</w:t>
      </w:r>
    </w:p>
    <w:p w14:paraId="616566A2" w14:textId="77777777" w:rsidR="005150CF" w:rsidRDefault="005150CF" w:rsidP="005150CF">
      <w:pPr>
        <w:pStyle w:val="Heading4"/>
      </w:pPr>
      <w:r>
        <w:t>Stakeholder consultations</w:t>
      </w:r>
    </w:p>
    <w:p w14:paraId="6F5750C5" w14:textId="25D05244" w:rsidR="00AB4F39" w:rsidRDefault="002B6D7E" w:rsidP="009E20CE">
      <w:pPr>
        <w:pStyle w:val="Paragraph2"/>
        <w:ind w:left="426" w:hanging="568"/>
      </w:pPr>
      <w:r w:rsidRPr="007245EF">
        <w:t xml:space="preserve">Throughout the process, The </w:t>
      </w:r>
      <w:r w:rsidR="00E04A65">
        <w:t>MNP</w:t>
      </w:r>
      <w:r w:rsidRPr="007245EF">
        <w:t xml:space="preserve"> Group worked with </w:t>
      </w:r>
      <w:r w:rsidR="00AB4F39">
        <w:t>Suffolk Coastal District Council (SCD</w:t>
      </w:r>
      <w:r w:rsidR="00404935">
        <w:t>C</w:t>
      </w:r>
      <w:r w:rsidR="00AB4F39">
        <w:t>]</w:t>
      </w:r>
      <w:r w:rsidR="00404935">
        <w:t>.</w:t>
      </w:r>
    </w:p>
    <w:p w14:paraId="0A1F5090" w14:textId="3DCFFCE4" w:rsidR="005150CF" w:rsidRPr="007245EF" w:rsidRDefault="002B6D7E" w:rsidP="00404935">
      <w:pPr>
        <w:pStyle w:val="Paragraph2"/>
        <w:numPr>
          <w:ilvl w:val="0"/>
          <w:numId w:val="0"/>
        </w:numPr>
        <w:ind w:left="360"/>
      </w:pPr>
      <w:r w:rsidRPr="007245EF">
        <w:t xml:space="preserve">Meetings were held at </w:t>
      </w:r>
      <w:r w:rsidR="00404935">
        <w:t>various</w:t>
      </w:r>
      <w:r w:rsidRPr="007245EF">
        <w:t xml:space="preserve"> intervals with officers from </w:t>
      </w:r>
      <w:r w:rsidR="00404935">
        <w:t>SCDC</w:t>
      </w:r>
      <w:r w:rsidRPr="007245EF">
        <w:t xml:space="preserve"> to address matt</w:t>
      </w:r>
      <w:r w:rsidR="002E1FAB" w:rsidRPr="007245EF">
        <w:t>ers pertaining to</w:t>
      </w:r>
      <w:r w:rsidR="00BF58E7">
        <w:t xml:space="preserve">, </w:t>
      </w:r>
      <w:r w:rsidR="00404935">
        <w:t xml:space="preserve">the progression of the MNP and these included two </w:t>
      </w:r>
      <w:proofErr w:type="gramStart"/>
      <w:r w:rsidR="00404935">
        <w:t>meetings which</w:t>
      </w:r>
      <w:proofErr w:type="gramEnd"/>
      <w:r w:rsidR="00404935">
        <w:t xml:space="preserve"> also included neighbouring NP Groups from Woodbridge Town, </w:t>
      </w:r>
      <w:proofErr w:type="spellStart"/>
      <w:r w:rsidR="00404935">
        <w:t>Martlesham</w:t>
      </w:r>
      <w:proofErr w:type="spellEnd"/>
      <w:r w:rsidR="00404935">
        <w:t xml:space="preserve"> and Great </w:t>
      </w:r>
      <w:proofErr w:type="spellStart"/>
      <w:r w:rsidR="00404935">
        <w:t>Bealings</w:t>
      </w:r>
      <w:proofErr w:type="spellEnd"/>
      <w:r w:rsidR="00404935">
        <w:t>.</w:t>
      </w:r>
    </w:p>
    <w:p w14:paraId="6E625384" w14:textId="14C8D5BE" w:rsidR="001D1CD0" w:rsidRPr="00404935" w:rsidRDefault="001D1CD0" w:rsidP="009E20CE">
      <w:pPr>
        <w:pStyle w:val="Paragraph2"/>
        <w:ind w:left="426" w:hanging="568"/>
        <w:rPr>
          <w:color w:val="FF0000"/>
        </w:rPr>
      </w:pPr>
      <w:r w:rsidRPr="00404935">
        <w:rPr>
          <w:color w:val="FF0000"/>
        </w:rPr>
        <w:t xml:space="preserve">The </w:t>
      </w:r>
      <w:r w:rsidR="00E04A65" w:rsidRPr="00404935">
        <w:rPr>
          <w:color w:val="FF0000"/>
        </w:rPr>
        <w:t>MNP</w:t>
      </w:r>
      <w:r w:rsidRPr="00404935">
        <w:rPr>
          <w:color w:val="FF0000"/>
        </w:rPr>
        <w:t xml:space="preserve"> </w:t>
      </w:r>
      <w:r w:rsidR="00BF58E7" w:rsidRPr="00404935">
        <w:rPr>
          <w:color w:val="FF0000"/>
        </w:rPr>
        <w:t>Group</w:t>
      </w:r>
      <w:r w:rsidRPr="00404935">
        <w:rPr>
          <w:color w:val="FF0000"/>
        </w:rPr>
        <w:t xml:space="preserve"> submitted a formal </w:t>
      </w:r>
      <w:r w:rsidR="00404935" w:rsidRPr="00404935">
        <w:rPr>
          <w:color w:val="FF0000"/>
        </w:rPr>
        <w:t>Scoping Repor</w:t>
      </w:r>
      <w:r w:rsidRPr="00404935">
        <w:rPr>
          <w:color w:val="FF0000"/>
        </w:rPr>
        <w:t xml:space="preserve">t regarding the need for a Strategic Environmental Assessment (SEA) of the draft </w:t>
      </w:r>
      <w:r w:rsidR="00E04A65" w:rsidRPr="00404935">
        <w:rPr>
          <w:color w:val="FF0000"/>
        </w:rPr>
        <w:t>MNP</w:t>
      </w:r>
      <w:r w:rsidR="00404935" w:rsidRPr="00404935">
        <w:rPr>
          <w:color w:val="FF0000"/>
        </w:rPr>
        <w:t xml:space="preserve"> in December 2015</w:t>
      </w:r>
      <w:r w:rsidR="00BF58E7" w:rsidRPr="00404935">
        <w:rPr>
          <w:color w:val="FF0000"/>
        </w:rPr>
        <w:t xml:space="preserve">. </w:t>
      </w:r>
      <w:r w:rsidR="00404935" w:rsidRPr="00404935">
        <w:rPr>
          <w:color w:val="FF0000"/>
        </w:rPr>
        <w:t>SCDC</w:t>
      </w:r>
      <w:r w:rsidRPr="00404935">
        <w:rPr>
          <w:color w:val="FF0000"/>
        </w:rPr>
        <w:t xml:space="preserve"> provided its formal response </w:t>
      </w:r>
      <w:r w:rsidR="00404935" w:rsidRPr="00404935">
        <w:rPr>
          <w:color w:val="FF0000"/>
        </w:rPr>
        <w:t>…………………..</w:t>
      </w:r>
      <w:r w:rsidRPr="00404935">
        <w:rPr>
          <w:color w:val="FF0000"/>
        </w:rPr>
        <w:t xml:space="preserve">. </w:t>
      </w:r>
      <w:r w:rsidR="00A04D7B">
        <w:rPr>
          <w:color w:val="FF0000"/>
        </w:rPr>
        <w:t>TBC</w:t>
      </w:r>
    </w:p>
    <w:p w14:paraId="4D2AD96D" w14:textId="006FC7B8" w:rsidR="00BA434B" w:rsidRPr="007245EF" w:rsidRDefault="00BA434B" w:rsidP="009E20CE">
      <w:pPr>
        <w:pStyle w:val="Paragraph2"/>
        <w:ind w:left="426" w:hanging="568"/>
      </w:pPr>
      <w:r w:rsidRPr="007245EF">
        <w:t xml:space="preserve">Other consultees that </w:t>
      </w:r>
      <w:r w:rsidR="00F502F9" w:rsidRPr="007245EF">
        <w:t xml:space="preserve">the </w:t>
      </w:r>
      <w:r w:rsidR="00404935">
        <w:t>MNP</w:t>
      </w:r>
      <w:r w:rsidRPr="007245EF">
        <w:t xml:space="preserve"> engaged with included:</w:t>
      </w:r>
    </w:p>
    <w:p w14:paraId="7FE408C7" w14:textId="4A931F8A" w:rsidR="00EF011E" w:rsidRPr="007245EF" w:rsidRDefault="00404935" w:rsidP="00DC70A8">
      <w:pPr>
        <w:pStyle w:val="Paragraph2"/>
        <w:numPr>
          <w:ilvl w:val="0"/>
          <w:numId w:val="5"/>
        </w:numPr>
      </w:pPr>
      <w:r>
        <w:t>Suffolk</w:t>
      </w:r>
      <w:r w:rsidR="008869DB">
        <w:t xml:space="preserve"> County Council Highways Department</w:t>
      </w:r>
    </w:p>
    <w:p w14:paraId="6A31C6DB" w14:textId="77777777" w:rsidR="00EF011E" w:rsidRDefault="008869DB" w:rsidP="00DC70A8">
      <w:pPr>
        <w:pStyle w:val="Paragraph2"/>
        <w:numPr>
          <w:ilvl w:val="0"/>
          <w:numId w:val="5"/>
        </w:numPr>
      </w:pPr>
      <w:r>
        <w:t>Local landowners</w:t>
      </w:r>
    </w:p>
    <w:p w14:paraId="0DBAB937" w14:textId="14CF4661" w:rsidR="00F90054" w:rsidRDefault="00F90054" w:rsidP="00DC70A8">
      <w:pPr>
        <w:pStyle w:val="Paragraph2"/>
        <w:numPr>
          <w:ilvl w:val="0"/>
          <w:numId w:val="5"/>
        </w:numPr>
      </w:pPr>
      <w:r>
        <w:t xml:space="preserve">Owners of </w:t>
      </w:r>
      <w:r w:rsidR="00404935">
        <w:t xml:space="preserve">local businesses and </w:t>
      </w:r>
      <w:r>
        <w:t>retail stores serving the local area</w:t>
      </w:r>
    </w:p>
    <w:p w14:paraId="7DEAEFE9" w14:textId="127CFF97" w:rsidR="00F90054" w:rsidRDefault="00404935" w:rsidP="00DC70A8">
      <w:pPr>
        <w:pStyle w:val="Paragraph2"/>
        <w:numPr>
          <w:ilvl w:val="0"/>
          <w:numId w:val="5"/>
        </w:numPr>
      </w:pPr>
      <w:r>
        <w:lastRenderedPageBreak/>
        <w:t>Melton Primary School</w:t>
      </w:r>
    </w:p>
    <w:p w14:paraId="6066008C" w14:textId="774F600E" w:rsidR="00404935" w:rsidRDefault="00404935" w:rsidP="00DC70A8">
      <w:pPr>
        <w:pStyle w:val="Paragraph2"/>
        <w:numPr>
          <w:ilvl w:val="0"/>
          <w:numId w:val="5"/>
        </w:numPr>
      </w:pPr>
      <w:r>
        <w:t>Local Parish Councils within an approx. 5 mile radius</w:t>
      </w:r>
    </w:p>
    <w:p w14:paraId="20B2FD8D" w14:textId="77777777" w:rsidR="003C6396" w:rsidRDefault="003C6396" w:rsidP="003C6396">
      <w:pPr>
        <w:pStyle w:val="Heading3"/>
      </w:pPr>
      <w:r>
        <w:t>Engaging with hard-to-reach groups</w:t>
      </w:r>
    </w:p>
    <w:p w14:paraId="0DB5C98A" w14:textId="6FF7F0E9" w:rsidR="00DF2F6D" w:rsidRDefault="006B5F8B" w:rsidP="00EF026A">
      <w:pPr>
        <w:pStyle w:val="Paragraph2"/>
        <w:ind w:left="426" w:hanging="568"/>
      </w:pPr>
      <w:r w:rsidRPr="006B5F8B">
        <w:t xml:space="preserve">Throughout the process, the </w:t>
      </w:r>
      <w:r w:rsidR="00E04A65">
        <w:t>MNP</w:t>
      </w:r>
      <w:r w:rsidRPr="006B5F8B">
        <w:t xml:space="preserve"> </w:t>
      </w:r>
      <w:r w:rsidR="00404935">
        <w:t xml:space="preserve">Working </w:t>
      </w:r>
      <w:r w:rsidRPr="006B5F8B">
        <w:t xml:space="preserve">Group was aware that, particularly in a rural area such as </w:t>
      </w:r>
      <w:r w:rsidR="00E04A65">
        <w:t>Melton</w:t>
      </w:r>
      <w:r w:rsidRPr="006B5F8B">
        <w:t xml:space="preserve">, there was the potential for engagement to fail to reach certain groups. The Group reviewed </w:t>
      </w:r>
      <w:r w:rsidR="00404935">
        <w:t xml:space="preserve">not just the feedback from the </w:t>
      </w:r>
      <w:r w:rsidRPr="006B5F8B">
        <w:t xml:space="preserve">main sources of engagement (the Open </w:t>
      </w:r>
      <w:r w:rsidR="00404935">
        <w:t>Sessions</w:t>
      </w:r>
      <w:r w:rsidRPr="006B5F8B">
        <w:t xml:space="preserve"> and the Questionnaire</w:t>
      </w:r>
      <w:r w:rsidR="00404935">
        <w:t>s</w:t>
      </w:r>
      <w:r w:rsidRPr="006B5F8B">
        <w:t xml:space="preserve">) to ascertain whether there were any particular sections of the community that were being under-represented. However, it was felt that this was not the case and that a reasonable cross-section of the community had given their views. A presence at the </w:t>
      </w:r>
      <w:r w:rsidR="00E04A65">
        <w:t>Melton</w:t>
      </w:r>
      <w:r w:rsidRPr="006B5F8B">
        <w:t xml:space="preserve"> Village Fete in 201</w:t>
      </w:r>
      <w:r w:rsidR="00404935">
        <w:t>3 and 201</w:t>
      </w:r>
      <w:r w:rsidRPr="006B5F8B">
        <w:t>4</w:t>
      </w:r>
      <w:r w:rsidR="00404935">
        <w:t>, the Young Persons Questionnaire sent in June 2013 and engagement with the Primary School</w:t>
      </w:r>
      <w:r w:rsidRPr="006B5F8B">
        <w:t xml:space="preserve"> was a</w:t>
      </w:r>
      <w:r w:rsidR="00404935">
        <w:t>lso</w:t>
      </w:r>
      <w:r w:rsidRPr="006B5F8B">
        <w:t xml:space="preserve"> good way to engage with typically hard-to-reach groups such as young working families.</w:t>
      </w:r>
    </w:p>
    <w:p w14:paraId="15E20FE9" w14:textId="460CBC61" w:rsidR="00404935" w:rsidRDefault="00DE61BB" w:rsidP="00404935">
      <w:pPr>
        <w:pStyle w:val="Paragraph2"/>
        <w:numPr>
          <w:ilvl w:val="0"/>
          <w:numId w:val="0"/>
        </w:numPr>
        <w:ind w:left="426"/>
      </w:pPr>
      <w:r>
        <w:rPr>
          <w:noProof/>
          <w:lang w:val="en-US"/>
        </w:rPr>
        <w:drawing>
          <wp:anchor distT="0" distB="0" distL="114300" distR="114300" simplePos="0" relativeHeight="251819008" behindDoc="0" locked="0" layoutInCell="1" allowOverlap="1" wp14:anchorId="613B9A88" wp14:editId="34567444">
            <wp:simplePos x="0" y="0"/>
            <wp:positionH relativeFrom="column">
              <wp:posOffset>3282950</wp:posOffset>
            </wp:positionH>
            <wp:positionV relativeFrom="paragraph">
              <wp:posOffset>734695</wp:posOffset>
            </wp:positionV>
            <wp:extent cx="2853690" cy="2057400"/>
            <wp:effectExtent l="76200" t="76200" r="143510" b="15240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80.JPG"/>
                    <pic:cNvPicPr/>
                  </pic:nvPicPr>
                  <pic:blipFill>
                    <a:blip r:embed="rId23" cstate="print">
                      <a:extLst>
                        <a:ext uri="{28A0092B-C50C-407E-A947-70E740481C1C}">
                          <a14:useLocalDpi xmlns:a14="http://schemas.microsoft.com/office/drawing/2010/main"/>
                        </a:ext>
                      </a:extLst>
                    </a:blip>
                    <a:stretch>
                      <a:fillRect/>
                    </a:stretch>
                  </pic:blipFill>
                  <pic:spPr>
                    <a:xfrm>
                      <a:off x="0" y="0"/>
                      <a:ext cx="285369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17984" behindDoc="0" locked="0" layoutInCell="1" allowOverlap="1" wp14:anchorId="5C31FC7D" wp14:editId="2CBEF1FE">
            <wp:simplePos x="0" y="0"/>
            <wp:positionH relativeFrom="column">
              <wp:posOffset>279400</wp:posOffset>
            </wp:positionH>
            <wp:positionV relativeFrom="paragraph">
              <wp:posOffset>734695</wp:posOffset>
            </wp:positionV>
            <wp:extent cx="2794000" cy="2062480"/>
            <wp:effectExtent l="76200" t="76200" r="152400" b="14732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193.JPG"/>
                    <pic:cNvPicPr/>
                  </pic:nvPicPr>
                  <pic:blipFill>
                    <a:blip r:embed="rId24" cstate="print">
                      <a:extLst>
                        <a:ext uri="{28A0092B-C50C-407E-A947-70E740481C1C}">
                          <a14:useLocalDpi xmlns:a14="http://schemas.microsoft.com/office/drawing/2010/main"/>
                        </a:ext>
                      </a:extLst>
                    </a:blip>
                    <a:stretch>
                      <a:fillRect/>
                    </a:stretch>
                  </pic:blipFill>
                  <pic:spPr>
                    <a:xfrm>
                      <a:off x="0" y="0"/>
                      <a:ext cx="2794000" cy="2062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04935">
        <w:t>It was also felt that the scope of our general engagement and communications was sufficient to capture all age groups in the area.</w:t>
      </w:r>
    </w:p>
    <w:p w14:paraId="3B565DA8" w14:textId="14E1EA56" w:rsidR="00DE61BB" w:rsidRDefault="00DE61BB" w:rsidP="00404935">
      <w:pPr>
        <w:pStyle w:val="Paragraph2"/>
        <w:numPr>
          <w:ilvl w:val="0"/>
          <w:numId w:val="0"/>
        </w:numPr>
        <w:ind w:left="426"/>
      </w:pPr>
      <w:r>
        <w:rPr>
          <w:noProof/>
          <w:lang w:val="en-US"/>
        </w:rPr>
        <w:drawing>
          <wp:anchor distT="0" distB="0" distL="114300" distR="114300" simplePos="0" relativeHeight="251816960" behindDoc="0" locked="0" layoutInCell="1" allowOverlap="1" wp14:anchorId="65ADBA2E" wp14:editId="73B72A1E">
            <wp:simplePos x="0" y="0"/>
            <wp:positionH relativeFrom="column">
              <wp:posOffset>279400</wp:posOffset>
            </wp:positionH>
            <wp:positionV relativeFrom="paragraph">
              <wp:posOffset>2477770</wp:posOffset>
            </wp:positionV>
            <wp:extent cx="2786380" cy="2171700"/>
            <wp:effectExtent l="76200" t="76200" r="160020" b="16510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577.JPG"/>
                    <pic:cNvPicPr/>
                  </pic:nvPicPr>
                  <pic:blipFill>
                    <a:blip r:embed="rId25" cstate="print">
                      <a:extLst>
                        <a:ext uri="{28A0092B-C50C-407E-A947-70E740481C1C}">
                          <a14:useLocalDpi xmlns:a14="http://schemas.microsoft.com/office/drawing/2010/main"/>
                        </a:ext>
                      </a:extLst>
                    </a:blip>
                    <a:stretch>
                      <a:fillRect/>
                    </a:stretch>
                  </pic:blipFill>
                  <pic:spPr>
                    <a:xfrm>
                      <a:off x="0" y="0"/>
                      <a:ext cx="278638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20032" behindDoc="0" locked="0" layoutInCell="1" allowOverlap="1" wp14:anchorId="53680118" wp14:editId="54D7C3CC">
            <wp:simplePos x="0" y="0"/>
            <wp:positionH relativeFrom="column">
              <wp:posOffset>3282950</wp:posOffset>
            </wp:positionH>
            <wp:positionV relativeFrom="paragraph">
              <wp:posOffset>2477770</wp:posOffset>
            </wp:positionV>
            <wp:extent cx="2860675" cy="2171700"/>
            <wp:effectExtent l="76200" t="76200" r="161925" b="16510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88.JPG"/>
                    <pic:cNvPicPr/>
                  </pic:nvPicPr>
                  <pic:blipFill>
                    <a:blip r:embed="rId26" cstate="print">
                      <a:extLst>
                        <a:ext uri="{28A0092B-C50C-407E-A947-70E740481C1C}">
                          <a14:useLocalDpi xmlns:a14="http://schemas.microsoft.com/office/drawing/2010/main"/>
                        </a:ext>
                      </a:extLst>
                    </a:blip>
                    <a:stretch>
                      <a:fillRect/>
                    </a:stretch>
                  </pic:blipFill>
                  <pic:spPr>
                    <a:xfrm>
                      <a:off x="0" y="0"/>
                      <a:ext cx="286067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F1139FF" w14:textId="12D95EA8" w:rsidR="00DE61BB" w:rsidRDefault="00DE61BB" w:rsidP="00404935">
      <w:pPr>
        <w:pStyle w:val="Paragraph2"/>
        <w:numPr>
          <w:ilvl w:val="0"/>
          <w:numId w:val="0"/>
        </w:numPr>
        <w:ind w:left="426"/>
      </w:pPr>
    </w:p>
    <w:p w14:paraId="7B53B771" w14:textId="3C2FEBC4" w:rsidR="00DE61BB" w:rsidRPr="006B5F8B" w:rsidRDefault="00DE61BB" w:rsidP="00404935">
      <w:pPr>
        <w:pStyle w:val="Paragraph2"/>
        <w:numPr>
          <w:ilvl w:val="0"/>
          <w:numId w:val="0"/>
        </w:numPr>
        <w:ind w:left="426"/>
      </w:pPr>
    </w:p>
    <w:p w14:paraId="12017945" w14:textId="77777777" w:rsidR="003C6396" w:rsidRDefault="003C6396" w:rsidP="003C6396">
      <w:pPr>
        <w:pStyle w:val="Heading1"/>
      </w:pPr>
      <w:bookmarkStart w:id="13" w:name="_Toc440645661"/>
      <w:r>
        <w:lastRenderedPageBreak/>
        <w:t>Key responses from consultation</w:t>
      </w:r>
      <w:bookmarkEnd w:id="13"/>
    </w:p>
    <w:p w14:paraId="6A5AC8C1" w14:textId="3C8DBC76" w:rsidR="00F029CB" w:rsidRDefault="00185E71" w:rsidP="00F029CB">
      <w:pPr>
        <w:pStyle w:val="Heading3"/>
      </w:pPr>
      <w:r>
        <w:t xml:space="preserve">2013 </w:t>
      </w:r>
      <w:r w:rsidR="00687A69">
        <w:t>Open Session</w:t>
      </w:r>
    </w:p>
    <w:p w14:paraId="7242AC27" w14:textId="5CB90A30" w:rsidR="00F029CB" w:rsidRDefault="00F029CB" w:rsidP="00F029CB">
      <w:pPr>
        <w:pStyle w:val="Paragraph2"/>
        <w:ind w:left="426" w:hanging="568"/>
      </w:pPr>
      <w:r>
        <w:t xml:space="preserve">The Neighbourhood Plan Open </w:t>
      </w:r>
      <w:r w:rsidR="00687A69">
        <w:t>Session in June 2013</w:t>
      </w:r>
      <w:r>
        <w:t xml:space="preserve"> produced a range of responses on various topics. In summary, the main points raised were:</w:t>
      </w:r>
    </w:p>
    <w:p w14:paraId="02D34A09" w14:textId="53EF44A2" w:rsidR="00F029CB" w:rsidRDefault="00687A69" w:rsidP="00DC70A8">
      <w:pPr>
        <w:pStyle w:val="Paragraph2"/>
        <w:numPr>
          <w:ilvl w:val="0"/>
          <w:numId w:val="6"/>
        </w:numPr>
      </w:pPr>
      <w:r>
        <w:t>Traffic was the major worry for most people, especially along the A1152 / Woods Lane</w:t>
      </w:r>
      <w:r w:rsidR="00193CF9">
        <w:t xml:space="preserve"> / Station Road.  A bypass off the peninsular to the A12 often mentioned.</w:t>
      </w:r>
    </w:p>
    <w:p w14:paraId="7ECBE41A" w14:textId="1D28CE2D" w:rsidR="00F029CB" w:rsidRDefault="00687A69" w:rsidP="00DC70A8">
      <w:pPr>
        <w:pStyle w:val="Paragraph2"/>
        <w:numPr>
          <w:ilvl w:val="0"/>
          <w:numId w:val="6"/>
        </w:numPr>
      </w:pPr>
      <w:r w:rsidRPr="00193CF9">
        <w:rPr>
          <w:u w:val="single"/>
        </w:rPr>
        <w:t>Small</w:t>
      </w:r>
      <w:r>
        <w:t xml:space="preserve"> developments</w:t>
      </w:r>
      <w:r w:rsidR="00193CF9">
        <w:t>,</w:t>
      </w:r>
      <w:r>
        <w:t xml:space="preserve"> </w:t>
      </w:r>
      <w:r w:rsidR="00193CF9">
        <w:t>but no more big estates</w:t>
      </w:r>
    </w:p>
    <w:p w14:paraId="6EFAB96C" w14:textId="4917696B" w:rsidR="00F029CB" w:rsidRDefault="00193CF9" w:rsidP="00DC70A8">
      <w:pPr>
        <w:pStyle w:val="Paragraph2"/>
        <w:numPr>
          <w:ilvl w:val="0"/>
          <w:numId w:val="6"/>
        </w:numPr>
      </w:pPr>
      <w:r>
        <w:t>Many comments about Green spaces needing</w:t>
      </w:r>
      <w:r w:rsidR="00687A69">
        <w:t xml:space="preserve"> protection</w:t>
      </w:r>
      <w:r>
        <w:t xml:space="preserve"> and better use of the river frontage</w:t>
      </w:r>
    </w:p>
    <w:p w14:paraId="23A85E72" w14:textId="429605D0" w:rsidR="00F029CB" w:rsidRDefault="00193CF9" w:rsidP="00DC70A8">
      <w:pPr>
        <w:pStyle w:val="Paragraph2"/>
        <w:numPr>
          <w:ilvl w:val="0"/>
          <w:numId w:val="6"/>
        </w:numPr>
      </w:pPr>
      <w:r>
        <w:t>Lack of Parking a big issue especially in the village centre</w:t>
      </w:r>
    </w:p>
    <w:p w14:paraId="0D3BF8C9" w14:textId="390440CB" w:rsidR="00F029CB" w:rsidRDefault="00193CF9" w:rsidP="00DC70A8">
      <w:pPr>
        <w:pStyle w:val="Paragraph2"/>
        <w:numPr>
          <w:ilvl w:val="0"/>
          <w:numId w:val="6"/>
        </w:numPr>
      </w:pPr>
      <w:r>
        <w:t>More Allotments wanted</w:t>
      </w:r>
    </w:p>
    <w:p w14:paraId="50C3E16E" w14:textId="77777777" w:rsidR="00F029CB" w:rsidRDefault="00F029CB" w:rsidP="00DC70A8">
      <w:pPr>
        <w:pStyle w:val="Paragraph2"/>
        <w:numPr>
          <w:ilvl w:val="0"/>
          <w:numId w:val="6"/>
        </w:numPr>
      </w:pPr>
      <w:r>
        <w:t>Type of housing development preferred: Affordable housing</w:t>
      </w:r>
    </w:p>
    <w:p w14:paraId="05AC0B76" w14:textId="256EEF79" w:rsidR="00F029CB" w:rsidRDefault="00F029CB" w:rsidP="00DC70A8">
      <w:pPr>
        <w:pStyle w:val="Paragraph2"/>
        <w:numPr>
          <w:ilvl w:val="0"/>
          <w:numId w:val="6"/>
        </w:numPr>
      </w:pPr>
      <w:r>
        <w:t>More employment needed: Yes</w:t>
      </w:r>
      <w:r w:rsidR="00193CF9">
        <w:t xml:space="preserve"> but for small local businesses</w:t>
      </w:r>
    </w:p>
    <w:p w14:paraId="79B1F277" w14:textId="18FF67D7" w:rsidR="00193CF9" w:rsidRDefault="00F029CB" w:rsidP="00193CF9">
      <w:pPr>
        <w:pStyle w:val="Paragraph2"/>
        <w:numPr>
          <w:ilvl w:val="0"/>
          <w:numId w:val="6"/>
        </w:numPr>
      </w:pPr>
      <w:r>
        <w:t xml:space="preserve">Village facilities </w:t>
      </w:r>
      <w:r w:rsidR="00193CF9">
        <w:t xml:space="preserve">for young and old needed, play spaces, outdoor exercise equipment, meeting places </w:t>
      </w:r>
      <w:proofErr w:type="spellStart"/>
      <w:r w:rsidR="00193CF9">
        <w:t>etc</w:t>
      </w:r>
      <w:proofErr w:type="spellEnd"/>
    </w:p>
    <w:p w14:paraId="38FA0DBC" w14:textId="6E31D734" w:rsidR="00F029CB" w:rsidRDefault="00F029CB" w:rsidP="00DC70A8">
      <w:pPr>
        <w:pStyle w:val="Paragraph2"/>
        <w:numPr>
          <w:ilvl w:val="0"/>
          <w:numId w:val="6"/>
        </w:numPr>
      </w:pPr>
      <w:r>
        <w:t xml:space="preserve">Other priorities: Request for cycle paths </w:t>
      </w:r>
      <w:r w:rsidR="00687A69">
        <w:t>and better joining of footpaths and bridleways</w:t>
      </w:r>
    </w:p>
    <w:p w14:paraId="18A84BF6" w14:textId="7C24726A" w:rsidR="00F029CB" w:rsidRDefault="00F029CB" w:rsidP="00DC70A8">
      <w:pPr>
        <w:pStyle w:val="Paragraph2"/>
        <w:numPr>
          <w:ilvl w:val="0"/>
          <w:numId w:val="6"/>
        </w:numPr>
      </w:pPr>
      <w:r>
        <w:t xml:space="preserve">Overall vision for </w:t>
      </w:r>
      <w:r w:rsidR="00E04A65">
        <w:t>Melton</w:t>
      </w:r>
      <w:r w:rsidR="00193CF9">
        <w:t xml:space="preserve">: Need to </w:t>
      </w:r>
      <w:r>
        <w:t xml:space="preserve">maintain rural village </w:t>
      </w:r>
      <w:r w:rsidR="00193CF9">
        <w:t xml:space="preserve">aspects, protect its historic character </w:t>
      </w:r>
      <w:r>
        <w:t xml:space="preserve">and prevent </w:t>
      </w:r>
      <w:r w:rsidR="00E04A65">
        <w:t>Melton</w:t>
      </w:r>
      <w:r>
        <w:t xml:space="preserve"> becoming a suburb of </w:t>
      </w:r>
      <w:r w:rsidR="00193CF9">
        <w:t>Woodbridge</w:t>
      </w:r>
    </w:p>
    <w:p w14:paraId="431FE02E" w14:textId="7E573833" w:rsidR="00DA531C" w:rsidRDefault="00DA531C" w:rsidP="00DC70A8">
      <w:pPr>
        <w:pStyle w:val="Paragraph2"/>
        <w:numPr>
          <w:ilvl w:val="0"/>
          <w:numId w:val="6"/>
        </w:numPr>
      </w:pPr>
      <w:r>
        <w:t>A general map of the Parish giving people an opportunity to mark where they would and wouldn’t want to see new houses or development showed a preference for the sites around the Station.</w:t>
      </w:r>
    </w:p>
    <w:p w14:paraId="7FDBFF27" w14:textId="5EA037CD" w:rsidR="00185E71" w:rsidRDefault="00185E71" w:rsidP="00185E71">
      <w:pPr>
        <w:pStyle w:val="Heading3"/>
      </w:pPr>
      <w:r>
        <w:t xml:space="preserve">Household </w:t>
      </w:r>
      <w:r w:rsidR="00F029CB">
        <w:t>Questionnaire</w:t>
      </w:r>
    </w:p>
    <w:p w14:paraId="67285A94" w14:textId="2DB13799" w:rsidR="00687A69" w:rsidRPr="00E44899" w:rsidRDefault="00F502F9" w:rsidP="00D67A48">
      <w:pPr>
        <w:pStyle w:val="Paragraph2"/>
        <w:ind w:left="426" w:hanging="568"/>
      </w:pPr>
      <w:r w:rsidRPr="00E44899">
        <w:t xml:space="preserve">The </w:t>
      </w:r>
      <w:r w:rsidR="008869DB">
        <w:t>Neighbourhood Plan questionnaire</w:t>
      </w:r>
      <w:r w:rsidRPr="00E44899">
        <w:t xml:space="preserve"> had </w:t>
      </w:r>
      <w:r w:rsidR="005138F2">
        <w:t>a 25% response (448 returned) from all households in Melton</w:t>
      </w:r>
      <w:r w:rsidR="00E43B0C" w:rsidRPr="00E44899">
        <w:t xml:space="preserve">. </w:t>
      </w:r>
      <w:r w:rsidR="00E44899" w:rsidRPr="00E44899">
        <w:t>The</w:t>
      </w:r>
      <w:r w:rsidR="00580E81">
        <w:t xml:space="preserve"> full report is in the Appendix but these are the</w:t>
      </w:r>
      <w:r w:rsidR="00E44899" w:rsidRPr="00E44899">
        <w:t xml:space="preserve"> following key messages </w:t>
      </w:r>
      <w:r w:rsidR="00580E81">
        <w:t xml:space="preserve">that </w:t>
      </w:r>
      <w:r w:rsidR="00E44899" w:rsidRPr="00E44899">
        <w:t>came</w:t>
      </w:r>
      <w:r w:rsidRPr="00E44899">
        <w:t xml:space="preserve"> out</w:t>
      </w:r>
      <w:r w:rsidR="00E44899" w:rsidRPr="00E44899">
        <w:t>:</w:t>
      </w:r>
    </w:p>
    <w:p w14:paraId="5E904822" w14:textId="31237A6D" w:rsidR="00C4797D" w:rsidRDefault="005138F2" w:rsidP="00DC70A8">
      <w:pPr>
        <w:pStyle w:val="Paragraph2"/>
        <w:numPr>
          <w:ilvl w:val="0"/>
          <w:numId w:val="6"/>
        </w:numPr>
      </w:pPr>
      <w:r>
        <w:t>14</w:t>
      </w:r>
      <w:r w:rsidR="008869DB" w:rsidRPr="003D3122">
        <w:t xml:space="preserve">% of respondents said that </w:t>
      </w:r>
      <w:r>
        <w:t xml:space="preserve">they wanted more affordable houses </w:t>
      </w:r>
      <w:r w:rsidRPr="00962243">
        <w:rPr>
          <w:u w:val="single"/>
        </w:rPr>
        <w:t>and</w:t>
      </w:r>
      <w:r>
        <w:t xml:space="preserve"> to protect Melton from overdevelopment</w:t>
      </w:r>
      <w:r w:rsidR="003D3122" w:rsidRPr="003D3122">
        <w:t>.</w:t>
      </w:r>
    </w:p>
    <w:p w14:paraId="1F3C3DCC" w14:textId="66F649AE" w:rsidR="00776965" w:rsidRPr="003D3122" w:rsidRDefault="00776965" w:rsidP="00DC70A8">
      <w:pPr>
        <w:pStyle w:val="Paragraph2"/>
        <w:numPr>
          <w:ilvl w:val="0"/>
          <w:numId w:val="6"/>
        </w:numPr>
      </w:pPr>
      <w:r>
        <w:t xml:space="preserve">13% wanted to specifically encourage affordable housing development, 10% small business premises, 17% small residential development, </w:t>
      </w:r>
      <w:proofErr w:type="gramStart"/>
      <w:r>
        <w:t>12</w:t>
      </w:r>
      <w:proofErr w:type="gramEnd"/>
      <w:r>
        <w:t>% special needs housing and 9% community facilities.</w:t>
      </w:r>
    </w:p>
    <w:p w14:paraId="11124BBD" w14:textId="77777777" w:rsidR="005138F2" w:rsidRPr="005138F2" w:rsidRDefault="005138F2" w:rsidP="005138F2">
      <w:pPr>
        <w:pStyle w:val="ListParagraph"/>
        <w:numPr>
          <w:ilvl w:val="0"/>
          <w:numId w:val="6"/>
        </w:numPr>
        <w:rPr>
          <w:rFonts w:ascii="Tahoma" w:hAnsi="Tahoma" w:cs="Tahoma"/>
          <w:sz w:val="20"/>
          <w:szCs w:val="20"/>
        </w:rPr>
      </w:pPr>
      <w:r w:rsidRPr="005138F2">
        <w:rPr>
          <w:rFonts w:ascii="Tahoma" w:hAnsi="Tahoma" w:cs="Tahoma"/>
          <w:sz w:val="20"/>
          <w:szCs w:val="20"/>
        </w:rPr>
        <w:t>49% felt there was Too Much Development and Inadequate Infrastructure</w:t>
      </w:r>
    </w:p>
    <w:p w14:paraId="17B352F1" w14:textId="4F42682D" w:rsidR="003D3122" w:rsidRPr="003D3122" w:rsidRDefault="005138F2" w:rsidP="00DC70A8">
      <w:pPr>
        <w:pStyle w:val="Paragraph2"/>
        <w:numPr>
          <w:ilvl w:val="0"/>
          <w:numId w:val="6"/>
        </w:numPr>
      </w:pPr>
      <w:r>
        <w:t>23</w:t>
      </w:r>
      <w:r w:rsidR="003D3122" w:rsidRPr="003D3122">
        <w:t xml:space="preserve">% </w:t>
      </w:r>
      <w:r>
        <w:t>felt there was an opportunity for an increased sense of community</w:t>
      </w:r>
      <w:r w:rsidR="003D3122" w:rsidRPr="003D3122">
        <w:t>.</w:t>
      </w:r>
    </w:p>
    <w:p w14:paraId="55819721" w14:textId="31BC997C" w:rsidR="003D3122" w:rsidRPr="003D3122" w:rsidRDefault="005138F2" w:rsidP="00DC70A8">
      <w:pPr>
        <w:pStyle w:val="Paragraph2"/>
        <w:numPr>
          <w:ilvl w:val="0"/>
          <w:numId w:val="6"/>
        </w:numPr>
      </w:pPr>
      <w:r>
        <w:t>72% felt that the A1152 had serious traffic problems that needed addressing</w:t>
      </w:r>
      <w:r w:rsidR="003D3122" w:rsidRPr="003D3122">
        <w:t>.</w:t>
      </w:r>
    </w:p>
    <w:p w14:paraId="678FB3F0" w14:textId="3FC40AA1" w:rsidR="003D3122" w:rsidRPr="003D3122" w:rsidRDefault="00580E81" w:rsidP="00DC70A8">
      <w:pPr>
        <w:pStyle w:val="Paragraph2"/>
        <w:numPr>
          <w:ilvl w:val="0"/>
          <w:numId w:val="6"/>
        </w:numPr>
      </w:pPr>
      <w:r>
        <w:t>60% did not think there were enough facilities for young people</w:t>
      </w:r>
      <w:r w:rsidR="003D3122" w:rsidRPr="003D3122">
        <w:t>.</w:t>
      </w:r>
    </w:p>
    <w:p w14:paraId="0EF6EE0F" w14:textId="356E05A6" w:rsidR="003D3122" w:rsidRPr="003D3122" w:rsidRDefault="00580E81" w:rsidP="00DC70A8">
      <w:pPr>
        <w:pStyle w:val="Paragraph2"/>
        <w:numPr>
          <w:ilvl w:val="0"/>
          <w:numId w:val="6"/>
        </w:numPr>
      </w:pPr>
      <w:r>
        <w:t>24% wanted a day room or some social place for elderly residents to meet regularly</w:t>
      </w:r>
      <w:r w:rsidR="003D3122" w:rsidRPr="003D3122">
        <w:t>.</w:t>
      </w:r>
    </w:p>
    <w:p w14:paraId="32177032" w14:textId="76879DDD" w:rsidR="003D3122" w:rsidRPr="003D3122" w:rsidRDefault="00580E81" w:rsidP="00DC70A8">
      <w:pPr>
        <w:pStyle w:val="Paragraph2"/>
        <w:numPr>
          <w:ilvl w:val="0"/>
          <w:numId w:val="6"/>
        </w:numPr>
      </w:pPr>
      <w:r>
        <w:t xml:space="preserve">91% felt that the design </w:t>
      </w:r>
      <w:proofErr w:type="gramStart"/>
      <w:r>
        <w:t>criteria for new houses was</w:t>
      </w:r>
      <w:proofErr w:type="gramEnd"/>
      <w:r>
        <w:t xml:space="preserve"> very important</w:t>
      </w:r>
      <w:r w:rsidR="003D3122" w:rsidRPr="003D3122">
        <w:t>.</w:t>
      </w:r>
    </w:p>
    <w:p w14:paraId="4837F13A" w14:textId="0462C68D" w:rsidR="003D3122" w:rsidRDefault="00580E81" w:rsidP="00DC70A8">
      <w:pPr>
        <w:pStyle w:val="Paragraph2"/>
        <w:numPr>
          <w:ilvl w:val="0"/>
          <w:numId w:val="6"/>
        </w:numPr>
      </w:pPr>
      <w:r>
        <w:t>45% felt that views across the river contributed significantly to the character of Melton</w:t>
      </w:r>
      <w:r w:rsidR="003D3122" w:rsidRPr="003D3122">
        <w:t>.</w:t>
      </w:r>
    </w:p>
    <w:p w14:paraId="5C67B583" w14:textId="73A0E1F1" w:rsidR="00580E81" w:rsidRDefault="00580E81" w:rsidP="00DC70A8">
      <w:pPr>
        <w:pStyle w:val="Paragraph2"/>
        <w:numPr>
          <w:ilvl w:val="0"/>
          <w:numId w:val="6"/>
        </w:numPr>
      </w:pPr>
      <w:r>
        <w:lastRenderedPageBreak/>
        <w:t>52% wanted better footpath maintenance.</w:t>
      </w:r>
    </w:p>
    <w:p w14:paraId="11AB4C75" w14:textId="346C737B" w:rsidR="00580E81" w:rsidRDefault="00580E81" w:rsidP="00DC70A8">
      <w:pPr>
        <w:pStyle w:val="Paragraph2"/>
        <w:numPr>
          <w:ilvl w:val="0"/>
          <w:numId w:val="6"/>
        </w:numPr>
      </w:pPr>
      <w:r>
        <w:t>21% wanted to re-build the Pavilion on the playing fields and create a new and better Village Hall.</w:t>
      </w:r>
    </w:p>
    <w:p w14:paraId="7E08D8A7" w14:textId="5B200BDF" w:rsidR="00580E81" w:rsidRDefault="00962243" w:rsidP="00DC70A8">
      <w:pPr>
        <w:pStyle w:val="Paragraph2"/>
        <w:numPr>
          <w:ilvl w:val="0"/>
          <w:numId w:val="6"/>
        </w:numPr>
      </w:pPr>
      <w:r>
        <w:t>18% wanted development on part of the Carter site and land around the Station.  13% wanted development on the Warburg land next to the Carter site. 10% wanted to re-develop the site where Avocet House stands.</w:t>
      </w:r>
    </w:p>
    <w:p w14:paraId="77744B0A" w14:textId="436FC774" w:rsidR="00962243" w:rsidRDefault="00962243" w:rsidP="00DC70A8">
      <w:pPr>
        <w:pStyle w:val="Paragraph2"/>
        <w:numPr>
          <w:ilvl w:val="0"/>
          <w:numId w:val="6"/>
        </w:numPr>
      </w:pPr>
      <w:r>
        <w:t>The land along Woods Lane got the most votes for NO development with sites on that stretch getting 11%.</w:t>
      </w:r>
    </w:p>
    <w:p w14:paraId="32437AB1" w14:textId="61C6B210" w:rsidR="00962243" w:rsidRDefault="00962243" w:rsidP="00DC70A8">
      <w:pPr>
        <w:pStyle w:val="Paragraph2"/>
        <w:numPr>
          <w:ilvl w:val="0"/>
          <w:numId w:val="6"/>
        </w:numPr>
      </w:pPr>
      <w:r>
        <w:t xml:space="preserve">The </w:t>
      </w:r>
      <w:proofErr w:type="gramStart"/>
      <w:r>
        <w:t>priority for restrictions to development in Melton were</w:t>
      </w:r>
      <w:proofErr w:type="gramEnd"/>
      <w:r>
        <w:t xml:space="preserve"> to stop large retail and commercial sites (like Tesco) and large dense estates.</w:t>
      </w:r>
    </w:p>
    <w:p w14:paraId="1EAA00E2" w14:textId="64D2A9CB" w:rsidR="00962243" w:rsidRDefault="00962243" w:rsidP="00DC70A8">
      <w:pPr>
        <w:pStyle w:val="Paragraph2"/>
        <w:numPr>
          <w:ilvl w:val="0"/>
          <w:numId w:val="6"/>
        </w:numPr>
      </w:pPr>
      <w:r>
        <w:t>Better Footpath maintenance, cycle lanes, allotments, public loos, facilities for old and young were also highly</w:t>
      </w:r>
      <w:r w:rsidR="00776965">
        <w:t xml:space="preserve"> favoured again by many responde</w:t>
      </w:r>
      <w:r>
        <w:t>nts.</w:t>
      </w:r>
    </w:p>
    <w:p w14:paraId="7A9A8619" w14:textId="151762CC" w:rsidR="00962243" w:rsidRDefault="00962243" w:rsidP="00DC70A8">
      <w:pPr>
        <w:pStyle w:val="Paragraph2"/>
        <w:numPr>
          <w:ilvl w:val="0"/>
          <w:numId w:val="6"/>
        </w:numPr>
      </w:pPr>
      <w:r>
        <w:t>41% wanted to see controlled expansion of Melton over the next 10-20 years.</w:t>
      </w:r>
    </w:p>
    <w:p w14:paraId="1A17E5A6" w14:textId="77777777" w:rsidR="00D67A48" w:rsidRDefault="00D67A48" w:rsidP="00962243">
      <w:pPr>
        <w:pStyle w:val="Paragraph2"/>
        <w:numPr>
          <w:ilvl w:val="0"/>
          <w:numId w:val="0"/>
        </w:numPr>
        <w:rPr>
          <w:b/>
          <w:sz w:val="22"/>
        </w:rPr>
      </w:pPr>
    </w:p>
    <w:p w14:paraId="4389A92F" w14:textId="21D1D557" w:rsidR="00185E71" w:rsidRPr="00D67A48" w:rsidRDefault="00185E71" w:rsidP="00D67A48">
      <w:pPr>
        <w:pStyle w:val="Paragraph2"/>
        <w:numPr>
          <w:ilvl w:val="0"/>
          <w:numId w:val="0"/>
        </w:numPr>
        <w:ind w:left="426"/>
        <w:rPr>
          <w:b/>
          <w:sz w:val="22"/>
        </w:rPr>
      </w:pPr>
      <w:r w:rsidRPr="00185E71">
        <w:rPr>
          <w:b/>
          <w:sz w:val="22"/>
        </w:rPr>
        <w:t>Business Questionnaire</w:t>
      </w:r>
    </w:p>
    <w:p w14:paraId="2E43670D" w14:textId="0CB48AFE" w:rsidR="00F029CB" w:rsidRDefault="00F029CB" w:rsidP="00F029CB">
      <w:pPr>
        <w:pStyle w:val="Paragraph2"/>
        <w:ind w:left="426" w:hanging="568"/>
      </w:pPr>
      <w:r>
        <w:t xml:space="preserve">The </w:t>
      </w:r>
      <w:r w:rsidR="00DC07D1">
        <w:t xml:space="preserve">Business Questionnaire was sent to 111 identified businesses in Melton and had 17 </w:t>
      </w:r>
      <w:r w:rsidR="00053C72">
        <w:t xml:space="preserve">responses </w:t>
      </w:r>
      <w:r w:rsidR="00DC07D1">
        <w:t xml:space="preserve">(15% response rate) </w:t>
      </w:r>
      <w:r w:rsidR="00053C72">
        <w:t>and the key issues which came out of it were</w:t>
      </w:r>
      <w:r>
        <w:t>:</w:t>
      </w:r>
    </w:p>
    <w:p w14:paraId="6333A093" w14:textId="2D8B4C62" w:rsidR="00F029CB" w:rsidRDefault="00DC07D1" w:rsidP="00DC70A8">
      <w:pPr>
        <w:pStyle w:val="Paragraph2"/>
        <w:numPr>
          <w:ilvl w:val="0"/>
          <w:numId w:val="6"/>
        </w:numPr>
      </w:pPr>
      <w:r>
        <w:t>81% expected to create job opportunities in the future.</w:t>
      </w:r>
    </w:p>
    <w:p w14:paraId="652DEA88" w14:textId="7ADCFC8B" w:rsidR="00DC07D1" w:rsidRDefault="00DC07D1" w:rsidP="00DC70A8">
      <w:pPr>
        <w:pStyle w:val="Paragraph2"/>
        <w:numPr>
          <w:ilvl w:val="0"/>
          <w:numId w:val="6"/>
        </w:numPr>
      </w:pPr>
      <w:r>
        <w:t>Traffic flow through the village did not appear to affect them much in terms of business success BUT there were still a lot of comments about congestion and issues with traffic on Woods Lane, Dock Lane and parking around the school.</w:t>
      </w:r>
    </w:p>
    <w:p w14:paraId="08C0B76F" w14:textId="0AD151CB" w:rsidR="00DC07D1" w:rsidRDefault="00DC07D1" w:rsidP="00DC70A8">
      <w:pPr>
        <w:pStyle w:val="Paragraph2"/>
        <w:numPr>
          <w:ilvl w:val="0"/>
          <w:numId w:val="6"/>
        </w:numPr>
      </w:pPr>
      <w:r>
        <w:t>Better Wi-Fi and Mobile Phone signals were needed</w:t>
      </w:r>
    </w:p>
    <w:p w14:paraId="5119FCFC" w14:textId="3BD582BC" w:rsidR="00687A69" w:rsidRDefault="00DC07D1" w:rsidP="00776965">
      <w:pPr>
        <w:pStyle w:val="Paragraph2"/>
        <w:numPr>
          <w:ilvl w:val="0"/>
          <w:numId w:val="6"/>
        </w:numPr>
      </w:pPr>
      <w:r>
        <w:t>56% felt positive about new business developments in Melton and how it would affect them</w:t>
      </w:r>
    </w:p>
    <w:p w14:paraId="30E6EC32" w14:textId="77777777" w:rsidR="00F029CB" w:rsidRPr="00F029CB" w:rsidRDefault="00F029CB" w:rsidP="00F029CB">
      <w:pPr>
        <w:pStyle w:val="Paragraph2"/>
        <w:numPr>
          <w:ilvl w:val="0"/>
          <w:numId w:val="0"/>
        </w:numPr>
        <w:ind w:left="426"/>
        <w:rPr>
          <w:highlight w:val="yellow"/>
        </w:rPr>
      </w:pPr>
    </w:p>
    <w:p w14:paraId="4D5C40C4" w14:textId="4ABB9051" w:rsidR="000452A7" w:rsidRPr="00053C72" w:rsidRDefault="00D67A48" w:rsidP="000452A7">
      <w:pPr>
        <w:pStyle w:val="Paragraph2"/>
        <w:numPr>
          <w:ilvl w:val="0"/>
          <w:numId w:val="0"/>
        </w:numPr>
        <w:ind w:left="426"/>
        <w:rPr>
          <w:b/>
          <w:color w:val="000000" w:themeColor="text1"/>
          <w:sz w:val="22"/>
        </w:rPr>
      </w:pPr>
      <w:r w:rsidRPr="00053C72">
        <w:rPr>
          <w:b/>
          <w:color w:val="000000" w:themeColor="text1"/>
          <w:sz w:val="22"/>
        </w:rPr>
        <w:t>July 2014</w:t>
      </w:r>
      <w:r w:rsidR="00687A69" w:rsidRPr="00053C72">
        <w:rPr>
          <w:b/>
          <w:color w:val="000000" w:themeColor="text1"/>
          <w:sz w:val="22"/>
        </w:rPr>
        <w:t xml:space="preserve"> Open Sessions</w:t>
      </w:r>
    </w:p>
    <w:p w14:paraId="7F8AAF39" w14:textId="60F8C5E9" w:rsidR="00D67A48" w:rsidRPr="00F029CB" w:rsidRDefault="00D67A48" w:rsidP="00D67A48">
      <w:pPr>
        <w:pStyle w:val="Paragraph2"/>
        <w:ind w:left="426" w:hanging="568"/>
      </w:pPr>
      <w:r>
        <w:t xml:space="preserve">The </w:t>
      </w:r>
      <w:r w:rsidR="00206069">
        <w:t xml:space="preserve">majority of those who attended </w:t>
      </w:r>
      <w:r>
        <w:t xml:space="preserve">the </w:t>
      </w:r>
      <w:r w:rsidR="00053C72">
        <w:t xml:space="preserve">July </w:t>
      </w:r>
      <w:r>
        <w:t xml:space="preserve">2014 Open </w:t>
      </w:r>
      <w:r w:rsidR="00053C72">
        <w:t>Sessions</w:t>
      </w:r>
      <w:r>
        <w:t xml:space="preserve"> </w:t>
      </w:r>
      <w:r w:rsidR="00206069">
        <w:t xml:space="preserve">agreed with the Focus Points and Key Issues we had put to them.  Further comments on these were as follows: </w:t>
      </w:r>
    </w:p>
    <w:p w14:paraId="7313F888" w14:textId="59C59801" w:rsidR="00DA531C" w:rsidRDefault="00206069" w:rsidP="00DA531C">
      <w:pPr>
        <w:pStyle w:val="Paragraph2"/>
        <w:numPr>
          <w:ilvl w:val="0"/>
          <w:numId w:val="78"/>
        </w:numPr>
        <w:ind w:left="851" w:hanging="425"/>
        <w:rPr>
          <w:color w:val="000000" w:themeColor="text1"/>
        </w:rPr>
      </w:pPr>
      <w:r w:rsidRPr="00206069">
        <w:rPr>
          <w:color w:val="000000" w:themeColor="text1"/>
        </w:rPr>
        <w:t>Small scale affordable housing would be welcome but sustainability needed to be looked at carefully</w:t>
      </w:r>
    </w:p>
    <w:p w14:paraId="0C653702" w14:textId="0ABDCBA3" w:rsidR="00DA531C" w:rsidRPr="00DA531C" w:rsidRDefault="00DA531C" w:rsidP="00DA531C">
      <w:pPr>
        <w:pStyle w:val="Paragraph2"/>
        <w:numPr>
          <w:ilvl w:val="0"/>
          <w:numId w:val="78"/>
        </w:numPr>
        <w:ind w:left="851" w:hanging="425"/>
        <w:rPr>
          <w:color w:val="000000" w:themeColor="text1"/>
        </w:rPr>
      </w:pPr>
      <w:r>
        <w:rPr>
          <w:color w:val="000000" w:themeColor="text1"/>
        </w:rPr>
        <w:t xml:space="preserve">The same map from the Questionnaire which showed specific sites where landowners had approached SCDC for comments / permission to build was presented and people were given the opportunity to put red dots where they didn’t want houses and blue where they did.  This again showed a preference for the sites around the Station / </w:t>
      </w:r>
      <w:proofErr w:type="spellStart"/>
      <w:r>
        <w:rPr>
          <w:color w:val="000000" w:themeColor="text1"/>
        </w:rPr>
        <w:t>Girldestones</w:t>
      </w:r>
      <w:proofErr w:type="spellEnd"/>
      <w:r>
        <w:rPr>
          <w:color w:val="000000" w:themeColor="text1"/>
        </w:rPr>
        <w:t xml:space="preserve"> / Carter / Warburg land.  There was also some preference shown for land above St. </w:t>
      </w:r>
      <w:proofErr w:type="spellStart"/>
      <w:r>
        <w:rPr>
          <w:color w:val="000000" w:themeColor="text1"/>
        </w:rPr>
        <w:t>Audreys</w:t>
      </w:r>
      <w:proofErr w:type="spellEnd"/>
      <w:r>
        <w:rPr>
          <w:color w:val="000000" w:themeColor="text1"/>
        </w:rPr>
        <w:t xml:space="preserve">, near </w:t>
      </w:r>
      <w:proofErr w:type="spellStart"/>
      <w:r>
        <w:rPr>
          <w:color w:val="000000" w:themeColor="text1"/>
        </w:rPr>
        <w:t>Ufford</w:t>
      </w:r>
      <w:proofErr w:type="spellEnd"/>
      <w:r>
        <w:rPr>
          <w:color w:val="000000" w:themeColor="text1"/>
        </w:rPr>
        <w:t>.  See Appendix O.</w:t>
      </w:r>
    </w:p>
    <w:p w14:paraId="0EB080E8" w14:textId="74A45DD4" w:rsidR="00206069" w:rsidRDefault="00206069" w:rsidP="00F84BDF">
      <w:pPr>
        <w:pStyle w:val="Paragraph2"/>
        <w:numPr>
          <w:ilvl w:val="0"/>
          <w:numId w:val="78"/>
        </w:numPr>
        <w:ind w:left="851" w:hanging="425"/>
        <w:rPr>
          <w:color w:val="000000" w:themeColor="text1"/>
        </w:rPr>
      </w:pPr>
      <w:r>
        <w:rPr>
          <w:color w:val="000000" w:themeColor="text1"/>
        </w:rPr>
        <w:t xml:space="preserve">More parking needed </w:t>
      </w:r>
      <w:r w:rsidR="00170284">
        <w:rPr>
          <w:color w:val="000000" w:themeColor="text1"/>
        </w:rPr>
        <w:t xml:space="preserve">in Melton </w:t>
      </w:r>
      <w:r>
        <w:rPr>
          <w:color w:val="000000" w:themeColor="text1"/>
        </w:rPr>
        <w:t xml:space="preserve">and </w:t>
      </w:r>
      <w:r w:rsidR="00170284">
        <w:rPr>
          <w:color w:val="000000" w:themeColor="text1"/>
        </w:rPr>
        <w:t>all new houses need sufficient off-street parking</w:t>
      </w:r>
    </w:p>
    <w:p w14:paraId="31E3472E" w14:textId="66D56E04" w:rsidR="00AF6F04" w:rsidRDefault="00AF6F04" w:rsidP="00F84BDF">
      <w:pPr>
        <w:pStyle w:val="Paragraph2"/>
        <w:numPr>
          <w:ilvl w:val="0"/>
          <w:numId w:val="78"/>
        </w:numPr>
        <w:ind w:left="851" w:hanging="425"/>
        <w:rPr>
          <w:color w:val="000000" w:themeColor="text1"/>
        </w:rPr>
      </w:pPr>
      <w:r>
        <w:rPr>
          <w:color w:val="000000" w:themeColor="text1"/>
        </w:rPr>
        <w:t>Wildlife corridors linking different villages, tree preservation and protection of current green spaces still very important to a lot of people</w:t>
      </w:r>
    </w:p>
    <w:p w14:paraId="004C2C98" w14:textId="08FB2AA0" w:rsidR="00EA5516" w:rsidRDefault="00EA5516" w:rsidP="00F84BDF">
      <w:pPr>
        <w:pStyle w:val="Paragraph2"/>
        <w:numPr>
          <w:ilvl w:val="0"/>
          <w:numId w:val="78"/>
        </w:numPr>
        <w:ind w:left="851" w:hanging="425"/>
        <w:rPr>
          <w:color w:val="000000" w:themeColor="text1"/>
        </w:rPr>
      </w:pPr>
      <w:r>
        <w:rPr>
          <w:color w:val="000000" w:themeColor="text1"/>
        </w:rPr>
        <w:t>Allotments still a constant request</w:t>
      </w:r>
    </w:p>
    <w:p w14:paraId="055780F7" w14:textId="269EE207" w:rsidR="00EA5516" w:rsidRPr="00206069" w:rsidRDefault="00EA5516" w:rsidP="00F84BDF">
      <w:pPr>
        <w:pStyle w:val="Paragraph2"/>
        <w:numPr>
          <w:ilvl w:val="0"/>
          <w:numId w:val="78"/>
        </w:numPr>
        <w:ind w:left="851" w:hanging="425"/>
        <w:rPr>
          <w:color w:val="000000" w:themeColor="text1"/>
        </w:rPr>
      </w:pPr>
      <w:r>
        <w:rPr>
          <w:color w:val="000000" w:themeColor="text1"/>
        </w:rPr>
        <w:lastRenderedPageBreak/>
        <w:t>More requests to look at ways of diverting traffic off peninsular (</w:t>
      </w:r>
      <w:proofErr w:type="spellStart"/>
      <w:r>
        <w:rPr>
          <w:color w:val="000000" w:themeColor="text1"/>
        </w:rPr>
        <w:t>Rendlesham</w:t>
      </w:r>
      <w:proofErr w:type="spellEnd"/>
      <w:r>
        <w:rPr>
          <w:color w:val="000000" w:themeColor="text1"/>
        </w:rPr>
        <w:t xml:space="preserve"> area) onto the A12 and away from Melton</w:t>
      </w:r>
    </w:p>
    <w:p w14:paraId="07E5BC00" w14:textId="77777777" w:rsidR="00206069" w:rsidRPr="00206069" w:rsidRDefault="00206069" w:rsidP="00206069">
      <w:pPr>
        <w:pStyle w:val="Paragraph2"/>
        <w:numPr>
          <w:ilvl w:val="0"/>
          <w:numId w:val="0"/>
        </w:numPr>
        <w:ind w:left="851" w:hanging="425"/>
        <w:rPr>
          <w:color w:val="000000" w:themeColor="text1"/>
        </w:rPr>
      </w:pPr>
    </w:p>
    <w:p w14:paraId="4149C47C" w14:textId="5ABAA786" w:rsidR="00D67A48" w:rsidRPr="00053C72" w:rsidRDefault="00D67A48" w:rsidP="000452A7">
      <w:pPr>
        <w:pStyle w:val="Paragraph2"/>
        <w:numPr>
          <w:ilvl w:val="0"/>
          <w:numId w:val="0"/>
        </w:numPr>
        <w:ind w:left="426"/>
        <w:rPr>
          <w:b/>
          <w:color w:val="000000" w:themeColor="text1"/>
          <w:sz w:val="22"/>
        </w:rPr>
      </w:pPr>
      <w:r w:rsidRPr="00053C72">
        <w:rPr>
          <w:b/>
          <w:color w:val="000000" w:themeColor="text1"/>
          <w:sz w:val="22"/>
        </w:rPr>
        <w:t>March 2016 Open Sessions</w:t>
      </w:r>
    </w:p>
    <w:p w14:paraId="4DE1F88E" w14:textId="2B33730E" w:rsidR="00776965" w:rsidRDefault="00D67A48" w:rsidP="00776965">
      <w:pPr>
        <w:pStyle w:val="Paragraph2"/>
        <w:ind w:left="426" w:hanging="568"/>
      </w:pPr>
      <w:r>
        <w:t xml:space="preserve">The following issues were raised at the </w:t>
      </w:r>
      <w:r w:rsidR="00053C72">
        <w:t>March 2016</w:t>
      </w:r>
      <w:r>
        <w:t xml:space="preserve"> Open </w:t>
      </w:r>
      <w:r w:rsidR="00053C72">
        <w:t>Session</w:t>
      </w:r>
      <w:r>
        <w:t xml:space="preserve"> </w:t>
      </w:r>
      <w:r w:rsidR="006043E3">
        <w:t>(where approx</w:t>
      </w:r>
      <w:proofErr w:type="gramStart"/>
      <w:r w:rsidR="006043E3">
        <w:t>..</w:t>
      </w:r>
      <w:proofErr w:type="gramEnd"/>
      <w:r w:rsidR="006043E3">
        <w:t xml:space="preserve"> 150 residents attended) </w:t>
      </w:r>
      <w:r>
        <w:t>in respect of the dr</w:t>
      </w:r>
      <w:r w:rsidR="00776965">
        <w:t>aft Neighbourhood Plan policies and the proposed Carter/Warburg development:</w:t>
      </w:r>
    </w:p>
    <w:p w14:paraId="4110B973" w14:textId="3C477502" w:rsidR="00776965" w:rsidRDefault="00102E00" w:rsidP="00776965">
      <w:pPr>
        <w:pStyle w:val="Paragraph2"/>
        <w:numPr>
          <w:ilvl w:val="0"/>
          <w:numId w:val="79"/>
        </w:numPr>
      </w:pPr>
      <w:proofErr w:type="gramStart"/>
      <w:r>
        <w:t>The proposed development was generally seen as positive by those not living nearby and by some living nearby</w:t>
      </w:r>
      <w:proofErr w:type="gramEnd"/>
      <w:r>
        <w:t>.  Those who were negative about it were mainly from the St Andrews Estate next door and were concerned with traffic issues and specifically with the access being through the current St Andrews Estate.  Therefore this access point was changed.</w:t>
      </w:r>
    </w:p>
    <w:p w14:paraId="4D049807" w14:textId="57D5B90D" w:rsidR="00102E00" w:rsidRDefault="00102E00" w:rsidP="00776965">
      <w:pPr>
        <w:pStyle w:val="Paragraph2"/>
        <w:numPr>
          <w:ilvl w:val="0"/>
          <w:numId w:val="79"/>
        </w:numPr>
      </w:pPr>
      <w:r>
        <w:t>The idea of having the lake, café, allotments and community farm and green space was very positively received.</w:t>
      </w:r>
    </w:p>
    <w:p w14:paraId="7908631E" w14:textId="77777777" w:rsidR="006043E3" w:rsidRDefault="00102E00" w:rsidP="00776965">
      <w:pPr>
        <w:pStyle w:val="Paragraph2"/>
        <w:numPr>
          <w:ilvl w:val="0"/>
          <w:numId w:val="79"/>
        </w:numPr>
      </w:pPr>
      <w:r>
        <w:t>Traffic in Melton in general was still t</w:t>
      </w:r>
      <w:r w:rsidR="006043E3">
        <w:t>he major issue for most people and Station Road was highlighted, especially in light of the proposed development site and potential increase to traffic from there.</w:t>
      </w:r>
    </w:p>
    <w:p w14:paraId="1DE7414C" w14:textId="77777777" w:rsidR="006043E3" w:rsidRDefault="006043E3" w:rsidP="00776965">
      <w:pPr>
        <w:pStyle w:val="Paragraph2"/>
        <w:numPr>
          <w:ilvl w:val="0"/>
          <w:numId w:val="79"/>
        </w:numPr>
      </w:pPr>
      <w:r>
        <w:t>There were a number of very negative comments about the BMX/</w:t>
      </w:r>
      <w:proofErr w:type="spellStart"/>
      <w:r>
        <w:t>skatepark</w:t>
      </w:r>
      <w:proofErr w:type="spellEnd"/>
      <w:r>
        <w:t xml:space="preserve"> idea so it was felt this would be too controversial and was taken out of the Draft MNP.</w:t>
      </w:r>
    </w:p>
    <w:p w14:paraId="51C6EF43" w14:textId="6908F2C0" w:rsidR="00102E00" w:rsidRDefault="006043E3" w:rsidP="00776965">
      <w:pPr>
        <w:pStyle w:val="Paragraph2"/>
        <w:numPr>
          <w:ilvl w:val="0"/>
          <w:numId w:val="79"/>
        </w:numPr>
      </w:pPr>
      <w:r>
        <w:t>Many people commented on how much they liked the houseboats</w:t>
      </w:r>
      <w:r w:rsidR="00102E00">
        <w:t xml:space="preserve"> </w:t>
      </w:r>
      <w:r>
        <w:t>and so this policy was re-visited but it was felt that it was a policy to restrict new boats only and not get rid of what was already there.  Therefore this policy was kept.</w:t>
      </w:r>
    </w:p>
    <w:p w14:paraId="701ABBA7" w14:textId="4E339A9A" w:rsidR="00254AAA" w:rsidRPr="00206069" w:rsidRDefault="00DA531C" w:rsidP="00DA531C">
      <w:pPr>
        <w:pStyle w:val="Paragraph2"/>
        <w:numPr>
          <w:ilvl w:val="0"/>
          <w:numId w:val="0"/>
        </w:numPr>
        <w:ind w:left="1065" w:hanging="705"/>
      </w:pPr>
      <w:r w:rsidRPr="00DA531C">
        <w:rPr>
          <w:noProof/>
          <w:lang w:val="en-US"/>
        </w:rPr>
        <w:drawing>
          <wp:inline distT="0" distB="0" distL="0" distR="0" wp14:anchorId="20BF702B" wp14:editId="668D1A37">
            <wp:extent cx="5273040" cy="3955072"/>
            <wp:effectExtent l="76200" t="76200" r="162560" b="1600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78.JPG"/>
                    <pic:cNvPicPr/>
                  </pic:nvPicPr>
                  <pic:blipFill>
                    <a:blip r:embed="rId27" cstate="print">
                      <a:extLst>
                        <a:ext uri="{28A0092B-C50C-407E-A947-70E740481C1C}">
                          <a14:useLocalDpi xmlns:a14="http://schemas.microsoft.com/office/drawing/2010/main"/>
                        </a:ext>
                      </a:extLst>
                    </a:blip>
                    <a:stretch>
                      <a:fillRect/>
                    </a:stretch>
                  </pic:blipFill>
                  <pic:spPr>
                    <a:xfrm>
                      <a:off x="0" y="0"/>
                      <a:ext cx="5273040" cy="3955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2D7153" w14:textId="77777777" w:rsidR="0066218C" w:rsidRPr="00776965" w:rsidRDefault="0066218C" w:rsidP="0066218C">
      <w:pPr>
        <w:pStyle w:val="Heading1"/>
        <w:rPr>
          <w:i/>
          <w:color w:val="FF0000"/>
        </w:rPr>
      </w:pPr>
      <w:bookmarkStart w:id="14" w:name="_Toc440645662"/>
      <w:r w:rsidRPr="00776965">
        <w:rPr>
          <w:i/>
          <w:color w:val="FF0000"/>
        </w:rPr>
        <w:lastRenderedPageBreak/>
        <w:t>regulation 14 pre-submission consultation</w:t>
      </w:r>
      <w:bookmarkEnd w:id="14"/>
    </w:p>
    <w:p w14:paraId="50F969F4" w14:textId="77777777" w:rsidR="00A04D7B" w:rsidRDefault="008E44FB" w:rsidP="00A04D7B">
      <w:pPr>
        <w:pStyle w:val="Paragraph2"/>
        <w:ind w:left="426" w:hanging="568"/>
        <w:rPr>
          <w:i/>
          <w:color w:val="FF0000"/>
        </w:rPr>
      </w:pPr>
      <w:r w:rsidRPr="00776965">
        <w:rPr>
          <w:i/>
          <w:color w:val="FF0000"/>
        </w:rPr>
        <w:t xml:space="preserve">The Neighbourhood Plan Steering Group finalised the Draft </w:t>
      </w:r>
      <w:r w:rsidR="00E04A65" w:rsidRPr="00776965">
        <w:rPr>
          <w:i/>
          <w:color w:val="FF0000"/>
        </w:rPr>
        <w:t>MNP</w:t>
      </w:r>
      <w:r w:rsidRPr="00776965">
        <w:rPr>
          <w:i/>
          <w:color w:val="FF0000"/>
        </w:rPr>
        <w:t xml:space="preserve"> in </w:t>
      </w:r>
      <w:r w:rsidR="00A04D7B">
        <w:rPr>
          <w:i/>
          <w:color w:val="FF0000"/>
        </w:rPr>
        <w:t>……</w:t>
      </w:r>
    </w:p>
    <w:p w14:paraId="42491753" w14:textId="4D797A53" w:rsidR="00A04D7B" w:rsidRDefault="00A04D7B" w:rsidP="00A04D7B">
      <w:pPr>
        <w:pStyle w:val="Paragraph2"/>
        <w:numPr>
          <w:ilvl w:val="0"/>
          <w:numId w:val="0"/>
        </w:numPr>
        <w:ind w:left="426"/>
        <w:rPr>
          <w:i/>
          <w:color w:val="FF0000"/>
        </w:rPr>
      </w:pPr>
      <w:r>
        <w:rPr>
          <w:i/>
          <w:color w:val="FF0000"/>
        </w:rPr>
        <w:t>TBC</w:t>
      </w:r>
    </w:p>
    <w:p w14:paraId="129DDED0" w14:textId="77777777" w:rsidR="00A04D7B" w:rsidRDefault="00A04D7B" w:rsidP="00A04D7B">
      <w:pPr>
        <w:pStyle w:val="Paragraph2"/>
        <w:numPr>
          <w:ilvl w:val="0"/>
          <w:numId w:val="0"/>
        </w:numPr>
        <w:ind w:left="426"/>
        <w:rPr>
          <w:i/>
          <w:color w:val="FF0000"/>
        </w:rPr>
      </w:pPr>
    </w:p>
    <w:p w14:paraId="54D53505" w14:textId="30F979E1" w:rsidR="0061184F" w:rsidRPr="00776965" w:rsidRDefault="0061184F" w:rsidP="0061184F">
      <w:pPr>
        <w:pStyle w:val="Heading1"/>
        <w:rPr>
          <w:i/>
          <w:color w:val="FF0000"/>
        </w:rPr>
      </w:pPr>
      <w:bookmarkStart w:id="15" w:name="_Toc440645663"/>
      <w:r w:rsidRPr="00776965">
        <w:rPr>
          <w:i/>
          <w:color w:val="FF0000"/>
        </w:rPr>
        <w:lastRenderedPageBreak/>
        <w:t xml:space="preserve">amendments following </w:t>
      </w:r>
      <w:r w:rsidR="00185E71" w:rsidRPr="00776965">
        <w:rPr>
          <w:i/>
          <w:color w:val="FF0000"/>
        </w:rPr>
        <w:t>……</w:t>
      </w:r>
      <w:r w:rsidRPr="00776965">
        <w:rPr>
          <w:i/>
          <w:color w:val="FF0000"/>
        </w:rPr>
        <w:t xml:space="preserve"> submission</w:t>
      </w:r>
      <w:bookmarkEnd w:id="15"/>
    </w:p>
    <w:p w14:paraId="67CFE8E8" w14:textId="1119D7CE" w:rsidR="00834262" w:rsidRPr="00776965" w:rsidRDefault="00A04D7B" w:rsidP="00A04D7B">
      <w:pPr>
        <w:pStyle w:val="Paragraph2"/>
        <w:numPr>
          <w:ilvl w:val="0"/>
          <w:numId w:val="0"/>
        </w:numPr>
        <w:ind w:left="786"/>
        <w:rPr>
          <w:i/>
          <w:color w:val="FF0000"/>
        </w:rPr>
      </w:pPr>
      <w:bookmarkStart w:id="16" w:name="_GoBack"/>
      <w:bookmarkEnd w:id="16"/>
      <w:r>
        <w:rPr>
          <w:i/>
          <w:color w:val="FF0000"/>
        </w:rPr>
        <w:t>TBC</w:t>
      </w:r>
    </w:p>
    <w:p w14:paraId="4CA44221" w14:textId="6E845554" w:rsidR="00FD769B" w:rsidRDefault="00FD769B" w:rsidP="00FD769B">
      <w:pPr>
        <w:pStyle w:val="Appendix"/>
        <w:rPr>
          <w:rFonts w:ascii="Arial" w:hAnsi="Arial" w:cs="Arial"/>
        </w:rPr>
        <w:sectPr w:rsidR="00FD769B" w:rsidSect="007E51D1">
          <w:footerReference w:type="first" r:id="rId28"/>
          <w:pgSz w:w="11906" w:h="16838"/>
          <w:pgMar w:top="1670" w:right="1440" w:bottom="1440" w:left="1440" w:header="426" w:footer="680" w:gutter="0"/>
          <w:pgNumType w:fmt="lowerRoman" w:start="1"/>
          <w:cols w:space="708"/>
          <w:titlePg/>
          <w:docGrid w:linePitch="360"/>
        </w:sectPr>
      </w:pPr>
      <w:r>
        <w:lastRenderedPageBreak/>
        <w:t>Appendix A</w:t>
      </w:r>
      <w:r>
        <w:tab/>
      </w:r>
      <w:r>
        <w:tab/>
      </w:r>
      <w:r w:rsidR="00771A69">
        <w:t>Community Engagement Strategy</w:t>
      </w:r>
    </w:p>
    <w:p w14:paraId="35E11BEA"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Calibri"/>
          <w:b/>
          <w:bCs/>
          <w:color w:val="000000"/>
          <w:sz w:val="72"/>
          <w:szCs w:val="72"/>
          <w:lang w:val="en-US"/>
        </w:rPr>
      </w:pPr>
      <w:r w:rsidRPr="0017780B">
        <w:rPr>
          <w:rFonts w:asciiTheme="majorHAnsi" w:hAnsiTheme="majorHAnsi" w:cs="Calibri"/>
          <w:b/>
          <w:bCs/>
          <w:color w:val="000000"/>
          <w:sz w:val="72"/>
          <w:szCs w:val="72"/>
          <w:lang w:val="en-US"/>
        </w:rPr>
        <w:lastRenderedPageBreak/>
        <w:t>MELTON VILLAGE NEIGHBOURHOOD PLAN</w:t>
      </w:r>
    </w:p>
    <w:p w14:paraId="17F89DC0"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Calibri"/>
          <w:b/>
          <w:bCs/>
          <w:color w:val="000000"/>
          <w:sz w:val="31"/>
          <w:szCs w:val="31"/>
          <w:lang w:val="en-US"/>
        </w:rPr>
      </w:pPr>
    </w:p>
    <w:p w14:paraId="37C89C00"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Calibri"/>
          <w:b/>
          <w:bCs/>
          <w:color w:val="000000"/>
          <w:sz w:val="31"/>
          <w:szCs w:val="31"/>
          <w:lang w:val="en-US"/>
        </w:rPr>
      </w:pPr>
      <w:r w:rsidRPr="0017780B">
        <w:rPr>
          <w:rFonts w:asciiTheme="majorHAnsi" w:hAnsiTheme="majorHAnsi"/>
          <w:b/>
          <w:noProof/>
          <w:sz w:val="32"/>
          <w:szCs w:val="32"/>
          <w:lang w:val="en-US"/>
        </w:rPr>
        <w:drawing>
          <wp:inline distT="0" distB="0" distL="0" distR="0" wp14:anchorId="1C6204F9" wp14:editId="77657455">
            <wp:extent cx="3017520" cy="3088520"/>
            <wp:effectExtent l="76200" t="76200" r="81280" b="86995"/>
            <wp:docPr id="10" name="Picture 1" descr="logo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5b"/>
                    <pic:cNvPicPr>
                      <a:picLocks noChangeAspect="1" noChangeArrowheads="1"/>
                    </pic:cNvPicPr>
                  </pic:nvPicPr>
                  <pic:blipFill rotWithShape="1">
                    <a:blip r:embed="rId29" cstate="print">
                      <a:alphaModFix/>
                      <a:extLst>
                        <a:ext uri="{28A0092B-C50C-407E-A947-70E740481C1C}">
                          <a14:useLocalDpi xmlns:a14="http://schemas.microsoft.com/office/drawing/2010/main"/>
                        </a:ext>
                      </a:extLst>
                    </a:blip>
                    <a:srcRect/>
                    <a:stretch/>
                  </pic:blipFill>
                  <pic:spPr bwMode="auto">
                    <a:xfrm>
                      <a:off x="0" y="0"/>
                      <a:ext cx="3017857" cy="3088865"/>
                    </a:xfrm>
                    <a:prstGeom prst="ellipse">
                      <a:avLst/>
                    </a:prstGeom>
                    <a:noFill/>
                    <a:ln w="76200" cmpd="sng">
                      <a:solidFill>
                        <a:schemeClr val="tx1"/>
                      </a:solidFill>
                    </a:ln>
                    <a:extLst>
                      <a:ext uri="{53640926-AAD7-44d8-BBD7-CCE9431645EC}">
                        <a14:shadowObscured xmlns:a14="http://schemas.microsoft.com/office/drawing/2010/main"/>
                      </a:ext>
                    </a:extLst>
                  </pic:spPr>
                </pic:pic>
              </a:graphicData>
            </a:graphic>
          </wp:inline>
        </w:drawing>
      </w:r>
    </w:p>
    <w:p w14:paraId="26159042"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Calibri"/>
          <w:b/>
          <w:bCs/>
          <w:color w:val="000000"/>
          <w:sz w:val="31"/>
          <w:szCs w:val="31"/>
          <w:lang w:val="en-US"/>
        </w:rPr>
      </w:pPr>
    </w:p>
    <w:p w14:paraId="244BE8CE"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Calibri"/>
          <w:b/>
          <w:bCs/>
          <w:color w:val="000000"/>
          <w:sz w:val="52"/>
          <w:szCs w:val="52"/>
          <w:lang w:val="en-US"/>
        </w:rPr>
      </w:pPr>
      <w:r w:rsidRPr="0017780B">
        <w:rPr>
          <w:rFonts w:asciiTheme="majorHAnsi" w:hAnsiTheme="majorHAnsi" w:cs="Calibri"/>
          <w:b/>
          <w:bCs/>
          <w:color w:val="000000"/>
          <w:sz w:val="52"/>
          <w:szCs w:val="52"/>
          <w:lang w:val="en-US"/>
        </w:rPr>
        <w:t>COMMUNITY ENGAGEMENT STRATEGY</w:t>
      </w:r>
    </w:p>
    <w:p w14:paraId="0F2EDC7D"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000000"/>
          <w:sz w:val="52"/>
          <w:szCs w:val="52"/>
          <w:lang w:val="en-US"/>
        </w:rPr>
      </w:pPr>
    </w:p>
    <w:p w14:paraId="13CD5CFD"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000000"/>
          <w:sz w:val="31"/>
          <w:szCs w:val="31"/>
          <w:lang w:val="en-US"/>
        </w:rPr>
      </w:pPr>
    </w:p>
    <w:p w14:paraId="48750484" w14:textId="77777777" w:rsidR="00771A69" w:rsidRPr="0017780B" w:rsidRDefault="00771A69" w:rsidP="00771A69">
      <w:pPr>
        <w:rPr>
          <w:rFonts w:asciiTheme="majorHAnsi" w:hAnsiTheme="majorHAnsi" w:cs="Calibri"/>
          <w:b/>
          <w:bCs/>
          <w:color w:val="000000"/>
          <w:sz w:val="31"/>
          <w:szCs w:val="31"/>
          <w:lang w:val="en-US"/>
        </w:rPr>
      </w:pPr>
      <w:r w:rsidRPr="0017780B">
        <w:rPr>
          <w:rFonts w:asciiTheme="majorHAnsi" w:hAnsiTheme="majorHAnsi" w:cs="Calibri"/>
          <w:b/>
          <w:bCs/>
          <w:color w:val="000000"/>
          <w:sz w:val="31"/>
          <w:szCs w:val="31"/>
          <w:lang w:val="en-US"/>
        </w:rPr>
        <w:br w:type="page"/>
      </w:r>
    </w:p>
    <w:p w14:paraId="11A31FB7" w14:textId="6702499D" w:rsidR="00771A69" w:rsidRPr="00DA7C28"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000000"/>
          <w:sz w:val="31"/>
          <w:szCs w:val="31"/>
          <w:lang w:val="en-US"/>
        </w:rPr>
      </w:pPr>
      <w:r w:rsidRPr="0017780B">
        <w:rPr>
          <w:rFonts w:asciiTheme="majorHAnsi" w:hAnsiTheme="majorHAnsi" w:cs="Calibri"/>
          <w:b/>
          <w:bCs/>
          <w:color w:val="000000"/>
          <w:sz w:val="31"/>
          <w:szCs w:val="31"/>
          <w:lang w:val="en-US"/>
        </w:rPr>
        <w:lastRenderedPageBreak/>
        <w:t>Introduction</w:t>
      </w:r>
    </w:p>
    <w:p w14:paraId="55B11E89" w14:textId="5DCF0BF0"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 xml:space="preserve">This Strategy has been prepared to help guide the process of community and stakeholder engagement needed to produce a fully focused community-led </w:t>
      </w:r>
      <w:proofErr w:type="spellStart"/>
      <w:r w:rsidRPr="0017780B">
        <w:rPr>
          <w:rFonts w:asciiTheme="majorHAnsi" w:hAnsiTheme="majorHAnsi" w:cs="Calibri"/>
          <w:color w:val="000000"/>
          <w:lang w:val="en-US"/>
        </w:rPr>
        <w:t>Neighbourhood</w:t>
      </w:r>
      <w:proofErr w:type="spellEnd"/>
      <w:r w:rsidRPr="0017780B">
        <w:rPr>
          <w:rFonts w:asciiTheme="majorHAnsi" w:hAnsiTheme="majorHAnsi" w:cs="Calibri"/>
          <w:color w:val="000000"/>
          <w:lang w:val="en-US"/>
        </w:rPr>
        <w:t xml:space="preserve"> Plan for Melton. It sets out a range of activities and actions that can be taken to draw information from the community in and around Melton.</w:t>
      </w:r>
    </w:p>
    <w:p w14:paraId="5B0B98DF" w14:textId="6B09D259"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Effective engagement with local residents, community groups, businesses, and service providers and adjoining Parish areas, including Woodbridge Town is a crucial aspect in creating a well-informed plan and a sense of community ownership.</w:t>
      </w:r>
    </w:p>
    <w:p w14:paraId="5065DAD4" w14:textId="72D78A34"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 xml:space="preserve">We need to secure confidence from the community and those </w:t>
      </w:r>
      <w:proofErr w:type="spellStart"/>
      <w:r w:rsidRPr="0017780B">
        <w:rPr>
          <w:rFonts w:asciiTheme="majorHAnsi" w:hAnsiTheme="majorHAnsi" w:cs="Calibri"/>
          <w:color w:val="000000"/>
          <w:lang w:val="en-US"/>
        </w:rPr>
        <w:t>organisations</w:t>
      </w:r>
      <w:proofErr w:type="spellEnd"/>
      <w:r w:rsidRPr="0017780B">
        <w:rPr>
          <w:rFonts w:asciiTheme="majorHAnsi" w:hAnsiTheme="majorHAnsi" w:cs="Calibri"/>
          <w:color w:val="000000"/>
          <w:lang w:val="en-US"/>
        </w:rPr>
        <w:t xml:space="preserve"> and businesses that serve our needs. Confidence in the process and support for the outcomes will be more certain by starting this process in a demonstrably transparent way and continuing in that way through all stages of plan preparation.</w:t>
      </w:r>
    </w:p>
    <w:p w14:paraId="6E88C71D"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color w:val="000000"/>
          <w:lang w:val="en-US"/>
        </w:rPr>
      </w:pPr>
      <w:r w:rsidRPr="0017780B">
        <w:rPr>
          <w:rFonts w:asciiTheme="majorHAnsi" w:hAnsiTheme="majorHAnsi" w:cs="Calibri"/>
          <w:color w:val="000000"/>
          <w:lang w:val="en-US"/>
        </w:rPr>
        <w:t>We will do this by:</w:t>
      </w:r>
    </w:p>
    <w:p w14:paraId="104B840C" w14:textId="77777777" w:rsidR="00771A69" w:rsidRPr="0017780B" w:rsidRDefault="00771A69" w:rsidP="00C25EC0">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95"/>
        <w:rPr>
          <w:rFonts w:asciiTheme="majorHAnsi" w:hAnsiTheme="majorHAnsi" w:cs="Calibri"/>
          <w:color w:val="000000"/>
          <w:lang w:val="en-US"/>
        </w:rPr>
      </w:pPr>
      <w:r w:rsidRPr="0017780B">
        <w:rPr>
          <w:rFonts w:asciiTheme="majorHAnsi" w:hAnsiTheme="majorHAnsi" w:cs="Calibri"/>
          <w:color w:val="000000"/>
          <w:lang w:val="en-US"/>
        </w:rPr>
        <w:t xml:space="preserve">Showing a willingness to openly encourage opinions and suggestions from all individuals and </w:t>
      </w:r>
      <w:proofErr w:type="spellStart"/>
      <w:r w:rsidRPr="0017780B">
        <w:rPr>
          <w:rFonts w:asciiTheme="majorHAnsi" w:hAnsiTheme="majorHAnsi" w:cs="Calibri"/>
          <w:color w:val="000000"/>
          <w:lang w:val="en-US"/>
        </w:rPr>
        <w:t>organisations</w:t>
      </w:r>
      <w:proofErr w:type="spellEnd"/>
      <w:r w:rsidRPr="0017780B">
        <w:rPr>
          <w:rFonts w:asciiTheme="majorHAnsi" w:hAnsiTheme="majorHAnsi" w:cs="Calibri"/>
          <w:color w:val="000000"/>
          <w:lang w:val="en-US"/>
        </w:rPr>
        <w:t xml:space="preserve"> within the community, whether or not these present potentially conflicting, challenging or critical views of the Plan or the process itself</w:t>
      </w:r>
    </w:p>
    <w:p w14:paraId="3C15720A" w14:textId="77777777" w:rsidR="00771A69" w:rsidRPr="0017780B" w:rsidRDefault="00771A69" w:rsidP="00C25EC0">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95"/>
        <w:rPr>
          <w:rFonts w:asciiTheme="majorHAnsi" w:hAnsiTheme="majorHAnsi" w:cs="Calibri"/>
          <w:color w:val="000000"/>
          <w:lang w:val="en-US"/>
        </w:rPr>
      </w:pPr>
      <w:r w:rsidRPr="0017780B">
        <w:rPr>
          <w:rFonts w:asciiTheme="majorHAnsi" w:hAnsiTheme="majorHAnsi" w:cs="Calibri"/>
          <w:color w:val="000000"/>
          <w:lang w:val="en-US"/>
        </w:rPr>
        <w:t>Making every effort to understand all views expressed from all individuals and groups and respond clearly on all matters raised in a timely manner</w:t>
      </w:r>
    </w:p>
    <w:p w14:paraId="1DC4AD85" w14:textId="77777777" w:rsidR="00771A69" w:rsidRPr="0017780B" w:rsidRDefault="00771A69" w:rsidP="00C25EC0">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95"/>
        <w:rPr>
          <w:rFonts w:asciiTheme="majorHAnsi" w:hAnsiTheme="majorHAnsi" w:cs="Calibri"/>
          <w:color w:val="000000"/>
          <w:lang w:val="en-US"/>
        </w:rPr>
      </w:pPr>
      <w:r w:rsidRPr="0017780B">
        <w:rPr>
          <w:rFonts w:asciiTheme="majorHAnsi" w:hAnsiTheme="majorHAnsi" w:cs="Calibri"/>
          <w:color w:val="000000"/>
          <w:lang w:val="en-US"/>
        </w:rPr>
        <w:t>Demonstrating, in a form that is readily accessible and easily understood by the whole community, how the Plan reflects the views and opinions expressed during each stage of engagement and, where those views cannot legitimately be taken into account, explaining why that is the case</w:t>
      </w:r>
    </w:p>
    <w:p w14:paraId="1D419086"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p>
    <w:p w14:paraId="261EC98E" w14:textId="51DDE00E" w:rsidR="00771A69" w:rsidRPr="00DA7C28"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000000"/>
          <w:sz w:val="31"/>
          <w:szCs w:val="31"/>
          <w:u w:val="single"/>
          <w:lang w:val="en-US"/>
        </w:rPr>
      </w:pPr>
      <w:r w:rsidRPr="008C3DE5">
        <w:rPr>
          <w:rFonts w:asciiTheme="majorHAnsi" w:hAnsiTheme="majorHAnsi" w:cs="Calibri"/>
          <w:b/>
          <w:bCs/>
          <w:color w:val="000000"/>
          <w:sz w:val="31"/>
          <w:szCs w:val="31"/>
          <w:u w:val="single"/>
          <w:lang w:val="en-US"/>
        </w:rPr>
        <w:t>Why do we need an Engagement Strategy?</w:t>
      </w:r>
    </w:p>
    <w:p w14:paraId="2448144F" w14:textId="47E959F8"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 xml:space="preserve">The Engagement Strategy is a way of explaining the steps we intend to take, from the start to the end of the process, it has been prepared to demonstrate from the start that this is a process that </w:t>
      </w:r>
      <w:r w:rsidRPr="0017780B">
        <w:rPr>
          <w:rFonts w:asciiTheme="majorHAnsi" w:hAnsiTheme="majorHAnsi" w:cs="Calibri"/>
          <w:b/>
          <w:bCs/>
          <w:color w:val="000000"/>
          <w:lang w:val="en-US"/>
        </w:rPr>
        <w:t xml:space="preserve">needs </w:t>
      </w:r>
      <w:r w:rsidRPr="0017780B">
        <w:rPr>
          <w:rFonts w:asciiTheme="majorHAnsi" w:hAnsiTheme="majorHAnsi" w:cs="Calibri"/>
          <w:color w:val="000000"/>
          <w:lang w:val="en-US"/>
        </w:rPr>
        <w:t>community involvement and that the community knows this.</w:t>
      </w:r>
    </w:p>
    <w:p w14:paraId="3B41F311" w14:textId="5E2D539D"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It describes the processes and methods that may be employed in community engagement activity and presents a set of commitments to the community about how we will seek to inform, communicate with and involve them throughout the project.</w:t>
      </w:r>
    </w:p>
    <w:p w14:paraId="3B09DA5F" w14:textId="0BED83AF"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 xml:space="preserve">The Objective of the Melton </w:t>
      </w:r>
      <w:proofErr w:type="spellStart"/>
      <w:r w:rsidRPr="0017780B">
        <w:rPr>
          <w:rFonts w:asciiTheme="majorHAnsi" w:hAnsiTheme="majorHAnsi" w:cs="Calibri"/>
          <w:color w:val="000000"/>
          <w:lang w:val="en-US"/>
        </w:rPr>
        <w:t>Neighbourhood</w:t>
      </w:r>
      <w:proofErr w:type="spellEnd"/>
      <w:r w:rsidRPr="0017780B">
        <w:rPr>
          <w:rFonts w:asciiTheme="majorHAnsi" w:hAnsiTheme="majorHAnsi" w:cs="Calibri"/>
          <w:color w:val="000000"/>
          <w:lang w:val="en-US"/>
        </w:rPr>
        <w:t xml:space="preserve"> Plan Working Group is to:</w:t>
      </w:r>
    </w:p>
    <w:p w14:paraId="69704B46" w14:textId="315D71DF" w:rsidR="00771A69" w:rsidRPr="00DA7C28"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i/>
          <w:color w:val="000000"/>
          <w:lang w:val="en-US"/>
        </w:rPr>
      </w:pPr>
      <w:r w:rsidRPr="0017780B">
        <w:rPr>
          <w:rFonts w:asciiTheme="majorHAnsi" w:hAnsiTheme="majorHAnsi" w:cs="Calibri"/>
          <w:i/>
          <w:color w:val="000000"/>
          <w:lang w:val="en-US"/>
        </w:rPr>
        <w:t xml:space="preserve">“Ensure rigorous and effective communication, engagement and consultation with all members of the Melton Community.  This includes Residents, Landowners, Businesses, Service Providers and </w:t>
      </w:r>
      <w:proofErr w:type="spellStart"/>
      <w:r w:rsidRPr="0017780B">
        <w:rPr>
          <w:rFonts w:asciiTheme="majorHAnsi" w:hAnsiTheme="majorHAnsi" w:cs="Calibri"/>
          <w:i/>
          <w:color w:val="000000"/>
          <w:lang w:val="en-US"/>
        </w:rPr>
        <w:t>Neighbours</w:t>
      </w:r>
      <w:proofErr w:type="spellEnd"/>
      <w:r w:rsidRPr="0017780B">
        <w:rPr>
          <w:rFonts w:asciiTheme="majorHAnsi" w:hAnsiTheme="majorHAnsi" w:cs="Calibri"/>
          <w:i/>
          <w:color w:val="000000"/>
          <w:lang w:val="en-US"/>
        </w:rPr>
        <w:t xml:space="preserve">.  We need to work towards creating a </w:t>
      </w:r>
      <w:proofErr w:type="spellStart"/>
      <w:r w:rsidRPr="0017780B">
        <w:rPr>
          <w:rFonts w:asciiTheme="majorHAnsi" w:hAnsiTheme="majorHAnsi" w:cs="Calibri"/>
          <w:i/>
          <w:color w:val="000000"/>
          <w:lang w:val="en-US"/>
        </w:rPr>
        <w:t>Neighbourhood</w:t>
      </w:r>
      <w:proofErr w:type="spellEnd"/>
      <w:r w:rsidRPr="0017780B">
        <w:rPr>
          <w:rFonts w:asciiTheme="majorHAnsi" w:hAnsiTheme="majorHAnsi" w:cs="Calibri"/>
          <w:i/>
          <w:color w:val="000000"/>
          <w:lang w:val="en-US"/>
        </w:rPr>
        <w:t xml:space="preserve"> Plan based entirely on the weight of evidence gathered through this process and resulting in a document that contains effective and strategic Policies agreed by the community as a whole.”</w:t>
      </w:r>
    </w:p>
    <w:p w14:paraId="1501C1CF" w14:textId="31E1754A" w:rsidR="00771A69" w:rsidRPr="00DA7C28"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000000"/>
          <w:sz w:val="31"/>
          <w:szCs w:val="31"/>
          <w:u w:val="single"/>
          <w:lang w:val="en-US"/>
        </w:rPr>
      </w:pPr>
      <w:r w:rsidRPr="008C3DE5">
        <w:rPr>
          <w:rFonts w:asciiTheme="majorHAnsi" w:hAnsiTheme="majorHAnsi" w:cs="Calibri"/>
          <w:b/>
          <w:bCs/>
          <w:color w:val="000000"/>
          <w:sz w:val="31"/>
          <w:szCs w:val="31"/>
          <w:u w:val="single"/>
          <w:lang w:val="en-US"/>
        </w:rPr>
        <w:lastRenderedPageBreak/>
        <w:t>When to consult?</w:t>
      </w:r>
    </w:p>
    <w:p w14:paraId="7F74F1C5"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The Project Plan defines some of the key times to consult i.e.</w:t>
      </w:r>
    </w:p>
    <w:p w14:paraId="446C0F06" w14:textId="77777777" w:rsidR="00771A69" w:rsidRPr="0017780B" w:rsidRDefault="00771A69" w:rsidP="00C25EC0">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r w:rsidRPr="0017780B">
        <w:rPr>
          <w:rFonts w:asciiTheme="majorHAnsi" w:hAnsiTheme="majorHAnsi" w:cs="Calibri"/>
          <w:color w:val="000000"/>
          <w:lang w:val="en-US"/>
        </w:rPr>
        <w:t xml:space="preserve">The consultation about agreeing the Parish Boundary as the boundary for the </w:t>
      </w:r>
      <w:proofErr w:type="spellStart"/>
      <w:r w:rsidRPr="0017780B">
        <w:rPr>
          <w:rFonts w:asciiTheme="majorHAnsi" w:hAnsiTheme="majorHAnsi" w:cs="Calibri"/>
          <w:color w:val="000000"/>
          <w:lang w:val="en-US"/>
        </w:rPr>
        <w:t>Neighbourhood</w:t>
      </w:r>
      <w:proofErr w:type="spellEnd"/>
      <w:r w:rsidRPr="0017780B">
        <w:rPr>
          <w:rFonts w:asciiTheme="majorHAnsi" w:hAnsiTheme="majorHAnsi" w:cs="Calibri"/>
          <w:color w:val="000000"/>
          <w:lang w:val="en-US"/>
        </w:rPr>
        <w:t xml:space="preserve"> Plan</w:t>
      </w:r>
    </w:p>
    <w:p w14:paraId="008927C9" w14:textId="77777777" w:rsidR="00771A69" w:rsidRPr="0017780B" w:rsidRDefault="00771A69" w:rsidP="00C25EC0">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r w:rsidRPr="0017780B">
        <w:rPr>
          <w:rFonts w:asciiTheme="majorHAnsi" w:hAnsiTheme="majorHAnsi" w:cs="Calibri"/>
          <w:color w:val="000000"/>
          <w:lang w:val="en-US"/>
        </w:rPr>
        <w:t>The beginning of the evidence gathering process to glean views about Melton and it’s pressures, problems and needs</w:t>
      </w:r>
    </w:p>
    <w:p w14:paraId="28C7EBE4" w14:textId="77777777" w:rsidR="00771A69" w:rsidRPr="0017780B" w:rsidRDefault="00771A69" w:rsidP="00C25EC0">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r w:rsidRPr="0017780B">
        <w:rPr>
          <w:rFonts w:asciiTheme="majorHAnsi" w:hAnsiTheme="majorHAnsi" w:cs="Calibri"/>
          <w:color w:val="000000"/>
          <w:lang w:val="en-US"/>
        </w:rPr>
        <w:t>Through a Questionnaire to every household and business</w:t>
      </w:r>
    </w:p>
    <w:p w14:paraId="18B14134" w14:textId="77777777" w:rsidR="00771A69" w:rsidRPr="0017780B" w:rsidRDefault="00771A69" w:rsidP="00C25EC0">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r w:rsidRPr="0017780B">
        <w:rPr>
          <w:rFonts w:asciiTheme="majorHAnsi" w:hAnsiTheme="majorHAnsi" w:cs="Calibri"/>
          <w:color w:val="000000"/>
          <w:lang w:val="en-US"/>
        </w:rPr>
        <w:t>At the stage before Policies are written so that we know we are focusing on the right things</w:t>
      </w:r>
    </w:p>
    <w:p w14:paraId="631F2FC8" w14:textId="77777777" w:rsidR="00771A69" w:rsidRPr="0017780B" w:rsidRDefault="00771A69" w:rsidP="00C25EC0">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r w:rsidRPr="0017780B">
        <w:rPr>
          <w:rFonts w:asciiTheme="majorHAnsi" w:hAnsiTheme="majorHAnsi" w:cs="Calibri"/>
          <w:color w:val="000000"/>
          <w:lang w:val="en-US"/>
        </w:rPr>
        <w:t>After the first DRAFT plan is made so that everyone can check we are still on the right course</w:t>
      </w:r>
    </w:p>
    <w:p w14:paraId="3E790394"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p>
    <w:p w14:paraId="4C6103A0" w14:textId="68E6579E"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Best practice suggests that we need to consider the following when organizing events:</w:t>
      </w:r>
    </w:p>
    <w:p w14:paraId="40D4ED70" w14:textId="77777777" w:rsidR="00771A69" w:rsidRPr="0017780B" w:rsidRDefault="00771A69" w:rsidP="00C25EC0">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proofErr w:type="gramStart"/>
      <w:r w:rsidRPr="0017780B">
        <w:rPr>
          <w:rFonts w:asciiTheme="majorHAnsi" w:hAnsiTheme="majorHAnsi" w:cs="Calibri"/>
          <w:color w:val="000000"/>
          <w:lang w:val="en-US"/>
        </w:rPr>
        <w:t>think</w:t>
      </w:r>
      <w:proofErr w:type="gramEnd"/>
      <w:r w:rsidRPr="0017780B">
        <w:rPr>
          <w:rFonts w:asciiTheme="majorHAnsi" w:hAnsiTheme="majorHAnsi" w:cs="Calibri"/>
          <w:color w:val="000000"/>
          <w:lang w:val="en-US"/>
        </w:rPr>
        <w:t xml:space="preserve"> about the time of year – what else is happening - try to avoid major holiday times such as Christmas or school holidays</w:t>
      </w:r>
    </w:p>
    <w:p w14:paraId="43A5B322" w14:textId="77777777" w:rsidR="00771A69" w:rsidRPr="0017780B" w:rsidRDefault="00771A69" w:rsidP="00C25EC0">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proofErr w:type="gramStart"/>
      <w:r w:rsidRPr="0017780B">
        <w:rPr>
          <w:rFonts w:asciiTheme="majorHAnsi" w:hAnsiTheme="majorHAnsi" w:cs="Calibri"/>
          <w:color w:val="000000"/>
          <w:lang w:val="en-US"/>
        </w:rPr>
        <w:t>are</w:t>
      </w:r>
      <w:proofErr w:type="gramEnd"/>
      <w:r w:rsidRPr="0017780B">
        <w:rPr>
          <w:rFonts w:asciiTheme="majorHAnsi" w:hAnsiTheme="majorHAnsi" w:cs="Calibri"/>
          <w:color w:val="000000"/>
          <w:lang w:val="en-US"/>
        </w:rPr>
        <w:t xml:space="preserve"> there any othe</w:t>
      </w:r>
      <w:r>
        <w:rPr>
          <w:rFonts w:asciiTheme="majorHAnsi" w:hAnsiTheme="majorHAnsi" w:cs="Calibri"/>
          <w:color w:val="000000"/>
          <w:lang w:val="en-US"/>
        </w:rPr>
        <w:t>r local events planned which</w:t>
      </w:r>
      <w:r w:rsidRPr="0017780B">
        <w:rPr>
          <w:rFonts w:asciiTheme="majorHAnsi" w:hAnsiTheme="majorHAnsi" w:cs="Calibri"/>
          <w:color w:val="000000"/>
          <w:lang w:val="en-US"/>
        </w:rPr>
        <w:t xml:space="preserve"> might clash with an event or could they be used to complement the event?</w:t>
      </w:r>
    </w:p>
    <w:p w14:paraId="46D60A33" w14:textId="77777777" w:rsidR="00771A69" w:rsidRPr="0017780B" w:rsidRDefault="00771A69" w:rsidP="00C25EC0">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proofErr w:type="gramStart"/>
      <w:r w:rsidRPr="0017780B">
        <w:rPr>
          <w:rFonts w:asciiTheme="majorHAnsi" w:hAnsiTheme="majorHAnsi" w:cs="Calibri"/>
          <w:color w:val="000000"/>
          <w:lang w:val="en-US"/>
        </w:rPr>
        <w:t>be</w:t>
      </w:r>
      <w:proofErr w:type="gramEnd"/>
      <w:r w:rsidRPr="0017780B">
        <w:rPr>
          <w:rFonts w:asciiTheme="majorHAnsi" w:hAnsiTheme="majorHAnsi" w:cs="Calibri"/>
          <w:color w:val="000000"/>
          <w:lang w:val="en-US"/>
        </w:rPr>
        <w:t xml:space="preserve"> clear about when decisions will be taken and plan back from that</w:t>
      </w:r>
    </w:p>
    <w:p w14:paraId="1C52211E" w14:textId="77777777" w:rsidR="00771A69" w:rsidRPr="0017780B" w:rsidRDefault="00771A69" w:rsidP="00C25EC0">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proofErr w:type="gramStart"/>
      <w:r w:rsidRPr="0017780B">
        <w:rPr>
          <w:rFonts w:asciiTheme="majorHAnsi" w:hAnsiTheme="majorHAnsi" w:cs="Calibri"/>
          <w:color w:val="000000"/>
          <w:lang w:val="en-US"/>
        </w:rPr>
        <w:t>be</w:t>
      </w:r>
      <w:proofErr w:type="gramEnd"/>
      <w:r w:rsidRPr="0017780B">
        <w:rPr>
          <w:rFonts w:asciiTheme="majorHAnsi" w:hAnsiTheme="majorHAnsi" w:cs="Calibri"/>
          <w:color w:val="000000"/>
          <w:lang w:val="en-US"/>
        </w:rPr>
        <w:t xml:space="preserve"> prepared to offer a range of dates and time of day / evening for events to ensure</w:t>
      </w:r>
    </w:p>
    <w:p w14:paraId="15CD4688" w14:textId="77777777" w:rsidR="00771A69" w:rsidRPr="0017780B" w:rsidRDefault="00771A69" w:rsidP="00C25EC0">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proofErr w:type="gramStart"/>
      <w:r w:rsidRPr="0017780B">
        <w:rPr>
          <w:rFonts w:asciiTheme="majorHAnsi" w:hAnsiTheme="majorHAnsi" w:cs="Calibri"/>
          <w:color w:val="000000"/>
          <w:lang w:val="en-US"/>
        </w:rPr>
        <w:t>that</w:t>
      </w:r>
      <w:proofErr w:type="gramEnd"/>
      <w:r w:rsidRPr="0017780B">
        <w:rPr>
          <w:rFonts w:asciiTheme="majorHAnsi" w:hAnsiTheme="majorHAnsi" w:cs="Calibri"/>
          <w:color w:val="000000"/>
          <w:lang w:val="en-US"/>
        </w:rPr>
        <w:t xml:space="preserve"> all groups can take part</w:t>
      </w:r>
    </w:p>
    <w:p w14:paraId="7F177F95" w14:textId="77777777" w:rsidR="00771A69" w:rsidRPr="0017780B" w:rsidRDefault="00771A69" w:rsidP="00C25EC0">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proofErr w:type="gramStart"/>
      <w:r w:rsidRPr="0017780B">
        <w:rPr>
          <w:rFonts w:asciiTheme="majorHAnsi" w:hAnsiTheme="majorHAnsi" w:cs="Calibri"/>
          <w:color w:val="000000"/>
          <w:lang w:val="en-US"/>
        </w:rPr>
        <w:t>build</w:t>
      </w:r>
      <w:proofErr w:type="gramEnd"/>
      <w:r w:rsidRPr="0017780B">
        <w:rPr>
          <w:rFonts w:asciiTheme="majorHAnsi" w:hAnsiTheme="majorHAnsi" w:cs="Calibri"/>
          <w:color w:val="000000"/>
          <w:lang w:val="en-US"/>
        </w:rPr>
        <w:t xml:space="preserve"> in sufficient time for analyzing what has been learnt and for feedback and</w:t>
      </w:r>
    </w:p>
    <w:p w14:paraId="43866F77" w14:textId="77777777" w:rsidR="00771A69" w:rsidRPr="0017780B" w:rsidRDefault="00771A69" w:rsidP="00C25EC0">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heme="majorHAnsi" w:hAnsiTheme="majorHAnsi" w:cs="Calibri"/>
          <w:color w:val="000000"/>
          <w:lang w:val="en-US"/>
        </w:rPr>
      </w:pPr>
      <w:proofErr w:type="gramStart"/>
      <w:r w:rsidRPr="0017780B">
        <w:rPr>
          <w:rFonts w:asciiTheme="majorHAnsi" w:hAnsiTheme="majorHAnsi" w:cs="Calibri"/>
          <w:color w:val="000000"/>
          <w:lang w:val="en-US"/>
        </w:rPr>
        <w:t>evaluation</w:t>
      </w:r>
      <w:proofErr w:type="gramEnd"/>
    </w:p>
    <w:p w14:paraId="171150D6"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000000"/>
          <w:sz w:val="31"/>
          <w:szCs w:val="31"/>
          <w:lang w:val="en-US"/>
        </w:rPr>
      </w:pPr>
    </w:p>
    <w:p w14:paraId="36DF38C1" w14:textId="67BC3FE8" w:rsidR="00771A69" w:rsidRPr="00DA7C28"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000000"/>
          <w:sz w:val="31"/>
          <w:szCs w:val="31"/>
          <w:u w:val="single"/>
          <w:lang w:val="en-US"/>
        </w:rPr>
      </w:pPr>
      <w:r w:rsidRPr="008C3DE5">
        <w:rPr>
          <w:rFonts w:asciiTheme="majorHAnsi" w:hAnsiTheme="majorHAnsi" w:cs="Calibri"/>
          <w:b/>
          <w:bCs/>
          <w:color w:val="000000"/>
          <w:sz w:val="31"/>
          <w:szCs w:val="31"/>
          <w:u w:val="single"/>
          <w:lang w:val="en-US"/>
        </w:rPr>
        <w:t>Who to consult?</w:t>
      </w:r>
    </w:p>
    <w:p w14:paraId="555C7524" w14:textId="3BEC9C9F"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It is important to recognize the mix of people in the community to ensure that everyone has the chance to engage in the process. Grouping residents and businesses into stakeholder groups will help identify what methods are needed to ensure their views are obtained.</w:t>
      </w:r>
    </w:p>
    <w:p w14:paraId="39DDA1F5" w14:textId="7F414478"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Typical stakeholders groups include:</w:t>
      </w:r>
    </w:p>
    <w:p w14:paraId="069AFEDC"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Schoolchildren (aged 5-16)</w:t>
      </w:r>
    </w:p>
    <w:p w14:paraId="03300303"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Young people (aged 16 – 30)</w:t>
      </w:r>
    </w:p>
    <w:p w14:paraId="63F02955"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Older groups</w:t>
      </w:r>
    </w:p>
    <w:p w14:paraId="0F6E9845"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Commuters (people living in the community but working outside)</w:t>
      </w:r>
    </w:p>
    <w:p w14:paraId="20D4593F"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Housing estate representatives</w:t>
      </w:r>
    </w:p>
    <w:p w14:paraId="0D7098FC"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Community groups and societies</w:t>
      </w:r>
    </w:p>
    <w:p w14:paraId="33A9BFE2"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Single parent families</w:t>
      </w:r>
    </w:p>
    <w:p w14:paraId="12330DC2"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People with physical needs</w:t>
      </w:r>
    </w:p>
    <w:p w14:paraId="4BA377FC"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People with learning needs</w:t>
      </w:r>
    </w:p>
    <w:p w14:paraId="593ED457"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Faith groups</w:t>
      </w:r>
    </w:p>
    <w:p w14:paraId="5A64E69E"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People employed in the community</w:t>
      </w:r>
    </w:p>
    <w:p w14:paraId="6BF03382"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Local businesses</w:t>
      </w:r>
    </w:p>
    <w:p w14:paraId="78F4E295"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Black and minority ethnic groups</w:t>
      </w:r>
    </w:p>
    <w:p w14:paraId="65A55EBF"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lastRenderedPageBreak/>
        <w:t>Travellers and gypsies</w:t>
      </w:r>
    </w:p>
    <w:p w14:paraId="14309F87"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Families</w:t>
      </w:r>
    </w:p>
    <w:p w14:paraId="2864C53A"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Migrant workers</w:t>
      </w:r>
    </w:p>
    <w:p w14:paraId="3CEF0AFA"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Voluntary bodies acting in the area</w:t>
      </w:r>
    </w:p>
    <w:p w14:paraId="3984E88B"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Farmers</w:t>
      </w:r>
    </w:p>
    <w:p w14:paraId="3ADA0087"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Visitors/tourists</w:t>
      </w:r>
    </w:p>
    <w:p w14:paraId="58530153" w14:textId="77777777" w:rsidR="00771A69"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Landowners</w:t>
      </w:r>
    </w:p>
    <w:p w14:paraId="0366B588" w14:textId="77777777" w:rsidR="00771A69" w:rsidRPr="0017780B" w:rsidRDefault="00771A69" w:rsidP="00C25EC0">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Pr>
          <w:rFonts w:asciiTheme="majorHAnsi" w:hAnsiTheme="majorHAnsi" w:cs="Calibri"/>
          <w:color w:val="000000"/>
          <w:lang w:val="en-US"/>
        </w:rPr>
        <w:t>Developers</w:t>
      </w:r>
    </w:p>
    <w:p w14:paraId="164ED6DC"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p>
    <w:p w14:paraId="24D3B5E6" w14:textId="05EC9F1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 xml:space="preserve">Other bodies may also need to be consulted, those whose interests may be affected by the </w:t>
      </w:r>
      <w:proofErr w:type="spellStart"/>
      <w:r w:rsidRPr="0017780B">
        <w:rPr>
          <w:rFonts w:asciiTheme="majorHAnsi" w:hAnsiTheme="majorHAnsi" w:cs="Calibri"/>
          <w:color w:val="000000"/>
          <w:lang w:val="en-US"/>
        </w:rPr>
        <w:t>Ne</w:t>
      </w:r>
      <w:r>
        <w:rPr>
          <w:rFonts w:asciiTheme="majorHAnsi" w:hAnsiTheme="majorHAnsi" w:cs="Calibri"/>
          <w:color w:val="000000"/>
          <w:lang w:val="en-US"/>
        </w:rPr>
        <w:t>ighbourhood</w:t>
      </w:r>
      <w:proofErr w:type="spellEnd"/>
      <w:r>
        <w:rPr>
          <w:rFonts w:asciiTheme="majorHAnsi" w:hAnsiTheme="majorHAnsi" w:cs="Calibri"/>
          <w:color w:val="000000"/>
          <w:lang w:val="en-US"/>
        </w:rPr>
        <w:t xml:space="preserve"> Plan. These include:</w:t>
      </w:r>
    </w:p>
    <w:p w14:paraId="68F60BA6" w14:textId="77777777" w:rsidR="00771A69" w:rsidRPr="0017780B" w:rsidRDefault="00771A69" w:rsidP="00C25EC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The Environment Agency</w:t>
      </w:r>
    </w:p>
    <w:p w14:paraId="4229CA01" w14:textId="77777777" w:rsidR="00771A69" w:rsidRPr="0017780B" w:rsidRDefault="00771A69" w:rsidP="00C25EC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English Heritage</w:t>
      </w:r>
    </w:p>
    <w:p w14:paraId="58375504" w14:textId="77777777" w:rsidR="00771A69" w:rsidRPr="0017780B" w:rsidRDefault="00771A69" w:rsidP="00C25EC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Natural England</w:t>
      </w:r>
    </w:p>
    <w:p w14:paraId="5DC54D53" w14:textId="77777777" w:rsidR="00771A69" w:rsidRPr="0017780B" w:rsidRDefault="00771A69" w:rsidP="00C25EC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The Police</w:t>
      </w:r>
    </w:p>
    <w:p w14:paraId="75343EF1" w14:textId="77777777" w:rsidR="00771A69" w:rsidRPr="0017780B" w:rsidRDefault="00771A69" w:rsidP="00C25EC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Adjoining parishes</w:t>
      </w:r>
    </w:p>
    <w:p w14:paraId="705FA2ED" w14:textId="77777777" w:rsidR="00771A69" w:rsidRPr="0017780B" w:rsidRDefault="00771A69" w:rsidP="00C25EC0">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Highways Agency</w:t>
      </w:r>
    </w:p>
    <w:p w14:paraId="1FFA5636"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p>
    <w:p w14:paraId="1FC8A403" w14:textId="619FF39F" w:rsidR="00771A69" w:rsidRPr="00DA7C28"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000000"/>
          <w:sz w:val="31"/>
          <w:szCs w:val="31"/>
          <w:u w:val="single"/>
          <w:lang w:val="en-US"/>
        </w:rPr>
      </w:pPr>
      <w:r w:rsidRPr="008C3DE5">
        <w:rPr>
          <w:rFonts w:asciiTheme="majorHAnsi" w:hAnsiTheme="majorHAnsi" w:cs="Calibri"/>
          <w:b/>
          <w:bCs/>
          <w:color w:val="000000"/>
          <w:sz w:val="31"/>
          <w:szCs w:val="31"/>
          <w:u w:val="single"/>
          <w:lang w:val="en-US"/>
        </w:rPr>
        <w:t>How to consult</w:t>
      </w:r>
      <w:r>
        <w:rPr>
          <w:rFonts w:asciiTheme="majorHAnsi" w:hAnsiTheme="majorHAnsi" w:cs="Calibri"/>
          <w:b/>
          <w:bCs/>
          <w:color w:val="000000"/>
          <w:sz w:val="31"/>
          <w:szCs w:val="31"/>
          <w:u w:val="single"/>
          <w:lang w:val="en-US"/>
        </w:rPr>
        <w:t>?</w:t>
      </w:r>
    </w:p>
    <w:p w14:paraId="573DBAE9" w14:textId="5051F26D"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 xml:space="preserve">There are </w:t>
      </w:r>
      <w:proofErr w:type="gramStart"/>
      <w:r w:rsidRPr="0017780B">
        <w:rPr>
          <w:rFonts w:asciiTheme="majorHAnsi" w:hAnsiTheme="majorHAnsi" w:cs="Calibri"/>
          <w:color w:val="000000"/>
          <w:lang w:val="en-US"/>
        </w:rPr>
        <w:t>a range</w:t>
      </w:r>
      <w:proofErr w:type="gramEnd"/>
      <w:r w:rsidRPr="0017780B">
        <w:rPr>
          <w:rFonts w:asciiTheme="majorHAnsi" w:hAnsiTheme="majorHAnsi" w:cs="Calibri"/>
          <w:color w:val="000000"/>
          <w:lang w:val="en-US"/>
        </w:rPr>
        <w:t xml:space="preserve"> of methods that are particularly suited to </w:t>
      </w:r>
      <w:proofErr w:type="spellStart"/>
      <w:r w:rsidRPr="0017780B">
        <w:rPr>
          <w:rFonts w:asciiTheme="majorHAnsi" w:hAnsiTheme="majorHAnsi" w:cs="Calibri"/>
          <w:color w:val="000000"/>
          <w:lang w:val="en-US"/>
        </w:rPr>
        <w:t>Neighbourhood</w:t>
      </w:r>
      <w:proofErr w:type="spellEnd"/>
      <w:r w:rsidRPr="0017780B">
        <w:rPr>
          <w:rFonts w:asciiTheme="majorHAnsi" w:hAnsiTheme="majorHAnsi" w:cs="Calibri"/>
          <w:color w:val="000000"/>
          <w:lang w:val="en-US"/>
        </w:rPr>
        <w:t xml:space="preserve"> planning and that we intend to use but this list is not to be regarded as exhaustive:</w:t>
      </w:r>
    </w:p>
    <w:p w14:paraId="76386BC3"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Questionnaires</w:t>
      </w:r>
    </w:p>
    <w:p w14:paraId="6D8AFFFD"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Public meetings / Exhibitions / Open Days</w:t>
      </w:r>
    </w:p>
    <w:p w14:paraId="088B7956"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Focus groups</w:t>
      </w:r>
    </w:p>
    <w:p w14:paraId="69BA856C"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In depth interviews / face to face</w:t>
      </w:r>
    </w:p>
    <w:p w14:paraId="339D6E61"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Telephone conversations / surveys</w:t>
      </w:r>
    </w:p>
    <w:p w14:paraId="39A05987"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Stakeholder meetings</w:t>
      </w:r>
    </w:p>
    <w:p w14:paraId="57976529" w14:textId="77777777" w:rsidR="00771A69"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Website</w:t>
      </w:r>
    </w:p>
    <w:p w14:paraId="6610BCEB"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Pr>
          <w:rFonts w:asciiTheme="majorHAnsi" w:hAnsiTheme="majorHAnsi" w:cs="Calibri"/>
          <w:color w:val="000000"/>
          <w:lang w:val="en-US"/>
        </w:rPr>
        <w:t>Local e-news and Magazine articles</w:t>
      </w:r>
    </w:p>
    <w:p w14:paraId="2B2C7A35"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 xml:space="preserve">Workshop or group events </w:t>
      </w:r>
    </w:p>
    <w:p w14:paraId="6459203D"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Photo surveys</w:t>
      </w:r>
    </w:p>
    <w:p w14:paraId="4A36ADF5"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Helvetica"/>
          <w:color w:val="000000"/>
          <w:lang w:val="en-US"/>
        </w:rPr>
      </w:pPr>
      <w:r w:rsidRPr="0017780B">
        <w:rPr>
          <w:rFonts w:asciiTheme="majorHAnsi" w:hAnsiTheme="majorHAnsi" w:cs="Calibri"/>
          <w:color w:val="000000"/>
          <w:lang w:val="en-US"/>
        </w:rPr>
        <w:t>Social Media – Facebook/</w:t>
      </w:r>
      <w:proofErr w:type="gramStart"/>
      <w:r w:rsidRPr="0017780B">
        <w:rPr>
          <w:rFonts w:asciiTheme="majorHAnsi" w:hAnsiTheme="majorHAnsi" w:cs="Calibri"/>
          <w:color w:val="000000"/>
          <w:lang w:val="en-US"/>
        </w:rPr>
        <w:t>Twitter ?</w:t>
      </w:r>
      <w:proofErr w:type="gramEnd"/>
      <w:r w:rsidRPr="0017780B">
        <w:rPr>
          <w:rFonts w:asciiTheme="majorHAnsi" w:hAnsiTheme="majorHAnsi" w:cs="Calibri"/>
          <w:color w:val="000000"/>
          <w:lang w:val="en-US"/>
        </w:rPr>
        <w:t>?</w:t>
      </w:r>
    </w:p>
    <w:p w14:paraId="2EBC7C20" w14:textId="77777777" w:rsidR="00771A69" w:rsidRPr="0017780B" w:rsidRDefault="00771A69" w:rsidP="00C25EC0">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Helvetica"/>
          <w:color w:val="000000"/>
          <w:lang w:val="en-US"/>
        </w:rPr>
        <w:t>Using other local events to showcase.</w:t>
      </w:r>
    </w:p>
    <w:p w14:paraId="0FF2B597"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p>
    <w:p w14:paraId="6D2D0CC9"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Several methods will more than likely have to be used to get the whole community involved. The following questions need to be asked before embarking on a chosen method:</w:t>
      </w:r>
    </w:p>
    <w:p w14:paraId="74507E4B" w14:textId="77777777" w:rsidR="00771A69" w:rsidRPr="0017780B" w:rsidRDefault="00771A69" w:rsidP="00C25EC0">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What are we trying to find out?</w:t>
      </w:r>
    </w:p>
    <w:p w14:paraId="4F09E613" w14:textId="77777777" w:rsidR="00771A69" w:rsidRPr="0017780B" w:rsidRDefault="00771A69" w:rsidP="00C25EC0">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From whom is the information required?</w:t>
      </w:r>
    </w:p>
    <w:p w14:paraId="49CC5738" w14:textId="77777777" w:rsidR="00771A69" w:rsidRPr="0017780B" w:rsidRDefault="00771A69" w:rsidP="00C25EC0">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How would they prefer to respond?</w:t>
      </w:r>
    </w:p>
    <w:p w14:paraId="3F3AE3E6" w14:textId="77777777" w:rsidR="00771A69" w:rsidRPr="0017780B" w:rsidRDefault="00771A69" w:rsidP="00C25EC0">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What information do they need before they can respond?</w:t>
      </w:r>
    </w:p>
    <w:p w14:paraId="5145BF40" w14:textId="77777777" w:rsidR="00771A69" w:rsidRPr="0017780B" w:rsidRDefault="00771A69" w:rsidP="00C25EC0">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Is something more than a simple exchange of information required?</w:t>
      </w:r>
    </w:p>
    <w:p w14:paraId="7BC6EC23" w14:textId="77777777" w:rsidR="00771A69" w:rsidRPr="0017780B" w:rsidRDefault="00771A69" w:rsidP="00C25EC0">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How will this information be recorded?</w:t>
      </w:r>
    </w:p>
    <w:p w14:paraId="195DFE84" w14:textId="77777777" w:rsidR="00771A69" w:rsidRPr="0017780B" w:rsidRDefault="00771A69" w:rsidP="00C25EC0">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t>What resources are needed and what resources do we have?</w:t>
      </w:r>
    </w:p>
    <w:p w14:paraId="45F9D4E9" w14:textId="77777777" w:rsidR="00771A69" w:rsidRPr="0017780B" w:rsidRDefault="00771A69" w:rsidP="00C25EC0">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17780B">
        <w:rPr>
          <w:rFonts w:asciiTheme="majorHAnsi" w:hAnsiTheme="majorHAnsi" w:cs="Calibri"/>
          <w:color w:val="000000"/>
          <w:lang w:val="en-US"/>
        </w:rPr>
        <w:lastRenderedPageBreak/>
        <w:t xml:space="preserve">How much time is needed and how much time </w:t>
      </w:r>
      <w:proofErr w:type="gramStart"/>
      <w:r w:rsidRPr="0017780B">
        <w:rPr>
          <w:rFonts w:asciiTheme="majorHAnsi" w:hAnsiTheme="majorHAnsi" w:cs="Calibri"/>
          <w:color w:val="000000"/>
          <w:lang w:val="en-US"/>
        </w:rPr>
        <w:t>do</w:t>
      </w:r>
      <w:proofErr w:type="gramEnd"/>
      <w:r w:rsidRPr="0017780B">
        <w:rPr>
          <w:rFonts w:asciiTheme="majorHAnsi" w:hAnsiTheme="majorHAnsi" w:cs="Calibri"/>
          <w:color w:val="000000"/>
          <w:lang w:val="en-US"/>
        </w:rPr>
        <w:t xml:space="preserve"> we have?</w:t>
      </w:r>
    </w:p>
    <w:p w14:paraId="1C69C903"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p>
    <w:p w14:paraId="42576778" w14:textId="72CE2D5D" w:rsidR="00771A69" w:rsidRPr="00DA7C28"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color w:val="000000"/>
          <w:sz w:val="31"/>
          <w:szCs w:val="31"/>
          <w:u w:val="single"/>
          <w:lang w:val="en-US"/>
        </w:rPr>
      </w:pPr>
      <w:r w:rsidRPr="008C3DE5">
        <w:rPr>
          <w:rFonts w:asciiTheme="majorHAnsi" w:hAnsiTheme="majorHAnsi" w:cs="Calibri"/>
          <w:b/>
          <w:bCs/>
          <w:color w:val="000000"/>
          <w:sz w:val="31"/>
          <w:szCs w:val="31"/>
          <w:u w:val="single"/>
          <w:lang w:val="en-US"/>
        </w:rPr>
        <w:t>Where to consult?</w:t>
      </w:r>
    </w:p>
    <w:p w14:paraId="7E40C383" w14:textId="6AAF4CF5"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Consideration needs to be given to using different venues to help reach the whole community. Often an effective way is to 2piggy back” on other events, meetings or gatherings where people will already be in attendance.</w:t>
      </w:r>
    </w:p>
    <w:p w14:paraId="3B099D83" w14:textId="62283CBA"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r w:rsidRPr="0017780B">
        <w:rPr>
          <w:rFonts w:asciiTheme="majorHAnsi" w:hAnsiTheme="majorHAnsi" w:cs="Calibri"/>
          <w:color w:val="000000"/>
          <w:lang w:val="en-US"/>
        </w:rPr>
        <w:t>Possible venues include:</w:t>
      </w:r>
    </w:p>
    <w:p w14:paraId="7AEC7DE8" w14:textId="77777777" w:rsidR="00771A69" w:rsidRPr="006E33AC" w:rsidRDefault="00771A69" w:rsidP="00C25EC0">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6E33AC">
        <w:rPr>
          <w:rFonts w:asciiTheme="majorHAnsi" w:hAnsiTheme="majorHAnsi" w:cs="Calibri"/>
          <w:color w:val="000000"/>
          <w:lang w:val="en-US"/>
        </w:rPr>
        <w:t xml:space="preserve">Community Centre’s such as </w:t>
      </w:r>
      <w:proofErr w:type="spellStart"/>
      <w:r w:rsidRPr="006E33AC">
        <w:rPr>
          <w:rFonts w:asciiTheme="majorHAnsi" w:hAnsiTheme="majorHAnsi" w:cs="Calibri"/>
          <w:color w:val="000000"/>
          <w:lang w:val="en-US"/>
        </w:rPr>
        <w:t>Lindos</w:t>
      </w:r>
      <w:proofErr w:type="spellEnd"/>
      <w:r w:rsidRPr="006E33AC">
        <w:rPr>
          <w:rFonts w:asciiTheme="majorHAnsi" w:hAnsiTheme="majorHAnsi" w:cs="Calibri"/>
          <w:color w:val="000000"/>
          <w:lang w:val="en-US"/>
        </w:rPr>
        <w:t xml:space="preserve"> / </w:t>
      </w:r>
      <w:proofErr w:type="spellStart"/>
      <w:r w:rsidRPr="006E33AC">
        <w:rPr>
          <w:rFonts w:asciiTheme="majorHAnsi" w:hAnsiTheme="majorHAnsi" w:cs="Calibri"/>
          <w:color w:val="000000"/>
          <w:lang w:val="en-US"/>
        </w:rPr>
        <w:t>Burness</w:t>
      </w:r>
      <w:proofErr w:type="spellEnd"/>
      <w:r w:rsidRPr="006E33AC">
        <w:rPr>
          <w:rFonts w:asciiTheme="majorHAnsi" w:hAnsiTheme="majorHAnsi" w:cs="Calibri"/>
          <w:color w:val="000000"/>
          <w:lang w:val="en-US"/>
        </w:rPr>
        <w:t xml:space="preserve"> </w:t>
      </w:r>
    </w:p>
    <w:p w14:paraId="5DA72CE2" w14:textId="77777777" w:rsidR="00771A69" w:rsidRPr="006E33AC" w:rsidRDefault="00771A69" w:rsidP="00C25EC0">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6E33AC">
        <w:rPr>
          <w:rFonts w:asciiTheme="majorHAnsi" w:hAnsiTheme="majorHAnsi" w:cs="Calibri"/>
          <w:color w:val="000000"/>
          <w:lang w:val="en-US"/>
        </w:rPr>
        <w:t>Primary School</w:t>
      </w:r>
    </w:p>
    <w:p w14:paraId="7171C0D3" w14:textId="77777777" w:rsidR="00771A69" w:rsidRPr="006E33AC" w:rsidRDefault="00771A69" w:rsidP="00C25EC0">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6E33AC">
        <w:rPr>
          <w:rFonts w:asciiTheme="majorHAnsi" w:hAnsiTheme="majorHAnsi" w:cs="Calibri"/>
          <w:color w:val="000000"/>
          <w:lang w:val="en-US"/>
        </w:rPr>
        <w:t>Pub</w:t>
      </w:r>
    </w:p>
    <w:p w14:paraId="33FF5FFB" w14:textId="77777777" w:rsidR="00771A69" w:rsidRPr="006E33AC" w:rsidRDefault="00771A69" w:rsidP="00C25EC0">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6E33AC">
        <w:rPr>
          <w:rFonts w:asciiTheme="majorHAnsi" w:hAnsiTheme="majorHAnsi" w:cs="Calibri"/>
          <w:color w:val="000000"/>
          <w:lang w:val="en-US"/>
        </w:rPr>
        <w:t>Church</w:t>
      </w:r>
    </w:p>
    <w:p w14:paraId="6711E770" w14:textId="77777777" w:rsidR="00771A69" w:rsidRPr="006E33AC" w:rsidRDefault="00771A69" w:rsidP="00C25EC0">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Helvetica"/>
          <w:color w:val="000000"/>
          <w:lang w:val="en-US"/>
        </w:rPr>
      </w:pPr>
      <w:r w:rsidRPr="006E33AC">
        <w:rPr>
          <w:rFonts w:asciiTheme="majorHAnsi" w:hAnsiTheme="majorHAnsi" w:cs="Helvetica"/>
          <w:color w:val="000000"/>
          <w:lang w:val="en-US"/>
        </w:rPr>
        <w:t>Shops</w:t>
      </w:r>
    </w:p>
    <w:p w14:paraId="34E8A9ED" w14:textId="77777777" w:rsidR="00771A69" w:rsidRPr="006E33AC" w:rsidRDefault="00771A69" w:rsidP="00C25EC0">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6E33AC">
        <w:rPr>
          <w:rFonts w:asciiTheme="majorHAnsi" w:hAnsiTheme="majorHAnsi" w:cs="Calibri"/>
          <w:color w:val="000000"/>
          <w:lang w:val="en-US"/>
        </w:rPr>
        <w:t>On the street</w:t>
      </w:r>
    </w:p>
    <w:p w14:paraId="5CCBB4B3" w14:textId="77777777" w:rsidR="00771A69" w:rsidRPr="006E33AC" w:rsidRDefault="00771A69" w:rsidP="00C25EC0">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6E33AC">
        <w:rPr>
          <w:rFonts w:asciiTheme="majorHAnsi" w:hAnsiTheme="majorHAnsi" w:cs="Calibri"/>
          <w:color w:val="000000"/>
          <w:lang w:val="en-US"/>
        </w:rPr>
        <w:t>Community/festival events</w:t>
      </w:r>
      <w:r>
        <w:rPr>
          <w:rFonts w:asciiTheme="majorHAnsi" w:hAnsiTheme="majorHAnsi" w:cs="Calibri"/>
          <w:color w:val="000000"/>
          <w:lang w:val="en-US"/>
        </w:rPr>
        <w:t xml:space="preserve"> such as School Christmas Fair </w:t>
      </w:r>
      <w:proofErr w:type="gramStart"/>
      <w:r>
        <w:rPr>
          <w:rFonts w:asciiTheme="majorHAnsi" w:hAnsiTheme="majorHAnsi" w:cs="Calibri"/>
          <w:color w:val="000000"/>
          <w:lang w:val="en-US"/>
        </w:rPr>
        <w:t>/  Fete</w:t>
      </w:r>
      <w:proofErr w:type="gramEnd"/>
    </w:p>
    <w:p w14:paraId="0DE01B6F" w14:textId="77777777" w:rsidR="00771A69" w:rsidRPr="006E33AC" w:rsidRDefault="00771A69" w:rsidP="00C25EC0">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cs="Calibri"/>
          <w:color w:val="000000"/>
          <w:lang w:val="en-US"/>
        </w:rPr>
      </w:pPr>
      <w:r w:rsidRPr="006E33AC">
        <w:rPr>
          <w:rFonts w:asciiTheme="majorHAnsi" w:hAnsiTheme="majorHAnsi" w:cs="Calibri"/>
          <w:color w:val="000000"/>
          <w:lang w:val="en-US"/>
        </w:rPr>
        <w:t>Clubs/society meeting rooms</w:t>
      </w:r>
    </w:p>
    <w:p w14:paraId="69893415" w14:textId="77777777" w:rsidR="00771A69"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p>
    <w:p w14:paraId="4FA003C3" w14:textId="77777777" w:rsidR="00771A69" w:rsidRPr="0017780B" w:rsidRDefault="00771A69" w:rsidP="00771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lang w:val="en-US"/>
        </w:rPr>
      </w:pPr>
    </w:p>
    <w:p w14:paraId="48BD2C87" w14:textId="77777777" w:rsidR="00771A69" w:rsidRDefault="00771A69" w:rsidP="00771A69"/>
    <w:p w14:paraId="55CC7295" w14:textId="0A2CE3B5" w:rsidR="00771A69" w:rsidRDefault="00771A69">
      <w:pPr>
        <w:rPr>
          <w:noProof/>
          <w:lang w:eastAsia="en-GB"/>
        </w:rPr>
      </w:pPr>
      <w:r>
        <w:rPr>
          <w:noProof/>
          <w:lang w:eastAsia="en-GB"/>
        </w:rPr>
        <w:br w:type="page"/>
      </w:r>
    </w:p>
    <w:p w14:paraId="17F2EFA3" w14:textId="26E8E135" w:rsidR="009C353A" w:rsidRDefault="00771A69" w:rsidP="00771A69">
      <w:pPr>
        <w:pStyle w:val="Appendix"/>
        <w:ind w:left="2880" w:hanging="2455"/>
      </w:pPr>
      <w:r>
        <w:lastRenderedPageBreak/>
        <w:t xml:space="preserve">Appendix B </w:t>
      </w:r>
      <w:r>
        <w:tab/>
      </w:r>
      <w:r w:rsidR="009C353A">
        <w:t>November 2012 Page in Melton Messenger</w:t>
      </w:r>
    </w:p>
    <w:p w14:paraId="617FD857" w14:textId="77777777" w:rsidR="00A16DF2" w:rsidRDefault="00A16DF2">
      <w:pPr>
        <w:rPr>
          <w:b/>
          <w:color w:val="FF0000"/>
          <w:sz w:val="52"/>
          <w:szCs w:val="52"/>
        </w:rPr>
      </w:pPr>
      <w:r>
        <w:rPr>
          <w:b/>
          <w:color w:val="FF0000"/>
          <w:sz w:val="52"/>
          <w:szCs w:val="52"/>
        </w:rPr>
        <w:br w:type="page"/>
      </w:r>
    </w:p>
    <w:p w14:paraId="671F97DE" w14:textId="130909A0" w:rsidR="009C353A" w:rsidRPr="00DA7C28" w:rsidRDefault="009C353A" w:rsidP="00DA7C28">
      <w:pPr>
        <w:jc w:val="center"/>
        <w:rPr>
          <w:b/>
          <w:color w:val="FF0000"/>
          <w:sz w:val="52"/>
          <w:szCs w:val="52"/>
        </w:rPr>
      </w:pPr>
      <w:r>
        <w:rPr>
          <w:b/>
          <w:color w:val="FF0000"/>
          <w:sz w:val="52"/>
          <w:szCs w:val="52"/>
        </w:rPr>
        <w:lastRenderedPageBreak/>
        <w:t>NEIGHBOURHOOD PLAN</w:t>
      </w:r>
    </w:p>
    <w:p w14:paraId="48466EF1" w14:textId="3CAE90B9" w:rsidR="009C353A" w:rsidRPr="00DA7C28" w:rsidRDefault="009C353A" w:rsidP="00DA7C28">
      <w:pPr>
        <w:jc w:val="center"/>
        <w:rPr>
          <w:b/>
          <w:sz w:val="28"/>
          <w:szCs w:val="28"/>
        </w:rPr>
      </w:pPr>
      <w:r w:rsidRPr="005526A6">
        <w:rPr>
          <w:b/>
          <w:sz w:val="28"/>
          <w:szCs w:val="28"/>
        </w:rPr>
        <w:t>Why do we need this?</w:t>
      </w:r>
    </w:p>
    <w:p w14:paraId="1196210E" w14:textId="0FF2EB4B" w:rsidR="009C353A" w:rsidRDefault="009C353A" w:rsidP="00DA7C28">
      <w:pPr>
        <w:jc w:val="center"/>
        <w:rPr>
          <w:b/>
          <w:color w:val="FF0000"/>
        </w:rPr>
      </w:pPr>
      <w:r w:rsidRPr="005526A6">
        <w:rPr>
          <w:b/>
          <w:color w:val="FF0000"/>
        </w:rPr>
        <w:t>So YOU can be involved in planning matters, which directly affect you</w:t>
      </w:r>
    </w:p>
    <w:p w14:paraId="1C3A0C51" w14:textId="6472613B" w:rsidR="009C353A" w:rsidRPr="00DA7C28" w:rsidRDefault="009C353A" w:rsidP="00DA7C28">
      <w:pPr>
        <w:jc w:val="center"/>
        <w:rPr>
          <w:b/>
          <w:color w:val="FF0000"/>
        </w:rPr>
      </w:pPr>
      <w:r>
        <w:rPr>
          <w:b/>
          <w:color w:val="FF0000"/>
        </w:rPr>
        <w:t>Ensuring development is in the right places</w:t>
      </w:r>
    </w:p>
    <w:p w14:paraId="1B03FE1E" w14:textId="753946CD" w:rsidR="009C353A" w:rsidRDefault="009C353A" w:rsidP="009C353A">
      <w:pPr>
        <w:jc w:val="both"/>
      </w:pPr>
      <w:r>
        <w:t>Melton Parish Council has agreed that it is in our interests as a village to do a Neighbourhood Plan.</w:t>
      </w:r>
    </w:p>
    <w:p w14:paraId="2CBE9AE3" w14:textId="315E2D45" w:rsidR="009C353A" w:rsidRDefault="009C353A" w:rsidP="009C353A">
      <w:pPr>
        <w:jc w:val="both"/>
      </w:pPr>
      <w:r>
        <w:t>This is basically an update to the existing Village Plan BUT it will have statutory power when planning decisions are being made.</w:t>
      </w:r>
    </w:p>
    <w:p w14:paraId="2DEAFA58" w14:textId="04FB8138" w:rsidR="009C353A" w:rsidRDefault="009C353A" w:rsidP="009C353A">
      <w:pPr>
        <w:jc w:val="both"/>
      </w:pPr>
      <w:r>
        <w:t xml:space="preserve">If you have felt helpless in the past when it comes to decisions made about developments in Melton that you feel strongly about then </w:t>
      </w:r>
      <w:r w:rsidRPr="005526A6">
        <w:rPr>
          <w:b/>
        </w:rPr>
        <w:t>THIS IS YOUR CHANCE</w:t>
      </w:r>
      <w:r>
        <w:t xml:space="preserve"> to get involved in creating something that will give us all </w:t>
      </w:r>
      <w:r w:rsidRPr="005526A6">
        <w:rPr>
          <w:b/>
        </w:rPr>
        <w:t>A WAY OF MAKING SURE THAT MELTON IS THE VILLAGE WE WANT IT TO BE</w:t>
      </w:r>
      <w:r>
        <w:t>, now and in the future.</w:t>
      </w:r>
    </w:p>
    <w:p w14:paraId="2A92BB11" w14:textId="77777777" w:rsidR="009C353A" w:rsidRPr="00B0746C" w:rsidRDefault="009C353A" w:rsidP="009C353A">
      <w:pPr>
        <w:jc w:val="both"/>
        <w:rPr>
          <w:b/>
          <w:u w:val="single"/>
        </w:rPr>
      </w:pPr>
      <w:r w:rsidRPr="00B0746C">
        <w:rPr>
          <w:b/>
          <w:u w:val="single"/>
        </w:rPr>
        <w:t>Vision</w:t>
      </w:r>
    </w:p>
    <w:p w14:paraId="7BA9332E" w14:textId="3F98E9F5" w:rsidR="009C353A" w:rsidRPr="00DA7C28" w:rsidRDefault="009C353A" w:rsidP="009C353A">
      <w:pPr>
        <w:jc w:val="both"/>
        <w:rPr>
          <w:i/>
        </w:rPr>
      </w:pPr>
      <w:r w:rsidRPr="00B0746C">
        <w:rPr>
          <w:i/>
        </w:rPr>
        <w:t>A strong and empowered village where all residents feel they are involved positively in the p</w:t>
      </w:r>
      <w:r>
        <w:rPr>
          <w:i/>
        </w:rPr>
        <w:t>lanning process which directly a</w:t>
      </w:r>
      <w:r w:rsidRPr="00B0746C">
        <w:rPr>
          <w:i/>
        </w:rPr>
        <w:t>ffects them.</w:t>
      </w:r>
    </w:p>
    <w:p w14:paraId="717A6784" w14:textId="685420B6" w:rsidR="009C353A" w:rsidRPr="00B0746C" w:rsidRDefault="009C353A" w:rsidP="009C353A">
      <w:pPr>
        <w:jc w:val="both"/>
        <w:rPr>
          <w:b/>
          <w:u w:val="single"/>
        </w:rPr>
      </w:pPr>
      <w:r w:rsidRPr="00B0746C">
        <w:rPr>
          <w:b/>
          <w:u w:val="single"/>
        </w:rPr>
        <w:t>Key Objectives</w:t>
      </w:r>
    </w:p>
    <w:p w14:paraId="7FE22165" w14:textId="77777777" w:rsidR="009C353A" w:rsidRDefault="009C353A" w:rsidP="00C25EC0">
      <w:pPr>
        <w:pStyle w:val="ListParagraph"/>
        <w:numPr>
          <w:ilvl w:val="0"/>
          <w:numId w:val="31"/>
        </w:numPr>
        <w:spacing w:line="240" w:lineRule="auto"/>
        <w:contextualSpacing w:val="0"/>
        <w:jc w:val="both"/>
      </w:pPr>
      <w:r>
        <w:t>Build and develop positively for our future</w:t>
      </w:r>
    </w:p>
    <w:p w14:paraId="21281601" w14:textId="77777777" w:rsidR="009C353A" w:rsidRDefault="009C353A" w:rsidP="00C25EC0">
      <w:pPr>
        <w:pStyle w:val="ListParagraph"/>
        <w:numPr>
          <w:ilvl w:val="0"/>
          <w:numId w:val="31"/>
        </w:numPr>
        <w:spacing w:line="240" w:lineRule="auto"/>
        <w:contextualSpacing w:val="0"/>
        <w:jc w:val="both"/>
      </w:pPr>
      <w:r>
        <w:t>Protect and Preserve our unique rural and historical assets and heritage</w:t>
      </w:r>
    </w:p>
    <w:p w14:paraId="158CD234" w14:textId="6A98012F" w:rsidR="009C353A" w:rsidRDefault="009C353A" w:rsidP="009C353A">
      <w:pPr>
        <w:pStyle w:val="ListParagraph"/>
        <w:numPr>
          <w:ilvl w:val="0"/>
          <w:numId w:val="31"/>
        </w:numPr>
        <w:spacing w:line="240" w:lineRule="auto"/>
        <w:contextualSpacing w:val="0"/>
        <w:jc w:val="both"/>
      </w:pPr>
      <w:r>
        <w:t>Maintain our identity as a village and our strengths as a community</w:t>
      </w:r>
    </w:p>
    <w:p w14:paraId="0B79FFBB" w14:textId="7E77D59B" w:rsidR="009C353A" w:rsidRDefault="009C353A" w:rsidP="009C353A">
      <w:pPr>
        <w:jc w:val="both"/>
      </w:pPr>
      <w:r>
        <w:t>A working group of 14 people has been formed from residents and members of the Parish Council and we are giving our Formal Submission to do a Neighbourhood Plan to SCDC on 9</w:t>
      </w:r>
      <w:r w:rsidRPr="005526A6">
        <w:rPr>
          <w:vertAlign w:val="superscript"/>
        </w:rPr>
        <w:t>th</w:t>
      </w:r>
      <w:r>
        <w:t xml:space="preserve"> November.</w:t>
      </w:r>
    </w:p>
    <w:p w14:paraId="5A920C7F" w14:textId="564AA64D" w:rsidR="009C353A" w:rsidRDefault="009C353A" w:rsidP="009C353A">
      <w:pPr>
        <w:jc w:val="both"/>
      </w:pPr>
      <w:r>
        <w:t>If you would like to know more about this OR get involved OR become part of the working group then please contact either:</w:t>
      </w:r>
    </w:p>
    <w:p w14:paraId="2FF63B0E" w14:textId="77777777" w:rsidR="009C353A" w:rsidRPr="005526A6" w:rsidRDefault="009C353A" w:rsidP="009C353A">
      <w:pPr>
        <w:jc w:val="both"/>
        <w:rPr>
          <w:b/>
        </w:rPr>
      </w:pPr>
      <w:r w:rsidRPr="005526A6">
        <w:rPr>
          <w:b/>
        </w:rPr>
        <w:t>clerk@melton-suffolk-pc.gov.uk</w:t>
      </w:r>
    </w:p>
    <w:p w14:paraId="1444568A" w14:textId="77777777" w:rsidR="009C353A" w:rsidRDefault="009C353A" w:rsidP="009C353A">
      <w:pPr>
        <w:jc w:val="both"/>
      </w:pPr>
      <w:proofErr w:type="gramStart"/>
      <w:r>
        <w:t>or</w:t>
      </w:r>
      <w:proofErr w:type="gramEnd"/>
    </w:p>
    <w:p w14:paraId="050BAE6A" w14:textId="3E6049ED" w:rsidR="009C353A" w:rsidRPr="00DA7C28" w:rsidRDefault="009C353A" w:rsidP="009C353A">
      <w:pPr>
        <w:jc w:val="both"/>
        <w:rPr>
          <w:b/>
        </w:rPr>
      </w:pPr>
      <w:r w:rsidRPr="005526A6">
        <w:rPr>
          <w:b/>
        </w:rPr>
        <w:t>buffy@eaescape.co.uk</w:t>
      </w:r>
    </w:p>
    <w:p w14:paraId="2C2EBC1A" w14:textId="77777777" w:rsidR="009C353A" w:rsidRPr="005526A6" w:rsidRDefault="009C353A" w:rsidP="009C353A">
      <w:pPr>
        <w:jc w:val="center"/>
        <w:rPr>
          <w:b/>
          <w:color w:val="FF0000"/>
          <w:sz w:val="32"/>
          <w:szCs w:val="32"/>
        </w:rPr>
      </w:pPr>
      <w:r w:rsidRPr="005526A6">
        <w:rPr>
          <w:b/>
          <w:color w:val="FF0000"/>
          <w:sz w:val="32"/>
          <w:szCs w:val="32"/>
        </w:rPr>
        <w:t>Watch this space and get ready to get involved</w:t>
      </w:r>
      <w:r>
        <w:rPr>
          <w:b/>
          <w:color w:val="FF0000"/>
          <w:sz w:val="32"/>
          <w:szCs w:val="32"/>
        </w:rPr>
        <w:t>….</w:t>
      </w:r>
    </w:p>
    <w:p w14:paraId="4898FAB8" w14:textId="009B6471" w:rsidR="00A16DF2" w:rsidRDefault="00A16DF2">
      <w:pPr>
        <w:rPr>
          <w:b/>
          <w:sz w:val="36"/>
          <w:szCs w:val="36"/>
          <w:u w:val="single"/>
        </w:rPr>
      </w:pPr>
      <w:r>
        <w:rPr>
          <w:b/>
          <w:sz w:val="36"/>
          <w:szCs w:val="36"/>
          <w:u w:val="single"/>
        </w:rPr>
        <w:br w:type="page"/>
      </w:r>
    </w:p>
    <w:p w14:paraId="5E741D24" w14:textId="75395059" w:rsidR="00A93A1A" w:rsidRPr="00A16DF2" w:rsidRDefault="00A93A1A" w:rsidP="00A93A1A">
      <w:pPr>
        <w:ind w:left="2160" w:hanging="2160"/>
        <w:rPr>
          <w:rFonts w:ascii="Tahoma" w:hAnsi="Tahoma" w:cs="Tahoma"/>
          <w:b/>
          <w:sz w:val="30"/>
          <w:szCs w:val="30"/>
        </w:rPr>
      </w:pPr>
      <w:r>
        <w:rPr>
          <w:rFonts w:ascii="Tahoma" w:hAnsi="Tahoma" w:cs="Tahoma"/>
          <w:b/>
          <w:sz w:val="30"/>
          <w:szCs w:val="30"/>
        </w:rPr>
        <w:lastRenderedPageBreak/>
        <w:t>Appendix C</w:t>
      </w:r>
      <w:r>
        <w:rPr>
          <w:rFonts w:ascii="Tahoma" w:hAnsi="Tahoma" w:cs="Tahoma"/>
          <w:b/>
          <w:sz w:val="30"/>
          <w:szCs w:val="30"/>
        </w:rPr>
        <w:tab/>
      </w:r>
      <w:r w:rsidRPr="00A93A1A">
        <w:rPr>
          <w:rFonts w:ascii="Tahoma" w:hAnsi="Tahoma" w:cs="Tahoma"/>
          <w:b/>
          <w:sz w:val="30"/>
          <w:szCs w:val="30"/>
        </w:rPr>
        <w:t>April 2013 - Fl</w:t>
      </w:r>
      <w:r>
        <w:rPr>
          <w:rFonts w:ascii="Tahoma" w:hAnsi="Tahoma" w:cs="Tahoma"/>
          <w:b/>
          <w:sz w:val="30"/>
          <w:szCs w:val="30"/>
        </w:rPr>
        <w:t xml:space="preserve">yer sent to all households </w:t>
      </w:r>
      <w:r w:rsidRPr="00A93A1A">
        <w:rPr>
          <w:rFonts w:ascii="Tahoma" w:hAnsi="Tahoma" w:cs="Tahoma"/>
          <w:b/>
          <w:sz w:val="30"/>
          <w:szCs w:val="30"/>
        </w:rPr>
        <w:t>with Melton Messenger</w:t>
      </w:r>
    </w:p>
    <w:p w14:paraId="6766666C" w14:textId="22E4788D" w:rsidR="00A93A1A" w:rsidRDefault="0027337B">
      <w:pPr>
        <w:rPr>
          <w:rFonts w:ascii="Tahoma" w:hAnsi="Tahoma" w:cs="Tahoma"/>
          <w:b/>
          <w:sz w:val="30"/>
          <w:szCs w:val="30"/>
        </w:rPr>
      </w:pPr>
      <w:r w:rsidRPr="004270F6">
        <w:rPr>
          <w:b/>
          <w:noProof/>
          <w:color w:val="4F6228" w:themeColor="accent3" w:themeShade="80"/>
          <w:sz w:val="24"/>
          <w:szCs w:val="24"/>
          <w:lang w:val="en-US"/>
        </w:rPr>
        <w:drawing>
          <wp:anchor distT="0" distB="0" distL="114300" distR="114300" simplePos="0" relativeHeight="251801600" behindDoc="1" locked="0" layoutInCell="1" allowOverlap="1" wp14:anchorId="0935363D" wp14:editId="42F3E3D7">
            <wp:simplePos x="0" y="0"/>
            <wp:positionH relativeFrom="column">
              <wp:posOffset>2863850</wp:posOffset>
            </wp:positionH>
            <wp:positionV relativeFrom="paragraph">
              <wp:posOffset>4893310</wp:posOffset>
            </wp:positionV>
            <wp:extent cx="3221990" cy="2328545"/>
            <wp:effectExtent l="0" t="0" r="3810" b="8255"/>
            <wp:wrapTight wrapText="bothSides">
              <wp:wrapPolygon edited="0">
                <wp:start x="0" y="0"/>
                <wp:lineTo x="0" y="21441"/>
                <wp:lineTo x="21455" y="21441"/>
                <wp:lineTo x="21455"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7-05 15.17.30.jpg"/>
                    <pic:cNvPicPr/>
                  </pic:nvPicPr>
                  <pic:blipFill>
                    <a:blip r:embed="rId30" cstate="print">
                      <a:extLst>
                        <a:ext uri="{28A0092B-C50C-407E-A947-70E740481C1C}">
                          <a14:useLocalDpi xmlns:a14="http://schemas.microsoft.com/office/drawing/2010/main"/>
                        </a:ext>
                      </a:extLst>
                    </a:blip>
                    <a:stretch>
                      <a:fillRect/>
                    </a:stretch>
                  </pic:blipFill>
                  <pic:spPr>
                    <a:xfrm>
                      <a:off x="0" y="0"/>
                      <a:ext cx="3221990" cy="2328545"/>
                    </a:xfrm>
                    <a:prstGeom prst="rect">
                      <a:avLst/>
                    </a:prstGeom>
                  </pic:spPr>
                </pic:pic>
              </a:graphicData>
            </a:graphic>
            <wp14:sizeRelH relativeFrom="page">
              <wp14:pctWidth>0</wp14:pctWidth>
            </wp14:sizeRelH>
            <wp14:sizeRelV relativeFrom="page">
              <wp14:pctHeight>0</wp14:pctHeight>
            </wp14:sizeRelV>
          </wp:anchor>
        </w:drawing>
      </w:r>
      <w:r w:rsidRPr="004270F6">
        <w:rPr>
          <w:noProof/>
          <w:lang w:val="en-US"/>
        </w:rPr>
        <mc:AlternateContent>
          <mc:Choice Requires="wps">
            <w:drawing>
              <wp:anchor distT="0" distB="0" distL="114300" distR="114300" simplePos="0" relativeHeight="251799552" behindDoc="0" locked="0" layoutInCell="1" allowOverlap="1" wp14:anchorId="4641D89C" wp14:editId="69C1E348">
                <wp:simplePos x="0" y="0"/>
                <wp:positionH relativeFrom="column">
                  <wp:posOffset>2933700</wp:posOffset>
                </wp:positionH>
                <wp:positionV relativeFrom="paragraph">
                  <wp:posOffset>321310</wp:posOffset>
                </wp:positionV>
                <wp:extent cx="3076575" cy="4510405"/>
                <wp:effectExtent l="0" t="0" r="0" b="1079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510405"/>
                        </a:xfrm>
                        <a:prstGeom prst="rect">
                          <a:avLst/>
                        </a:prstGeom>
                        <a:solidFill>
                          <a:srgbClr val="FFFFFF"/>
                        </a:solidFill>
                        <a:ln w="9525">
                          <a:noFill/>
                          <a:miter lim="800000"/>
                          <a:headEnd/>
                          <a:tailEnd/>
                        </a:ln>
                      </wps:spPr>
                      <wps:txbx>
                        <w:txbxContent>
                          <w:p w14:paraId="40662631" w14:textId="77777777" w:rsidR="008A7DDB" w:rsidRPr="00D94944" w:rsidRDefault="008A7DDB" w:rsidP="0027337B">
                            <w:pPr>
                              <w:jc w:val="both"/>
                              <w:rPr>
                                <w:b/>
                                <w:color w:val="5C732F"/>
                                <w:sz w:val="28"/>
                                <w:szCs w:val="28"/>
                              </w:rPr>
                            </w:pPr>
                            <w:r w:rsidRPr="00D94944">
                              <w:rPr>
                                <w:b/>
                                <w:color w:val="5C732F"/>
                                <w:sz w:val="28"/>
                                <w:szCs w:val="28"/>
                              </w:rPr>
                              <w:t>When will the Plan be finished?</w:t>
                            </w:r>
                          </w:p>
                          <w:p w14:paraId="29D3EDCF" w14:textId="77777777" w:rsidR="008A7DDB" w:rsidRPr="008E79D2" w:rsidRDefault="008A7DDB" w:rsidP="0027337B">
                            <w:pPr>
                              <w:jc w:val="both"/>
                              <w:rPr>
                                <w:sz w:val="24"/>
                                <w:szCs w:val="24"/>
                              </w:rPr>
                            </w:pPr>
                            <w:r>
                              <w:rPr>
                                <w:sz w:val="24"/>
                                <w:szCs w:val="24"/>
                              </w:rPr>
                              <w:t xml:space="preserve">Melton Parish Council </w:t>
                            </w:r>
                            <w:r w:rsidRPr="008E79D2">
                              <w:rPr>
                                <w:sz w:val="24"/>
                                <w:szCs w:val="24"/>
                              </w:rPr>
                              <w:t xml:space="preserve">and the District Council need to agree on the Plan </w:t>
                            </w:r>
                            <w:r>
                              <w:rPr>
                                <w:sz w:val="24"/>
                                <w:szCs w:val="24"/>
                              </w:rPr>
                              <w:t xml:space="preserve">as soon as possible and we would like to be putting it to </w:t>
                            </w:r>
                            <w:r w:rsidRPr="00D94944">
                              <w:rPr>
                                <w:b/>
                                <w:color w:val="5C732F"/>
                                <w:sz w:val="24"/>
                                <w:szCs w:val="24"/>
                              </w:rPr>
                              <w:t>YOUR VOTE</w:t>
                            </w:r>
                            <w:r w:rsidRPr="00D94944">
                              <w:rPr>
                                <w:color w:val="5C732F"/>
                                <w:sz w:val="24"/>
                                <w:szCs w:val="24"/>
                              </w:rPr>
                              <w:t xml:space="preserve"> </w:t>
                            </w:r>
                            <w:r>
                              <w:rPr>
                                <w:sz w:val="24"/>
                                <w:szCs w:val="24"/>
                              </w:rPr>
                              <w:t>by the end of next year if possible</w:t>
                            </w:r>
                            <w:r w:rsidRPr="008E79D2">
                              <w:rPr>
                                <w:sz w:val="24"/>
                                <w:szCs w:val="24"/>
                              </w:rPr>
                              <w:t>.</w:t>
                            </w:r>
                          </w:p>
                          <w:p w14:paraId="4256E708" w14:textId="77777777" w:rsidR="008A7DDB" w:rsidRDefault="008A7DDB" w:rsidP="0027337B">
                            <w:pPr>
                              <w:jc w:val="both"/>
                              <w:rPr>
                                <w:sz w:val="24"/>
                                <w:szCs w:val="24"/>
                              </w:rPr>
                            </w:pPr>
                            <w:r w:rsidRPr="008E79D2">
                              <w:rPr>
                                <w:sz w:val="24"/>
                                <w:szCs w:val="24"/>
                              </w:rPr>
                              <w:t>Between now and that date, there will be a lengthy consultation process.</w:t>
                            </w:r>
                            <w:r>
                              <w:rPr>
                                <w:sz w:val="24"/>
                                <w:szCs w:val="24"/>
                              </w:rPr>
                              <w:t xml:space="preserve"> Once the plan is complete there will be a </w:t>
                            </w:r>
                            <w:r w:rsidRPr="00D94944">
                              <w:rPr>
                                <w:b/>
                                <w:i/>
                                <w:color w:val="5C732F"/>
                                <w:sz w:val="24"/>
                                <w:szCs w:val="24"/>
                              </w:rPr>
                              <w:t>referendum</w:t>
                            </w:r>
                            <w:r w:rsidRPr="00D94944">
                              <w:rPr>
                                <w:color w:val="5C732F"/>
                                <w:sz w:val="24"/>
                                <w:szCs w:val="24"/>
                              </w:rPr>
                              <w:t xml:space="preserve"> </w:t>
                            </w:r>
                            <w:r>
                              <w:rPr>
                                <w:sz w:val="24"/>
                                <w:szCs w:val="24"/>
                              </w:rPr>
                              <w:t>– everyone in Melton will be able to vote on the Neighbourhood Plan.</w:t>
                            </w:r>
                          </w:p>
                          <w:p w14:paraId="1AE9E6AA" w14:textId="77777777" w:rsidR="008A7DDB" w:rsidRPr="00320F84" w:rsidRDefault="008A7DDB" w:rsidP="0027337B">
                            <w:pPr>
                              <w:spacing w:after="0" w:line="240" w:lineRule="auto"/>
                              <w:jc w:val="both"/>
                              <w:rPr>
                                <w:b/>
                                <w:i/>
                                <w:color w:val="4F6228" w:themeColor="accent3" w:themeShade="80"/>
                                <w:sz w:val="28"/>
                                <w:szCs w:val="28"/>
                              </w:rPr>
                            </w:pPr>
                            <w:r w:rsidRPr="00320F84">
                              <w:rPr>
                                <w:b/>
                                <w:i/>
                                <w:color w:val="4F6228" w:themeColor="accent3" w:themeShade="80"/>
                                <w:sz w:val="28"/>
                                <w:szCs w:val="28"/>
                              </w:rPr>
                              <w:t>If you are concerned about:</w:t>
                            </w:r>
                          </w:p>
                          <w:p w14:paraId="1A42C98C" w14:textId="77777777" w:rsidR="008A7DDB" w:rsidRPr="00F40F14" w:rsidRDefault="008A7DD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Where houses will be built</w:t>
                            </w:r>
                          </w:p>
                          <w:p w14:paraId="0F3AC5C5" w14:textId="77777777" w:rsidR="008A7DDB" w:rsidRPr="00F40F14" w:rsidRDefault="008A7DD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What new buildings will look like</w:t>
                            </w:r>
                          </w:p>
                          <w:p w14:paraId="5CC1DC19" w14:textId="77777777" w:rsidR="008A7DDB" w:rsidRDefault="008A7DD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Where business can grow</w:t>
                            </w:r>
                          </w:p>
                          <w:p w14:paraId="14259A81" w14:textId="77777777" w:rsidR="008A7DDB" w:rsidRPr="00F40F14" w:rsidRDefault="008A7DD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The siting of new roads</w:t>
                            </w:r>
                          </w:p>
                          <w:p w14:paraId="01A4FE2A" w14:textId="77777777" w:rsidR="008A7DDB" w:rsidRPr="00F40F14" w:rsidRDefault="008A7DD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The future for open</w:t>
                            </w:r>
                            <w:r>
                              <w:rPr>
                                <w:color w:val="4F6228" w:themeColor="accent3" w:themeShade="80"/>
                                <w:sz w:val="24"/>
                                <w:szCs w:val="24"/>
                              </w:rPr>
                              <w:t xml:space="preserve"> &amp;</w:t>
                            </w:r>
                            <w:r w:rsidRPr="00F40F14">
                              <w:rPr>
                                <w:color w:val="4F6228" w:themeColor="accent3" w:themeShade="80"/>
                                <w:sz w:val="24"/>
                                <w:szCs w:val="24"/>
                              </w:rPr>
                              <w:t xml:space="preserve"> </w:t>
                            </w:r>
                            <w:proofErr w:type="gramStart"/>
                            <w:r w:rsidRPr="00F40F14">
                              <w:rPr>
                                <w:color w:val="4F6228" w:themeColor="accent3" w:themeShade="80"/>
                                <w:sz w:val="24"/>
                                <w:szCs w:val="24"/>
                              </w:rPr>
                              <w:t>rural  space</w:t>
                            </w:r>
                            <w:proofErr w:type="gramEnd"/>
                          </w:p>
                          <w:p w14:paraId="31B746AF" w14:textId="77777777" w:rsidR="008A7DDB" w:rsidRDefault="008A7DD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The park &amp; play spaces</w:t>
                            </w:r>
                          </w:p>
                          <w:p w14:paraId="5F1F6E9B" w14:textId="77777777" w:rsidR="008A7DDB" w:rsidRPr="00F40F14" w:rsidRDefault="008A7DDB" w:rsidP="0027337B">
                            <w:pPr>
                              <w:pStyle w:val="ListParagraph"/>
                              <w:spacing w:after="0" w:line="240" w:lineRule="auto"/>
                              <w:jc w:val="both"/>
                              <w:rPr>
                                <w:color w:val="4F6228" w:themeColor="accent3" w:themeShade="80"/>
                                <w:sz w:val="24"/>
                                <w:szCs w:val="24"/>
                              </w:rPr>
                            </w:pPr>
                          </w:p>
                          <w:p w14:paraId="53E31D24" w14:textId="77777777" w:rsidR="008A7DDB" w:rsidRPr="003E159D" w:rsidRDefault="008A7DDB" w:rsidP="0027337B">
                            <w:pPr>
                              <w:spacing w:after="0" w:line="240" w:lineRule="auto"/>
                              <w:jc w:val="center"/>
                              <w:rPr>
                                <w:b/>
                                <w:color w:val="4F6228" w:themeColor="accent3" w:themeShade="80"/>
                                <w:sz w:val="32"/>
                                <w:szCs w:val="32"/>
                              </w:rPr>
                            </w:pPr>
                            <w:r w:rsidRPr="00D94944">
                              <w:rPr>
                                <w:b/>
                                <w:i/>
                                <w:color w:val="5C732F"/>
                                <w:sz w:val="32"/>
                                <w:szCs w:val="32"/>
                              </w:rPr>
                              <w:t>Then this Plan needs your input!</w:t>
                            </w:r>
                          </w:p>
                          <w:p w14:paraId="4AE1D4BB" w14:textId="77777777" w:rsidR="008A7DDB" w:rsidRPr="00F40F14" w:rsidRDefault="008A7DDB" w:rsidP="0027337B">
                            <w:pPr>
                              <w:pStyle w:val="ListParagraph"/>
                              <w:spacing w:after="0" w:line="240" w:lineRule="auto"/>
                              <w:jc w:val="both"/>
                              <w:rPr>
                                <w:color w:val="4F6228" w:themeColor="accent3" w:themeShade="80"/>
                                <w:sz w:val="24"/>
                                <w:szCs w:val="24"/>
                              </w:rPr>
                            </w:pPr>
                          </w:p>
                          <w:p w14:paraId="54AADDED" w14:textId="77777777" w:rsidR="008A7DDB" w:rsidRDefault="008A7DDB" w:rsidP="0027337B">
                            <w:pPr>
                              <w:jc w:val="both"/>
                              <w:rPr>
                                <w:sz w:val="24"/>
                                <w:szCs w:val="24"/>
                              </w:rPr>
                            </w:pPr>
                          </w:p>
                          <w:p w14:paraId="3A10BEB1" w14:textId="77777777" w:rsidR="008A7DDB" w:rsidRPr="00F40F14" w:rsidRDefault="008A7DDB" w:rsidP="0027337B">
                            <w:pPr>
                              <w:jc w:val="both"/>
                              <w:rPr>
                                <w:b/>
                                <w:color w:val="4F6228" w:themeColor="accent3" w:themeShade="80"/>
                                <w:sz w:val="40"/>
                                <w:szCs w:val="40"/>
                              </w:rPr>
                            </w:pPr>
                            <w:r w:rsidRPr="00F40F14">
                              <w:rPr>
                                <w:b/>
                                <w:color w:val="4F6228" w:themeColor="accent3" w:themeShade="80"/>
                                <w:sz w:val="40"/>
                                <w:szCs w:val="40"/>
                              </w:rPr>
                              <w:t xml:space="preserve">The finished Plan will allow Melton residents to have stated what </w:t>
                            </w:r>
                            <w:r w:rsidRPr="00F40F14">
                              <w:rPr>
                                <w:b/>
                                <w:i/>
                                <w:color w:val="4F6228" w:themeColor="accent3" w:themeShade="80"/>
                                <w:sz w:val="40"/>
                                <w:szCs w:val="40"/>
                              </w:rPr>
                              <w:t>they</w:t>
                            </w:r>
                            <w:r w:rsidRPr="00F40F14">
                              <w:rPr>
                                <w:b/>
                                <w:color w:val="4F6228" w:themeColor="accent3" w:themeShade="80"/>
                                <w:sz w:val="40"/>
                                <w:szCs w:val="40"/>
                              </w:rPr>
                              <w:t xml:space="preserve"> want in </w:t>
                            </w:r>
                            <w:r w:rsidRPr="00F40F14">
                              <w:rPr>
                                <w:b/>
                                <w:i/>
                                <w:color w:val="4F6228" w:themeColor="accent3" w:themeShade="80"/>
                                <w:sz w:val="40"/>
                                <w:szCs w:val="40"/>
                              </w:rPr>
                              <w:t>their</w:t>
                            </w:r>
                            <w:r w:rsidRPr="00F40F14">
                              <w:rPr>
                                <w:b/>
                                <w:color w:val="4F6228" w:themeColor="accent3" w:themeShade="80"/>
                                <w:sz w:val="40"/>
                                <w:szCs w:val="40"/>
                              </w:rPr>
                              <w:t xml:space="preserve"> village. </w:t>
                            </w:r>
                          </w:p>
                          <w:p w14:paraId="2F704DDD" w14:textId="77777777" w:rsidR="008A7DDB" w:rsidRDefault="008A7DDB" w:rsidP="002733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31pt;margin-top:25.3pt;width:242.25pt;height:355.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" stroked="f">
                <v:textbox>
                  <w:txbxContent>
                    <w:p w14:paraId="40662631" w14:textId="77777777" w:rsidR="0027337B" w:rsidRPr="00D94944" w:rsidRDefault="0027337B" w:rsidP="0027337B">
                      <w:pPr>
                        <w:jc w:val="both"/>
                        <w:rPr>
                          <w:b/>
                          <w:color w:val="5C732F"/>
                          <w:sz w:val="28"/>
                          <w:szCs w:val="28"/>
                        </w:rPr>
                      </w:pPr>
                      <w:r w:rsidRPr="00D94944">
                        <w:rPr>
                          <w:b/>
                          <w:color w:val="5C732F"/>
                          <w:sz w:val="28"/>
                          <w:szCs w:val="28"/>
                        </w:rPr>
                        <w:t>When will the Plan be finished?</w:t>
                      </w:r>
                    </w:p>
                    <w:p w14:paraId="29D3EDCF" w14:textId="77777777" w:rsidR="0027337B" w:rsidRPr="008E79D2" w:rsidRDefault="0027337B" w:rsidP="0027337B">
                      <w:pPr>
                        <w:jc w:val="both"/>
                        <w:rPr>
                          <w:sz w:val="24"/>
                          <w:szCs w:val="24"/>
                        </w:rPr>
                      </w:pPr>
                      <w:r>
                        <w:rPr>
                          <w:sz w:val="24"/>
                          <w:szCs w:val="24"/>
                        </w:rPr>
                        <w:t xml:space="preserve">Melton Parish Council </w:t>
                      </w:r>
                      <w:r w:rsidRPr="008E79D2">
                        <w:rPr>
                          <w:sz w:val="24"/>
                          <w:szCs w:val="24"/>
                        </w:rPr>
                        <w:t xml:space="preserve">and the District Council need to agree on the Plan </w:t>
                      </w:r>
                      <w:r>
                        <w:rPr>
                          <w:sz w:val="24"/>
                          <w:szCs w:val="24"/>
                        </w:rPr>
                        <w:t xml:space="preserve">as soon as possible and we would like to be putting it to </w:t>
                      </w:r>
                      <w:r w:rsidRPr="00D94944">
                        <w:rPr>
                          <w:b/>
                          <w:color w:val="5C732F"/>
                          <w:sz w:val="24"/>
                          <w:szCs w:val="24"/>
                        </w:rPr>
                        <w:t>YOUR VOTE</w:t>
                      </w:r>
                      <w:r w:rsidRPr="00D94944">
                        <w:rPr>
                          <w:color w:val="5C732F"/>
                          <w:sz w:val="24"/>
                          <w:szCs w:val="24"/>
                        </w:rPr>
                        <w:t xml:space="preserve"> </w:t>
                      </w:r>
                      <w:r>
                        <w:rPr>
                          <w:sz w:val="24"/>
                          <w:szCs w:val="24"/>
                        </w:rPr>
                        <w:t>by the end of next year if possible</w:t>
                      </w:r>
                      <w:r w:rsidRPr="008E79D2">
                        <w:rPr>
                          <w:sz w:val="24"/>
                          <w:szCs w:val="24"/>
                        </w:rPr>
                        <w:t>.</w:t>
                      </w:r>
                    </w:p>
                    <w:p w14:paraId="4256E708" w14:textId="77777777" w:rsidR="0027337B" w:rsidRDefault="0027337B" w:rsidP="0027337B">
                      <w:pPr>
                        <w:jc w:val="both"/>
                        <w:rPr>
                          <w:sz w:val="24"/>
                          <w:szCs w:val="24"/>
                        </w:rPr>
                      </w:pPr>
                      <w:r w:rsidRPr="008E79D2">
                        <w:rPr>
                          <w:sz w:val="24"/>
                          <w:szCs w:val="24"/>
                        </w:rPr>
                        <w:t>Between now and that date, there will be a lengthy consultation process.</w:t>
                      </w:r>
                      <w:r>
                        <w:rPr>
                          <w:sz w:val="24"/>
                          <w:szCs w:val="24"/>
                        </w:rPr>
                        <w:t xml:space="preserve"> Once the plan is complete there will be a </w:t>
                      </w:r>
                      <w:r w:rsidRPr="00D94944">
                        <w:rPr>
                          <w:b/>
                          <w:i/>
                          <w:color w:val="5C732F"/>
                          <w:sz w:val="24"/>
                          <w:szCs w:val="24"/>
                        </w:rPr>
                        <w:t>referendum</w:t>
                      </w:r>
                      <w:r w:rsidRPr="00D94944">
                        <w:rPr>
                          <w:color w:val="5C732F"/>
                          <w:sz w:val="24"/>
                          <w:szCs w:val="24"/>
                        </w:rPr>
                        <w:t xml:space="preserve"> </w:t>
                      </w:r>
                      <w:r>
                        <w:rPr>
                          <w:sz w:val="24"/>
                          <w:szCs w:val="24"/>
                        </w:rPr>
                        <w:t>– everyone in Melton will be able to vote on the Neighbourhood Plan.</w:t>
                      </w:r>
                    </w:p>
                    <w:p w14:paraId="1AE9E6AA" w14:textId="77777777" w:rsidR="0027337B" w:rsidRPr="00320F84" w:rsidRDefault="0027337B" w:rsidP="0027337B">
                      <w:pPr>
                        <w:spacing w:after="0" w:line="240" w:lineRule="auto"/>
                        <w:jc w:val="both"/>
                        <w:rPr>
                          <w:b/>
                          <w:i/>
                          <w:color w:val="4F6228" w:themeColor="accent3" w:themeShade="80"/>
                          <w:sz w:val="28"/>
                          <w:szCs w:val="28"/>
                        </w:rPr>
                      </w:pPr>
                      <w:r w:rsidRPr="00320F84">
                        <w:rPr>
                          <w:b/>
                          <w:i/>
                          <w:color w:val="4F6228" w:themeColor="accent3" w:themeShade="80"/>
                          <w:sz w:val="28"/>
                          <w:szCs w:val="28"/>
                        </w:rPr>
                        <w:t>If you are concerned about:</w:t>
                      </w:r>
                    </w:p>
                    <w:p w14:paraId="1A42C98C" w14:textId="77777777" w:rsidR="0027337B" w:rsidRPr="00F40F14" w:rsidRDefault="0027337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Where houses will be built</w:t>
                      </w:r>
                    </w:p>
                    <w:p w14:paraId="0F3AC5C5" w14:textId="77777777" w:rsidR="0027337B" w:rsidRPr="00F40F14" w:rsidRDefault="0027337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What new buildings will look like</w:t>
                      </w:r>
                    </w:p>
                    <w:p w14:paraId="5CC1DC19" w14:textId="77777777" w:rsidR="0027337B" w:rsidRDefault="0027337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Where business can grow</w:t>
                      </w:r>
                    </w:p>
                    <w:p w14:paraId="14259A81" w14:textId="77777777" w:rsidR="0027337B" w:rsidRPr="00F40F14" w:rsidRDefault="0027337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The siting of new roads</w:t>
                      </w:r>
                    </w:p>
                    <w:p w14:paraId="01A4FE2A" w14:textId="77777777" w:rsidR="0027337B" w:rsidRPr="00F40F14" w:rsidRDefault="0027337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The future for open</w:t>
                      </w:r>
                      <w:r>
                        <w:rPr>
                          <w:color w:val="4F6228" w:themeColor="accent3" w:themeShade="80"/>
                          <w:sz w:val="24"/>
                          <w:szCs w:val="24"/>
                        </w:rPr>
                        <w:t xml:space="preserve"> &amp;</w:t>
                      </w:r>
                      <w:r w:rsidRPr="00F40F14">
                        <w:rPr>
                          <w:color w:val="4F6228" w:themeColor="accent3" w:themeShade="80"/>
                          <w:sz w:val="24"/>
                          <w:szCs w:val="24"/>
                        </w:rPr>
                        <w:t xml:space="preserve"> </w:t>
                      </w:r>
                      <w:proofErr w:type="gramStart"/>
                      <w:r w:rsidRPr="00F40F14">
                        <w:rPr>
                          <w:color w:val="4F6228" w:themeColor="accent3" w:themeShade="80"/>
                          <w:sz w:val="24"/>
                          <w:szCs w:val="24"/>
                        </w:rPr>
                        <w:t>rural  space</w:t>
                      </w:r>
                      <w:proofErr w:type="gramEnd"/>
                    </w:p>
                    <w:p w14:paraId="31B746AF" w14:textId="77777777" w:rsidR="0027337B" w:rsidRDefault="0027337B" w:rsidP="0027337B">
                      <w:pPr>
                        <w:pStyle w:val="ListParagraph"/>
                        <w:numPr>
                          <w:ilvl w:val="0"/>
                          <w:numId w:val="80"/>
                        </w:numPr>
                        <w:spacing w:after="0" w:line="240" w:lineRule="auto"/>
                        <w:jc w:val="both"/>
                        <w:rPr>
                          <w:color w:val="4F6228" w:themeColor="accent3" w:themeShade="80"/>
                          <w:sz w:val="24"/>
                          <w:szCs w:val="24"/>
                        </w:rPr>
                      </w:pPr>
                      <w:r w:rsidRPr="00F40F14">
                        <w:rPr>
                          <w:color w:val="4F6228" w:themeColor="accent3" w:themeShade="80"/>
                          <w:sz w:val="24"/>
                          <w:szCs w:val="24"/>
                        </w:rPr>
                        <w:t>The park &amp; play spaces</w:t>
                      </w:r>
                    </w:p>
                    <w:p w14:paraId="5F1F6E9B" w14:textId="77777777" w:rsidR="0027337B" w:rsidRPr="00F40F14" w:rsidRDefault="0027337B" w:rsidP="0027337B">
                      <w:pPr>
                        <w:pStyle w:val="ListParagraph"/>
                        <w:spacing w:after="0" w:line="240" w:lineRule="auto"/>
                        <w:jc w:val="both"/>
                        <w:rPr>
                          <w:color w:val="4F6228" w:themeColor="accent3" w:themeShade="80"/>
                          <w:sz w:val="24"/>
                          <w:szCs w:val="24"/>
                        </w:rPr>
                      </w:pPr>
                    </w:p>
                    <w:p w14:paraId="53E31D24" w14:textId="77777777" w:rsidR="0027337B" w:rsidRPr="003E159D" w:rsidRDefault="0027337B" w:rsidP="0027337B">
                      <w:pPr>
                        <w:spacing w:after="0" w:line="240" w:lineRule="auto"/>
                        <w:jc w:val="center"/>
                        <w:rPr>
                          <w:b/>
                          <w:color w:val="4F6228" w:themeColor="accent3" w:themeShade="80"/>
                          <w:sz w:val="32"/>
                          <w:szCs w:val="32"/>
                        </w:rPr>
                      </w:pPr>
                      <w:r w:rsidRPr="00D94944">
                        <w:rPr>
                          <w:b/>
                          <w:i/>
                          <w:color w:val="5C732F"/>
                          <w:sz w:val="32"/>
                          <w:szCs w:val="32"/>
                        </w:rPr>
                        <w:t>Then this Plan needs your input!</w:t>
                      </w:r>
                    </w:p>
                    <w:p w14:paraId="4AE1D4BB" w14:textId="77777777" w:rsidR="0027337B" w:rsidRPr="00F40F14" w:rsidRDefault="0027337B" w:rsidP="0027337B">
                      <w:pPr>
                        <w:pStyle w:val="ListParagraph"/>
                        <w:spacing w:after="0" w:line="240" w:lineRule="auto"/>
                        <w:jc w:val="both"/>
                        <w:rPr>
                          <w:color w:val="4F6228" w:themeColor="accent3" w:themeShade="80"/>
                          <w:sz w:val="24"/>
                          <w:szCs w:val="24"/>
                        </w:rPr>
                      </w:pPr>
                    </w:p>
                    <w:p w14:paraId="54AADDED" w14:textId="77777777" w:rsidR="0027337B" w:rsidRDefault="0027337B" w:rsidP="0027337B">
                      <w:pPr>
                        <w:jc w:val="both"/>
                        <w:rPr>
                          <w:sz w:val="24"/>
                          <w:szCs w:val="24"/>
                        </w:rPr>
                      </w:pPr>
                    </w:p>
                    <w:p w14:paraId="3A10BEB1" w14:textId="77777777" w:rsidR="0027337B" w:rsidRPr="00F40F14" w:rsidRDefault="0027337B" w:rsidP="0027337B">
                      <w:pPr>
                        <w:jc w:val="both"/>
                        <w:rPr>
                          <w:b/>
                          <w:color w:val="4F6228" w:themeColor="accent3" w:themeShade="80"/>
                          <w:sz w:val="40"/>
                          <w:szCs w:val="40"/>
                        </w:rPr>
                      </w:pPr>
                      <w:r w:rsidRPr="00F40F14">
                        <w:rPr>
                          <w:b/>
                          <w:color w:val="4F6228" w:themeColor="accent3" w:themeShade="80"/>
                          <w:sz w:val="40"/>
                          <w:szCs w:val="40"/>
                        </w:rPr>
                        <w:t xml:space="preserve">The finished Plan will allow Melton residents to have stated what </w:t>
                      </w:r>
                      <w:r w:rsidRPr="00F40F14">
                        <w:rPr>
                          <w:b/>
                          <w:i/>
                          <w:color w:val="4F6228" w:themeColor="accent3" w:themeShade="80"/>
                          <w:sz w:val="40"/>
                          <w:szCs w:val="40"/>
                        </w:rPr>
                        <w:t>they</w:t>
                      </w:r>
                      <w:r w:rsidRPr="00F40F14">
                        <w:rPr>
                          <w:b/>
                          <w:color w:val="4F6228" w:themeColor="accent3" w:themeShade="80"/>
                          <w:sz w:val="40"/>
                          <w:szCs w:val="40"/>
                        </w:rPr>
                        <w:t xml:space="preserve"> want in </w:t>
                      </w:r>
                      <w:r w:rsidRPr="00F40F14">
                        <w:rPr>
                          <w:b/>
                          <w:i/>
                          <w:color w:val="4F6228" w:themeColor="accent3" w:themeShade="80"/>
                          <w:sz w:val="40"/>
                          <w:szCs w:val="40"/>
                        </w:rPr>
                        <w:t>their</w:t>
                      </w:r>
                      <w:r w:rsidRPr="00F40F14">
                        <w:rPr>
                          <w:b/>
                          <w:color w:val="4F6228" w:themeColor="accent3" w:themeShade="80"/>
                          <w:sz w:val="40"/>
                          <w:szCs w:val="40"/>
                        </w:rPr>
                        <w:t xml:space="preserve"> village. </w:t>
                      </w:r>
                    </w:p>
                    <w:p w14:paraId="2F704DDD" w14:textId="77777777" w:rsidR="0027337B" w:rsidRDefault="0027337B" w:rsidP="0027337B"/>
                  </w:txbxContent>
                </v:textbox>
              </v:shape>
            </w:pict>
          </mc:Fallback>
        </mc:AlternateContent>
      </w:r>
      <w:r w:rsidRPr="004270F6">
        <w:rPr>
          <w:noProof/>
          <w:lang w:val="en-US"/>
        </w:rPr>
        <mc:AlternateContent>
          <mc:Choice Requires="wps">
            <w:drawing>
              <wp:anchor distT="0" distB="0" distL="114300" distR="114300" simplePos="0" relativeHeight="251797504" behindDoc="0" locked="0" layoutInCell="1" allowOverlap="1" wp14:anchorId="6F8B99C4" wp14:editId="62413467">
                <wp:simplePos x="0" y="0"/>
                <wp:positionH relativeFrom="column">
                  <wp:posOffset>-488950</wp:posOffset>
                </wp:positionH>
                <wp:positionV relativeFrom="paragraph">
                  <wp:posOffset>321310</wp:posOffset>
                </wp:positionV>
                <wp:extent cx="2946400" cy="693420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6934200"/>
                        </a:xfrm>
                        <a:prstGeom prst="rect">
                          <a:avLst/>
                        </a:prstGeom>
                        <a:solidFill>
                          <a:srgbClr val="FFFFFF"/>
                        </a:solidFill>
                        <a:ln w="9525">
                          <a:noFill/>
                          <a:miter lim="800000"/>
                          <a:headEnd/>
                          <a:tailEnd/>
                        </a:ln>
                      </wps:spPr>
                      <wps:txbx>
                        <w:txbxContent>
                          <w:p w14:paraId="1EAF44BE" w14:textId="77777777" w:rsidR="008A7DDB" w:rsidRPr="00D94944" w:rsidRDefault="008A7DDB" w:rsidP="0027337B">
                            <w:pPr>
                              <w:spacing w:after="0" w:line="240" w:lineRule="auto"/>
                              <w:jc w:val="both"/>
                              <w:rPr>
                                <w:b/>
                                <w:color w:val="5C732F"/>
                                <w:sz w:val="28"/>
                                <w:szCs w:val="28"/>
                              </w:rPr>
                            </w:pPr>
                            <w:r w:rsidRPr="00D94944">
                              <w:rPr>
                                <w:b/>
                                <w:color w:val="5C732F"/>
                                <w:sz w:val="28"/>
                                <w:szCs w:val="28"/>
                              </w:rPr>
                              <w:t>What is the Plan for?</w:t>
                            </w:r>
                          </w:p>
                          <w:p w14:paraId="44ECED89" w14:textId="77777777" w:rsidR="008A7DDB" w:rsidRPr="00EA551E" w:rsidRDefault="008A7DDB" w:rsidP="0027337B">
                            <w:pPr>
                              <w:spacing w:after="0" w:line="240" w:lineRule="auto"/>
                              <w:jc w:val="both"/>
                              <w:rPr>
                                <w:b/>
                                <w:color w:val="4F6228" w:themeColor="accent3" w:themeShade="80"/>
                                <w:sz w:val="28"/>
                                <w:szCs w:val="28"/>
                              </w:rPr>
                            </w:pPr>
                          </w:p>
                          <w:p w14:paraId="506189AB" w14:textId="77777777" w:rsidR="008A7DDB" w:rsidRDefault="008A7DDB" w:rsidP="0027337B">
                            <w:pPr>
                              <w:spacing w:after="0" w:line="240" w:lineRule="auto"/>
                              <w:jc w:val="both"/>
                              <w:rPr>
                                <w:sz w:val="24"/>
                                <w:szCs w:val="24"/>
                              </w:rPr>
                            </w:pPr>
                            <w:r w:rsidRPr="008E79D2">
                              <w:rPr>
                                <w:sz w:val="24"/>
                                <w:szCs w:val="24"/>
                              </w:rPr>
                              <w:t>The main purpose for the Plan will be to look at how the village of Melton will develop in the next 5-10 years.</w:t>
                            </w:r>
                          </w:p>
                          <w:p w14:paraId="48EB4A59" w14:textId="77777777" w:rsidR="008A7DDB" w:rsidRPr="008E79D2" w:rsidRDefault="008A7DDB" w:rsidP="0027337B">
                            <w:pPr>
                              <w:spacing w:after="0" w:line="240" w:lineRule="auto"/>
                              <w:jc w:val="both"/>
                              <w:rPr>
                                <w:sz w:val="24"/>
                                <w:szCs w:val="24"/>
                              </w:rPr>
                            </w:pPr>
                          </w:p>
                          <w:p w14:paraId="05902163" w14:textId="77777777" w:rsidR="008A7DDB" w:rsidRPr="008E79D2" w:rsidRDefault="008A7DDB" w:rsidP="0027337B">
                            <w:pPr>
                              <w:jc w:val="both"/>
                              <w:rPr>
                                <w:sz w:val="24"/>
                                <w:szCs w:val="24"/>
                              </w:rPr>
                            </w:pPr>
                            <w:r w:rsidRPr="008E79D2">
                              <w:rPr>
                                <w:sz w:val="24"/>
                                <w:szCs w:val="24"/>
                              </w:rPr>
                              <w:t xml:space="preserve">The Plan will </w:t>
                            </w:r>
                            <w:r>
                              <w:rPr>
                                <w:sz w:val="24"/>
                                <w:szCs w:val="24"/>
                              </w:rPr>
                              <w:t xml:space="preserve">have </w:t>
                            </w:r>
                            <w:proofErr w:type="gramStart"/>
                            <w:r>
                              <w:rPr>
                                <w:sz w:val="24"/>
                                <w:szCs w:val="24"/>
                              </w:rPr>
                              <w:t>policies which</w:t>
                            </w:r>
                            <w:proofErr w:type="gramEnd"/>
                            <w:r>
                              <w:rPr>
                                <w:sz w:val="24"/>
                                <w:szCs w:val="24"/>
                              </w:rPr>
                              <w:t xml:space="preserve"> we have created together which protect and control new development and </w:t>
                            </w:r>
                            <w:r w:rsidRPr="008E79D2">
                              <w:rPr>
                                <w:sz w:val="24"/>
                                <w:szCs w:val="24"/>
                              </w:rPr>
                              <w:t xml:space="preserve">show how the local economy will grow.  </w:t>
                            </w:r>
                          </w:p>
                          <w:p w14:paraId="055D7968" w14:textId="77777777" w:rsidR="008A7DDB" w:rsidRDefault="008A7DDB" w:rsidP="0027337B">
                            <w:pPr>
                              <w:jc w:val="both"/>
                              <w:rPr>
                                <w:sz w:val="24"/>
                                <w:szCs w:val="24"/>
                              </w:rPr>
                            </w:pPr>
                            <w:r w:rsidRPr="008E79D2">
                              <w:rPr>
                                <w:sz w:val="24"/>
                                <w:szCs w:val="24"/>
                              </w:rPr>
                              <w:t>One of the most important parts of the plan will be consultation with residents, local organisations and business to find out what is important to them and how this can shape the village for the people who live and work here.</w:t>
                            </w:r>
                          </w:p>
                          <w:p w14:paraId="6E074539" w14:textId="77777777" w:rsidR="008A7DDB" w:rsidRPr="004C7A7B" w:rsidRDefault="008A7DDB" w:rsidP="0027337B">
                            <w:pPr>
                              <w:pStyle w:val="PlainText"/>
                              <w:jc w:val="both"/>
                              <w:rPr>
                                <w:rFonts w:asciiTheme="minorHAnsi" w:hAnsiTheme="minorHAnsi"/>
                                <w:b/>
                                <w:color w:val="5C732F"/>
                                <w:sz w:val="28"/>
                                <w:szCs w:val="28"/>
                              </w:rPr>
                            </w:pPr>
                            <w:r w:rsidRPr="004C7A7B">
                              <w:rPr>
                                <w:rFonts w:asciiTheme="minorHAnsi" w:hAnsiTheme="minorHAnsi"/>
                                <w:b/>
                                <w:color w:val="5C732F"/>
                                <w:sz w:val="28"/>
                                <w:szCs w:val="28"/>
                              </w:rPr>
                              <w:t>Your involvement is crucial!</w:t>
                            </w:r>
                          </w:p>
                          <w:p w14:paraId="27F78F9F" w14:textId="77777777" w:rsidR="008A7DDB" w:rsidRPr="004270F6" w:rsidRDefault="008A7DDB" w:rsidP="0027337B">
                            <w:pPr>
                              <w:pStyle w:val="PlainText"/>
                              <w:jc w:val="both"/>
                              <w:rPr>
                                <w:rFonts w:asciiTheme="minorHAnsi" w:hAnsiTheme="minorHAnsi"/>
                                <w:sz w:val="24"/>
                                <w:szCs w:val="24"/>
                              </w:rPr>
                            </w:pPr>
                          </w:p>
                          <w:p w14:paraId="5F4DA099" w14:textId="77777777" w:rsidR="008A7DDB" w:rsidRDefault="008A7DDB" w:rsidP="0027337B">
                            <w:pPr>
                              <w:pStyle w:val="PlainText"/>
                              <w:jc w:val="both"/>
                              <w:rPr>
                                <w:rFonts w:asciiTheme="minorHAnsi" w:hAnsiTheme="minorHAnsi"/>
                                <w:sz w:val="24"/>
                                <w:szCs w:val="24"/>
                              </w:rPr>
                            </w:pPr>
                            <w:r w:rsidRPr="004270F6">
                              <w:rPr>
                                <w:rFonts w:asciiTheme="minorHAnsi" w:hAnsiTheme="minorHAnsi"/>
                                <w:sz w:val="24"/>
                                <w:szCs w:val="24"/>
                              </w:rPr>
                              <w:t xml:space="preserve">We can’t develop our village plan without the support and involvement of ALL the residents.  </w:t>
                            </w:r>
                          </w:p>
                          <w:p w14:paraId="4017059E" w14:textId="77777777" w:rsidR="008A7DDB" w:rsidRDefault="008A7DDB" w:rsidP="0027337B">
                            <w:pPr>
                              <w:pStyle w:val="PlainText"/>
                              <w:jc w:val="both"/>
                              <w:rPr>
                                <w:rFonts w:asciiTheme="minorHAnsi" w:hAnsiTheme="minorHAnsi"/>
                                <w:sz w:val="24"/>
                                <w:szCs w:val="24"/>
                              </w:rPr>
                            </w:pPr>
                          </w:p>
                          <w:p w14:paraId="4E3F57CA" w14:textId="77777777" w:rsidR="008A7DDB" w:rsidRPr="004270F6" w:rsidRDefault="008A7DDB" w:rsidP="0027337B">
                            <w:pPr>
                              <w:pStyle w:val="PlainText"/>
                              <w:jc w:val="both"/>
                              <w:rPr>
                                <w:rFonts w:asciiTheme="minorHAnsi" w:hAnsiTheme="minorHAnsi"/>
                                <w:sz w:val="24"/>
                                <w:szCs w:val="24"/>
                              </w:rPr>
                            </w:pPr>
                            <w:r w:rsidRPr="004270F6">
                              <w:rPr>
                                <w:rFonts w:asciiTheme="minorHAnsi" w:hAnsiTheme="minorHAnsi"/>
                                <w:sz w:val="24"/>
                                <w:szCs w:val="24"/>
                              </w:rPr>
                              <w:t xml:space="preserve">Please think about the planning </w:t>
                            </w:r>
                            <w:proofErr w:type="gramStart"/>
                            <w:r w:rsidRPr="004270F6">
                              <w:rPr>
                                <w:rFonts w:asciiTheme="minorHAnsi" w:hAnsiTheme="minorHAnsi"/>
                                <w:sz w:val="24"/>
                                <w:szCs w:val="24"/>
                              </w:rPr>
                              <w:t>issues which</w:t>
                            </w:r>
                            <w:proofErr w:type="gramEnd"/>
                            <w:r w:rsidRPr="004270F6">
                              <w:rPr>
                                <w:rFonts w:asciiTheme="minorHAnsi" w:hAnsiTheme="minorHAnsi"/>
                                <w:sz w:val="24"/>
                                <w:szCs w:val="24"/>
                              </w:rPr>
                              <w:t xml:space="preserve"> have affected you recently and consider how you would like to see a change for the better.</w:t>
                            </w:r>
                          </w:p>
                          <w:p w14:paraId="6F17AE9B" w14:textId="77777777" w:rsidR="008A7DDB" w:rsidRPr="004C7A7B" w:rsidRDefault="008A7DDB" w:rsidP="0027337B">
                            <w:pPr>
                              <w:pStyle w:val="PlainText"/>
                              <w:jc w:val="both"/>
                              <w:rPr>
                                <w:rFonts w:asciiTheme="minorHAnsi" w:hAnsiTheme="minorHAnsi"/>
                                <w:color w:val="5C732F"/>
                                <w:sz w:val="24"/>
                                <w:szCs w:val="24"/>
                              </w:rPr>
                            </w:pPr>
                          </w:p>
                          <w:p w14:paraId="7A92626C" w14:textId="77777777" w:rsidR="008A7DDB" w:rsidRPr="004C7A7B" w:rsidRDefault="008A7DDB" w:rsidP="0027337B">
                            <w:pPr>
                              <w:pStyle w:val="PlainText"/>
                              <w:jc w:val="both"/>
                              <w:rPr>
                                <w:rFonts w:asciiTheme="minorHAnsi" w:hAnsiTheme="minorHAnsi"/>
                                <w:i/>
                                <w:color w:val="5C732F"/>
                                <w:sz w:val="24"/>
                                <w:szCs w:val="24"/>
                              </w:rPr>
                            </w:pPr>
                            <w:r w:rsidRPr="004C7A7B">
                              <w:rPr>
                                <w:rFonts w:asciiTheme="minorHAnsi" w:hAnsiTheme="minorHAnsi"/>
                                <w:b/>
                                <w:i/>
                                <w:color w:val="5C732F"/>
                                <w:sz w:val="24"/>
                                <w:szCs w:val="24"/>
                              </w:rPr>
                              <w:t>This is your village and for the first time you have the power to protect it</w:t>
                            </w:r>
                            <w:r w:rsidRPr="004C7A7B">
                              <w:rPr>
                                <w:rFonts w:asciiTheme="minorHAnsi" w:hAnsiTheme="minorHAnsi"/>
                                <w:i/>
                                <w:color w:val="5C732F"/>
                                <w:sz w:val="24"/>
                                <w:szCs w:val="24"/>
                              </w:rPr>
                              <w:t xml:space="preserve">. </w:t>
                            </w:r>
                          </w:p>
                          <w:p w14:paraId="5CD6BBA6" w14:textId="77777777" w:rsidR="008A7DDB" w:rsidRDefault="008A7DDB" w:rsidP="0027337B">
                            <w:pPr>
                              <w:pStyle w:val="PlainText"/>
                              <w:jc w:val="both"/>
                              <w:rPr>
                                <w:rFonts w:asciiTheme="minorHAnsi" w:hAnsiTheme="minorHAnsi"/>
                                <w:sz w:val="24"/>
                                <w:szCs w:val="24"/>
                              </w:rPr>
                            </w:pPr>
                          </w:p>
                          <w:p w14:paraId="34E9B73B" w14:textId="77777777" w:rsidR="008A7DDB" w:rsidRPr="004270F6" w:rsidRDefault="008A7DDB" w:rsidP="0027337B">
                            <w:pPr>
                              <w:pStyle w:val="PlainText"/>
                              <w:jc w:val="both"/>
                              <w:rPr>
                                <w:rFonts w:asciiTheme="minorHAnsi" w:hAnsiTheme="minorHAnsi"/>
                                <w:sz w:val="24"/>
                                <w:szCs w:val="24"/>
                              </w:rPr>
                            </w:pPr>
                            <w:r w:rsidRPr="004270F6">
                              <w:rPr>
                                <w:rFonts w:asciiTheme="minorHAnsi" w:hAnsiTheme="minorHAnsi"/>
                                <w:sz w:val="24"/>
                                <w:szCs w:val="24"/>
                              </w:rPr>
                              <w:t>Having an actual say in your village’s development is no longer a dream, it will be a reality and you can be part of it.</w:t>
                            </w:r>
                          </w:p>
                          <w:p w14:paraId="052729CE" w14:textId="77777777" w:rsidR="008A7DDB" w:rsidRDefault="008A7DDB" w:rsidP="0027337B">
                            <w:pPr>
                              <w:spacing w:after="0" w:line="240" w:lineRule="auto"/>
                              <w:jc w:val="both"/>
                              <w:rPr>
                                <w:color w:val="4F6228" w:themeColor="accent3" w:themeShade="80"/>
                                <w:sz w:val="24"/>
                                <w:szCs w:val="24"/>
                              </w:rPr>
                            </w:pPr>
                          </w:p>
                          <w:p w14:paraId="4A7B6F5E" w14:textId="77777777" w:rsidR="008A7DDB" w:rsidRPr="00D5209F" w:rsidRDefault="008A7DDB" w:rsidP="0027337B">
                            <w:pPr>
                              <w:spacing w:after="0" w:line="240" w:lineRule="auto"/>
                              <w:jc w:val="both"/>
                              <w:rPr>
                                <w:color w:val="4F6228" w:themeColor="accent3" w:themeShade="80"/>
                                <w:sz w:val="24"/>
                                <w:szCs w:val="24"/>
                              </w:rPr>
                            </w:pPr>
                          </w:p>
                          <w:p w14:paraId="7C6C5771" w14:textId="77777777" w:rsidR="008A7DDB" w:rsidRPr="00D5209F" w:rsidRDefault="008A7DDB" w:rsidP="0027337B">
                            <w:pPr>
                              <w:spacing w:after="0" w:line="240" w:lineRule="auto"/>
                              <w:jc w:val="center"/>
                              <w:rPr>
                                <w:b/>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45pt;margin-top:25.3pt;width:232pt;height:54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" stroked="f">
                <v:textbox>
                  <w:txbxContent>
                    <w:p w14:paraId="1EAF44BE" w14:textId="77777777" w:rsidR="0027337B" w:rsidRPr="00D94944" w:rsidRDefault="0027337B" w:rsidP="0027337B">
                      <w:pPr>
                        <w:spacing w:after="0" w:line="240" w:lineRule="auto"/>
                        <w:jc w:val="both"/>
                        <w:rPr>
                          <w:b/>
                          <w:color w:val="5C732F"/>
                          <w:sz w:val="28"/>
                          <w:szCs w:val="28"/>
                        </w:rPr>
                      </w:pPr>
                      <w:r w:rsidRPr="00D94944">
                        <w:rPr>
                          <w:b/>
                          <w:color w:val="5C732F"/>
                          <w:sz w:val="28"/>
                          <w:szCs w:val="28"/>
                        </w:rPr>
                        <w:t>What is the Plan for?</w:t>
                      </w:r>
                    </w:p>
                    <w:p w14:paraId="44ECED89" w14:textId="77777777" w:rsidR="0027337B" w:rsidRPr="00EA551E" w:rsidRDefault="0027337B" w:rsidP="0027337B">
                      <w:pPr>
                        <w:spacing w:after="0" w:line="240" w:lineRule="auto"/>
                        <w:jc w:val="both"/>
                        <w:rPr>
                          <w:b/>
                          <w:color w:val="4F6228" w:themeColor="accent3" w:themeShade="80"/>
                          <w:sz w:val="28"/>
                          <w:szCs w:val="28"/>
                        </w:rPr>
                      </w:pPr>
                    </w:p>
                    <w:p w14:paraId="506189AB" w14:textId="77777777" w:rsidR="0027337B" w:rsidRDefault="0027337B" w:rsidP="0027337B">
                      <w:pPr>
                        <w:spacing w:after="0" w:line="240" w:lineRule="auto"/>
                        <w:jc w:val="both"/>
                        <w:rPr>
                          <w:sz w:val="24"/>
                          <w:szCs w:val="24"/>
                        </w:rPr>
                      </w:pPr>
                      <w:r w:rsidRPr="008E79D2">
                        <w:rPr>
                          <w:sz w:val="24"/>
                          <w:szCs w:val="24"/>
                        </w:rPr>
                        <w:t>The main purpose for the Plan will be to look at how the village of Melton will develop in the next 5-10 years.</w:t>
                      </w:r>
                    </w:p>
                    <w:p w14:paraId="48EB4A59" w14:textId="77777777" w:rsidR="0027337B" w:rsidRPr="008E79D2" w:rsidRDefault="0027337B" w:rsidP="0027337B">
                      <w:pPr>
                        <w:spacing w:after="0" w:line="240" w:lineRule="auto"/>
                        <w:jc w:val="both"/>
                        <w:rPr>
                          <w:sz w:val="24"/>
                          <w:szCs w:val="24"/>
                        </w:rPr>
                      </w:pPr>
                    </w:p>
                    <w:p w14:paraId="05902163" w14:textId="77777777" w:rsidR="0027337B" w:rsidRPr="008E79D2" w:rsidRDefault="0027337B" w:rsidP="0027337B">
                      <w:pPr>
                        <w:jc w:val="both"/>
                        <w:rPr>
                          <w:sz w:val="24"/>
                          <w:szCs w:val="24"/>
                        </w:rPr>
                      </w:pPr>
                      <w:r w:rsidRPr="008E79D2">
                        <w:rPr>
                          <w:sz w:val="24"/>
                          <w:szCs w:val="24"/>
                        </w:rPr>
                        <w:t xml:space="preserve">The Plan will </w:t>
                      </w:r>
                      <w:r>
                        <w:rPr>
                          <w:sz w:val="24"/>
                          <w:szCs w:val="24"/>
                        </w:rPr>
                        <w:t xml:space="preserve">have </w:t>
                      </w:r>
                      <w:proofErr w:type="gramStart"/>
                      <w:r>
                        <w:rPr>
                          <w:sz w:val="24"/>
                          <w:szCs w:val="24"/>
                        </w:rPr>
                        <w:t>policies which</w:t>
                      </w:r>
                      <w:proofErr w:type="gramEnd"/>
                      <w:r>
                        <w:rPr>
                          <w:sz w:val="24"/>
                          <w:szCs w:val="24"/>
                        </w:rPr>
                        <w:t xml:space="preserve"> we have created together which protect and control new development and </w:t>
                      </w:r>
                      <w:r w:rsidRPr="008E79D2">
                        <w:rPr>
                          <w:sz w:val="24"/>
                          <w:szCs w:val="24"/>
                        </w:rPr>
                        <w:t xml:space="preserve">show how the local economy will grow.  </w:t>
                      </w:r>
                    </w:p>
                    <w:p w14:paraId="055D7968" w14:textId="77777777" w:rsidR="0027337B" w:rsidRDefault="0027337B" w:rsidP="0027337B">
                      <w:pPr>
                        <w:jc w:val="both"/>
                        <w:rPr>
                          <w:sz w:val="24"/>
                          <w:szCs w:val="24"/>
                        </w:rPr>
                      </w:pPr>
                      <w:r w:rsidRPr="008E79D2">
                        <w:rPr>
                          <w:sz w:val="24"/>
                          <w:szCs w:val="24"/>
                        </w:rPr>
                        <w:t>One of the most important parts of the plan will be consultation with residents, local organisations and business to find out what is important to them and how this can shape the village for the people who live and work here.</w:t>
                      </w:r>
                    </w:p>
                    <w:p w14:paraId="6E074539" w14:textId="77777777" w:rsidR="0027337B" w:rsidRPr="004C7A7B" w:rsidRDefault="0027337B" w:rsidP="0027337B">
                      <w:pPr>
                        <w:pStyle w:val="PlainText"/>
                        <w:jc w:val="both"/>
                        <w:rPr>
                          <w:rFonts w:asciiTheme="minorHAnsi" w:hAnsiTheme="minorHAnsi"/>
                          <w:b/>
                          <w:color w:val="5C732F"/>
                          <w:sz w:val="28"/>
                          <w:szCs w:val="28"/>
                        </w:rPr>
                      </w:pPr>
                      <w:r w:rsidRPr="004C7A7B">
                        <w:rPr>
                          <w:rFonts w:asciiTheme="minorHAnsi" w:hAnsiTheme="minorHAnsi"/>
                          <w:b/>
                          <w:color w:val="5C732F"/>
                          <w:sz w:val="28"/>
                          <w:szCs w:val="28"/>
                        </w:rPr>
                        <w:t>Your involvement is crucial!</w:t>
                      </w:r>
                    </w:p>
                    <w:p w14:paraId="27F78F9F" w14:textId="77777777" w:rsidR="0027337B" w:rsidRPr="004270F6" w:rsidRDefault="0027337B" w:rsidP="0027337B">
                      <w:pPr>
                        <w:pStyle w:val="PlainText"/>
                        <w:jc w:val="both"/>
                        <w:rPr>
                          <w:rFonts w:asciiTheme="minorHAnsi" w:hAnsiTheme="minorHAnsi"/>
                          <w:sz w:val="24"/>
                          <w:szCs w:val="24"/>
                        </w:rPr>
                      </w:pPr>
                    </w:p>
                    <w:p w14:paraId="5F4DA099" w14:textId="77777777" w:rsidR="0027337B" w:rsidRDefault="0027337B" w:rsidP="0027337B">
                      <w:pPr>
                        <w:pStyle w:val="PlainText"/>
                        <w:jc w:val="both"/>
                        <w:rPr>
                          <w:rFonts w:asciiTheme="minorHAnsi" w:hAnsiTheme="minorHAnsi"/>
                          <w:sz w:val="24"/>
                          <w:szCs w:val="24"/>
                        </w:rPr>
                      </w:pPr>
                      <w:r w:rsidRPr="004270F6">
                        <w:rPr>
                          <w:rFonts w:asciiTheme="minorHAnsi" w:hAnsiTheme="minorHAnsi"/>
                          <w:sz w:val="24"/>
                          <w:szCs w:val="24"/>
                        </w:rPr>
                        <w:t xml:space="preserve">We can’t develop our village plan without the support and involvement of ALL the residents.  </w:t>
                      </w:r>
                    </w:p>
                    <w:p w14:paraId="4017059E" w14:textId="77777777" w:rsidR="0027337B" w:rsidRDefault="0027337B" w:rsidP="0027337B">
                      <w:pPr>
                        <w:pStyle w:val="PlainText"/>
                        <w:jc w:val="both"/>
                        <w:rPr>
                          <w:rFonts w:asciiTheme="minorHAnsi" w:hAnsiTheme="minorHAnsi"/>
                          <w:sz w:val="24"/>
                          <w:szCs w:val="24"/>
                        </w:rPr>
                      </w:pPr>
                    </w:p>
                    <w:p w14:paraId="4E3F57CA" w14:textId="77777777" w:rsidR="0027337B" w:rsidRPr="004270F6" w:rsidRDefault="0027337B" w:rsidP="0027337B">
                      <w:pPr>
                        <w:pStyle w:val="PlainText"/>
                        <w:jc w:val="both"/>
                        <w:rPr>
                          <w:rFonts w:asciiTheme="minorHAnsi" w:hAnsiTheme="minorHAnsi"/>
                          <w:sz w:val="24"/>
                          <w:szCs w:val="24"/>
                        </w:rPr>
                      </w:pPr>
                      <w:r w:rsidRPr="004270F6">
                        <w:rPr>
                          <w:rFonts w:asciiTheme="minorHAnsi" w:hAnsiTheme="minorHAnsi"/>
                          <w:sz w:val="24"/>
                          <w:szCs w:val="24"/>
                        </w:rPr>
                        <w:t xml:space="preserve">Please think about the planning </w:t>
                      </w:r>
                      <w:proofErr w:type="gramStart"/>
                      <w:r w:rsidRPr="004270F6">
                        <w:rPr>
                          <w:rFonts w:asciiTheme="minorHAnsi" w:hAnsiTheme="minorHAnsi"/>
                          <w:sz w:val="24"/>
                          <w:szCs w:val="24"/>
                        </w:rPr>
                        <w:t>issues which</w:t>
                      </w:r>
                      <w:proofErr w:type="gramEnd"/>
                      <w:r w:rsidRPr="004270F6">
                        <w:rPr>
                          <w:rFonts w:asciiTheme="minorHAnsi" w:hAnsiTheme="minorHAnsi"/>
                          <w:sz w:val="24"/>
                          <w:szCs w:val="24"/>
                        </w:rPr>
                        <w:t xml:space="preserve"> have affected you recently and consider how you would like to see a change for the better.</w:t>
                      </w:r>
                    </w:p>
                    <w:p w14:paraId="6F17AE9B" w14:textId="77777777" w:rsidR="0027337B" w:rsidRPr="004C7A7B" w:rsidRDefault="0027337B" w:rsidP="0027337B">
                      <w:pPr>
                        <w:pStyle w:val="PlainText"/>
                        <w:jc w:val="both"/>
                        <w:rPr>
                          <w:rFonts w:asciiTheme="minorHAnsi" w:hAnsiTheme="minorHAnsi"/>
                          <w:color w:val="5C732F"/>
                          <w:sz w:val="24"/>
                          <w:szCs w:val="24"/>
                        </w:rPr>
                      </w:pPr>
                    </w:p>
                    <w:p w14:paraId="7A92626C" w14:textId="77777777" w:rsidR="0027337B" w:rsidRPr="004C7A7B" w:rsidRDefault="0027337B" w:rsidP="0027337B">
                      <w:pPr>
                        <w:pStyle w:val="PlainText"/>
                        <w:jc w:val="both"/>
                        <w:rPr>
                          <w:rFonts w:asciiTheme="minorHAnsi" w:hAnsiTheme="minorHAnsi"/>
                          <w:i/>
                          <w:color w:val="5C732F"/>
                          <w:sz w:val="24"/>
                          <w:szCs w:val="24"/>
                        </w:rPr>
                      </w:pPr>
                      <w:r w:rsidRPr="004C7A7B">
                        <w:rPr>
                          <w:rFonts w:asciiTheme="minorHAnsi" w:hAnsiTheme="minorHAnsi"/>
                          <w:b/>
                          <w:i/>
                          <w:color w:val="5C732F"/>
                          <w:sz w:val="24"/>
                          <w:szCs w:val="24"/>
                        </w:rPr>
                        <w:t>This is your village and for the first time you have the power to protect it</w:t>
                      </w:r>
                      <w:r w:rsidRPr="004C7A7B">
                        <w:rPr>
                          <w:rFonts w:asciiTheme="minorHAnsi" w:hAnsiTheme="minorHAnsi"/>
                          <w:i/>
                          <w:color w:val="5C732F"/>
                          <w:sz w:val="24"/>
                          <w:szCs w:val="24"/>
                        </w:rPr>
                        <w:t xml:space="preserve">. </w:t>
                      </w:r>
                    </w:p>
                    <w:p w14:paraId="5CD6BBA6" w14:textId="77777777" w:rsidR="0027337B" w:rsidRDefault="0027337B" w:rsidP="0027337B">
                      <w:pPr>
                        <w:pStyle w:val="PlainText"/>
                        <w:jc w:val="both"/>
                        <w:rPr>
                          <w:rFonts w:asciiTheme="minorHAnsi" w:hAnsiTheme="minorHAnsi"/>
                          <w:sz w:val="24"/>
                          <w:szCs w:val="24"/>
                        </w:rPr>
                      </w:pPr>
                    </w:p>
                    <w:p w14:paraId="34E9B73B" w14:textId="77777777" w:rsidR="0027337B" w:rsidRPr="004270F6" w:rsidRDefault="0027337B" w:rsidP="0027337B">
                      <w:pPr>
                        <w:pStyle w:val="PlainText"/>
                        <w:jc w:val="both"/>
                        <w:rPr>
                          <w:rFonts w:asciiTheme="minorHAnsi" w:hAnsiTheme="minorHAnsi"/>
                          <w:sz w:val="24"/>
                          <w:szCs w:val="24"/>
                        </w:rPr>
                      </w:pPr>
                      <w:r w:rsidRPr="004270F6">
                        <w:rPr>
                          <w:rFonts w:asciiTheme="minorHAnsi" w:hAnsiTheme="minorHAnsi"/>
                          <w:sz w:val="24"/>
                          <w:szCs w:val="24"/>
                        </w:rPr>
                        <w:t>Having an actual say in your village’s development is no longer a dream, it will be a reality and you can be part of it.</w:t>
                      </w:r>
                    </w:p>
                    <w:p w14:paraId="052729CE" w14:textId="77777777" w:rsidR="0027337B" w:rsidRDefault="0027337B" w:rsidP="0027337B">
                      <w:pPr>
                        <w:spacing w:after="0" w:line="240" w:lineRule="auto"/>
                        <w:jc w:val="both"/>
                        <w:rPr>
                          <w:color w:val="4F6228" w:themeColor="accent3" w:themeShade="80"/>
                          <w:sz w:val="24"/>
                          <w:szCs w:val="24"/>
                        </w:rPr>
                      </w:pPr>
                    </w:p>
                    <w:p w14:paraId="4A7B6F5E" w14:textId="77777777" w:rsidR="0027337B" w:rsidRPr="00D5209F" w:rsidRDefault="0027337B" w:rsidP="0027337B">
                      <w:pPr>
                        <w:spacing w:after="0" w:line="240" w:lineRule="auto"/>
                        <w:jc w:val="both"/>
                        <w:rPr>
                          <w:color w:val="4F6228" w:themeColor="accent3" w:themeShade="80"/>
                          <w:sz w:val="24"/>
                          <w:szCs w:val="24"/>
                        </w:rPr>
                      </w:pPr>
                    </w:p>
                    <w:p w14:paraId="7C6C5771" w14:textId="77777777" w:rsidR="0027337B" w:rsidRPr="00D5209F" w:rsidRDefault="0027337B" w:rsidP="0027337B">
                      <w:pPr>
                        <w:spacing w:after="0" w:line="240" w:lineRule="auto"/>
                        <w:jc w:val="center"/>
                        <w:rPr>
                          <w:b/>
                          <w:color w:val="FF0000"/>
                          <w:sz w:val="32"/>
                          <w:szCs w:val="32"/>
                        </w:rPr>
                      </w:pPr>
                    </w:p>
                  </w:txbxContent>
                </v:textbox>
              </v:shape>
            </w:pict>
          </mc:Fallback>
        </mc:AlternateContent>
      </w:r>
      <w:r w:rsidR="00A93A1A">
        <w:rPr>
          <w:rFonts w:ascii="Tahoma" w:hAnsi="Tahoma" w:cs="Tahoma"/>
          <w:b/>
          <w:sz w:val="30"/>
          <w:szCs w:val="30"/>
        </w:rPr>
        <w:br w:type="page"/>
      </w:r>
    </w:p>
    <w:p w14:paraId="31901188" w14:textId="2B8D0185" w:rsidR="00DA7C28" w:rsidRDefault="0027337B">
      <w:pPr>
        <w:rPr>
          <w:rFonts w:ascii="Tahoma" w:hAnsi="Tahoma" w:cs="Tahoma"/>
          <w:b/>
          <w:sz w:val="30"/>
          <w:szCs w:val="30"/>
        </w:rPr>
      </w:pPr>
      <w:r w:rsidRPr="004270F6">
        <w:rPr>
          <w:noProof/>
          <w:lang w:val="en-US"/>
        </w:rPr>
        <w:lastRenderedPageBreak/>
        <mc:AlternateContent>
          <mc:Choice Requires="wps">
            <w:drawing>
              <wp:anchor distT="0" distB="0" distL="114300" distR="114300" simplePos="0" relativeHeight="251805696" behindDoc="0" locked="0" layoutInCell="1" allowOverlap="1" wp14:anchorId="4BDE821A" wp14:editId="097F1348">
                <wp:simplePos x="0" y="0"/>
                <wp:positionH relativeFrom="column">
                  <wp:posOffset>2654300</wp:posOffset>
                </wp:positionH>
                <wp:positionV relativeFrom="paragraph">
                  <wp:posOffset>-51435</wp:posOffset>
                </wp:positionV>
                <wp:extent cx="2931795" cy="4527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4527550"/>
                        </a:xfrm>
                        <a:prstGeom prst="rect">
                          <a:avLst/>
                        </a:prstGeom>
                        <a:noFill/>
                        <a:ln w="9525">
                          <a:noFill/>
                          <a:miter lim="800000"/>
                          <a:headEnd/>
                          <a:tailEnd/>
                        </a:ln>
                      </wps:spPr>
                      <wps:txbx>
                        <w:txbxContent>
                          <w:p w14:paraId="30C2344A" w14:textId="77777777" w:rsidR="008A7DDB" w:rsidRPr="004C7A7B" w:rsidRDefault="008A7DDB" w:rsidP="0027337B">
                            <w:pPr>
                              <w:jc w:val="both"/>
                              <w:rPr>
                                <w:b/>
                                <w:color w:val="5C732F"/>
                                <w:sz w:val="28"/>
                                <w:szCs w:val="28"/>
                              </w:rPr>
                            </w:pPr>
                            <w:r w:rsidRPr="004C7A7B">
                              <w:rPr>
                                <w:b/>
                                <w:color w:val="5C732F"/>
                                <w:sz w:val="28"/>
                                <w:szCs w:val="28"/>
                              </w:rPr>
                              <w:t>Can you help?</w:t>
                            </w:r>
                          </w:p>
                          <w:p w14:paraId="255CD194" w14:textId="77777777" w:rsidR="008A7DDB" w:rsidRDefault="008A7DDB" w:rsidP="0027337B">
                            <w:pPr>
                              <w:jc w:val="both"/>
                              <w:rPr>
                                <w:sz w:val="24"/>
                                <w:szCs w:val="24"/>
                              </w:rPr>
                            </w:pPr>
                            <w:r>
                              <w:rPr>
                                <w:sz w:val="24"/>
                                <w:szCs w:val="24"/>
                              </w:rPr>
                              <w:t>The Neighbourhood Plan is a once in a generation opportunity to help shape our village.</w:t>
                            </w:r>
                          </w:p>
                          <w:p w14:paraId="74E0D44F" w14:textId="77777777" w:rsidR="008A7DDB" w:rsidRDefault="008A7DDB" w:rsidP="0027337B">
                            <w:pPr>
                              <w:jc w:val="both"/>
                              <w:rPr>
                                <w:sz w:val="24"/>
                                <w:szCs w:val="24"/>
                              </w:rPr>
                            </w:pPr>
                            <w:r>
                              <w:rPr>
                                <w:sz w:val="24"/>
                                <w:szCs w:val="24"/>
                              </w:rPr>
                              <w:t>To make sure that the Plan is as good as it can be and to make sure that everyone who wants to have a say in it can do so – the Parish Council will need help.</w:t>
                            </w:r>
                          </w:p>
                          <w:p w14:paraId="703DC7B8" w14:textId="77777777" w:rsidR="008A7DDB" w:rsidRDefault="008A7DDB" w:rsidP="0027337B">
                            <w:pPr>
                              <w:jc w:val="both"/>
                              <w:rPr>
                                <w:sz w:val="24"/>
                                <w:szCs w:val="24"/>
                              </w:rPr>
                            </w:pPr>
                            <w:r>
                              <w:rPr>
                                <w:sz w:val="24"/>
                                <w:szCs w:val="24"/>
                              </w:rPr>
                              <w:t>You do not need to be a “planning expert” or an “activist” – just someone who can help in any way. It could be helping put up signs, telling your neighbours, or helping with documents.</w:t>
                            </w:r>
                          </w:p>
                          <w:p w14:paraId="0D23C2C7" w14:textId="77777777" w:rsidR="008A7DDB" w:rsidRDefault="008A7DDB" w:rsidP="0027337B">
                            <w:pPr>
                              <w:jc w:val="both"/>
                              <w:rPr>
                                <w:sz w:val="24"/>
                                <w:szCs w:val="24"/>
                              </w:rPr>
                            </w:pPr>
                          </w:p>
                          <w:p w14:paraId="2FF3F32F" w14:textId="77777777" w:rsidR="008A7DDB" w:rsidRDefault="008A7DDB" w:rsidP="0027337B">
                            <w:pPr>
                              <w:jc w:val="both"/>
                              <w:rPr>
                                <w:b/>
                                <w:color w:val="5C732F"/>
                                <w:sz w:val="24"/>
                                <w:szCs w:val="24"/>
                              </w:rPr>
                            </w:pPr>
                          </w:p>
                          <w:p w14:paraId="3CC50FF7" w14:textId="77777777" w:rsidR="008A7DDB" w:rsidRPr="00D94944" w:rsidRDefault="008A7DDB" w:rsidP="0027337B">
                            <w:pPr>
                              <w:jc w:val="both"/>
                              <w:rPr>
                                <w:b/>
                                <w:color w:val="5C732F"/>
                                <w:sz w:val="24"/>
                                <w:szCs w:val="24"/>
                              </w:rPr>
                            </w:pPr>
                            <w:r w:rsidRPr="00D94944">
                              <w:rPr>
                                <w:b/>
                                <w:color w:val="5C732F"/>
                                <w:sz w:val="24"/>
                                <w:szCs w:val="24"/>
                              </w:rPr>
                              <w:t xml:space="preserve">If you have the time we would very much like to hear from you! </w:t>
                            </w:r>
                          </w:p>
                          <w:p w14:paraId="6F0251EA" w14:textId="77777777" w:rsidR="008A7DDB" w:rsidRDefault="008A7DDB" w:rsidP="002733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9pt;margin-top:-4pt;width:230.85pt;height:35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" filled="f" stroked="f">
                <v:textbox>
                  <w:txbxContent>
                    <w:p w14:paraId="30C2344A" w14:textId="77777777" w:rsidR="0027337B" w:rsidRPr="004C7A7B" w:rsidRDefault="0027337B" w:rsidP="0027337B">
                      <w:pPr>
                        <w:jc w:val="both"/>
                        <w:rPr>
                          <w:b/>
                          <w:color w:val="5C732F"/>
                          <w:sz w:val="28"/>
                          <w:szCs w:val="28"/>
                        </w:rPr>
                      </w:pPr>
                      <w:r w:rsidRPr="004C7A7B">
                        <w:rPr>
                          <w:b/>
                          <w:color w:val="5C732F"/>
                          <w:sz w:val="28"/>
                          <w:szCs w:val="28"/>
                        </w:rPr>
                        <w:t>Can you help?</w:t>
                      </w:r>
                    </w:p>
                    <w:p w14:paraId="255CD194" w14:textId="77777777" w:rsidR="0027337B" w:rsidRDefault="0027337B" w:rsidP="0027337B">
                      <w:pPr>
                        <w:jc w:val="both"/>
                        <w:rPr>
                          <w:sz w:val="24"/>
                          <w:szCs w:val="24"/>
                        </w:rPr>
                      </w:pPr>
                      <w:r>
                        <w:rPr>
                          <w:sz w:val="24"/>
                          <w:szCs w:val="24"/>
                        </w:rPr>
                        <w:t>The Neighbourhood Plan is a once in a generation opportunity to help shape our village.</w:t>
                      </w:r>
                    </w:p>
                    <w:p w14:paraId="74E0D44F" w14:textId="77777777" w:rsidR="0027337B" w:rsidRDefault="0027337B" w:rsidP="0027337B">
                      <w:pPr>
                        <w:jc w:val="both"/>
                        <w:rPr>
                          <w:sz w:val="24"/>
                          <w:szCs w:val="24"/>
                        </w:rPr>
                      </w:pPr>
                      <w:r>
                        <w:rPr>
                          <w:sz w:val="24"/>
                          <w:szCs w:val="24"/>
                        </w:rPr>
                        <w:t>To make sure that the Plan is as good as it can be and to make sure that everyone who wants to have a say in it can do so – the Parish Council will need help.</w:t>
                      </w:r>
                    </w:p>
                    <w:p w14:paraId="703DC7B8" w14:textId="77777777" w:rsidR="0027337B" w:rsidRDefault="0027337B" w:rsidP="0027337B">
                      <w:pPr>
                        <w:jc w:val="both"/>
                        <w:rPr>
                          <w:sz w:val="24"/>
                          <w:szCs w:val="24"/>
                        </w:rPr>
                      </w:pPr>
                      <w:r>
                        <w:rPr>
                          <w:sz w:val="24"/>
                          <w:szCs w:val="24"/>
                        </w:rPr>
                        <w:t>You do not need to be a “planning expert” or an “activist” – just someone who can help in any way. It could be helping put up signs, telling your neighbours, or helping with documents.</w:t>
                      </w:r>
                    </w:p>
                    <w:p w14:paraId="0D23C2C7" w14:textId="77777777" w:rsidR="0027337B" w:rsidRDefault="0027337B" w:rsidP="0027337B">
                      <w:pPr>
                        <w:jc w:val="both"/>
                        <w:rPr>
                          <w:sz w:val="24"/>
                          <w:szCs w:val="24"/>
                        </w:rPr>
                      </w:pPr>
                    </w:p>
                    <w:p w14:paraId="2FF3F32F" w14:textId="77777777" w:rsidR="0027337B" w:rsidRDefault="0027337B" w:rsidP="0027337B">
                      <w:pPr>
                        <w:jc w:val="both"/>
                        <w:rPr>
                          <w:b/>
                          <w:color w:val="5C732F"/>
                          <w:sz w:val="24"/>
                          <w:szCs w:val="24"/>
                        </w:rPr>
                      </w:pPr>
                    </w:p>
                    <w:p w14:paraId="3CC50FF7" w14:textId="77777777" w:rsidR="0027337B" w:rsidRPr="00D94944" w:rsidRDefault="0027337B" w:rsidP="0027337B">
                      <w:pPr>
                        <w:jc w:val="both"/>
                        <w:rPr>
                          <w:b/>
                          <w:color w:val="5C732F"/>
                          <w:sz w:val="24"/>
                          <w:szCs w:val="24"/>
                        </w:rPr>
                      </w:pPr>
                      <w:r w:rsidRPr="00D94944">
                        <w:rPr>
                          <w:b/>
                          <w:color w:val="5C732F"/>
                          <w:sz w:val="24"/>
                          <w:szCs w:val="24"/>
                        </w:rPr>
                        <w:t xml:space="preserve">If you have the time we would very much like to hear from you! </w:t>
                      </w:r>
                    </w:p>
                    <w:p w14:paraId="6F0251EA" w14:textId="77777777" w:rsidR="0027337B" w:rsidRDefault="0027337B" w:rsidP="0027337B"/>
                  </w:txbxContent>
                </v:textbox>
              </v:shape>
            </w:pict>
          </mc:Fallback>
        </mc:AlternateContent>
      </w:r>
      <w:r w:rsidRPr="004270F6">
        <w:rPr>
          <w:noProof/>
          <w:lang w:val="en-US"/>
        </w:rPr>
        <mc:AlternateContent>
          <mc:Choice Requires="wps">
            <w:drawing>
              <wp:anchor distT="0" distB="0" distL="114300" distR="114300" simplePos="0" relativeHeight="251803648" behindDoc="0" locked="0" layoutInCell="1" allowOverlap="1" wp14:anchorId="16479108" wp14:editId="4D735241">
                <wp:simplePos x="0" y="0"/>
                <wp:positionH relativeFrom="column">
                  <wp:posOffset>-768350</wp:posOffset>
                </wp:positionH>
                <wp:positionV relativeFrom="paragraph">
                  <wp:posOffset>-51435</wp:posOffset>
                </wp:positionV>
                <wp:extent cx="2974975" cy="699579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995795"/>
                        </a:xfrm>
                        <a:prstGeom prst="rect">
                          <a:avLst/>
                        </a:prstGeom>
                        <a:solidFill>
                          <a:srgbClr val="FFFFFF"/>
                        </a:solidFill>
                        <a:ln w="9525">
                          <a:noFill/>
                          <a:miter lim="800000"/>
                          <a:headEnd/>
                          <a:tailEnd/>
                        </a:ln>
                      </wps:spPr>
                      <wps:txbx>
                        <w:txbxContent>
                          <w:p w14:paraId="20366C1B" w14:textId="77777777" w:rsidR="008A7DDB" w:rsidRPr="00D94944" w:rsidRDefault="008A7DDB" w:rsidP="0027337B">
                            <w:pPr>
                              <w:jc w:val="both"/>
                              <w:rPr>
                                <w:b/>
                                <w:color w:val="5C732F"/>
                                <w:sz w:val="28"/>
                                <w:szCs w:val="28"/>
                              </w:rPr>
                            </w:pPr>
                            <w:r w:rsidRPr="00D94944">
                              <w:rPr>
                                <w:b/>
                                <w:color w:val="5C732F"/>
                                <w:sz w:val="28"/>
                                <w:szCs w:val="28"/>
                              </w:rPr>
                              <w:t>What happens next?</w:t>
                            </w:r>
                          </w:p>
                          <w:p w14:paraId="62DE1B47" w14:textId="77777777" w:rsidR="008A7DDB" w:rsidRDefault="008A7DDB" w:rsidP="0027337B">
                            <w:pPr>
                              <w:jc w:val="both"/>
                              <w:rPr>
                                <w:sz w:val="24"/>
                                <w:szCs w:val="24"/>
                              </w:rPr>
                            </w:pPr>
                            <w:r>
                              <w:rPr>
                                <w:sz w:val="24"/>
                                <w:szCs w:val="24"/>
                              </w:rPr>
                              <w:t xml:space="preserve">Neighbourhood Plans are a big change in how local planning works. To make sure that the Plan is as good as it can be and that it meets the standard required by the Government, </w:t>
                            </w:r>
                            <w:proofErr w:type="gramStart"/>
                            <w:r>
                              <w:rPr>
                                <w:sz w:val="24"/>
                                <w:szCs w:val="24"/>
                              </w:rPr>
                              <w:t>there</w:t>
                            </w:r>
                            <w:proofErr w:type="gramEnd"/>
                            <w:r>
                              <w:rPr>
                                <w:sz w:val="24"/>
                                <w:szCs w:val="24"/>
                              </w:rPr>
                              <w:t xml:space="preserve"> needs to be lots of consultation in the Village. </w:t>
                            </w:r>
                          </w:p>
                          <w:p w14:paraId="7DC959F7" w14:textId="77777777" w:rsidR="008A7DDB" w:rsidRDefault="008A7DDB" w:rsidP="0027337B">
                            <w:pPr>
                              <w:jc w:val="both"/>
                              <w:rPr>
                                <w:sz w:val="24"/>
                                <w:szCs w:val="24"/>
                              </w:rPr>
                            </w:pPr>
                          </w:p>
                          <w:p w14:paraId="308D5D81" w14:textId="77777777" w:rsidR="008A7DDB" w:rsidRDefault="008A7DDB" w:rsidP="0027337B">
                            <w:pPr>
                              <w:jc w:val="both"/>
                              <w:rPr>
                                <w:sz w:val="24"/>
                                <w:szCs w:val="24"/>
                              </w:rPr>
                            </w:pPr>
                            <w:r>
                              <w:rPr>
                                <w:sz w:val="24"/>
                                <w:szCs w:val="24"/>
                              </w:rPr>
                              <w:t xml:space="preserve">The first </w:t>
                            </w:r>
                            <w:r w:rsidRPr="00D94944">
                              <w:rPr>
                                <w:b/>
                                <w:color w:val="5C732F"/>
                                <w:sz w:val="24"/>
                                <w:szCs w:val="24"/>
                              </w:rPr>
                              <w:t>public meeting</w:t>
                            </w:r>
                            <w:r w:rsidRPr="00D94944">
                              <w:rPr>
                                <w:color w:val="5C732F"/>
                                <w:sz w:val="24"/>
                                <w:szCs w:val="24"/>
                              </w:rPr>
                              <w:t xml:space="preserve"> </w:t>
                            </w:r>
                            <w:r>
                              <w:rPr>
                                <w:sz w:val="24"/>
                                <w:szCs w:val="24"/>
                              </w:rPr>
                              <w:t>will be held on th</w:t>
                            </w:r>
                            <w:r w:rsidRPr="00850905">
                              <w:rPr>
                                <w:sz w:val="24"/>
                                <w:szCs w:val="24"/>
                              </w:rPr>
                              <w:t>e morning of</w:t>
                            </w:r>
                            <w:r>
                              <w:rPr>
                                <w:sz w:val="24"/>
                                <w:szCs w:val="24"/>
                              </w:rPr>
                              <w:t>:</w:t>
                            </w:r>
                          </w:p>
                          <w:p w14:paraId="3A48F29C" w14:textId="77777777" w:rsidR="008A7DDB" w:rsidRPr="00D94944" w:rsidRDefault="008A7DDB" w:rsidP="0027337B">
                            <w:pPr>
                              <w:jc w:val="center"/>
                              <w:rPr>
                                <w:b/>
                                <w:color w:val="5C732F"/>
                                <w:sz w:val="28"/>
                                <w:szCs w:val="28"/>
                              </w:rPr>
                            </w:pPr>
                            <w:r w:rsidRPr="00D94944">
                              <w:rPr>
                                <w:b/>
                                <w:color w:val="5C732F"/>
                                <w:sz w:val="28"/>
                                <w:szCs w:val="28"/>
                              </w:rPr>
                              <w:t>Saturday 29</w:t>
                            </w:r>
                            <w:r w:rsidRPr="00D94944">
                              <w:rPr>
                                <w:b/>
                                <w:color w:val="5C732F"/>
                                <w:sz w:val="28"/>
                                <w:szCs w:val="28"/>
                                <w:vertAlign w:val="superscript"/>
                              </w:rPr>
                              <w:t>th</w:t>
                            </w:r>
                            <w:r w:rsidRPr="00D94944">
                              <w:rPr>
                                <w:b/>
                                <w:color w:val="5C732F"/>
                                <w:sz w:val="28"/>
                                <w:szCs w:val="28"/>
                              </w:rPr>
                              <w:t xml:space="preserve"> June </w:t>
                            </w:r>
                          </w:p>
                          <w:p w14:paraId="1B900EDC" w14:textId="77777777" w:rsidR="008A7DDB" w:rsidRPr="00D94944" w:rsidRDefault="008A7DDB" w:rsidP="0027337B">
                            <w:pPr>
                              <w:jc w:val="center"/>
                              <w:rPr>
                                <w:b/>
                                <w:color w:val="5C732F"/>
                                <w:sz w:val="28"/>
                                <w:szCs w:val="28"/>
                              </w:rPr>
                            </w:pPr>
                            <w:proofErr w:type="spellStart"/>
                            <w:r w:rsidRPr="00D94944">
                              <w:rPr>
                                <w:b/>
                                <w:color w:val="5C732F"/>
                                <w:sz w:val="28"/>
                                <w:szCs w:val="28"/>
                              </w:rPr>
                              <w:t>Lindos</w:t>
                            </w:r>
                            <w:proofErr w:type="spellEnd"/>
                            <w:r w:rsidRPr="00D94944">
                              <w:rPr>
                                <w:b/>
                                <w:color w:val="5C732F"/>
                                <w:sz w:val="28"/>
                                <w:szCs w:val="28"/>
                              </w:rPr>
                              <w:t xml:space="preserve"> Centre in </w:t>
                            </w:r>
                            <w:proofErr w:type="spellStart"/>
                            <w:r w:rsidRPr="00D94944">
                              <w:rPr>
                                <w:b/>
                                <w:color w:val="5C732F"/>
                                <w:sz w:val="28"/>
                                <w:szCs w:val="28"/>
                              </w:rPr>
                              <w:t>Saddlemakers</w:t>
                            </w:r>
                            <w:proofErr w:type="spellEnd"/>
                            <w:r w:rsidRPr="00D94944">
                              <w:rPr>
                                <w:b/>
                                <w:color w:val="5C732F"/>
                                <w:sz w:val="28"/>
                                <w:szCs w:val="28"/>
                              </w:rPr>
                              <w:t xml:space="preserve"> Lane</w:t>
                            </w:r>
                          </w:p>
                          <w:p w14:paraId="0096CCA4" w14:textId="77777777" w:rsidR="008A7DDB" w:rsidRDefault="008A7DDB" w:rsidP="0027337B">
                            <w:pPr>
                              <w:jc w:val="both"/>
                              <w:rPr>
                                <w:sz w:val="24"/>
                                <w:szCs w:val="24"/>
                              </w:rPr>
                            </w:pPr>
                          </w:p>
                          <w:p w14:paraId="34356454" w14:textId="77777777" w:rsidR="008A7DDB" w:rsidRPr="00850905" w:rsidRDefault="008A7DDB" w:rsidP="0027337B">
                            <w:pPr>
                              <w:jc w:val="both"/>
                              <w:rPr>
                                <w:sz w:val="24"/>
                                <w:szCs w:val="24"/>
                              </w:rPr>
                            </w:pPr>
                            <w:r>
                              <w:rPr>
                                <w:sz w:val="24"/>
                                <w:szCs w:val="24"/>
                              </w:rPr>
                              <w:t>Please also look out for:</w:t>
                            </w:r>
                            <w:r w:rsidRPr="004C7A7B">
                              <w:rPr>
                                <w:sz w:val="24"/>
                                <w:szCs w:val="24"/>
                              </w:rPr>
                              <w:t xml:space="preserve"> </w:t>
                            </w:r>
                          </w:p>
                          <w:p w14:paraId="7F56BF8F" w14:textId="77777777" w:rsidR="008A7DDB" w:rsidRPr="008E79D2" w:rsidRDefault="008A7DDB" w:rsidP="0027337B">
                            <w:pPr>
                              <w:pStyle w:val="ListParagraph"/>
                              <w:numPr>
                                <w:ilvl w:val="0"/>
                                <w:numId w:val="81"/>
                              </w:numPr>
                              <w:jc w:val="both"/>
                              <w:rPr>
                                <w:sz w:val="24"/>
                                <w:szCs w:val="24"/>
                              </w:rPr>
                            </w:pPr>
                            <w:r>
                              <w:rPr>
                                <w:sz w:val="24"/>
                                <w:szCs w:val="24"/>
                              </w:rPr>
                              <w:t>Posters in the village</w:t>
                            </w:r>
                          </w:p>
                          <w:p w14:paraId="3DFFBC82" w14:textId="77777777" w:rsidR="008A7DDB" w:rsidRPr="008E79D2" w:rsidRDefault="008A7DDB" w:rsidP="0027337B">
                            <w:pPr>
                              <w:pStyle w:val="ListParagraph"/>
                              <w:numPr>
                                <w:ilvl w:val="0"/>
                                <w:numId w:val="81"/>
                              </w:numPr>
                              <w:jc w:val="both"/>
                              <w:rPr>
                                <w:sz w:val="24"/>
                                <w:szCs w:val="24"/>
                              </w:rPr>
                            </w:pPr>
                            <w:r>
                              <w:rPr>
                                <w:sz w:val="24"/>
                                <w:szCs w:val="24"/>
                              </w:rPr>
                              <w:t>E-newsletters</w:t>
                            </w:r>
                          </w:p>
                          <w:p w14:paraId="16EFAA82" w14:textId="77777777" w:rsidR="008A7DDB" w:rsidRDefault="008A7DDB" w:rsidP="0027337B">
                            <w:pPr>
                              <w:pStyle w:val="ListParagraph"/>
                              <w:numPr>
                                <w:ilvl w:val="0"/>
                                <w:numId w:val="81"/>
                              </w:numPr>
                              <w:jc w:val="both"/>
                              <w:rPr>
                                <w:sz w:val="24"/>
                                <w:szCs w:val="24"/>
                              </w:rPr>
                            </w:pPr>
                            <w:r>
                              <w:rPr>
                                <w:sz w:val="24"/>
                                <w:szCs w:val="24"/>
                              </w:rPr>
                              <w:t>Information on the Melton Neighbourhood Plan website</w:t>
                            </w:r>
                          </w:p>
                          <w:p w14:paraId="036D0A8E" w14:textId="77777777" w:rsidR="008A7DDB" w:rsidRDefault="008A7DDB" w:rsidP="0027337B">
                            <w:pPr>
                              <w:jc w:val="center"/>
                              <w:rPr>
                                <w:sz w:val="24"/>
                                <w:szCs w:val="24"/>
                              </w:rPr>
                            </w:pPr>
                          </w:p>
                          <w:p w14:paraId="093AAE73" w14:textId="77777777" w:rsidR="008A7DDB" w:rsidRPr="008E79D2" w:rsidRDefault="008A7DDB" w:rsidP="0027337B">
                            <w:pPr>
                              <w:jc w:val="both"/>
                              <w:rPr>
                                <w:sz w:val="24"/>
                                <w:szCs w:val="24"/>
                              </w:rPr>
                            </w:pPr>
                            <w:r w:rsidRPr="008E79D2">
                              <w:rPr>
                                <w:sz w:val="24"/>
                                <w:szCs w:val="24"/>
                              </w:rPr>
                              <w:t xml:space="preserve">The Parish Council will be producing a </w:t>
                            </w:r>
                            <w:proofErr w:type="gramStart"/>
                            <w:r w:rsidRPr="00D94944">
                              <w:rPr>
                                <w:b/>
                                <w:i/>
                                <w:color w:val="5C732F"/>
                                <w:sz w:val="24"/>
                                <w:szCs w:val="24"/>
                              </w:rPr>
                              <w:t>questionnaire</w:t>
                            </w:r>
                            <w:r w:rsidRPr="00D94944">
                              <w:rPr>
                                <w:color w:val="5C732F"/>
                                <w:sz w:val="24"/>
                                <w:szCs w:val="24"/>
                              </w:rPr>
                              <w:t xml:space="preserve"> </w:t>
                            </w:r>
                            <w:r w:rsidRPr="008E79D2">
                              <w:rPr>
                                <w:sz w:val="24"/>
                                <w:szCs w:val="24"/>
                              </w:rPr>
                              <w:t>which</w:t>
                            </w:r>
                            <w:proofErr w:type="gramEnd"/>
                            <w:r w:rsidRPr="008E79D2">
                              <w:rPr>
                                <w:sz w:val="24"/>
                                <w:szCs w:val="24"/>
                              </w:rPr>
                              <w:t xml:space="preserve"> will be sent to every household in the village.</w:t>
                            </w:r>
                          </w:p>
                          <w:p w14:paraId="2B43227B" w14:textId="77777777" w:rsidR="008A7DDB" w:rsidRDefault="008A7DDB" w:rsidP="0027337B">
                            <w:pPr>
                              <w:jc w:val="both"/>
                              <w:rPr>
                                <w:sz w:val="24"/>
                                <w:szCs w:val="24"/>
                              </w:rPr>
                            </w:pPr>
                            <w:r w:rsidRPr="008E79D2">
                              <w:rPr>
                                <w:sz w:val="24"/>
                                <w:szCs w:val="24"/>
                              </w:rPr>
                              <w:t>The questionnaire will allow everyone, including children under 16, to have their views taken in to account.</w:t>
                            </w:r>
                          </w:p>
                          <w:p w14:paraId="498EA512" w14:textId="77777777" w:rsidR="008A7DDB" w:rsidRDefault="008A7DDB" w:rsidP="0027337B">
                            <w:pPr>
                              <w:jc w:val="both"/>
                              <w:rPr>
                                <w:sz w:val="24"/>
                                <w:szCs w:val="24"/>
                              </w:rPr>
                            </w:pPr>
                          </w:p>
                          <w:p w14:paraId="005F7BF5" w14:textId="77777777" w:rsidR="008A7DDB" w:rsidRDefault="008A7DDB" w:rsidP="002733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0.45pt;margin-top:-4pt;width:234.25pt;height:550.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" stroked="f">
                <v:textbox>
                  <w:txbxContent>
                    <w:p w14:paraId="20366C1B" w14:textId="77777777" w:rsidR="0027337B" w:rsidRPr="00D94944" w:rsidRDefault="0027337B" w:rsidP="0027337B">
                      <w:pPr>
                        <w:jc w:val="both"/>
                        <w:rPr>
                          <w:b/>
                          <w:color w:val="5C732F"/>
                          <w:sz w:val="28"/>
                          <w:szCs w:val="28"/>
                        </w:rPr>
                      </w:pPr>
                      <w:r w:rsidRPr="00D94944">
                        <w:rPr>
                          <w:b/>
                          <w:color w:val="5C732F"/>
                          <w:sz w:val="28"/>
                          <w:szCs w:val="28"/>
                        </w:rPr>
                        <w:t>What happens next?</w:t>
                      </w:r>
                    </w:p>
                    <w:p w14:paraId="62DE1B47" w14:textId="77777777" w:rsidR="0027337B" w:rsidRDefault="0027337B" w:rsidP="0027337B">
                      <w:pPr>
                        <w:jc w:val="both"/>
                        <w:rPr>
                          <w:sz w:val="24"/>
                          <w:szCs w:val="24"/>
                        </w:rPr>
                      </w:pPr>
                      <w:r>
                        <w:rPr>
                          <w:sz w:val="24"/>
                          <w:szCs w:val="24"/>
                        </w:rPr>
                        <w:t xml:space="preserve">Neighbourhood Plans are a big change in how local planning works. To make sure that the Plan is as good as it can be and that it meets the standard required by the Government, </w:t>
                      </w:r>
                      <w:proofErr w:type="gramStart"/>
                      <w:r>
                        <w:rPr>
                          <w:sz w:val="24"/>
                          <w:szCs w:val="24"/>
                        </w:rPr>
                        <w:t>there</w:t>
                      </w:r>
                      <w:proofErr w:type="gramEnd"/>
                      <w:r>
                        <w:rPr>
                          <w:sz w:val="24"/>
                          <w:szCs w:val="24"/>
                        </w:rPr>
                        <w:t xml:space="preserve"> needs to be lots of consultation in the Village. </w:t>
                      </w:r>
                    </w:p>
                    <w:p w14:paraId="7DC959F7" w14:textId="77777777" w:rsidR="0027337B" w:rsidRDefault="0027337B" w:rsidP="0027337B">
                      <w:pPr>
                        <w:jc w:val="both"/>
                        <w:rPr>
                          <w:sz w:val="24"/>
                          <w:szCs w:val="24"/>
                        </w:rPr>
                      </w:pPr>
                    </w:p>
                    <w:p w14:paraId="308D5D81" w14:textId="77777777" w:rsidR="0027337B" w:rsidRDefault="0027337B" w:rsidP="0027337B">
                      <w:pPr>
                        <w:jc w:val="both"/>
                        <w:rPr>
                          <w:sz w:val="24"/>
                          <w:szCs w:val="24"/>
                        </w:rPr>
                      </w:pPr>
                      <w:r>
                        <w:rPr>
                          <w:sz w:val="24"/>
                          <w:szCs w:val="24"/>
                        </w:rPr>
                        <w:t xml:space="preserve">The first </w:t>
                      </w:r>
                      <w:r w:rsidRPr="00D94944">
                        <w:rPr>
                          <w:b/>
                          <w:color w:val="5C732F"/>
                          <w:sz w:val="24"/>
                          <w:szCs w:val="24"/>
                        </w:rPr>
                        <w:t>public meeting</w:t>
                      </w:r>
                      <w:r w:rsidRPr="00D94944">
                        <w:rPr>
                          <w:color w:val="5C732F"/>
                          <w:sz w:val="24"/>
                          <w:szCs w:val="24"/>
                        </w:rPr>
                        <w:t xml:space="preserve"> </w:t>
                      </w:r>
                      <w:r>
                        <w:rPr>
                          <w:sz w:val="24"/>
                          <w:szCs w:val="24"/>
                        </w:rPr>
                        <w:t>will be held on th</w:t>
                      </w:r>
                      <w:r w:rsidRPr="00850905">
                        <w:rPr>
                          <w:sz w:val="24"/>
                          <w:szCs w:val="24"/>
                        </w:rPr>
                        <w:t>e morning of</w:t>
                      </w:r>
                      <w:r>
                        <w:rPr>
                          <w:sz w:val="24"/>
                          <w:szCs w:val="24"/>
                        </w:rPr>
                        <w:t>:</w:t>
                      </w:r>
                    </w:p>
                    <w:p w14:paraId="3A48F29C" w14:textId="77777777" w:rsidR="0027337B" w:rsidRPr="00D94944" w:rsidRDefault="0027337B" w:rsidP="0027337B">
                      <w:pPr>
                        <w:jc w:val="center"/>
                        <w:rPr>
                          <w:b/>
                          <w:color w:val="5C732F"/>
                          <w:sz w:val="28"/>
                          <w:szCs w:val="28"/>
                        </w:rPr>
                      </w:pPr>
                      <w:r w:rsidRPr="00D94944">
                        <w:rPr>
                          <w:b/>
                          <w:color w:val="5C732F"/>
                          <w:sz w:val="28"/>
                          <w:szCs w:val="28"/>
                        </w:rPr>
                        <w:t>Saturday 29</w:t>
                      </w:r>
                      <w:r w:rsidRPr="00D94944">
                        <w:rPr>
                          <w:b/>
                          <w:color w:val="5C732F"/>
                          <w:sz w:val="28"/>
                          <w:szCs w:val="28"/>
                          <w:vertAlign w:val="superscript"/>
                        </w:rPr>
                        <w:t>th</w:t>
                      </w:r>
                      <w:r w:rsidRPr="00D94944">
                        <w:rPr>
                          <w:b/>
                          <w:color w:val="5C732F"/>
                          <w:sz w:val="28"/>
                          <w:szCs w:val="28"/>
                        </w:rPr>
                        <w:t xml:space="preserve"> June </w:t>
                      </w:r>
                    </w:p>
                    <w:p w14:paraId="1B900EDC" w14:textId="77777777" w:rsidR="0027337B" w:rsidRPr="00D94944" w:rsidRDefault="0027337B" w:rsidP="0027337B">
                      <w:pPr>
                        <w:jc w:val="center"/>
                        <w:rPr>
                          <w:b/>
                          <w:color w:val="5C732F"/>
                          <w:sz w:val="28"/>
                          <w:szCs w:val="28"/>
                        </w:rPr>
                      </w:pPr>
                      <w:proofErr w:type="spellStart"/>
                      <w:r w:rsidRPr="00D94944">
                        <w:rPr>
                          <w:b/>
                          <w:color w:val="5C732F"/>
                          <w:sz w:val="28"/>
                          <w:szCs w:val="28"/>
                        </w:rPr>
                        <w:t>Lindos</w:t>
                      </w:r>
                      <w:proofErr w:type="spellEnd"/>
                      <w:r w:rsidRPr="00D94944">
                        <w:rPr>
                          <w:b/>
                          <w:color w:val="5C732F"/>
                          <w:sz w:val="28"/>
                          <w:szCs w:val="28"/>
                        </w:rPr>
                        <w:t xml:space="preserve"> Centre in </w:t>
                      </w:r>
                      <w:proofErr w:type="spellStart"/>
                      <w:r w:rsidRPr="00D94944">
                        <w:rPr>
                          <w:b/>
                          <w:color w:val="5C732F"/>
                          <w:sz w:val="28"/>
                          <w:szCs w:val="28"/>
                        </w:rPr>
                        <w:t>Saddlemakers</w:t>
                      </w:r>
                      <w:proofErr w:type="spellEnd"/>
                      <w:r w:rsidRPr="00D94944">
                        <w:rPr>
                          <w:b/>
                          <w:color w:val="5C732F"/>
                          <w:sz w:val="28"/>
                          <w:szCs w:val="28"/>
                        </w:rPr>
                        <w:t xml:space="preserve"> Lane</w:t>
                      </w:r>
                    </w:p>
                    <w:p w14:paraId="0096CCA4" w14:textId="77777777" w:rsidR="0027337B" w:rsidRDefault="0027337B" w:rsidP="0027337B">
                      <w:pPr>
                        <w:jc w:val="both"/>
                        <w:rPr>
                          <w:sz w:val="24"/>
                          <w:szCs w:val="24"/>
                        </w:rPr>
                      </w:pPr>
                    </w:p>
                    <w:p w14:paraId="34356454" w14:textId="77777777" w:rsidR="0027337B" w:rsidRPr="00850905" w:rsidRDefault="0027337B" w:rsidP="0027337B">
                      <w:pPr>
                        <w:jc w:val="both"/>
                        <w:rPr>
                          <w:sz w:val="24"/>
                          <w:szCs w:val="24"/>
                        </w:rPr>
                      </w:pPr>
                      <w:r>
                        <w:rPr>
                          <w:sz w:val="24"/>
                          <w:szCs w:val="24"/>
                        </w:rPr>
                        <w:t>Please also look out for:</w:t>
                      </w:r>
                      <w:r w:rsidRPr="004C7A7B">
                        <w:rPr>
                          <w:sz w:val="24"/>
                          <w:szCs w:val="24"/>
                        </w:rPr>
                        <w:t xml:space="preserve"> </w:t>
                      </w:r>
                    </w:p>
                    <w:p w14:paraId="7F56BF8F" w14:textId="77777777" w:rsidR="0027337B" w:rsidRPr="008E79D2" w:rsidRDefault="0027337B" w:rsidP="0027337B">
                      <w:pPr>
                        <w:pStyle w:val="ListParagraph"/>
                        <w:numPr>
                          <w:ilvl w:val="0"/>
                          <w:numId w:val="81"/>
                        </w:numPr>
                        <w:jc w:val="both"/>
                        <w:rPr>
                          <w:sz w:val="24"/>
                          <w:szCs w:val="24"/>
                        </w:rPr>
                      </w:pPr>
                      <w:r>
                        <w:rPr>
                          <w:sz w:val="24"/>
                          <w:szCs w:val="24"/>
                        </w:rPr>
                        <w:t>Posters in the village</w:t>
                      </w:r>
                    </w:p>
                    <w:p w14:paraId="3DFFBC82" w14:textId="77777777" w:rsidR="0027337B" w:rsidRPr="008E79D2" w:rsidRDefault="0027337B" w:rsidP="0027337B">
                      <w:pPr>
                        <w:pStyle w:val="ListParagraph"/>
                        <w:numPr>
                          <w:ilvl w:val="0"/>
                          <w:numId w:val="81"/>
                        </w:numPr>
                        <w:jc w:val="both"/>
                        <w:rPr>
                          <w:sz w:val="24"/>
                          <w:szCs w:val="24"/>
                        </w:rPr>
                      </w:pPr>
                      <w:r>
                        <w:rPr>
                          <w:sz w:val="24"/>
                          <w:szCs w:val="24"/>
                        </w:rPr>
                        <w:t>E-newsletters</w:t>
                      </w:r>
                    </w:p>
                    <w:p w14:paraId="16EFAA82" w14:textId="77777777" w:rsidR="0027337B" w:rsidRDefault="0027337B" w:rsidP="0027337B">
                      <w:pPr>
                        <w:pStyle w:val="ListParagraph"/>
                        <w:numPr>
                          <w:ilvl w:val="0"/>
                          <w:numId w:val="81"/>
                        </w:numPr>
                        <w:jc w:val="both"/>
                        <w:rPr>
                          <w:sz w:val="24"/>
                          <w:szCs w:val="24"/>
                        </w:rPr>
                      </w:pPr>
                      <w:r>
                        <w:rPr>
                          <w:sz w:val="24"/>
                          <w:szCs w:val="24"/>
                        </w:rPr>
                        <w:t>Information on the Melton Neighbourhood Plan website</w:t>
                      </w:r>
                    </w:p>
                    <w:p w14:paraId="036D0A8E" w14:textId="77777777" w:rsidR="0027337B" w:rsidRDefault="0027337B" w:rsidP="0027337B">
                      <w:pPr>
                        <w:jc w:val="center"/>
                        <w:rPr>
                          <w:sz w:val="24"/>
                          <w:szCs w:val="24"/>
                        </w:rPr>
                      </w:pPr>
                    </w:p>
                    <w:p w14:paraId="093AAE73" w14:textId="77777777" w:rsidR="0027337B" w:rsidRPr="008E79D2" w:rsidRDefault="0027337B" w:rsidP="0027337B">
                      <w:pPr>
                        <w:jc w:val="both"/>
                        <w:rPr>
                          <w:sz w:val="24"/>
                          <w:szCs w:val="24"/>
                        </w:rPr>
                      </w:pPr>
                      <w:r w:rsidRPr="008E79D2">
                        <w:rPr>
                          <w:sz w:val="24"/>
                          <w:szCs w:val="24"/>
                        </w:rPr>
                        <w:t xml:space="preserve">The Parish Council will be producing a </w:t>
                      </w:r>
                      <w:proofErr w:type="gramStart"/>
                      <w:r w:rsidRPr="00D94944">
                        <w:rPr>
                          <w:b/>
                          <w:i/>
                          <w:color w:val="5C732F"/>
                          <w:sz w:val="24"/>
                          <w:szCs w:val="24"/>
                        </w:rPr>
                        <w:t>questionnaire</w:t>
                      </w:r>
                      <w:r w:rsidRPr="00D94944">
                        <w:rPr>
                          <w:color w:val="5C732F"/>
                          <w:sz w:val="24"/>
                          <w:szCs w:val="24"/>
                        </w:rPr>
                        <w:t xml:space="preserve"> </w:t>
                      </w:r>
                      <w:r w:rsidRPr="008E79D2">
                        <w:rPr>
                          <w:sz w:val="24"/>
                          <w:szCs w:val="24"/>
                        </w:rPr>
                        <w:t>which</w:t>
                      </w:r>
                      <w:proofErr w:type="gramEnd"/>
                      <w:r w:rsidRPr="008E79D2">
                        <w:rPr>
                          <w:sz w:val="24"/>
                          <w:szCs w:val="24"/>
                        </w:rPr>
                        <w:t xml:space="preserve"> will be sent to every household in the village.</w:t>
                      </w:r>
                    </w:p>
                    <w:p w14:paraId="2B43227B" w14:textId="77777777" w:rsidR="0027337B" w:rsidRDefault="0027337B" w:rsidP="0027337B">
                      <w:pPr>
                        <w:jc w:val="both"/>
                        <w:rPr>
                          <w:sz w:val="24"/>
                          <w:szCs w:val="24"/>
                        </w:rPr>
                      </w:pPr>
                      <w:r w:rsidRPr="008E79D2">
                        <w:rPr>
                          <w:sz w:val="24"/>
                          <w:szCs w:val="24"/>
                        </w:rPr>
                        <w:t>The questionnaire will allow everyone, including children under 16, to have their views taken in to account.</w:t>
                      </w:r>
                    </w:p>
                    <w:p w14:paraId="498EA512" w14:textId="77777777" w:rsidR="0027337B" w:rsidRDefault="0027337B" w:rsidP="0027337B">
                      <w:pPr>
                        <w:jc w:val="both"/>
                        <w:rPr>
                          <w:sz w:val="24"/>
                          <w:szCs w:val="24"/>
                        </w:rPr>
                      </w:pPr>
                    </w:p>
                    <w:p w14:paraId="005F7BF5" w14:textId="77777777" w:rsidR="0027337B" w:rsidRDefault="0027337B" w:rsidP="0027337B"/>
                  </w:txbxContent>
                </v:textbox>
              </v:shape>
            </w:pict>
          </mc:Fallback>
        </mc:AlternateContent>
      </w:r>
    </w:p>
    <w:p w14:paraId="00FE2C9B" w14:textId="45DDB6FA" w:rsidR="0027337B" w:rsidRDefault="0027337B">
      <w:pPr>
        <w:rPr>
          <w:rFonts w:ascii="Tahoma" w:hAnsi="Tahoma" w:cs="Tahoma"/>
          <w:b/>
          <w:sz w:val="30"/>
          <w:szCs w:val="30"/>
        </w:rPr>
      </w:pPr>
      <w:r>
        <w:rPr>
          <w:noProof/>
          <w:lang w:val="en-US"/>
        </w:rPr>
        <w:drawing>
          <wp:anchor distT="0" distB="0" distL="114300" distR="114300" simplePos="0" relativeHeight="251807744" behindDoc="1" locked="0" layoutInCell="1" allowOverlap="1" wp14:anchorId="2691D63A" wp14:editId="491B16ED">
            <wp:simplePos x="0" y="0"/>
            <wp:positionH relativeFrom="column">
              <wp:posOffset>2584450</wp:posOffset>
            </wp:positionH>
            <wp:positionV relativeFrom="paragraph">
              <wp:posOffset>4243705</wp:posOffset>
            </wp:positionV>
            <wp:extent cx="2892425" cy="1919605"/>
            <wp:effectExtent l="0" t="0" r="3175" b="10795"/>
            <wp:wrapTight wrapText="bothSides">
              <wp:wrapPolygon edited="0">
                <wp:start x="0" y="0"/>
                <wp:lineTo x="0" y="21436"/>
                <wp:lineTo x="21434" y="21436"/>
                <wp:lineTo x="21434"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a:ext>
                      </a:extLst>
                    </a:blip>
                    <a:stretch>
                      <a:fillRect/>
                    </a:stretch>
                  </pic:blipFill>
                  <pic:spPr>
                    <a:xfrm>
                      <a:off x="0" y="0"/>
                      <a:ext cx="2892425" cy="191960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30"/>
          <w:szCs w:val="30"/>
        </w:rPr>
        <w:br w:type="page"/>
      </w:r>
    </w:p>
    <w:p w14:paraId="7C3D7363" w14:textId="77CFB8BA" w:rsidR="0027337B" w:rsidRDefault="0027337B">
      <w:pPr>
        <w:rPr>
          <w:rFonts w:ascii="Tahoma" w:hAnsi="Tahoma" w:cs="Tahoma"/>
          <w:b/>
          <w:sz w:val="30"/>
          <w:szCs w:val="30"/>
        </w:rPr>
      </w:pPr>
      <w:r w:rsidRPr="004270F6">
        <w:rPr>
          <w:noProof/>
          <w:color w:val="000000"/>
          <w:lang w:val="en-US"/>
        </w:rPr>
        <w:lastRenderedPageBreak/>
        <w:drawing>
          <wp:anchor distT="0" distB="0" distL="114300" distR="114300" simplePos="0" relativeHeight="251815936" behindDoc="1" locked="0" layoutInCell="1" allowOverlap="1" wp14:anchorId="71692034" wp14:editId="1796E713">
            <wp:simplePos x="0" y="0"/>
            <wp:positionH relativeFrom="column">
              <wp:posOffset>2933700</wp:posOffset>
            </wp:positionH>
            <wp:positionV relativeFrom="paragraph">
              <wp:posOffset>291465</wp:posOffset>
            </wp:positionV>
            <wp:extent cx="3079115" cy="533400"/>
            <wp:effectExtent l="0" t="0" r="0" b="0"/>
            <wp:wrapTight wrapText="bothSides">
              <wp:wrapPolygon edited="0">
                <wp:start x="0" y="0"/>
                <wp:lineTo x="0" y="20571"/>
                <wp:lineTo x="21382" y="20571"/>
                <wp:lineTo x="21382" y="0"/>
                <wp:lineTo x="0" y="0"/>
              </wp:wrapPolygon>
            </wp:wrapTight>
            <wp:docPr id="217" name="Picture 217" descr="http://melton-suffolk-pc.gov.uk/img/MPC-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lton-suffolk-pc.gov.uk/img/MPC-banner.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07911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0F6">
        <w:rPr>
          <w:noProof/>
          <w:lang w:val="en-US"/>
        </w:rPr>
        <mc:AlternateContent>
          <mc:Choice Requires="wps">
            <w:drawing>
              <wp:anchor distT="0" distB="0" distL="114300" distR="114300" simplePos="0" relativeHeight="251813888" behindDoc="0" locked="0" layoutInCell="1" allowOverlap="1" wp14:anchorId="7A381652" wp14:editId="029A7D41">
                <wp:simplePos x="0" y="0"/>
                <wp:positionH relativeFrom="column">
                  <wp:posOffset>3073400</wp:posOffset>
                </wp:positionH>
                <wp:positionV relativeFrom="paragraph">
                  <wp:posOffset>977265</wp:posOffset>
                </wp:positionV>
                <wp:extent cx="2988945" cy="5855335"/>
                <wp:effectExtent l="0" t="0" r="0" b="1206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5855335"/>
                        </a:xfrm>
                        <a:prstGeom prst="rect">
                          <a:avLst/>
                        </a:prstGeom>
                        <a:noFill/>
                        <a:ln w="9525">
                          <a:noFill/>
                          <a:miter lim="800000"/>
                          <a:headEnd/>
                          <a:tailEnd/>
                        </a:ln>
                      </wps:spPr>
                      <wps:txbx>
                        <w:txbxContent>
                          <w:p w14:paraId="1948D7A4" w14:textId="77777777" w:rsidR="008A7DDB" w:rsidRPr="00D94944" w:rsidRDefault="008A7DDB" w:rsidP="0027337B">
                            <w:pPr>
                              <w:jc w:val="both"/>
                              <w:rPr>
                                <w:b/>
                                <w:color w:val="5C732F"/>
                                <w:sz w:val="28"/>
                                <w:szCs w:val="28"/>
                              </w:rPr>
                            </w:pPr>
                            <w:r w:rsidRPr="00D94944">
                              <w:rPr>
                                <w:b/>
                                <w:color w:val="5C732F"/>
                                <w:sz w:val="40"/>
                                <w:szCs w:val="40"/>
                              </w:rPr>
                              <w:t>Melton needs your help!</w:t>
                            </w:r>
                          </w:p>
                          <w:p w14:paraId="1A855D1C" w14:textId="77777777" w:rsidR="008A7DDB" w:rsidRPr="003E159D" w:rsidRDefault="008A7DDB" w:rsidP="0027337B">
                            <w:pPr>
                              <w:jc w:val="both"/>
                              <w:rPr>
                                <w:i/>
                                <w:sz w:val="28"/>
                                <w:szCs w:val="28"/>
                              </w:rPr>
                            </w:pPr>
                            <w:r w:rsidRPr="003E159D">
                              <w:rPr>
                                <w:i/>
                                <w:sz w:val="28"/>
                                <w:szCs w:val="28"/>
                              </w:rPr>
                              <w:t xml:space="preserve">Are you fed up with planning decisions?  </w:t>
                            </w:r>
                          </w:p>
                          <w:p w14:paraId="0951CD4C" w14:textId="77777777" w:rsidR="008A7DDB" w:rsidRPr="003E159D" w:rsidRDefault="008A7DDB" w:rsidP="0027337B">
                            <w:pPr>
                              <w:jc w:val="both"/>
                              <w:rPr>
                                <w:i/>
                                <w:sz w:val="28"/>
                                <w:szCs w:val="28"/>
                              </w:rPr>
                            </w:pPr>
                            <w:r w:rsidRPr="003E159D">
                              <w:rPr>
                                <w:i/>
                                <w:sz w:val="28"/>
                                <w:szCs w:val="28"/>
                              </w:rPr>
                              <w:t xml:space="preserve">Do you see inappropriate development spoiling this village?  </w:t>
                            </w:r>
                          </w:p>
                          <w:p w14:paraId="223D9316" w14:textId="77777777" w:rsidR="008A7DDB" w:rsidRPr="003E159D" w:rsidRDefault="008A7DDB" w:rsidP="0027337B">
                            <w:pPr>
                              <w:jc w:val="both"/>
                              <w:rPr>
                                <w:i/>
                                <w:sz w:val="28"/>
                                <w:szCs w:val="28"/>
                              </w:rPr>
                            </w:pPr>
                            <w:r w:rsidRPr="003E159D">
                              <w:rPr>
                                <w:i/>
                                <w:sz w:val="28"/>
                                <w:szCs w:val="28"/>
                              </w:rPr>
                              <w:t>Would you like to shape how Melton will look in the future?</w:t>
                            </w:r>
                          </w:p>
                          <w:p w14:paraId="2F40687E" w14:textId="77777777" w:rsidR="008A7DDB" w:rsidRDefault="008A7DDB" w:rsidP="0027337B">
                            <w:pPr>
                              <w:jc w:val="both"/>
                              <w:rPr>
                                <w:sz w:val="28"/>
                                <w:szCs w:val="28"/>
                              </w:rPr>
                            </w:pPr>
                            <w:r>
                              <w:rPr>
                                <w:sz w:val="28"/>
                                <w:szCs w:val="28"/>
                              </w:rPr>
                              <w:t>Like all villages, Melton will need to develop a Neighbourhood Plan.</w:t>
                            </w:r>
                          </w:p>
                          <w:p w14:paraId="54F577C6" w14:textId="77777777" w:rsidR="008A7DDB" w:rsidRDefault="008A7DDB" w:rsidP="0027337B">
                            <w:pPr>
                              <w:jc w:val="both"/>
                              <w:rPr>
                                <w:sz w:val="28"/>
                                <w:szCs w:val="28"/>
                              </w:rPr>
                            </w:pPr>
                            <w:r w:rsidRPr="00D5209F">
                              <w:rPr>
                                <w:sz w:val="28"/>
                                <w:szCs w:val="28"/>
                              </w:rPr>
                              <w:t xml:space="preserve">A </w:t>
                            </w:r>
                            <w:r>
                              <w:rPr>
                                <w:sz w:val="28"/>
                                <w:szCs w:val="28"/>
                              </w:rPr>
                              <w:t>N</w:t>
                            </w:r>
                            <w:r w:rsidRPr="00D5209F">
                              <w:rPr>
                                <w:sz w:val="28"/>
                                <w:szCs w:val="28"/>
                              </w:rPr>
                              <w:t xml:space="preserve">eighbourhood Plan is the </w:t>
                            </w:r>
                            <w:r w:rsidRPr="00D94944">
                              <w:rPr>
                                <w:b/>
                                <w:color w:val="5C732F"/>
                                <w:sz w:val="28"/>
                                <w:szCs w:val="28"/>
                              </w:rPr>
                              <w:t>ONLY</w:t>
                            </w:r>
                            <w:r w:rsidRPr="00D94944">
                              <w:rPr>
                                <w:color w:val="5C732F"/>
                                <w:sz w:val="28"/>
                                <w:szCs w:val="28"/>
                              </w:rPr>
                              <w:t xml:space="preserve"> </w:t>
                            </w:r>
                            <w:r w:rsidRPr="00D5209F">
                              <w:rPr>
                                <w:sz w:val="28"/>
                                <w:szCs w:val="28"/>
                              </w:rPr>
                              <w:t xml:space="preserve">way we can have some control over these issues.  </w:t>
                            </w:r>
                          </w:p>
                          <w:p w14:paraId="6800C423" w14:textId="77777777" w:rsidR="008A7DDB" w:rsidRDefault="008A7DDB" w:rsidP="0027337B">
                            <w:pPr>
                              <w:jc w:val="both"/>
                              <w:rPr>
                                <w:sz w:val="28"/>
                                <w:szCs w:val="28"/>
                              </w:rPr>
                            </w:pPr>
                            <w:r w:rsidRPr="00D5209F">
                              <w:rPr>
                                <w:sz w:val="28"/>
                                <w:szCs w:val="28"/>
                              </w:rPr>
                              <w:t xml:space="preserve">This is the first time we have </w:t>
                            </w:r>
                            <w:r>
                              <w:rPr>
                                <w:sz w:val="28"/>
                                <w:szCs w:val="28"/>
                              </w:rPr>
                              <w:t>had a</w:t>
                            </w:r>
                            <w:r w:rsidRPr="00D5209F">
                              <w:rPr>
                                <w:sz w:val="28"/>
                                <w:szCs w:val="28"/>
                              </w:rPr>
                              <w:t xml:space="preserve">n opportunity to legally affect planning decisions in our neighbourhood.  </w:t>
                            </w:r>
                          </w:p>
                          <w:p w14:paraId="0071716C" w14:textId="77777777" w:rsidR="008A7DDB" w:rsidRPr="00D94944" w:rsidRDefault="008A7DDB" w:rsidP="0027337B">
                            <w:pPr>
                              <w:jc w:val="both"/>
                              <w:rPr>
                                <w:color w:val="5C732F"/>
                                <w:sz w:val="28"/>
                                <w:szCs w:val="28"/>
                              </w:rPr>
                            </w:pPr>
                            <w:r w:rsidRPr="009B00CB">
                              <w:rPr>
                                <w:sz w:val="28"/>
                                <w:szCs w:val="28"/>
                              </w:rPr>
                              <w:t xml:space="preserve">This is </w:t>
                            </w:r>
                            <w:r w:rsidRPr="009B00CB">
                              <w:rPr>
                                <w:b/>
                                <w:i/>
                                <w:color w:val="5C732F"/>
                                <w:sz w:val="28"/>
                                <w:szCs w:val="28"/>
                              </w:rPr>
                              <w:t>your opportunity</w:t>
                            </w:r>
                            <w:r w:rsidRPr="009B00CB">
                              <w:rPr>
                                <w:color w:val="5C732F"/>
                                <w:sz w:val="28"/>
                                <w:szCs w:val="28"/>
                              </w:rPr>
                              <w:t xml:space="preserve"> </w:t>
                            </w:r>
                            <w:r w:rsidRPr="009B00CB">
                              <w:rPr>
                                <w:sz w:val="28"/>
                                <w:szCs w:val="28"/>
                              </w:rPr>
                              <w:t xml:space="preserve">to have a real say in planning decisions and that is why we </w:t>
                            </w:r>
                            <w:r w:rsidRPr="009B00CB">
                              <w:rPr>
                                <w:b/>
                                <w:color w:val="5C732F"/>
                                <w:sz w:val="28"/>
                                <w:szCs w:val="28"/>
                              </w:rPr>
                              <w:t>NEED</w:t>
                            </w:r>
                            <w:r w:rsidRPr="009B00CB">
                              <w:rPr>
                                <w:sz w:val="28"/>
                                <w:szCs w:val="28"/>
                              </w:rPr>
                              <w:t xml:space="preserve"> a Neighbourhood Plan</w:t>
                            </w:r>
                            <w:r w:rsidRPr="00D94944">
                              <w:rPr>
                                <w:color w:val="5C732F"/>
                                <w:sz w:val="28"/>
                                <w:szCs w:val="28"/>
                              </w:rPr>
                              <w:t>.</w:t>
                            </w:r>
                          </w:p>
                          <w:p w14:paraId="1B18F5A2" w14:textId="77777777" w:rsidR="008A7DDB" w:rsidRDefault="008A7DDB" w:rsidP="002733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2pt;margin-top:76.95pt;width:235.35pt;height:461.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" filled="f" stroked="f">
                <v:textbox>
                  <w:txbxContent>
                    <w:p w14:paraId="1948D7A4" w14:textId="77777777" w:rsidR="0027337B" w:rsidRPr="00D94944" w:rsidRDefault="0027337B" w:rsidP="0027337B">
                      <w:pPr>
                        <w:jc w:val="both"/>
                        <w:rPr>
                          <w:b/>
                          <w:color w:val="5C732F"/>
                          <w:sz w:val="28"/>
                          <w:szCs w:val="28"/>
                        </w:rPr>
                      </w:pPr>
                      <w:r w:rsidRPr="00D94944">
                        <w:rPr>
                          <w:b/>
                          <w:color w:val="5C732F"/>
                          <w:sz w:val="40"/>
                          <w:szCs w:val="40"/>
                        </w:rPr>
                        <w:t>Melton needs your help!</w:t>
                      </w:r>
                    </w:p>
                    <w:p w14:paraId="1A855D1C" w14:textId="77777777" w:rsidR="0027337B" w:rsidRPr="003E159D" w:rsidRDefault="0027337B" w:rsidP="0027337B">
                      <w:pPr>
                        <w:jc w:val="both"/>
                        <w:rPr>
                          <w:i/>
                          <w:sz w:val="28"/>
                          <w:szCs w:val="28"/>
                        </w:rPr>
                      </w:pPr>
                      <w:r w:rsidRPr="003E159D">
                        <w:rPr>
                          <w:i/>
                          <w:sz w:val="28"/>
                          <w:szCs w:val="28"/>
                        </w:rPr>
                        <w:t xml:space="preserve">Are you fed up with planning decisions?  </w:t>
                      </w:r>
                    </w:p>
                    <w:p w14:paraId="0951CD4C" w14:textId="77777777" w:rsidR="0027337B" w:rsidRPr="003E159D" w:rsidRDefault="0027337B" w:rsidP="0027337B">
                      <w:pPr>
                        <w:jc w:val="both"/>
                        <w:rPr>
                          <w:i/>
                          <w:sz w:val="28"/>
                          <w:szCs w:val="28"/>
                        </w:rPr>
                      </w:pPr>
                      <w:r w:rsidRPr="003E159D">
                        <w:rPr>
                          <w:i/>
                          <w:sz w:val="28"/>
                          <w:szCs w:val="28"/>
                        </w:rPr>
                        <w:t xml:space="preserve">Do you see inappropriate development spoiling this village?  </w:t>
                      </w:r>
                    </w:p>
                    <w:p w14:paraId="223D9316" w14:textId="77777777" w:rsidR="0027337B" w:rsidRPr="003E159D" w:rsidRDefault="0027337B" w:rsidP="0027337B">
                      <w:pPr>
                        <w:jc w:val="both"/>
                        <w:rPr>
                          <w:i/>
                          <w:sz w:val="28"/>
                          <w:szCs w:val="28"/>
                        </w:rPr>
                      </w:pPr>
                      <w:r w:rsidRPr="003E159D">
                        <w:rPr>
                          <w:i/>
                          <w:sz w:val="28"/>
                          <w:szCs w:val="28"/>
                        </w:rPr>
                        <w:t>Would you like to shape how Melton will look in the future?</w:t>
                      </w:r>
                    </w:p>
                    <w:p w14:paraId="2F40687E" w14:textId="77777777" w:rsidR="0027337B" w:rsidRDefault="0027337B" w:rsidP="0027337B">
                      <w:pPr>
                        <w:jc w:val="both"/>
                        <w:rPr>
                          <w:sz w:val="28"/>
                          <w:szCs w:val="28"/>
                        </w:rPr>
                      </w:pPr>
                      <w:r>
                        <w:rPr>
                          <w:sz w:val="28"/>
                          <w:szCs w:val="28"/>
                        </w:rPr>
                        <w:t>Like all villages, Melton will need to develop a Neighbourhood Plan.</w:t>
                      </w:r>
                    </w:p>
                    <w:p w14:paraId="54F577C6" w14:textId="77777777" w:rsidR="0027337B" w:rsidRDefault="0027337B" w:rsidP="0027337B">
                      <w:pPr>
                        <w:jc w:val="both"/>
                        <w:rPr>
                          <w:sz w:val="28"/>
                          <w:szCs w:val="28"/>
                        </w:rPr>
                      </w:pPr>
                      <w:r w:rsidRPr="00D5209F">
                        <w:rPr>
                          <w:sz w:val="28"/>
                          <w:szCs w:val="28"/>
                        </w:rPr>
                        <w:t xml:space="preserve">A </w:t>
                      </w:r>
                      <w:r>
                        <w:rPr>
                          <w:sz w:val="28"/>
                          <w:szCs w:val="28"/>
                        </w:rPr>
                        <w:t>N</w:t>
                      </w:r>
                      <w:r w:rsidRPr="00D5209F">
                        <w:rPr>
                          <w:sz w:val="28"/>
                          <w:szCs w:val="28"/>
                        </w:rPr>
                        <w:t xml:space="preserve">eighbourhood Plan is the </w:t>
                      </w:r>
                      <w:r w:rsidRPr="00D94944">
                        <w:rPr>
                          <w:b/>
                          <w:color w:val="5C732F"/>
                          <w:sz w:val="28"/>
                          <w:szCs w:val="28"/>
                        </w:rPr>
                        <w:t>ONLY</w:t>
                      </w:r>
                      <w:r w:rsidRPr="00D94944">
                        <w:rPr>
                          <w:color w:val="5C732F"/>
                          <w:sz w:val="28"/>
                          <w:szCs w:val="28"/>
                        </w:rPr>
                        <w:t xml:space="preserve"> </w:t>
                      </w:r>
                      <w:r w:rsidRPr="00D5209F">
                        <w:rPr>
                          <w:sz w:val="28"/>
                          <w:szCs w:val="28"/>
                        </w:rPr>
                        <w:t xml:space="preserve">way we can have some control over these issues.  </w:t>
                      </w:r>
                    </w:p>
                    <w:p w14:paraId="6800C423" w14:textId="77777777" w:rsidR="0027337B" w:rsidRDefault="0027337B" w:rsidP="0027337B">
                      <w:pPr>
                        <w:jc w:val="both"/>
                        <w:rPr>
                          <w:sz w:val="28"/>
                          <w:szCs w:val="28"/>
                        </w:rPr>
                      </w:pPr>
                      <w:r w:rsidRPr="00D5209F">
                        <w:rPr>
                          <w:sz w:val="28"/>
                          <w:szCs w:val="28"/>
                        </w:rPr>
                        <w:t xml:space="preserve">This is the first time we have </w:t>
                      </w:r>
                      <w:r>
                        <w:rPr>
                          <w:sz w:val="28"/>
                          <w:szCs w:val="28"/>
                        </w:rPr>
                        <w:t>had a</w:t>
                      </w:r>
                      <w:r w:rsidRPr="00D5209F">
                        <w:rPr>
                          <w:sz w:val="28"/>
                          <w:szCs w:val="28"/>
                        </w:rPr>
                        <w:t xml:space="preserve">n opportunity to legally affect planning decisions in our neighbourhood.  </w:t>
                      </w:r>
                    </w:p>
                    <w:p w14:paraId="0071716C" w14:textId="77777777" w:rsidR="0027337B" w:rsidRPr="00D94944" w:rsidRDefault="0027337B" w:rsidP="0027337B">
                      <w:pPr>
                        <w:jc w:val="both"/>
                        <w:rPr>
                          <w:color w:val="5C732F"/>
                          <w:sz w:val="28"/>
                          <w:szCs w:val="28"/>
                        </w:rPr>
                      </w:pPr>
                      <w:r w:rsidRPr="009B00CB">
                        <w:rPr>
                          <w:sz w:val="28"/>
                          <w:szCs w:val="28"/>
                        </w:rPr>
                        <w:t xml:space="preserve">This is </w:t>
                      </w:r>
                      <w:r w:rsidRPr="009B00CB">
                        <w:rPr>
                          <w:b/>
                          <w:i/>
                          <w:color w:val="5C732F"/>
                          <w:sz w:val="28"/>
                          <w:szCs w:val="28"/>
                        </w:rPr>
                        <w:t>your opportunity</w:t>
                      </w:r>
                      <w:r w:rsidRPr="009B00CB">
                        <w:rPr>
                          <w:color w:val="5C732F"/>
                          <w:sz w:val="28"/>
                          <w:szCs w:val="28"/>
                        </w:rPr>
                        <w:t xml:space="preserve"> </w:t>
                      </w:r>
                      <w:r w:rsidRPr="009B00CB">
                        <w:rPr>
                          <w:sz w:val="28"/>
                          <w:szCs w:val="28"/>
                        </w:rPr>
                        <w:t xml:space="preserve">to have a real say in planning decisions and that is why we </w:t>
                      </w:r>
                      <w:r w:rsidRPr="009B00CB">
                        <w:rPr>
                          <w:b/>
                          <w:color w:val="5C732F"/>
                          <w:sz w:val="28"/>
                          <w:szCs w:val="28"/>
                        </w:rPr>
                        <w:t>NEED</w:t>
                      </w:r>
                      <w:r w:rsidRPr="009B00CB">
                        <w:rPr>
                          <w:sz w:val="28"/>
                          <w:szCs w:val="28"/>
                        </w:rPr>
                        <w:t xml:space="preserve"> a Neighbourhood Plan</w:t>
                      </w:r>
                      <w:r w:rsidRPr="00D94944">
                        <w:rPr>
                          <w:color w:val="5C732F"/>
                          <w:sz w:val="28"/>
                          <w:szCs w:val="28"/>
                        </w:rPr>
                        <w:t>.</w:t>
                      </w:r>
                    </w:p>
                    <w:p w14:paraId="1B18F5A2" w14:textId="77777777" w:rsidR="0027337B" w:rsidRDefault="0027337B" w:rsidP="0027337B"/>
                  </w:txbxContent>
                </v:textbox>
              </v:shape>
            </w:pict>
          </mc:Fallback>
        </mc:AlternateContent>
      </w:r>
      <w:r w:rsidRPr="004270F6">
        <w:rPr>
          <w:noProof/>
          <w:color w:val="000000"/>
          <w:lang w:val="en-US"/>
        </w:rPr>
        <w:drawing>
          <wp:anchor distT="0" distB="0" distL="114300" distR="114300" simplePos="0" relativeHeight="251811840" behindDoc="1" locked="0" layoutInCell="1" allowOverlap="1" wp14:anchorId="71B9219D" wp14:editId="579CABF2">
            <wp:simplePos x="0" y="0"/>
            <wp:positionH relativeFrom="column">
              <wp:posOffset>-768350</wp:posOffset>
            </wp:positionH>
            <wp:positionV relativeFrom="paragraph">
              <wp:posOffset>6349365</wp:posOffset>
            </wp:positionV>
            <wp:extent cx="3079115" cy="533400"/>
            <wp:effectExtent l="0" t="0" r="0" b="0"/>
            <wp:wrapTight wrapText="bothSides">
              <wp:wrapPolygon edited="0">
                <wp:start x="0" y="0"/>
                <wp:lineTo x="0" y="20571"/>
                <wp:lineTo x="21382" y="20571"/>
                <wp:lineTo x="21382" y="0"/>
                <wp:lineTo x="0" y="0"/>
              </wp:wrapPolygon>
            </wp:wrapTight>
            <wp:docPr id="215" name="Picture 215" descr="http://melton-suffolk-pc.gov.uk/img/MPC-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lton-suffolk-pc.gov.uk/img/MPC-banner.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07911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0F6">
        <w:rPr>
          <w:noProof/>
          <w:lang w:val="en-US"/>
        </w:rPr>
        <mc:AlternateContent>
          <mc:Choice Requires="wps">
            <w:drawing>
              <wp:anchor distT="0" distB="0" distL="114300" distR="114300" simplePos="0" relativeHeight="251809792" behindDoc="0" locked="0" layoutInCell="1" allowOverlap="1" wp14:anchorId="56C3AA84" wp14:editId="266BE082">
                <wp:simplePos x="0" y="0"/>
                <wp:positionH relativeFrom="column">
                  <wp:posOffset>-838200</wp:posOffset>
                </wp:positionH>
                <wp:positionV relativeFrom="paragraph">
                  <wp:posOffset>177165</wp:posOffset>
                </wp:positionV>
                <wp:extent cx="3076575" cy="599630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5996305"/>
                        </a:xfrm>
                        <a:prstGeom prst="rect">
                          <a:avLst/>
                        </a:prstGeom>
                        <a:noFill/>
                        <a:ln w="9525">
                          <a:noFill/>
                          <a:miter lim="800000"/>
                          <a:headEnd/>
                          <a:tailEnd/>
                        </a:ln>
                      </wps:spPr>
                      <wps:txbx>
                        <w:txbxContent>
                          <w:p w14:paraId="1EECBA99" w14:textId="77777777" w:rsidR="008A7DDB" w:rsidRPr="001C1EDF" w:rsidRDefault="008A7DDB" w:rsidP="0027337B">
                            <w:pPr>
                              <w:jc w:val="both"/>
                              <w:rPr>
                                <w:b/>
                                <w:bCs/>
                                <w:sz w:val="28"/>
                                <w:szCs w:val="28"/>
                              </w:rPr>
                            </w:pPr>
                            <w:r w:rsidRPr="001C1EDF">
                              <w:rPr>
                                <w:b/>
                                <w:bCs/>
                                <w:sz w:val="28"/>
                                <w:szCs w:val="28"/>
                              </w:rPr>
                              <w:t>Want to know more about the Melton Neighbourhood Plan?</w:t>
                            </w:r>
                          </w:p>
                          <w:p w14:paraId="7ABF3899" w14:textId="77777777" w:rsidR="008A7DDB" w:rsidRPr="001C1EDF" w:rsidRDefault="008A7DDB" w:rsidP="0027337B">
                            <w:pPr>
                              <w:spacing w:after="0" w:line="240" w:lineRule="auto"/>
                              <w:rPr>
                                <w:rStyle w:val="Hyperlink"/>
                                <w:b/>
                                <w:bCs/>
                                <w:sz w:val="24"/>
                                <w:szCs w:val="24"/>
                              </w:rPr>
                            </w:pPr>
                            <w:r>
                              <w:rPr>
                                <w:b/>
                                <w:bCs/>
                              </w:rPr>
                              <w:t xml:space="preserve">Keep updated with progress at: </w:t>
                            </w:r>
                            <w:hyperlink r:id="rId33" w:history="1">
                              <w:r w:rsidRPr="001C1EDF">
                                <w:rPr>
                                  <w:rStyle w:val="Hyperlink"/>
                                  <w:sz w:val="24"/>
                                  <w:szCs w:val="24"/>
                                </w:rPr>
                                <w:t>www.meltonneighbourhoodplan.co.uk</w:t>
                              </w:r>
                            </w:hyperlink>
                          </w:p>
                          <w:p w14:paraId="14EB4E8E" w14:textId="77777777" w:rsidR="008A7DDB" w:rsidRPr="00D94944" w:rsidRDefault="008A7DDB" w:rsidP="0027337B">
                            <w:pPr>
                              <w:spacing w:after="0" w:line="240" w:lineRule="auto"/>
                              <w:rPr>
                                <w:color w:val="5C732F"/>
                                <w:sz w:val="24"/>
                                <w:szCs w:val="24"/>
                              </w:rPr>
                            </w:pPr>
                          </w:p>
                          <w:p w14:paraId="22315290" w14:textId="77777777" w:rsidR="008A7DDB" w:rsidRPr="00D94944" w:rsidRDefault="008A7DDB" w:rsidP="0027337B">
                            <w:pPr>
                              <w:spacing w:after="0" w:line="240" w:lineRule="auto"/>
                              <w:rPr>
                                <w:color w:val="5C732F"/>
                                <w:sz w:val="24"/>
                                <w:szCs w:val="24"/>
                              </w:rPr>
                            </w:pPr>
                            <w:r>
                              <w:rPr>
                                <w:color w:val="5C732F"/>
                                <w:sz w:val="24"/>
                                <w:szCs w:val="24"/>
                              </w:rPr>
                              <w:t>For general info:</w:t>
                            </w:r>
                          </w:p>
                          <w:p w14:paraId="593921E6" w14:textId="77777777" w:rsidR="008A7DDB" w:rsidRPr="00D94944" w:rsidRDefault="008A7DDB" w:rsidP="0027337B">
                            <w:pPr>
                              <w:spacing w:after="0" w:line="240" w:lineRule="auto"/>
                              <w:jc w:val="both"/>
                              <w:rPr>
                                <w:color w:val="5C732F"/>
                                <w:sz w:val="24"/>
                                <w:szCs w:val="24"/>
                              </w:rPr>
                            </w:pPr>
                            <w:r>
                              <w:rPr>
                                <w:color w:val="5C732F"/>
                                <w:sz w:val="24"/>
                                <w:szCs w:val="24"/>
                              </w:rPr>
                              <w:t>www.ourneighbourhoodplanning.org.uk</w:t>
                            </w:r>
                          </w:p>
                          <w:p w14:paraId="7FD6483F" w14:textId="77777777" w:rsidR="008A7DDB" w:rsidRDefault="008A7DDB" w:rsidP="0027337B">
                            <w:pPr>
                              <w:spacing w:after="0" w:line="240" w:lineRule="auto"/>
                              <w:jc w:val="both"/>
                              <w:rPr>
                                <w:sz w:val="24"/>
                                <w:szCs w:val="24"/>
                              </w:rPr>
                            </w:pPr>
                          </w:p>
                          <w:p w14:paraId="5A9E94F7" w14:textId="77777777" w:rsidR="008A7DDB" w:rsidRDefault="008A7DDB" w:rsidP="0027337B">
                            <w:pPr>
                              <w:jc w:val="center"/>
                              <w:rPr>
                                <w:sz w:val="24"/>
                                <w:szCs w:val="24"/>
                              </w:rPr>
                            </w:pPr>
                            <w:r>
                              <w:rPr>
                                <w:noProof/>
                                <w:lang w:val="en-US"/>
                              </w:rPr>
                              <w:drawing>
                                <wp:inline distT="0" distB="0" distL="0" distR="0" wp14:anchorId="4505F532" wp14:editId="109C52F0">
                                  <wp:extent cx="2910241" cy="2364023"/>
                                  <wp:effectExtent l="0" t="0" r="444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20388" cy="2372265"/>
                                          </a:xfrm>
                                          <a:prstGeom prst="rect">
                                            <a:avLst/>
                                          </a:prstGeom>
                                        </pic:spPr>
                                      </pic:pic>
                                    </a:graphicData>
                                  </a:graphic>
                                </wp:inline>
                              </w:drawing>
                            </w:r>
                          </w:p>
                          <w:p w14:paraId="10C5C025" w14:textId="77777777" w:rsidR="008A7DDB" w:rsidRPr="009668C3" w:rsidRDefault="008A7DDB" w:rsidP="0027337B">
                            <w:pPr>
                              <w:jc w:val="both"/>
                              <w:rPr>
                                <w:sz w:val="20"/>
                                <w:szCs w:val="20"/>
                              </w:rPr>
                            </w:pPr>
                            <w:r>
                              <w:rPr>
                                <w:sz w:val="20"/>
                                <w:szCs w:val="20"/>
                              </w:rPr>
                              <w:t>T</w:t>
                            </w:r>
                            <w:r w:rsidRPr="009668C3">
                              <w:rPr>
                                <w:sz w:val="20"/>
                                <w:szCs w:val="20"/>
                              </w:rPr>
                              <w:t xml:space="preserve">his leaflet was prepared and distributed </w:t>
                            </w:r>
                            <w:r>
                              <w:rPr>
                                <w:sz w:val="20"/>
                                <w:szCs w:val="20"/>
                              </w:rPr>
                              <w:t xml:space="preserve">in April 2013 </w:t>
                            </w:r>
                            <w:r w:rsidRPr="009668C3">
                              <w:rPr>
                                <w:sz w:val="20"/>
                                <w:szCs w:val="20"/>
                              </w:rPr>
                              <w:t>by:</w:t>
                            </w:r>
                          </w:p>
                          <w:p w14:paraId="0D68FAF3" w14:textId="77777777" w:rsidR="008A7DDB" w:rsidRPr="00D94944" w:rsidRDefault="008A7DDB" w:rsidP="0027337B">
                            <w:pPr>
                              <w:spacing w:after="0" w:line="240" w:lineRule="auto"/>
                              <w:rPr>
                                <w:b/>
                                <w:color w:val="5C732F"/>
                                <w:sz w:val="20"/>
                                <w:szCs w:val="20"/>
                              </w:rPr>
                            </w:pPr>
                            <w:r w:rsidRPr="00D94944">
                              <w:rPr>
                                <w:b/>
                                <w:color w:val="5C732F"/>
                                <w:sz w:val="20"/>
                                <w:szCs w:val="20"/>
                              </w:rPr>
                              <w:t>Melton Parish Council</w:t>
                            </w:r>
                          </w:p>
                          <w:p w14:paraId="0F6FF5E7" w14:textId="77777777" w:rsidR="008A7DDB" w:rsidRPr="00D94944" w:rsidRDefault="008A7DDB" w:rsidP="0027337B">
                            <w:pPr>
                              <w:spacing w:after="0" w:line="240" w:lineRule="auto"/>
                              <w:rPr>
                                <w:color w:val="5C732F"/>
                                <w:sz w:val="16"/>
                                <w:szCs w:val="16"/>
                              </w:rPr>
                            </w:pPr>
                            <w:r w:rsidRPr="00D94944">
                              <w:rPr>
                                <w:color w:val="5C732F"/>
                                <w:sz w:val="16"/>
                                <w:szCs w:val="16"/>
                              </w:rPr>
                              <w:t xml:space="preserve">The </w:t>
                            </w:r>
                            <w:proofErr w:type="spellStart"/>
                            <w:r w:rsidRPr="00D94944">
                              <w:rPr>
                                <w:color w:val="5C732F"/>
                                <w:sz w:val="16"/>
                                <w:szCs w:val="16"/>
                              </w:rPr>
                              <w:t>Lindos</w:t>
                            </w:r>
                            <w:proofErr w:type="spellEnd"/>
                            <w:r w:rsidRPr="00D94944">
                              <w:rPr>
                                <w:color w:val="5C732F"/>
                                <w:sz w:val="16"/>
                                <w:szCs w:val="16"/>
                              </w:rPr>
                              <w:t xml:space="preserve"> Centre</w:t>
                            </w:r>
                          </w:p>
                          <w:p w14:paraId="5539462E" w14:textId="77777777" w:rsidR="008A7DDB" w:rsidRPr="00D94944" w:rsidRDefault="008A7DDB" w:rsidP="0027337B">
                            <w:pPr>
                              <w:spacing w:after="0" w:line="240" w:lineRule="auto"/>
                              <w:rPr>
                                <w:color w:val="5C732F"/>
                                <w:sz w:val="16"/>
                                <w:szCs w:val="16"/>
                              </w:rPr>
                            </w:pPr>
                            <w:proofErr w:type="spellStart"/>
                            <w:r w:rsidRPr="00D94944">
                              <w:rPr>
                                <w:color w:val="5C732F"/>
                                <w:sz w:val="16"/>
                                <w:szCs w:val="16"/>
                              </w:rPr>
                              <w:t>Saddlemakers</w:t>
                            </w:r>
                            <w:proofErr w:type="spellEnd"/>
                            <w:r w:rsidRPr="00D94944">
                              <w:rPr>
                                <w:color w:val="5C732F"/>
                                <w:sz w:val="16"/>
                                <w:szCs w:val="16"/>
                              </w:rPr>
                              <w:t xml:space="preserve"> Lane</w:t>
                            </w:r>
                          </w:p>
                          <w:p w14:paraId="11463372" w14:textId="77777777" w:rsidR="008A7DDB" w:rsidRPr="00D94944" w:rsidRDefault="008A7DDB" w:rsidP="0027337B">
                            <w:pPr>
                              <w:spacing w:after="0" w:line="240" w:lineRule="auto"/>
                              <w:rPr>
                                <w:color w:val="5C732F"/>
                                <w:sz w:val="16"/>
                                <w:szCs w:val="16"/>
                              </w:rPr>
                            </w:pPr>
                            <w:r w:rsidRPr="00D94944">
                              <w:rPr>
                                <w:color w:val="5C732F"/>
                                <w:sz w:val="16"/>
                                <w:szCs w:val="16"/>
                              </w:rPr>
                              <w:t>Melton</w:t>
                            </w:r>
                          </w:p>
                          <w:p w14:paraId="4D3062FF" w14:textId="77777777" w:rsidR="008A7DDB" w:rsidRPr="00D94944" w:rsidRDefault="008A7DDB" w:rsidP="0027337B">
                            <w:pPr>
                              <w:spacing w:after="0" w:line="240" w:lineRule="auto"/>
                              <w:rPr>
                                <w:color w:val="5C732F"/>
                                <w:sz w:val="16"/>
                                <w:szCs w:val="16"/>
                              </w:rPr>
                            </w:pPr>
                            <w:r w:rsidRPr="00D94944">
                              <w:rPr>
                                <w:color w:val="5C732F"/>
                                <w:sz w:val="16"/>
                                <w:szCs w:val="16"/>
                              </w:rPr>
                              <w:t>Woodbridge</w:t>
                            </w:r>
                          </w:p>
                          <w:p w14:paraId="5452AE85" w14:textId="77777777" w:rsidR="008A7DDB" w:rsidRPr="00D94944" w:rsidRDefault="008A7DDB" w:rsidP="0027337B">
                            <w:pPr>
                              <w:spacing w:after="0" w:line="240" w:lineRule="auto"/>
                              <w:rPr>
                                <w:color w:val="5C732F"/>
                                <w:sz w:val="16"/>
                                <w:szCs w:val="16"/>
                              </w:rPr>
                            </w:pPr>
                            <w:r w:rsidRPr="00D94944">
                              <w:rPr>
                                <w:color w:val="5C732F"/>
                                <w:sz w:val="16"/>
                                <w:szCs w:val="16"/>
                              </w:rPr>
                              <w:t>IP12 1PP</w:t>
                            </w:r>
                          </w:p>
                          <w:p w14:paraId="02FE1503" w14:textId="77777777" w:rsidR="008A7DDB" w:rsidRPr="00D94944" w:rsidRDefault="008A7DDB" w:rsidP="0027337B">
                            <w:pPr>
                              <w:spacing w:after="0" w:line="240" w:lineRule="auto"/>
                              <w:rPr>
                                <w:color w:val="5C732F"/>
                                <w:sz w:val="16"/>
                                <w:szCs w:val="16"/>
                              </w:rPr>
                            </w:pPr>
                            <w:r w:rsidRPr="00D94944">
                              <w:rPr>
                                <w:color w:val="5C732F"/>
                                <w:sz w:val="16"/>
                                <w:szCs w:val="16"/>
                              </w:rPr>
                              <w:t xml:space="preserve">Tel/Fax: 01394 382224 </w:t>
                            </w:r>
                          </w:p>
                          <w:p w14:paraId="6878CEC2" w14:textId="77777777" w:rsidR="008A7DDB" w:rsidRPr="00D94944" w:rsidRDefault="008A7DDB" w:rsidP="0027337B">
                            <w:pPr>
                              <w:spacing w:after="0" w:line="240" w:lineRule="auto"/>
                              <w:rPr>
                                <w:color w:val="5C732F"/>
                                <w:sz w:val="16"/>
                                <w:szCs w:val="16"/>
                              </w:rPr>
                            </w:pPr>
                            <w:r w:rsidRPr="00D94944">
                              <w:rPr>
                                <w:color w:val="5C732F"/>
                                <w:sz w:val="16"/>
                                <w:szCs w:val="16"/>
                              </w:rPr>
                              <w:t>www.melton-suffolk-pc.gov.uk</w:t>
                            </w:r>
                          </w:p>
                          <w:p w14:paraId="7DA0CAEE" w14:textId="77777777" w:rsidR="008A7DDB" w:rsidRDefault="008A7DDB" w:rsidP="002733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5.95pt;margin-top:13.95pt;width:242.25pt;height:472.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" filled="f" stroked="f">
                <v:textbox>
                  <w:txbxContent>
                    <w:p w14:paraId="1EECBA99" w14:textId="77777777" w:rsidR="0027337B" w:rsidRPr="001C1EDF" w:rsidRDefault="0027337B" w:rsidP="0027337B">
                      <w:pPr>
                        <w:jc w:val="both"/>
                        <w:rPr>
                          <w:b/>
                          <w:bCs/>
                          <w:sz w:val="28"/>
                          <w:szCs w:val="28"/>
                        </w:rPr>
                      </w:pPr>
                      <w:r w:rsidRPr="001C1EDF">
                        <w:rPr>
                          <w:b/>
                          <w:bCs/>
                          <w:sz w:val="28"/>
                          <w:szCs w:val="28"/>
                        </w:rPr>
                        <w:t>Want to know more about the Melton Neighbourhood Plan?</w:t>
                      </w:r>
                    </w:p>
                    <w:p w14:paraId="7ABF3899" w14:textId="77777777" w:rsidR="0027337B" w:rsidRPr="001C1EDF" w:rsidRDefault="0027337B" w:rsidP="0027337B">
                      <w:pPr>
                        <w:spacing w:after="0" w:line="240" w:lineRule="auto"/>
                        <w:rPr>
                          <w:rStyle w:val="Hyperlink"/>
                          <w:b/>
                          <w:bCs/>
                          <w:sz w:val="24"/>
                          <w:szCs w:val="24"/>
                        </w:rPr>
                      </w:pPr>
                      <w:r>
                        <w:rPr>
                          <w:b/>
                          <w:bCs/>
                        </w:rPr>
                        <w:t xml:space="preserve">Keep updated with progress at: </w:t>
                      </w:r>
                      <w:hyperlink r:id="rId38" w:history="1">
                        <w:r w:rsidRPr="001C1EDF">
                          <w:rPr>
                            <w:rStyle w:val="Hyperlink"/>
                            <w:sz w:val="24"/>
                            <w:szCs w:val="24"/>
                          </w:rPr>
                          <w:t>www.meltonneighbourhoodplan.co.uk</w:t>
                        </w:r>
                      </w:hyperlink>
                    </w:p>
                    <w:p w14:paraId="14EB4E8E" w14:textId="77777777" w:rsidR="0027337B" w:rsidRPr="00D94944" w:rsidRDefault="0027337B" w:rsidP="0027337B">
                      <w:pPr>
                        <w:spacing w:after="0" w:line="240" w:lineRule="auto"/>
                        <w:rPr>
                          <w:color w:val="5C732F"/>
                          <w:sz w:val="24"/>
                          <w:szCs w:val="24"/>
                        </w:rPr>
                      </w:pPr>
                    </w:p>
                    <w:p w14:paraId="22315290" w14:textId="77777777" w:rsidR="0027337B" w:rsidRPr="00D94944" w:rsidRDefault="0027337B" w:rsidP="0027337B">
                      <w:pPr>
                        <w:spacing w:after="0" w:line="240" w:lineRule="auto"/>
                        <w:rPr>
                          <w:color w:val="5C732F"/>
                          <w:sz w:val="24"/>
                          <w:szCs w:val="24"/>
                        </w:rPr>
                      </w:pPr>
                      <w:r>
                        <w:rPr>
                          <w:color w:val="5C732F"/>
                          <w:sz w:val="24"/>
                          <w:szCs w:val="24"/>
                        </w:rPr>
                        <w:t>For general info:</w:t>
                      </w:r>
                    </w:p>
                    <w:p w14:paraId="593921E6" w14:textId="77777777" w:rsidR="0027337B" w:rsidRPr="00D94944" w:rsidRDefault="0027337B" w:rsidP="0027337B">
                      <w:pPr>
                        <w:spacing w:after="0" w:line="240" w:lineRule="auto"/>
                        <w:jc w:val="both"/>
                        <w:rPr>
                          <w:color w:val="5C732F"/>
                          <w:sz w:val="24"/>
                          <w:szCs w:val="24"/>
                        </w:rPr>
                      </w:pPr>
                      <w:r>
                        <w:rPr>
                          <w:color w:val="5C732F"/>
                          <w:sz w:val="24"/>
                          <w:szCs w:val="24"/>
                        </w:rPr>
                        <w:t>www.ourneighbourhoodplanning.org.uk</w:t>
                      </w:r>
                    </w:p>
                    <w:p w14:paraId="7FD6483F" w14:textId="77777777" w:rsidR="0027337B" w:rsidRDefault="0027337B" w:rsidP="0027337B">
                      <w:pPr>
                        <w:spacing w:after="0" w:line="240" w:lineRule="auto"/>
                        <w:jc w:val="both"/>
                        <w:rPr>
                          <w:sz w:val="24"/>
                          <w:szCs w:val="24"/>
                        </w:rPr>
                      </w:pPr>
                    </w:p>
                    <w:p w14:paraId="5A9E94F7" w14:textId="77777777" w:rsidR="0027337B" w:rsidRDefault="0027337B" w:rsidP="0027337B">
                      <w:pPr>
                        <w:jc w:val="center"/>
                        <w:rPr>
                          <w:sz w:val="24"/>
                          <w:szCs w:val="24"/>
                        </w:rPr>
                      </w:pPr>
                      <w:r>
                        <w:rPr>
                          <w:noProof/>
                          <w:lang w:val="en-US"/>
                        </w:rPr>
                        <w:drawing>
                          <wp:inline distT="0" distB="0" distL="0" distR="0" wp14:anchorId="4505F532" wp14:editId="109C52F0">
                            <wp:extent cx="2910241" cy="2364023"/>
                            <wp:effectExtent l="0" t="0" r="444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20388" cy="2372265"/>
                                    </a:xfrm>
                                    <a:prstGeom prst="rect">
                                      <a:avLst/>
                                    </a:prstGeom>
                                  </pic:spPr>
                                </pic:pic>
                              </a:graphicData>
                            </a:graphic>
                          </wp:inline>
                        </w:drawing>
                      </w:r>
                    </w:p>
                    <w:p w14:paraId="10C5C025" w14:textId="77777777" w:rsidR="0027337B" w:rsidRPr="009668C3" w:rsidRDefault="0027337B" w:rsidP="0027337B">
                      <w:pPr>
                        <w:jc w:val="both"/>
                        <w:rPr>
                          <w:sz w:val="20"/>
                          <w:szCs w:val="20"/>
                        </w:rPr>
                      </w:pPr>
                      <w:r>
                        <w:rPr>
                          <w:sz w:val="20"/>
                          <w:szCs w:val="20"/>
                        </w:rPr>
                        <w:t>T</w:t>
                      </w:r>
                      <w:r w:rsidRPr="009668C3">
                        <w:rPr>
                          <w:sz w:val="20"/>
                          <w:szCs w:val="20"/>
                        </w:rPr>
                        <w:t xml:space="preserve">his leaflet was prepared and distributed </w:t>
                      </w:r>
                      <w:r>
                        <w:rPr>
                          <w:sz w:val="20"/>
                          <w:szCs w:val="20"/>
                        </w:rPr>
                        <w:t xml:space="preserve">in April 2013 </w:t>
                      </w:r>
                      <w:r w:rsidRPr="009668C3">
                        <w:rPr>
                          <w:sz w:val="20"/>
                          <w:szCs w:val="20"/>
                        </w:rPr>
                        <w:t>by:</w:t>
                      </w:r>
                    </w:p>
                    <w:p w14:paraId="0D68FAF3" w14:textId="77777777" w:rsidR="0027337B" w:rsidRPr="00D94944" w:rsidRDefault="0027337B" w:rsidP="0027337B">
                      <w:pPr>
                        <w:spacing w:after="0" w:line="240" w:lineRule="auto"/>
                        <w:rPr>
                          <w:b/>
                          <w:color w:val="5C732F"/>
                          <w:sz w:val="20"/>
                          <w:szCs w:val="20"/>
                        </w:rPr>
                      </w:pPr>
                      <w:r w:rsidRPr="00D94944">
                        <w:rPr>
                          <w:b/>
                          <w:color w:val="5C732F"/>
                          <w:sz w:val="20"/>
                          <w:szCs w:val="20"/>
                        </w:rPr>
                        <w:t>Melton Parish Council</w:t>
                      </w:r>
                    </w:p>
                    <w:p w14:paraId="0F6FF5E7" w14:textId="77777777" w:rsidR="0027337B" w:rsidRPr="00D94944" w:rsidRDefault="0027337B" w:rsidP="0027337B">
                      <w:pPr>
                        <w:spacing w:after="0" w:line="240" w:lineRule="auto"/>
                        <w:rPr>
                          <w:color w:val="5C732F"/>
                          <w:sz w:val="16"/>
                          <w:szCs w:val="16"/>
                        </w:rPr>
                      </w:pPr>
                      <w:r w:rsidRPr="00D94944">
                        <w:rPr>
                          <w:color w:val="5C732F"/>
                          <w:sz w:val="16"/>
                          <w:szCs w:val="16"/>
                        </w:rPr>
                        <w:t xml:space="preserve">The </w:t>
                      </w:r>
                      <w:proofErr w:type="spellStart"/>
                      <w:r w:rsidRPr="00D94944">
                        <w:rPr>
                          <w:color w:val="5C732F"/>
                          <w:sz w:val="16"/>
                          <w:szCs w:val="16"/>
                        </w:rPr>
                        <w:t>Lindos</w:t>
                      </w:r>
                      <w:proofErr w:type="spellEnd"/>
                      <w:r w:rsidRPr="00D94944">
                        <w:rPr>
                          <w:color w:val="5C732F"/>
                          <w:sz w:val="16"/>
                          <w:szCs w:val="16"/>
                        </w:rPr>
                        <w:t xml:space="preserve"> Centre</w:t>
                      </w:r>
                    </w:p>
                    <w:p w14:paraId="5539462E" w14:textId="77777777" w:rsidR="0027337B" w:rsidRPr="00D94944" w:rsidRDefault="0027337B" w:rsidP="0027337B">
                      <w:pPr>
                        <w:spacing w:after="0" w:line="240" w:lineRule="auto"/>
                        <w:rPr>
                          <w:color w:val="5C732F"/>
                          <w:sz w:val="16"/>
                          <w:szCs w:val="16"/>
                        </w:rPr>
                      </w:pPr>
                      <w:proofErr w:type="spellStart"/>
                      <w:r w:rsidRPr="00D94944">
                        <w:rPr>
                          <w:color w:val="5C732F"/>
                          <w:sz w:val="16"/>
                          <w:szCs w:val="16"/>
                        </w:rPr>
                        <w:t>Saddlemakers</w:t>
                      </w:r>
                      <w:proofErr w:type="spellEnd"/>
                      <w:r w:rsidRPr="00D94944">
                        <w:rPr>
                          <w:color w:val="5C732F"/>
                          <w:sz w:val="16"/>
                          <w:szCs w:val="16"/>
                        </w:rPr>
                        <w:t xml:space="preserve"> Lane</w:t>
                      </w:r>
                    </w:p>
                    <w:p w14:paraId="11463372" w14:textId="77777777" w:rsidR="0027337B" w:rsidRPr="00D94944" w:rsidRDefault="0027337B" w:rsidP="0027337B">
                      <w:pPr>
                        <w:spacing w:after="0" w:line="240" w:lineRule="auto"/>
                        <w:rPr>
                          <w:color w:val="5C732F"/>
                          <w:sz w:val="16"/>
                          <w:szCs w:val="16"/>
                        </w:rPr>
                      </w:pPr>
                      <w:r w:rsidRPr="00D94944">
                        <w:rPr>
                          <w:color w:val="5C732F"/>
                          <w:sz w:val="16"/>
                          <w:szCs w:val="16"/>
                        </w:rPr>
                        <w:t>Melton</w:t>
                      </w:r>
                    </w:p>
                    <w:p w14:paraId="4D3062FF" w14:textId="77777777" w:rsidR="0027337B" w:rsidRPr="00D94944" w:rsidRDefault="0027337B" w:rsidP="0027337B">
                      <w:pPr>
                        <w:spacing w:after="0" w:line="240" w:lineRule="auto"/>
                        <w:rPr>
                          <w:color w:val="5C732F"/>
                          <w:sz w:val="16"/>
                          <w:szCs w:val="16"/>
                        </w:rPr>
                      </w:pPr>
                      <w:r w:rsidRPr="00D94944">
                        <w:rPr>
                          <w:color w:val="5C732F"/>
                          <w:sz w:val="16"/>
                          <w:szCs w:val="16"/>
                        </w:rPr>
                        <w:t>Woodbridge</w:t>
                      </w:r>
                    </w:p>
                    <w:p w14:paraId="5452AE85" w14:textId="77777777" w:rsidR="0027337B" w:rsidRPr="00D94944" w:rsidRDefault="0027337B" w:rsidP="0027337B">
                      <w:pPr>
                        <w:spacing w:after="0" w:line="240" w:lineRule="auto"/>
                        <w:rPr>
                          <w:color w:val="5C732F"/>
                          <w:sz w:val="16"/>
                          <w:szCs w:val="16"/>
                        </w:rPr>
                      </w:pPr>
                      <w:r w:rsidRPr="00D94944">
                        <w:rPr>
                          <w:color w:val="5C732F"/>
                          <w:sz w:val="16"/>
                          <w:szCs w:val="16"/>
                        </w:rPr>
                        <w:t>IP12 1PP</w:t>
                      </w:r>
                    </w:p>
                    <w:p w14:paraId="02FE1503" w14:textId="77777777" w:rsidR="0027337B" w:rsidRPr="00D94944" w:rsidRDefault="0027337B" w:rsidP="0027337B">
                      <w:pPr>
                        <w:spacing w:after="0" w:line="240" w:lineRule="auto"/>
                        <w:rPr>
                          <w:color w:val="5C732F"/>
                          <w:sz w:val="16"/>
                          <w:szCs w:val="16"/>
                        </w:rPr>
                      </w:pPr>
                      <w:r w:rsidRPr="00D94944">
                        <w:rPr>
                          <w:color w:val="5C732F"/>
                          <w:sz w:val="16"/>
                          <w:szCs w:val="16"/>
                        </w:rPr>
                        <w:t xml:space="preserve">Tel/Fax: 01394 382224 </w:t>
                      </w:r>
                    </w:p>
                    <w:p w14:paraId="6878CEC2" w14:textId="77777777" w:rsidR="0027337B" w:rsidRPr="00D94944" w:rsidRDefault="0027337B" w:rsidP="0027337B">
                      <w:pPr>
                        <w:spacing w:after="0" w:line="240" w:lineRule="auto"/>
                        <w:rPr>
                          <w:color w:val="5C732F"/>
                          <w:sz w:val="16"/>
                          <w:szCs w:val="16"/>
                        </w:rPr>
                      </w:pPr>
                      <w:r w:rsidRPr="00D94944">
                        <w:rPr>
                          <w:color w:val="5C732F"/>
                          <w:sz w:val="16"/>
                          <w:szCs w:val="16"/>
                        </w:rPr>
                        <w:t>www.melton-suffolk-pc.gov.uk</w:t>
                      </w:r>
                    </w:p>
                    <w:p w14:paraId="7DA0CAEE" w14:textId="77777777" w:rsidR="0027337B" w:rsidRDefault="0027337B" w:rsidP="0027337B"/>
                  </w:txbxContent>
                </v:textbox>
              </v:shape>
            </w:pict>
          </mc:Fallback>
        </mc:AlternateContent>
      </w:r>
      <w:r>
        <w:rPr>
          <w:rFonts w:ascii="Tahoma" w:hAnsi="Tahoma" w:cs="Tahoma"/>
          <w:b/>
          <w:sz w:val="30"/>
          <w:szCs w:val="30"/>
        </w:rPr>
        <w:br w:type="page"/>
      </w:r>
    </w:p>
    <w:p w14:paraId="6468E691" w14:textId="2F4B7111" w:rsidR="009C353A" w:rsidRPr="00A16DF2" w:rsidRDefault="00A16DF2" w:rsidP="00A73C03">
      <w:pPr>
        <w:ind w:left="2160" w:hanging="2160"/>
        <w:rPr>
          <w:rFonts w:ascii="Tahoma" w:hAnsi="Tahoma" w:cs="Tahoma"/>
          <w:b/>
          <w:sz w:val="30"/>
          <w:szCs w:val="30"/>
        </w:rPr>
      </w:pPr>
      <w:r w:rsidRPr="00A16DF2">
        <w:rPr>
          <w:rFonts w:ascii="Tahoma" w:hAnsi="Tahoma" w:cs="Tahoma"/>
          <w:b/>
          <w:sz w:val="30"/>
          <w:szCs w:val="30"/>
        </w:rPr>
        <w:lastRenderedPageBreak/>
        <w:t>Appendix D</w:t>
      </w:r>
      <w:r>
        <w:rPr>
          <w:rFonts w:ascii="Tahoma" w:hAnsi="Tahoma" w:cs="Tahoma"/>
          <w:b/>
          <w:sz w:val="30"/>
          <w:szCs w:val="30"/>
        </w:rPr>
        <w:t xml:space="preserve"> </w:t>
      </w:r>
      <w:r>
        <w:rPr>
          <w:rFonts w:ascii="Tahoma" w:hAnsi="Tahoma" w:cs="Tahoma"/>
          <w:b/>
          <w:sz w:val="30"/>
          <w:szCs w:val="30"/>
        </w:rPr>
        <w:tab/>
      </w:r>
      <w:r w:rsidR="00A93A1A" w:rsidRPr="00A73C03">
        <w:rPr>
          <w:rFonts w:ascii="Tahoma" w:hAnsi="Tahoma" w:cs="Tahoma"/>
          <w:b/>
          <w:sz w:val="30"/>
          <w:szCs w:val="30"/>
        </w:rPr>
        <w:t xml:space="preserve">Welcome </w:t>
      </w:r>
      <w:proofErr w:type="spellStart"/>
      <w:r w:rsidR="00A93A1A" w:rsidRPr="00A73C03">
        <w:rPr>
          <w:rFonts w:ascii="Tahoma" w:hAnsi="Tahoma" w:cs="Tahoma"/>
          <w:b/>
          <w:sz w:val="30"/>
          <w:szCs w:val="30"/>
        </w:rPr>
        <w:t>Handout</w:t>
      </w:r>
      <w:proofErr w:type="spellEnd"/>
      <w:r w:rsidR="00A93A1A" w:rsidRPr="00A73C03">
        <w:rPr>
          <w:rFonts w:ascii="Tahoma" w:hAnsi="Tahoma" w:cs="Tahoma"/>
          <w:b/>
          <w:sz w:val="30"/>
          <w:szCs w:val="30"/>
        </w:rPr>
        <w:t xml:space="preserve"> / Questions Asked and Feedback Report for 29</w:t>
      </w:r>
      <w:r w:rsidR="00A93A1A" w:rsidRPr="00A73C03">
        <w:rPr>
          <w:rFonts w:ascii="Tahoma" w:hAnsi="Tahoma" w:cs="Tahoma"/>
          <w:b/>
          <w:sz w:val="30"/>
          <w:szCs w:val="30"/>
          <w:vertAlign w:val="superscript"/>
        </w:rPr>
        <w:t>th</w:t>
      </w:r>
      <w:r w:rsidR="00A93A1A" w:rsidRPr="00A73C03">
        <w:rPr>
          <w:rFonts w:ascii="Tahoma" w:hAnsi="Tahoma" w:cs="Tahoma"/>
          <w:b/>
          <w:sz w:val="30"/>
          <w:szCs w:val="30"/>
        </w:rPr>
        <w:t xml:space="preserve"> June 2013 Open Day</w:t>
      </w:r>
    </w:p>
    <w:p w14:paraId="2FD73B89" w14:textId="58AA0FBF" w:rsidR="00A16DF2" w:rsidRDefault="00A16DF2">
      <w:pPr>
        <w:rPr>
          <w:b/>
          <w:sz w:val="36"/>
          <w:szCs w:val="36"/>
          <w:u w:val="single"/>
        </w:rPr>
      </w:pPr>
      <w:r>
        <w:rPr>
          <w:b/>
          <w:sz w:val="36"/>
          <w:szCs w:val="36"/>
          <w:u w:val="single"/>
        </w:rPr>
        <w:br w:type="page"/>
      </w:r>
    </w:p>
    <w:p w14:paraId="0F2AFEBD" w14:textId="77777777" w:rsidR="009C353A" w:rsidRDefault="009C353A" w:rsidP="00771A69">
      <w:pPr>
        <w:jc w:val="center"/>
        <w:rPr>
          <w:b/>
          <w:sz w:val="36"/>
          <w:szCs w:val="36"/>
          <w:u w:val="single"/>
        </w:rPr>
      </w:pPr>
    </w:p>
    <w:p w14:paraId="34B62835" w14:textId="734C6470" w:rsidR="00771A69" w:rsidRPr="00EF2B3C" w:rsidRDefault="00EF2B3C" w:rsidP="00771A69">
      <w:pPr>
        <w:jc w:val="center"/>
        <w:rPr>
          <w:b/>
          <w:sz w:val="36"/>
          <w:szCs w:val="36"/>
          <w:u w:val="single"/>
        </w:rPr>
      </w:pPr>
      <w:r w:rsidRPr="00EF2B3C">
        <w:rPr>
          <w:b/>
          <w:sz w:val="36"/>
          <w:szCs w:val="36"/>
          <w:u w:val="single"/>
        </w:rPr>
        <w:t xml:space="preserve">Welcome </w:t>
      </w:r>
      <w:proofErr w:type="spellStart"/>
      <w:r w:rsidRPr="00EF2B3C">
        <w:rPr>
          <w:b/>
          <w:sz w:val="36"/>
          <w:szCs w:val="36"/>
          <w:u w:val="single"/>
        </w:rPr>
        <w:t>Handout</w:t>
      </w:r>
      <w:proofErr w:type="spellEnd"/>
    </w:p>
    <w:p w14:paraId="70D519B9" w14:textId="54B60A3B" w:rsidR="00EF2B3C" w:rsidRPr="00EF2B3C" w:rsidRDefault="00EF2B3C" w:rsidP="00EF2B3C">
      <w:pPr>
        <w:rPr>
          <w:b/>
          <w:color w:val="FF0000"/>
          <w:sz w:val="48"/>
          <w:szCs w:val="48"/>
        </w:rPr>
      </w:pPr>
      <w:r w:rsidRPr="00827B2F">
        <w:rPr>
          <w:b/>
          <w:color w:val="FF0000"/>
          <w:sz w:val="48"/>
          <w:szCs w:val="48"/>
        </w:rPr>
        <w:t>WELCOME and THANK YOU for coming</w:t>
      </w:r>
      <w:r>
        <w:rPr>
          <w:b/>
          <w:color w:val="FF0000"/>
          <w:sz w:val="48"/>
          <w:szCs w:val="48"/>
        </w:rPr>
        <w:t xml:space="preserve"> </w:t>
      </w:r>
      <w:proofErr w:type="gramStart"/>
      <w:r>
        <w:rPr>
          <w:b/>
          <w:color w:val="FF0000"/>
          <w:sz w:val="48"/>
          <w:szCs w:val="48"/>
        </w:rPr>
        <w:t>today</w:t>
      </w:r>
      <w:r w:rsidRPr="00827B2F">
        <w:rPr>
          <w:b/>
          <w:color w:val="FF0000"/>
          <w:sz w:val="48"/>
          <w:szCs w:val="48"/>
        </w:rPr>
        <w:t>…..</w:t>
      </w:r>
      <w:proofErr w:type="gramEnd"/>
    </w:p>
    <w:p w14:paraId="7526B9DD" w14:textId="132B9055" w:rsidR="008B1148" w:rsidRDefault="00EF2B3C" w:rsidP="00EF2B3C">
      <w:pPr>
        <w:rPr>
          <w:sz w:val="32"/>
          <w:szCs w:val="32"/>
        </w:rPr>
      </w:pPr>
      <w:r w:rsidRPr="008B1148">
        <w:rPr>
          <w:sz w:val="32"/>
          <w:szCs w:val="32"/>
        </w:rPr>
        <w:t>Please have a look at the display boards.</w:t>
      </w:r>
    </w:p>
    <w:p w14:paraId="2FEEBF1E" w14:textId="094CCAD9" w:rsidR="008B1148" w:rsidRDefault="00EF2B3C" w:rsidP="00EF2B3C">
      <w:pPr>
        <w:rPr>
          <w:sz w:val="32"/>
          <w:szCs w:val="32"/>
        </w:rPr>
      </w:pPr>
      <w:r w:rsidRPr="008B1148">
        <w:rPr>
          <w:sz w:val="32"/>
          <w:szCs w:val="32"/>
        </w:rPr>
        <w:t>There is information about how we will create a Neighbourhood Plan and what it will cover.</w:t>
      </w:r>
    </w:p>
    <w:p w14:paraId="0A22207D" w14:textId="620EA2A0" w:rsidR="00EF2B3C" w:rsidRPr="008B1148" w:rsidRDefault="00EF2B3C" w:rsidP="00EF2B3C">
      <w:pPr>
        <w:rPr>
          <w:sz w:val="32"/>
          <w:szCs w:val="32"/>
        </w:rPr>
      </w:pPr>
      <w:r w:rsidRPr="008B1148">
        <w:rPr>
          <w:sz w:val="32"/>
          <w:szCs w:val="32"/>
        </w:rPr>
        <w:t>There are boards with areas for you to write your specific comments and concerns.</w:t>
      </w:r>
    </w:p>
    <w:p w14:paraId="279ADDA7" w14:textId="6681AC04" w:rsidR="00EF2B3C" w:rsidRPr="008B1148" w:rsidRDefault="00EF2B3C" w:rsidP="00EF2B3C">
      <w:pPr>
        <w:rPr>
          <w:sz w:val="32"/>
          <w:szCs w:val="32"/>
        </w:rPr>
      </w:pPr>
      <w:r w:rsidRPr="008B1148">
        <w:rPr>
          <w:sz w:val="32"/>
          <w:szCs w:val="32"/>
        </w:rPr>
        <w:t>There are people to speak to who can guide you around and also take down any general comments you want to make.</w:t>
      </w:r>
    </w:p>
    <w:p w14:paraId="67A3F4BE" w14:textId="17B0F1C4" w:rsidR="00EF2B3C" w:rsidRPr="008B1148" w:rsidRDefault="00EF2B3C" w:rsidP="00EF2B3C">
      <w:pPr>
        <w:rPr>
          <w:sz w:val="32"/>
          <w:szCs w:val="32"/>
        </w:rPr>
      </w:pPr>
      <w:r w:rsidRPr="008B1148">
        <w:rPr>
          <w:b/>
          <w:sz w:val="32"/>
          <w:szCs w:val="32"/>
        </w:rPr>
        <w:t>Refreshments</w:t>
      </w:r>
      <w:r w:rsidRPr="008B1148">
        <w:rPr>
          <w:sz w:val="32"/>
          <w:szCs w:val="32"/>
        </w:rPr>
        <w:t xml:space="preserve"> are available – please enjoy a cup of tea/coffee and a biscuit.</w:t>
      </w:r>
    </w:p>
    <w:p w14:paraId="17F1045A" w14:textId="77777777" w:rsidR="00EF2B3C" w:rsidRPr="008B1148" w:rsidRDefault="00EF2B3C" w:rsidP="00EF2B3C">
      <w:pPr>
        <w:rPr>
          <w:sz w:val="32"/>
          <w:szCs w:val="32"/>
        </w:rPr>
      </w:pPr>
      <w:r w:rsidRPr="008B1148">
        <w:rPr>
          <w:sz w:val="32"/>
          <w:szCs w:val="32"/>
        </w:rPr>
        <w:t>Keep up to date with any news about the Melton Neighbourhood Plan by looking at the website:</w:t>
      </w:r>
    </w:p>
    <w:p w14:paraId="1440B6AE" w14:textId="77777777" w:rsidR="00EF2B3C" w:rsidRPr="008B1148" w:rsidRDefault="00EF2B3C" w:rsidP="00EF2B3C">
      <w:pPr>
        <w:rPr>
          <w:sz w:val="32"/>
          <w:szCs w:val="32"/>
        </w:rPr>
      </w:pPr>
    </w:p>
    <w:p w14:paraId="11ACFDB7" w14:textId="77777777" w:rsidR="00EF2B3C" w:rsidRPr="008B1148" w:rsidRDefault="00A04D7B" w:rsidP="00EF2B3C">
      <w:pPr>
        <w:rPr>
          <w:sz w:val="32"/>
          <w:szCs w:val="32"/>
        </w:rPr>
      </w:pPr>
      <w:hyperlink r:id="rId40" w:history="1">
        <w:r w:rsidR="00EF2B3C" w:rsidRPr="008B1148">
          <w:rPr>
            <w:rStyle w:val="Hyperlink"/>
            <w:sz w:val="32"/>
            <w:szCs w:val="32"/>
          </w:rPr>
          <w:t>www.meltonvillageneighbourhoodplan.co.uk</w:t>
        </w:r>
      </w:hyperlink>
    </w:p>
    <w:p w14:paraId="348E1A6A" w14:textId="77777777" w:rsidR="00EF2B3C" w:rsidRDefault="00EF2B3C" w:rsidP="00EF2B3C">
      <w:pPr>
        <w:rPr>
          <w:rFonts w:asciiTheme="majorHAnsi" w:hAnsiTheme="majorHAnsi"/>
          <w:b/>
          <w:u w:val="single"/>
        </w:rPr>
      </w:pPr>
    </w:p>
    <w:p w14:paraId="476836B1" w14:textId="69B53690" w:rsidR="00EF2B3C" w:rsidRDefault="00EF2B3C" w:rsidP="00EF2B3C">
      <w:pPr>
        <w:rPr>
          <w:rFonts w:asciiTheme="majorHAnsi" w:hAnsiTheme="majorHAnsi"/>
          <w:b/>
          <w:u w:val="single"/>
        </w:rPr>
      </w:pPr>
    </w:p>
    <w:p w14:paraId="47737427" w14:textId="77777777" w:rsidR="0027337B" w:rsidRDefault="0027337B">
      <w:pPr>
        <w:rPr>
          <w:rFonts w:asciiTheme="majorHAnsi" w:hAnsiTheme="majorHAnsi"/>
          <w:b/>
          <w:sz w:val="40"/>
          <w:szCs w:val="40"/>
          <w:u w:val="single"/>
        </w:rPr>
      </w:pPr>
      <w:r>
        <w:rPr>
          <w:rFonts w:asciiTheme="majorHAnsi" w:hAnsiTheme="majorHAnsi"/>
          <w:b/>
          <w:sz w:val="40"/>
          <w:szCs w:val="40"/>
          <w:u w:val="single"/>
        </w:rPr>
        <w:br w:type="page"/>
      </w:r>
    </w:p>
    <w:p w14:paraId="04071107" w14:textId="7A37BDA6" w:rsidR="00EF2B3C" w:rsidRPr="008B1148" w:rsidRDefault="00EF2B3C" w:rsidP="00EF2B3C">
      <w:pPr>
        <w:rPr>
          <w:rFonts w:asciiTheme="majorHAnsi" w:hAnsiTheme="majorHAnsi"/>
          <w:b/>
          <w:sz w:val="40"/>
          <w:szCs w:val="40"/>
          <w:u w:val="single"/>
        </w:rPr>
      </w:pPr>
      <w:r w:rsidRPr="008B1148">
        <w:rPr>
          <w:rFonts w:asciiTheme="majorHAnsi" w:hAnsiTheme="majorHAnsi"/>
          <w:b/>
          <w:sz w:val="40"/>
          <w:szCs w:val="40"/>
          <w:u w:val="single"/>
        </w:rPr>
        <w:lastRenderedPageBreak/>
        <w:t>Questions Asked:</w:t>
      </w:r>
    </w:p>
    <w:p w14:paraId="1E24DC2A" w14:textId="77777777" w:rsidR="00EF2B3C" w:rsidRPr="007A605D" w:rsidRDefault="00EF2B3C" w:rsidP="00EF2B3C">
      <w:pPr>
        <w:rPr>
          <w:rFonts w:asciiTheme="majorHAnsi" w:hAnsiTheme="majorHAnsi"/>
          <w:sz w:val="24"/>
          <w:szCs w:val="24"/>
        </w:rPr>
      </w:pPr>
    </w:p>
    <w:p w14:paraId="071EE797" w14:textId="4A0E8075" w:rsidR="00EF2B3C" w:rsidRPr="007A605D" w:rsidRDefault="00EF2B3C" w:rsidP="00C25EC0">
      <w:pPr>
        <w:pStyle w:val="ListParagraph"/>
        <w:numPr>
          <w:ilvl w:val="0"/>
          <w:numId w:val="28"/>
        </w:numPr>
        <w:spacing w:after="0" w:line="240" w:lineRule="auto"/>
        <w:rPr>
          <w:rFonts w:asciiTheme="majorHAnsi" w:hAnsiTheme="majorHAnsi"/>
          <w:b/>
        </w:rPr>
      </w:pPr>
      <w:r>
        <w:rPr>
          <w:rFonts w:asciiTheme="majorHAnsi" w:hAnsiTheme="majorHAnsi"/>
          <w:b/>
        </w:rPr>
        <w:t xml:space="preserve">What is your Opinion on </w:t>
      </w:r>
      <w:r w:rsidRPr="007A605D">
        <w:rPr>
          <w:rFonts w:asciiTheme="majorHAnsi" w:hAnsiTheme="majorHAnsi"/>
          <w:b/>
        </w:rPr>
        <w:t xml:space="preserve">New houses &amp; </w:t>
      </w:r>
      <w:proofErr w:type="gramStart"/>
      <w:r w:rsidRPr="007A605D">
        <w:rPr>
          <w:rFonts w:asciiTheme="majorHAnsi" w:hAnsiTheme="majorHAnsi"/>
          <w:b/>
        </w:rPr>
        <w:t>New</w:t>
      </w:r>
      <w:proofErr w:type="gramEnd"/>
      <w:r w:rsidRPr="007A605D">
        <w:rPr>
          <w:rFonts w:asciiTheme="majorHAnsi" w:hAnsiTheme="majorHAnsi"/>
          <w:b/>
        </w:rPr>
        <w:t xml:space="preserve"> housing developments?</w:t>
      </w:r>
    </w:p>
    <w:p w14:paraId="47A74566" w14:textId="77777777" w:rsidR="00EF2B3C" w:rsidRPr="007A605D" w:rsidRDefault="00EF2B3C" w:rsidP="00EF2B3C">
      <w:pPr>
        <w:rPr>
          <w:rFonts w:asciiTheme="majorHAnsi" w:hAnsiTheme="majorHAnsi"/>
          <w:b/>
        </w:rPr>
      </w:pPr>
    </w:p>
    <w:p w14:paraId="771E4713" w14:textId="381FA1A4" w:rsidR="00EF2B3C" w:rsidRPr="007A605D" w:rsidRDefault="00EF2B3C" w:rsidP="00C25EC0">
      <w:pPr>
        <w:pStyle w:val="ListParagraph"/>
        <w:numPr>
          <w:ilvl w:val="0"/>
          <w:numId w:val="28"/>
        </w:numPr>
        <w:spacing w:after="0" w:line="240" w:lineRule="auto"/>
        <w:rPr>
          <w:rFonts w:asciiTheme="majorHAnsi" w:hAnsiTheme="majorHAnsi"/>
          <w:b/>
        </w:rPr>
      </w:pPr>
      <w:r>
        <w:rPr>
          <w:rFonts w:asciiTheme="majorHAnsi" w:hAnsiTheme="majorHAnsi"/>
          <w:b/>
        </w:rPr>
        <w:t xml:space="preserve">What is your Opinion on </w:t>
      </w:r>
      <w:r w:rsidRPr="007A605D">
        <w:rPr>
          <w:rFonts w:asciiTheme="majorHAnsi" w:hAnsiTheme="majorHAnsi"/>
          <w:b/>
        </w:rPr>
        <w:t>Co</w:t>
      </w:r>
      <w:r>
        <w:rPr>
          <w:rFonts w:asciiTheme="majorHAnsi" w:hAnsiTheme="majorHAnsi"/>
          <w:b/>
        </w:rPr>
        <w:t>mmercial Spaces and a need for Business G</w:t>
      </w:r>
      <w:r w:rsidRPr="007A605D">
        <w:rPr>
          <w:rFonts w:asciiTheme="majorHAnsi" w:hAnsiTheme="majorHAnsi"/>
          <w:b/>
        </w:rPr>
        <w:t>rowth?</w:t>
      </w:r>
    </w:p>
    <w:p w14:paraId="5F9988C1" w14:textId="77777777" w:rsidR="00EF2B3C" w:rsidRPr="007A605D" w:rsidRDefault="00EF2B3C" w:rsidP="00EF2B3C">
      <w:pPr>
        <w:rPr>
          <w:rFonts w:asciiTheme="majorHAnsi" w:hAnsiTheme="majorHAnsi"/>
          <w:b/>
        </w:rPr>
      </w:pPr>
    </w:p>
    <w:p w14:paraId="202040D6" w14:textId="3088F236" w:rsidR="00EF2B3C" w:rsidRPr="007A605D" w:rsidRDefault="00EF2B3C" w:rsidP="00C25EC0">
      <w:pPr>
        <w:pStyle w:val="ListParagraph"/>
        <w:numPr>
          <w:ilvl w:val="0"/>
          <w:numId w:val="28"/>
        </w:numPr>
        <w:spacing w:after="0" w:line="240" w:lineRule="auto"/>
        <w:rPr>
          <w:rFonts w:asciiTheme="majorHAnsi" w:hAnsiTheme="majorHAnsi"/>
          <w:b/>
        </w:rPr>
      </w:pPr>
      <w:r>
        <w:rPr>
          <w:rFonts w:asciiTheme="majorHAnsi" w:hAnsiTheme="majorHAnsi"/>
          <w:b/>
        </w:rPr>
        <w:t xml:space="preserve">What is your Opinion on a </w:t>
      </w:r>
      <w:r w:rsidRPr="007A605D">
        <w:rPr>
          <w:rFonts w:asciiTheme="majorHAnsi" w:hAnsiTheme="majorHAnsi"/>
          <w:b/>
        </w:rPr>
        <w:t>Need for Play Spaces and Amenities for Young People?</w:t>
      </w:r>
    </w:p>
    <w:p w14:paraId="10641ABA" w14:textId="77777777" w:rsidR="00EF2B3C" w:rsidRPr="007A605D" w:rsidRDefault="00EF2B3C" w:rsidP="00EF2B3C">
      <w:pPr>
        <w:rPr>
          <w:b/>
        </w:rPr>
      </w:pPr>
    </w:p>
    <w:p w14:paraId="6B6201E6" w14:textId="10C0CF19" w:rsidR="00EF2B3C" w:rsidRPr="007A605D" w:rsidRDefault="00EF2B3C" w:rsidP="00C25EC0">
      <w:pPr>
        <w:pStyle w:val="ListParagraph"/>
        <w:numPr>
          <w:ilvl w:val="0"/>
          <w:numId w:val="28"/>
        </w:numPr>
        <w:spacing w:after="0" w:line="240" w:lineRule="auto"/>
        <w:rPr>
          <w:b/>
        </w:rPr>
      </w:pPr>
      <w:r>
        <w:rPr>
          <w:b/>
        </w:rPr>
        <w:t xml:space="preserve">What is your Opinion on current </w:t>
      </w:r>
      <w:r w:rsidRPr="007A605D">
        <w:rPr>
          <w:b/>
        </w:rPr>
        <w:t>Facilities and Amenities for Older people?</w:t>
      </w:r>
    </w:p>
    <w:p w14:paraId="29EFB477" w14:textId="77777777" w:rsidR="00EF2B3C" w:rsidRPr="007A605D" w:rsidRDefault="00EF2B3C" w:rsidP="00EF2B3C">
      <w:pPr>
        <w:rPr>
          <w:b/>
        </w:rPr>
      </w:pPr>
    </w:p>
    <w:p w14:paraId="6BEAFFE3" w14:textId="4FD59E84" w:rsidR="00EF2B3C" w:rsidRPr="007A605D" w:rsidRDefault="00EF2B3C" w:rsidP="00C25EC0">
      <w:pPr>
        <w:pStyle w:val="ListParagraph"/>
        <w:numPr>
          <w:ilvl w:val="0"/>
          <w:numId w:val="28"/>
        </w:numPr>
        <w:spacing w:after="0" w:line="240" w:lineRule="auto"/>
        <w:rPr>
          <w:b/>
        </w:rPr>
      </w:pPr>
      <w:r>
        <w:rPr>
          <w:b/>
        </w:rPr>
        <w:t xml:space="preserve">What is your Opinion on the </w:t>
      </w:r>
      <w:r w:rsidRPr="007A605D">
        <w:rPr>
          <w:b/>
        </w:rPr>
        <w:t>Preservation of Historical Buildings and Preserving the ‘look’ of Melton’s historic centre?</w:t>
      </w:r>
    </w:p>
    <w:p w14:paraId="31678C52" w14:textId="77777777" w:rsidR="00EF2B3C" w:rsidRPr="007A605D" w:rsidRDefault="00EF2B3C" w:rsidP="00EF2B3C">
      <w:pPr>
        <w:rPr>
          <w:b/>
        </w:rPr>
      </w:pPr>
    </w:p>
    <w:p w14:paraId="6C7EEC25" w14:textId="512EFCC7" w:rsidR="00EF2B3C" w:rsidRPr="007A605D" w:rsidRDefault="00EF2B3C" w:rsidP="00C25EC0">
      <w:pPr>
        <w:pStyle w:val="ListParagraph"/>
        <w:numPr>
          <w:ilvl w:val="0"/>
          <w:numId w:val="28"/>
        </w:numPr>
        <w:spacing w:after="0" w:line="240" w:lineRule="auto"/>
        <w:rPr>
          <w:b/>
        </w:rPr>
      </w:pPr>
      <w:r>
        <w:rPr>
          <w:b/>
        </w:rPr>
        <w:t xml:space="preserve">What is your Opinion on </w:t>
      </w:r>
      <w:r w:rsidRPr="007A605D">
        <w:rPr>
          <w:b/>
        </w:rPr>
        <w:t>Traffic Issues and How New Development Affects Traffic?</w:t>
      </w:r>
    </w:p>
    <w:p w14:paraId="5C3636C9" w14:textId="77777777" w:rsidR="00EF2B3C" w:rsidRPr="007A605D" w:rsidRDefault="00EF2B3C" w:rsidP="00EF2B3C">
      <w:pPr>
        <w:rPr>
          <w:b/>
        </w:rPr>
      </w:pPr>
    </w:p>
    <w:p w14:paraId="26E093DD" w14:textId="35ADECC2" w:rsidR="00EF2B3C" w:rsidRPr="007A605D" w:rsidRDefault="00EF2B3C" w:rsidP="00C25EC0">
      <w:pPr>
        <w:pStyle w:val="ListParagraph"/>
        <w:numPr>
          <w:ilvl w:val="0"/>
          <w:numId w:val="28"/>
        </w:numPr>
        <w:spacing w:after="0" w:line="240" w:lineRule="auto"/>
        <w:rPr>
          <w:b/>
        </w:rPr>
      </w:pPr>
      <w:r>
        <w:rPr>
          <w:b/>
        </w:rPr>
        <w:t xml:space="preserve">What is your Opinion on the </w:t>
      </w:r>
      <w:r w:rsidRPr="007A605D">
        <w:rPr>
          <w:b/>
        </w:rPr>
        <w:t>Preservation of Wi</w:t>
      </w:r>
      <w:r>
        <w:rPr>
          <w:b/>
        </w:rPr>
        <w:t>ldlife and Rural Areas and our R</w:t>
      </w:r>
      <w:r w:rsidRPr="007A605D">
        <w:rPr>
          <w:b/>
        </w:rPr>
        <w:t>iver Frontage?</w:t>
      </w:r>
    </w:p>
    <w:p w14:paraId="10954CC5" w14:textId="77777777" w:rsidR="00EF2B3C" w:rsidRPr="007A605D" w:rsidRDefault="00EF2B3C" w:rsidP="00EF2B3C">
      <w:pPr>
        <w:rPr>
          <w:b/>
        </w:rPr>
      </w:pPr>
    </w:p>
    <w:p w14:paraId="4AAEDFFB" w14:textId="77777777" w:rsidR="00EF2B3C" w:rsidRPr="007A605D" w:rsidRDefault="00EF2B3C" w:rsidP="00C25EC0">
      <w:pPr>
        <w:pStyle w:val="ListParagraph"/>
        <w:numPr>
          <w:ilvl w:val="0"/>
          <w:numId w:val="28"/>
        </w:numPr>
        <w:spacing w:after="0" w:line="240" w:lineRule="auto"/>
        <w:rPr>
          <w:b/>
        </w:rPr>
      </w:pPr>
      <w:r w:rsidRPr="007A605D">
        <w:rPr>
          <w:b/>
        </w:rPr>
        <w:t>Do you have any other General Comments?</w:t>
      </w:r>
    </w:p>
    <w:p w14:paraId="31D385CA" w14:textId="77777777" w:rsidR="00EF2B3C" w:rsidRPr="007A605D" w:rsidRDefault="00EF2B3C" w:rsidP="00EF2B3C">
      <w:pPr>
        <w:rPr>
          <w:b/>
        </w:rPr>
      </w:pPr>
    </w:p>
    <w:p w14:paraId="1AC0558D" w14:textId="77777777" w:rsidR="00EF2B3C" w:rsidRPr="007A605D" w:rsidRDefault="00EF2B3C" w:rsidP="00EF2B3C">
      <w:pPr>
        <w:rPr>
          <w:b/>
        </w:rPr>
      </w:pPr>
    </w:p>
    <w:p w14:paraId="5F9EBA6B" w14:textId="77777777" w:rsidR="00EF2B3C" w:rsidRDefault="00EF2B3C" w:rsidP="00EF2B3C"/>
    <w:p w14:paraId="67627D8D" w14:textId="77777777" w:rsidR="00EF2B3C" w:rsidRDefault="00EF2B3C" w:rsidP="00EF2B3C"/>
    <w:p w14:paraId="48776C87" w14:textId="77777777" w:rsidR="00EF2B3C" w:rsidRDefault="00EF2B3C" w:rsidP="00EF2B3C"/>
    <w:p w14:paraId="4B313AF7" w14:textId="77777777" w:rsidR="00771A69" w:rsidRDefault="00771A69" w:rsidP="00771A69">
      <w:pPr>
        <w:jc w:val="center"/>
        <w:rPr>
          <w:b/>
          <w:sz w:val="36"/>
          <w:szCs w:val="36"/>
        </w:rPr>
      </w:pPr>
    </w:p>
    <w:p w14:paraId="67FB2613" w14:textId="77777777" w:rsidR="008B1148" w:rsidRDefault="008B1148" w:rsidP="00771A69">
      <w:pPr>
        <w:jc w:val="center"/>
        <w:rPr>
          <w:b/>
          <w:sz w:val="36"/>
          <w:szCs w:val="36"/>
        </w:rPr>
      </w:pPr>
    </w:p>
    <w:p w14:paraId="28F09918" w14:textId="77777777" w:rsidR="008B1148" w:rsidRDefault="008B1148" w:rsidP="00771A69">
      <w:pPr>
        <w:jc w:val="center"/>
        <w:rPr>
          <w:b/>
          <w:sz w:val="36"/>
          <w:szCs w:val="36"/>
        </w:rPr>
      </w:pPr>
    </w:p>
    <w:p w14:paraId="312E00AA" w14:textId="77777777" w:rsidR="008B1148" w:rsidRDefault="008B1148" w:rsidP="00771A69">
      <w:pPr>
        <w:jc w:val="center"/>
        <w:rPr>
          <w:b/>
          <w:sz w:val="36"/>
          <w:szCs w:val="36"/>
        </w:rPr>
      </w:pPr>
    </w:p>
    <w:p w14:paraId="64152068" w14:textId="4AEACE76" w:rsidR="00771A69" w:rsidRPr="00A16DF2" w:rsidRDefault="00771A69" w:rsidP="00771A69">
      <w:pPr>
        <w:jc w:val="center"/>
        <w:rPr>
          <w:b/>
          <w:sz w:val="36"/>
          <w:szCs w:val="36"/>
          <w:u w:val="single"/>
        </w:rPr>
      </w:pPr>
      <w:r w:rsidRPr="00A16DF2">
        <w:rPr>
          <w:b/>
          <w:sz w:val="36"/>
          <w:szCs w:val="36"/>
          <w:u w:val="single"/>
        </w:rPr>
        <w:lastRenderedPageBreak/>
        <w:t>Feedback from Open Morning 29</w:t>
      </w:r>
      <w:r w:rsidRPr="00A16DF2">
        <w:rPr>
          <w:b/>
          <w:sz w:val="36"/>
          <w:szCs w:val="36"/>
          <w:u w:val="single"/>
          <w:vertAlign w:val="superscript"/>
        </w:rPr>
        <w:t>th</w:t>
      </w:r>
      <w:r w:rsidRPr="00A16DF2">
        <w:rPr>
          <w:b/>
          <w:sz w:val="36"/>
          <w:szCs w:val="36"/>
          <w:u w:val="single"/>
        </w:rPr>
        <w:t xml:space="preserve"> June</w:t>
      </w:r>
    </w:p>
    <w:p w14:paraId="3D1A368D" w14:textId="2CFF6DFE" w:rsidR="00771A69" w:rsidRDefault="00771A69" w:rsidP="00771A69">
      <w:pPr>
        <w:rPr>
          <w:b/>
          <w:u w:val="single"/>
        </w:rPr>
      </w:pPr>
      <w:r>
        <w:rPr>
          <w:b/>
          <w:u w:val="single"/>
        </w:rPr>
        <w:t>New Houses and New Housing Developments (15 comments)</w:t>
      </w:r>
    </w:p>
    <w:p w14:paraId="31AB9312" w14:textId="77777777" w:rsidR="00771A69" w:rsidRDefault="00771A69" w:rsidP="00C25EC0">
      <w:pPr>
        <w:pStyle w:val="ListParagraph"/>
        <w:numPr>
          <w:ilvl w:val="0"/>
          <w:numId w:val="27"/>
        </w:numPr>
        <w:spacing w:after="0" w:line="240" w:lineRule="auto"/>
      </w:pPr>
      <w:r>
        <w:t>Ensure Full use of existing houses before building more.</w:t>
      </w:r>
    </w:p>
    <w:p w14:paraId="1E35D6D5" w14:textId="77777777" w:rsidR="00771A69" w:rsidRDefault="00771A69" w:rsidP="00C25EC0">
      <w:pPr>
        <w:pStyle w:val="ListParagraph"/>
        <w:numPr>
          <w:ilvl w:val="0"/>
          <w:numId w:val="27"/>
        </w:numPr>
        <w:spacing w:after="0" w:line="240" w:lineRule="auto"/>
      </w:pPr>
      <w:r>
        <w:t>Happy to see small new developments enhancing Melton. Don’t want a spread into fields and along roads.  Put off our merging with nearby towns.  Fill in gaps in existing towns and villages first.</w:t>
      </w:r>
    </w:p>
    <w:p w14:paraId="127F7330" w14:textId="77777777" w:rsidR="00771A69" w:rsidRDefault="00771A69" w:rsidP="00C25EC0">
      <w:pPr>
        <w:pStyle w:val="ListParagraph"/>
        <w:numPr>
          <w:ilvl w:val="0"/>
          <w:numId w:val="27"/>
        </w:numPr>
        <w:spacing w:after="0" w:line="240" w:lineRule="auto"/>
      </w:pPr>
      <w:r>
        <w:t xml:space="preserve">New affordable houses for local people.  As in the case of </w:t>
      </w:r>
      <w:proofErr w:type="spellStart"/>
      <w:r>
        <w:t>Grundisburgh</w:t>
      </w:r>
      <w:proofErr w:type="spellEnd"/>
      <w:r>
        <w:t>. Not outsiders.</w:t>
      </w:r>
    </w:p>
    <w:p w14:paraId="3E72A8B1" w14:textId="77777777" w:rsidR="00771A69" w:rsidRDefault="00771A69" w:rsidP="00C25EC0">
      <w:pPr>
        <w:pStyle w:val="ListParagraph"/>
        <w:numPr>
          <w:ilvl w:val="0"/>
          <w:numId w:val="27"/>
        </w:numPr>
        <w:spacing w:after="0" w:line="240" w:lineRule="auto"/>
      </w:pPr>
      <w:r>
        <w:t>More affordable ¾ bed houses with gardens big enough for families or shared ownership.</w:t>
      </w:r>
    </w:p>
    <w:p w14:paraId="4FBE673D" w14:textId="77777777" w:rsidR="00771A69" w:rsidRDefault="00771A69" w:rsidP="00C25EC0">
      <w:pPr>
        <w:pStyle w:val="ListParagraph"/>
        <w:numPr>
          <w:ilvl w:val="0"/>
          <w:numId w:val="27"/>
        </w:numPr>
        <w:spacing w:after="0" w:line="240" w:lineRule="auto"/>
      </w:pPr>
      <w:r>
        <w:t>Affordable homes for local people esp. younger people. No large developments. Infill only.</w:t>
      </w:r>
    </w:p>
    <w:p w14:paraId="568B804D" w14:textId="77777777" w:rsidR="00771A69" w:rsidRDefault="00771A69" w:rsidP="00C25EC0">
      <w:pPr>
        <w:pStyle w:val="ListParagraph"/>
        <w:numPr>
          <w:ilvl w:val="0"/>
          <w:numId w:val="27"/>
        </w:numPr>
        <w:spacing w:after="0" w:line="240" w:lineRule="auto"/>
      </w:pPr>
      <w:r>
        <w:t>Surely very little population increase?</w:t>
      </w:r>
    </w:p>
    <w:p w14:paraId="40C5EE74" w14:textId="77777777" w:rsidR="00771A69" w:rsidRDefault="00771A69" w:rsidP="00C25EC0">
      <w:pPr>
        <w:pStyle w:val="ListParagraph"/>
        <w:numPr>
          <w:ilvl w:val="0"/>
          <w:numId w:val="27"/>
        </w:numPr>
        <w:spacing w:after="0" w:line="240" w:lineRule="auto"/>
      </w:pPr>
      <w:r>
        <w:t xml:space="preserve">The former </w:t>
      </w:r>
      <w:proofErr w:type="spellStart"/>
      <w:r>
        <w:t>Girdlestones</w:t>
      </w:r>
      <w:proofErr w:type="spellEnd"/>
      <w:r>
        <w:t xml:space="preserve"> site is totally unsuitable for commercial use in the C21.  Some well-designed housing including affordable housing would be more appropriate.</w:t>
      </w:r>
    </w:p>
    <w:p w14:paraId="0459A1E0" w14:textId="77777777" w:rsidR="00771A69" w:rsidRDefault="00771A69" w:rsidP="00C25EC0">
      <w:pPr>
        <w:pStyle w:val="ListParagraph"/>
        <w:numPr>
          <w:ilvl w:val="0"/>
          <w:numId w:val="27"/>
        </w:numPr>
        <w:spacing w:after="0" w:line="240" w:lineRule="auto"/>
      </w:pPr>
      <w:r>
        <w:t>Small developments however serious will need to give serious thought to the already overloaded roads.</w:t>
      </w:r>
    </w:p>
    <w:p w14:paraId="7DA3B7A8" w14:textId="77777777" w:rsidR="00771A69" w:rsidRDefault="00771A69" w:rsidP="00C25EC0">
      <w:pPr>
        <w:pStyle w:val="ListParagraph"/>
        <w:numPr>
          <w:ilvl w:val="0"/>
          <w:numId w:val="27"/>
        </w:numPr>
        <w:spacing w:after="0" w:line="240" w:lineRule="auto"/>
      </w:pPr>
      <w:r>
        <w:t>Careful consideration of safety and traffic.</w:t>
      </w:r>
    </w:p>
    <w:p w14:paraId="0CC9AB75" w14:textId="77777777" w:rsidR="00771A69" w:rsidRDefault="00771A69" w:rsidP="00C25EC0">
      <w:pPr>
        <w:pStyle w:val="ListParagraph"/>
        <w:numPr>
          <w:ilvl w:val="0"/>
          <w:numId w:val="27"/>
        </w:numPr>
        <w:spacing w:after="0" w:line="240" w:lineRule="auto"/>
      </w:pPr>
      <w:r>
        <w:t>Development of any area is reliant on adequate transport infrastructure.  In the case of Melton Road network and local transport is woefully inadequate and therefore any development should be limited.</w:t>
      </w:r>
    </w:p>
    <w:p w14:paraId="2FC3720F" w14:textId="77777777" w:rsidR="00771A69" w:rsidRPr="00892991" w:rsidRDefault="00771A69" w:rsidP="00C25EC0">
      <w:pPr>
        <w:pStyle w:val="ListParagraph"/>
        <w:numPr>
          <w:ilvl w:val="0"/>
          <w:numId w:val="27"/>
        </w:numPr>
        <w:spacing w:after="0" w:line="240" w:lineRule="auto"/>
      </w:pPr>
      <w:r w:rsidRPr="00892991">
        <w:t>Preserve all wooded areas.</w:t>
      </w:r>
    </w:p>
    <w:p w14:paraId="77FB7905" w14:textId="77777777" w:rsidR="00771A69" w:rsidRPr="00892991" w:rsidRDefault="00771A69" w:rsidP="00C25EC0">
      <w:pPr>
        <w:pStyle w:val="ListParagraph"/>
        <w:numPr>
          <w:ilvl w:val="0"/>
          <w:numId w:val="27"/>
        </w:numPr>
        <w:spacing w:after="0" w:line="240" w:lineRule="auto"/>
      </w:pPr>
      <w:r w:rsidRPr="00892991">
        <w:t>Hall Farm lane green stays green.</w:t>
      </w:r>
    </w:p>
    <w:p w14:paraId="055EB147" w14:textId="77777777" w:rsidR="00771A69" w:rsidRPr="00892991" w:rsidRDefault="00771A69" w:rsidP="00C25EC0">
      <w:pPr>
        <w:pStyle w:val="ListParagraph"/>
        <w:numPr>
          <w:ilvl w:val="0"/>
          <w:numId w:val="27"/>
        </w:numPr>
        <w:spacing w:after="0" w:line="240" w:lineRule="auto"/>
      </w:pPr>
      <w:r w:rsidRPr="00892991">
        <w:t xml:space="preserve">Triangular area end station?? </w:t>
      </w:r>
      <w:proofErr w:type="spellStart"/>
      <w:r w:rsidRPr="00892991">
        <w:t>Wilford</w:t>
      </w:r>
      <w:proofErr w:type="spellEnd"/>
      <w:r w:rsidRPr="00892991">
        <w:t xml:space="preserve"> Bridge Rd to be kept as green space and tidied up.</w:t>
      </w:r>
    </w:p>
    <w:p w14:paraId="1CC39908" w14:textId="77777777" w:rsidR="00771A69" w:rsidRPr="00892991" w:rsidRDefault="00771A69" w:rsidP="00C25EC0">
      <w:pPr>
        <w:pStyle w:val="ListParagraph"/>
        <w:numPr>
          <w:ilvl w:val="0"/>
          <w:numId w:val="27"/>
        </w:numPr>
        <w:spacing w:after="0" w:line="240" w:lineRule="auto"/>
      </w:pPr>
      <w:r w:rsidRPr="00892991">
        <w:t>Hall Farm Road green kept as a play area for social events.</w:t>
      </w:r>
    </w:p>
    <w:p w14:paraId="16D29024" w14:textId="77777777" w:rsidR="00771A69" w:rsidRPr="00892991" w:rsidRDefault="00771A69" w:rsidP="00771A69">
      <w:pPr>
        <w:rPr>
          <w:b/>
          <w:u w:val="single"/>
        </w:rPr>
      </w:pPr>
    </w:p>
    <w:p w14:paraId="707D5A88" w14:textId="5E2B7D0B" w:rsidR="00771A69" w:rsidRPr="00892991" w:rsidRDefault="00771A69" w:rsidP="00771A69">
      <w:pPr>
        <w:widowControl w:val="0"/>
        <w:tabs>
          <w:tab w:val="left" w:pos="220"/>
          <w:tab w:val="left" w:pos="720"/>
        </w:tabs>
        <w:autoSpaceDE w:val="0"/>
        <w:autoSpaceDN w:val="0"/>
        <w:adjustRightInd w:val="0"/>
        <w:rPr>
          <w:rFonts w:ascii="Cambria" w:hAnsi="Cambria" w:cs="Cambria"/>
          <w:b/>
          <w:bCs/>
          <w:u w:val="single"/>
          <w:lang w:val="en-US"/>
        </w:rPr>
      </w:pPr>
      <w:r w:rsidRPr="00892991">
        <w:rPr>
          <w:rFonts w:ascii="Cambria" w:hAnsi="Cambria" w:cs="Cambria"/>
          <w:b/>
          <w:bCs/>
          <w:u w:val="single"/>
          <w:lang w:val="en-US"/>
        </w:rPr>
        <w:t>Traffic Issues and How New Development Affects Traffic (29 comments)</w:t>
      </w:r>
    </w:p>
    <w:p w14:paraId="1406FCAF"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Melton traffic lights are ill timed and cause congestion.</w:t>
      </w:r>
    </w:p>
    <w:p w14:paraId="6B1880FD"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Traffic lights and railway crossing create a backlog of traffic am and pm.</w:t>
      </w:r>
    </w:p>
    <w:p w14:paraId="26196BB0"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Traffic also backs up in Station Rd and Yarmouth Rd towards traffic lights.</w:t>
      </w:r>
    </w:p>
    <w:p w14:paraId="3845097E"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Traffic on The Street ad </w:t>
      </w:r>
      <w:proofErr w:type="spellStart"/>
      <w:r w:rsidRPr="00892991">
        <w:rPr>
          <w:rFonts w:ascii="Cambria" w:hAnsi="Cambria" w:cs="Cambria"/>
          <w:lang w:val="en-US"/>
        </w:rPr>
        <w:t>Wilford</w:t>
      </w:r>
      <w:proofErr w:type="spellEnd"/>
      <w:r w:rsidRPr="00892991">
        <w:rPr>
          <w:rFonts w:ascii="Cambria" w:hAnsi="Cambria" w:cs="Cambria"/>
          <w:lang w:val="en-US"/>
        </w:rPr>
        <w:t xml:space="preserve"> Bridge Rd stop and slow from 7am-9.10 + 3pm-6pm.</w:t>
      </w:r>
    </w:p>
    <w:p w14:paraId="4B89F659"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Traffic lights should give more time for pedestrian crossing.</w:t>
      </w:r>
    </w:p>
    <w:p w14:paraId="06BC8A6E"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There should be a relief road to link </w:t>
      </w:r>
      <w:proofErr w:type="spellStart"/>
      <w:r w:rsidRPr="00892991">
        <w:rPr>
          <w:rFonts w:ascii="Cambria" w:hAnsi="Cambria" w:cs="Cambria"/>
          <w:lang w:val="en-US"/>
        </w:rPr>
        <w:t>Rendlesham</w:t>
      </w:r>
      <w:proofErr w:type="spellEnd"/>
      <w:r w:rsidRPr="00892991">
        <w:rPr>
          <w:rFonts w:ascii="Cambria" w:hAnsi="Cambria" w:cs="Cambria"/>
          <w:lang w:val="en-US"/>
        </w:rPr>
        <w:t xml:space="preserve"> with the A12 to relieve the traffic throughput in Melton by the school and up Melton Hill.  </w:t>
      </w:r>
    </w:p>
    <w:p w14:paraId="0A174620"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Relief road from </w:t>
      </w:r>
      <w:proofErr w:type="spellStart"/>
      <w:r w:rsidRPr="00892991">
        <w:rPr>
          <w:rFonts w:ascii="Cambria" w:hAnsi="Cambria" w:cs="Cambria"/>
          <w:lang w:val="en-US"/>
        </w:rPr>
        <w:t>Bentwaters</w:t>
      </w:r>
      <w:proofErr w:type="spellEnd"/>
      <w:r w:rsidRPr="00892991">
        <w:rPr>
          <w:rFonts w:ascii="Cambria" w:hAnsi="Cambria" w:cs="Cambria"/>
          <w:lang w:val="en-US"/>
        </w:rPr>
        <w:t xml:space="preserve"> needed to A12 to reduce traffic through Melton.</w:t>
      </w:r>
    </w:p>
    <w:p w14:paraId="39E9FAE3"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Melton should be bypassed.  Current roads are already overloaded and cannot cope any more with demands.</w:t>
      </w:r>
    </w:p>
    <w:p w14:paraId="604AB852"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Traffic in Woods Lane is becoming a serious pollution issue and dangerous for children crossing to </w:t>
      </w:r>
      <w:proofErr w:type="spellStart"/>
      <w:r w:rsidRPr="00892991">
        <w:rPr>
          <w:rFonts w:ascii="Cambria" w:hAnsi="Cambria" w:cs="Cambria"/>
          <w:lang w:val="en-US"/>
        </w:rPr>
        <w:t>Farlingaye</w:t>
      </w:r>
      <w:proofErr w:type="spellEnd"/>
      <w:r w:rsidRPr="00892991">
        <w:rPr>
          <w:rFonts w:ascii="Cambria" w:hAnsi="Cambria" w:cs="Cambria"/>
          <w:lang w:val="en-US"/>
        </w:rPr>
        <w:t xml:space="preserve">. </w:t>
      </w:r>
    </w:p>
    <w:p w14:paraId="2D8E042C"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Worried about pollution.</w:t>
      </w:r>
    </w:p>
    <w:p w14:paraId="3C42D26B"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Make crossing Woods Lane to Bury Hill safer.</w:t>
      </w:r>
    </w:p>
    <w:p w14:paraId="6A8F22D1"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There is no safe and direct route to </w:t>
      </w:r>
      <w:proofErr w:type="spellStart"/>
      <w:r w:rsidRPr="00892991">
        <w:rPr>
          <w:rFonts w:ascii="Cambria" w:hAnsi="Cambria" w:cs="Cambria"/>
          <w:lang w:val="en-US"/>
        </w:rPr>
        <w:t>Farlingaye</w:t>
      </w:r>
      <w:proofErr w:type="spellEnd"/>
      <w:r w:rsidRPr="00892991">
        <w:rPr>
          <w:rFonts w:ascii="Cambria" w:hAnsi="Cambria" w:cs="Cambria"/>
          <w:lang w:val="en-US"/>
        </w:rPr>
        <w:t>.  Need safe crossing for Woods Lane and Melton Road.</w:t>
      </w:r>
    </w:p>
    <w:p w14:paraId="1037A4DD"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lastRenderedPageBreak/>
        <w:t>Make crossing Woods Lane into Lees Hill safer.</w:t>
      </w:r>
    </w:p>
    <w:p w14:paraId="41BC6C34"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Make Woods Lane a slower road.  Heavy lorries are too quick!</w:t>
      </w:r>
    </w:p>
    <w:p w14:paraId="748FF063"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'Slow 'flashing sign on Woods Lane Hill as come down hill too fast from A12.</w:t>
      </w:r>
    </w:p>
    <w:p w14:paraId="5105FC93"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More speed cameras on Woods Lane A12.</w:t>
      </w:r>
    </w:p>
    <w:p w14:paraId="6DB781EB"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Traffic calming/speed control of traffic urgently needed in Station Road.</w:t>
      </w:r>
    </w:p>
    <w:p w14:paraId="34001181"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Flashing 30MPH or even 20-25 MPH restrictions on Melton Road.</w:t>
      </w:r>
    </w:p>
    <w:p w14:paraId="01AC4288"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proofErr w:type="spellStart"/>
      <w:r w:rsidRPr="00892991">
        <w:rPr>
          <w:rFonts w:ascii="Cambria" w:hAnsi="Cambria" w:cs="Cambria"/>
          <w:lang w:val="en-US"/>
        </w:rPr>
        <w:t>Saddlemakers</w:t>
      </w:r>
      <w:proofErr w:type="spellEnd"/>
      <w:r w:rsidRPr="00892991">
        <w:rPr>
          <w:rFonts w:ascii="Cambria" w:hAnsi="Cambria" w:cs="Cambria"/>
          <w:lang w:val="en-US"/>
        </w:rPr>
        <w:t xml:space="preserve"> Lane should have speed restrictions...lots of children, dog walkers, horses etc.</w:t>
      </w:r>
    </w:p>
    <w:p w14:paraId="48810584"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Station Road is increasingly used as a rat run for those frustrated by the build up of traffic at </w:t>
      </w:r>
      <w:proofErr w:type="spellStart"/>
      <w:r w:rsidRPr="00892991">
        <w:rPr>
          <w:rFonts w:ascii="Cambria" w:hAnsi="Cambria" w:cs="Cambria"/>
          <w:lang w:val="en-US"/>
        </w:rPr>
        <w:t>Wilford</w:t>
      </w:r>
      <w:proofErr w:type="spellEnd"/>
      <w:r w:rsidRPr="00892991">
        <w:rPr>
          <w:rFonts w:ascii="Cambria" w:hAnsi="Cambria" w:cs="Cambria"/>
          <w:lang w:val="en-US"/>
        </w:rPr>
        <w:t xml:space="preserve"> Bridge Spur.  </w:t>
      </w:r>
    </w:p>
    <w:p w14:paraId="18BD75F2"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Improved road layout at Railway crossing including improvements to rail station forecast and access.</w:t>
      </w:r>
    </w:p>
    <w:p w14:paraId="376278FD"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A bicycle lane on Melton Road would help safe and healthy travel to Woodbridge.</w:t>
      </w:r>
    </w:p>
    <w:p w14:paraId="57C864F7"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Cycling is becoming increasingly dangerous because of non-adherence to speed limits. And increased volume of cars especially between 8am-9.30am and 4pm-6pm.  A cycle lane would help but there is little scope for this.  More buildings will increase this issue.</w:t>
      </w:r>
    </w:p>
    <w:p w14:paraId="3DD63684"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Improve car parking in Melton village.</w:t>
      </w:r>
    </w:p>
    <w:p w14:paraId="5DF6372D"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Chronic in the village </w:t>
      </w:r>
      <w:proofErr w:type="spellStart"/>
      <w:r w:rsidRPr="00892991">
        <w:rPr>
          <w:rFonts w:ascii="Cambria" w:hAnsi="Cambria" w:cs="Cambria"/>
          <w:lang w:val="en-US"/>
        </w:rPr>
        <w:t>centre</w:t>
      </w:r>
      <w:proofErr w:type="spellEnd"/>
      <w:r w:rsidRPr="00892991">
        <w:rPr>
          <w:rFonts w:ascii="Cambria" w:hAnsi="Cambria" w:cs="Cambria"/>
          <w:lang w:val="en-US"/>
        </w:rPr>
        <w:t xml:space="preserve"> and becoming worse as time passes.  Huge vehicles using Station Road and v unsafe.</w:t>
      </w:r>
    </w:p>
    <w:p w14:paraId="49AF8F4A"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Stop parking on lawn outside old people home and car park.</w:t>
      </w:r>
    </w:p>
    <w:p w14:paraId="6F18F0D5"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Traffic should control development not vice-versa.  Therefore MINIMAL development in Melton.  Don't destroy the essence of the village.</w:t>
      </w:r>
    </w:p>
    <w:p w14:paraId="2ADC0B40" w14:textId="77777777" w:rsidR="00771A69" w:rsidRPr="00892991" w:rsidRDefault="00771A69" w:rsidP="00C25EC0">
      <w:pPr>
        <w:pStyle w:val="ListParagraph"/>
        <w:widowControl w:val="0"/>
        <w:numPr>
          <w:ilvl w:val="0"/>
          <w:numId w:val="26"/>
        </w:numPr>
        <w:autoSpaceDE w:val="0"/>
        <w:autoSpaceDN w:val="0"/>
        <w:adjustRightInd w:val="0"/>
        <w:spacing w:after="0" w:line="240" w:lineRule="auto"/>
        <w:rPr>
          <w:rFonts w:ascii="Cambria" w:hAnsi="Cambria" w:cs="Cambria"/>
          <w:lang w:val="en-US"/>
        </w:rPr>
      </w:pPr>
      <w:r w:rsidRPr="00892991">
        <w:rPr>
          <w:rFonts w:ascii="Cambria" w:hAnsi="Cambria" w:cs="Cambria"/>
          <w:lang w:val="en-US"/>
        </w:rPr>
        <w:t>More development for business will mean more traffic and the workforce neither will nor be using bus services but travel to work via car unless car sharing.</w:t>
      </w:r>
    </w:p>
    <w:p w14:paraId="56A85111" w14:textId="77777777" w:rsidR="00771A69" w:rsidRPr="00892991" w:rsidRDefault="00771A69" w:rsidP="00771A69">
      <w:pPr>
        <w:rPr>
          <w:b/>
          <w:u w:val="single"/>
        </w:rPr>
      </w:pPr>
    </w:p>
    <w:p w14:paraId="791F4B32" w14:textId="4568EBAF" w:rsidR="00771A69" w:rsidRPr="00771A69" w:rsidRDefault="00771A69" w:rsidP="00771A69">
      <w:pPr>
        <w:rPr>
          <w:b/>
          <w:u w:val="single"/>
        </w:rPr>
      </w:pPr>
      <w:r w:rsidRPr="00892991">
        <w:rPr>
          <w:b/>
          <w:u w:val="single"/>
        </w:rPr>
        <w:t>Facilities for young people (18 comments)</w:t>
      </w:r>
    </w:p>
    <w:p w14:paraId="4094B01B" w14:textId="77777777" w:rsidR="00771A69" w:rsidRPr="00892991" w:rsidRDefault="00771A69" w:rsidP="00C25EC0">
      <w:pPr>
        <w:pStyle w:val="ListParagraph"/>
        <w:numPr>
          <w:ilvl w:val="0"/>
          <w:numId w:val="25"/>
        </w:numPr>
        <w:spacing w:after="0" w:line="240" w:lineRule="auto"/>
      </w:pPr>
      <w:r w:rsidRPr="00892991">
        <w:t xml:space="preserve">Youth Club attached to </w:t>
      </w:r>
      <w:proofErr w:type="spellStart"/>
      <w:r w:rsidRPr="00892991">
        <w:t>Lindos</w:t>
      </w:r>
      <w:proofErr w:type="spellEnd"/>
      <w:r w:rsidRPr="00892991">
        <w:t xml:space="preserve"> Centre</w:t>
      </w:r>
    </w:p>
    <w:p w14:paraId="2334C7DD" w14:textId="77777777" w:rsidR="00771A69" w:rsidRPr="00892991" w:rsidRDefault="00771A69" w:rsidP="00C25EC0">
      <w:pPr>
        <w:pStyle w:val="ListParagraph"/>
        <w:numPr>
          <w:ilvl w:val="0"/>
          <w:numId w:val="25"/>
        </w:numPr>
        <w:spacing w:after="0" w:line="240" w:lineRule="auto"/>
      </w:pPr>
      <w:r w:rsidRPr="00892991">
        <w:t>In park add equipment for older children</w:t>
      </w:r>
    </w:p>
    <w:p w14:paraId="3AE42AC6" w14:textId="77777777" w:rsidR="00771A69" w:rsidRPr="00892991" w:rsidRDefault="00771A69" w:rsidP="00C25EC0">
      <w:pPr>
        <w:pStyle w:val="ListParagraph"/>
        <w:numPr>
          <w:ilvl w:val="0"/>
          <w:numId w:val="25"/>
        </w:numPr>
        <w:spacing w:after="0" w:line="240" w:lineRule="auto"/>
      </w:pPr>
      <w:r w:rsidRPr="00892991">
        <w:t xml:space="preserve">The BMX track was a great idea. Skateboard </w:t>
      </w:r>
      <w:proofErr w:type="gramStart"/>
      <w:r w:rsidRPr="00892991">
        <w:t>park</w:t>
      </w:r>
      <w:proofErr w:type="gramEnd"/>
      <w:r w:rsidRPr="00892991">
        <w:t xml:space="preserve"> in Woodbridge took years but has been well used and has not caused the problems people imagined.</w:t>
      </w:r>
    </w:p>
    <w:p w14:paraId="5E49BE54" w14:textId="77777777" w:rsidR="00771A69" w:rsidRPr="00892991" w:rsidRDefault="00771A69" w:rsidP="00C25EC0">
      <w:pPr>
        <w:pStyle w:val="ListParagraph"/>
        <w:numPr>
          <w:ilvl w:val="0"/>
          <w:numId w:val="25"/>
        </w:numPr>
        <w:spacing w:after="0" w:line="240" w:lineRule="auto"/>
      </w:pPr>
      <w:r w:rsidRPr="00892991">
        <w:t>BMX track for all to use.</w:t>
      </w:r>
    </w:p>
    <w:p w14:paraId="4E177288" w14:textId="77777777" w:rsidR="00771A69" w:rsidRPr="00892991" w:rsidRDefault="00771A69" w:rsidP="00C25EC0">
      <w:pPr>
        <w:pStyle w:val="ListParagraph"/>
        <w:numPr>
          <w:ilvl w:val="0"/>
          <w:numId w:val="25"/>
        </w:numPr>
        <w:spacing w:after="0" w:line="240" w:lineRule="auto"/>
      </w:pPr>
      <w:r w:rsidRPr="00892991">
        <w:t>Need a proper youth club and more outdoor space for full size basketball court</w:t>
      </w:r>
    </w:p>
    <w:p w14:paraId="7491B953" w14:textId="77777777" w:rsidR="00771A69" w:rsidRPr="00892991" w:rsidRDefault="00771A69" w:rsidP="00C25EC0">
      <w:pPr>
        <w:pStyle w:val="ListParagraph"/>
        <w:numPr>
          <w:ilvl w:val="0"/>
          <w:numId w:val="25"/>
        </w:numPr>
        <w:spacing w:after="0" w:line="240" w:lineRule="auto"/>
      </w:pPr>
      <w:r w:rsidRPr="00892991">
        <w:t>Melton Playing Fields towards the Woodbridge side turn into a marsh during winter months and wet weather. They need draining.</w:t>
      </w:r>
    </w:p>
    <w:p w14:paraId="157F90E7" w14:textId="77777777" w:rsidR="00771A69" w:rsidRPr="00892991" w:rsidRDefault="00771A69" w:rsidP="00C25EC0">
      <w:pPr>
        <w:pStyle w:val="ListParagraph"/>
        <w:numPr>
          <w:ilvl w:val="0"/>
          <w:numId w:val="25"/>
        </w:numPr>
        <w:spacing w:after="0" w:line="240" w:lineRule="auto"/>
      </w:pPr>
      <w:r w:rsidRPr="00892991">
        <w:t>Sort out drainage problem in the rec.</w:t>
      </w:r>
    </w:p>
    <w:p w14:paraId="59E6A92F" w14:textId="77777777" w:rsidR="00771A69" w:rsidRPr="00892991" w:rsidRDefault="00771A69" w:rsidP="00C25EC0">
      <w:pPr>
        <w:pStyle w:val="ListParagraph"/>
        <w:numPr>
          <w:ilvl w:val="0"/>
          <w:numId w:val="25"/>
        </w:numPr>
        <w:spacing w:after="0" w:line="240" w:lineRule="auto"/>
      </w:pPr>
      <w:r w:rsidRPr="00892991">
        <w:t>Wooden play area in the woods for climbing.</w:t>
      </w:r>
    </w:p>
    <w:p w14:paraId="00F563EB" w14:textId="77777777" w:rsidR="00771A69" w:rsidRPr="00892991" w:rsidRDefault="00771A69" w:rsidP="00C25EC0">
      <w:pPr>
        <w:pStyle w:val="ListParagraph"/>
        <w:numPr>
          <w:ilvl w:val="0"/>
          <w:numId w:val="25"/>
        </w:numPr>
        <w:spacing w:after="0" w:line="240" w:lineRule="auto"/>
      </w:pPr>
      <w:r w:rsidRPr="00892991">
        <w:t>Play area on green at Hall Farm Road.</w:t>
      </w:r>
    </w:p>
    <w:p w14:paraId="6106DACD" w14:textId="77777777" w:rsidR="00771A69" w:rsidRPr="00892991" w:rsidRDefault="00771A69" w:rsidP="00C25EC0">
      <w:pPr>
        <w:pStyle w:val="ListParagraph"/>
        <w:numPr>
          <w:ilvl w:val="0"/>
          <w:numId w:val="25"/>
        </w:numPr>
        <w:spacing w:after="0" w:line="240" w:lineRule="auto"/>
      </w:pPr>
      <w:r w:rsidRPr="00892991">
        <w:t xml:space="preserve">Get rid of </w:t>
      </w:r>
      <w:proofErr w:type="spellStart"/>
      <w:r w:rsidRPr="00892991">
        <w:t>Pitstop</w:t>
      </w:r>
      <w:proofErr w:type="spellEnd"/>
      <w:r w:rsidRPr="00892991">
        <w:t>. The supervisors are rude and loud and don’t supervise.  Bring in a more controlled out of school club. My children will not be going there.</w:t>
      </w:r>
    </w:p>
    <w:p w14:paraId="5F04DFA9" w14:textId="77777777" w:rsidR="00771A69" w:rsidRPr="00892991" w:rsidRDefault="00771A69" w:rsidP="00C25EC0">
      <w:pPr>
        <w:pStyle w:val="ListParagraph"/>
        <w:numPr>
          <w:ilvl w:val="0"/>
          <w:numId w:val="25"/>
        </w:numPr>
        <w:spacing w:after="0" w:line="240" w:lineRule="auto"/>
      </w:pPr>
      <w:r w:rsidRPr="00892991">
        <w:t>The Playing Fields and woods provide open spaces for all to enjoy.  I visit most days and there are always people enjoying these areas.</w:t>
      </w:r>
    </w:p>
    <w:p w14:paraId="59053EFE" w14:textId="77777777" w:rsidR="00771A69" w:rsidRPr="00892991" w:rsidRDefault="00771A69" w:rsidP="00C25EC0">
      <w:pPr>
        <w:pStyle w:val="ListParagraph"/>
        <w:numPr>
          <w:ilvl w:val="0"/>
          <w:numId w:val="25"/>
        </w:numPr>
        <w:spacing w:after="0" w:line="240" w:lineRule="auto"/>
      </w:pPr>
      <w:r w:rsidRPr="00892991">
        <w:t>A new building for young people’s clubs.</w:t>
      </w:r>
    </w:p>
    <w:p w14:paraId="394E85FE" w14:textId="77777777" w:rsidR="00771A69" w:rsidRPr="00892991" w:rsidRDefault="00771A69" w:rsidP="00C25EC0">
      <w:pPr>
        <w:pStyle w:val="ListParagraph"/>
        <w:numPr>
          <w:ilvl w:val="0"/>
          <w:numId w:val="25"/>
        </w:numPr>
        <w:spacing w:after="0" w:line="240" w:lineRule="auto"/>
      </w:pPr>
      <w:r w:rsidRPr="00892991">
        <w:t>Could the building on the playing field be developed?</w:t>
      </w:r>
    </w:p>
    <w:p w14:paraId="14773472" w14:textId="77777777" w:rsidR="00771A69" w:rsidRPr="00892991" w:rsidRDefault="00771A69" w:rsidP="00C25EC0">
      <w:pPr>
        <w:pStyle w:val="ListParagraph"/>
        <w:numPr>
          <w:ilvl w:val="0"/>
          <w:numId w:val="25"/>
        </w:numPr>
        <w:spacing w:after="0" w:line="240" w:lineRule="auto"/>
      </w:pPr>
      <w:r w:rsidRPr="00892991">
        <w:t>We must keep Melton Playing Field for young people, no development ever!</w:t>
      </w:r>
    </w:p>
    <w:p w14:paraId="3C23C4B8" w14:textId="77777777" w:rsidR="00771A69" w:rsidRPr="00892991" w:rsidRDefault="00771A69" w:rsidP="00C25EC0">
      <w:pPr>
        <w:pStyle w:val="ListParagraph"/>
        <w:numPr>
          <w:ilvl w:val="0"/>
          <w:numId w:val="25"/>
        </w:numPr>
        <w:spacing w:after="0" w:line="240" w:lineRule="auto"/>
      </w:pPr>
      <w:r w:rsidRPr="00892991">
        <w:t>Play area needed for Hall Farm Rd Green.</w:t>
      </w:r>
    </w:p>
    <w:p w14:paraId="433E8F60" w14:textId="77777777" w:rsidR="00771A69" w:rsidRPr="00892991" w:rsidRDefault="00771A69" w:rsidP="00C25EC0">
      <w:pPr>
        <w:pStyle w:val="ListParagraph"/>
        <w:numPr>
          <w:ilvl w:val="0"/>
          <w:numId w:val="25"/>
        </w:numPr>
        <w:spacing w:after="0" w:line="240" w:lineRule="auto"/>
      </w:pPr>
      <w:r w:rsidRPr="00892991">
        <w:lastRenderedPageBreak/>
        <w:t>Keep and protect play spaces.</w:t>
      </w:r>
    </w:p>
    <w:p w14:paraId="520F291F" w14:textId="77777777" w:rsidR="00771A69" w:rsidRPr="00892991" w:rsidRDefault="00771A69" w:rsidP="00C25EC0">
      <w:pPr>
        <w:pStyle w:val="ListParagraph"/>
        <w:numPr>
          <w:ilvl w:val="0"/>
          <w:numId w:val="25"/>
        </w:numPr>
        <w:spacing w:after="0" w:line="240" w:lineRule="auto"/>
      </w:pPr>
      <w:r w:rsidRPr="00892991">
        <w:t>Preserve Playing fields and Melton Woods.</w:t>
      </w:r>
    </w:p>
    <w:p w14:paraId="2AA95C89" w14:textId="77777777" w:rsidR="00771A69" w:rsidRPr="00892991" w:rsidRDefault="00771A69" w:rsidP="00C25EC0">
      <w:pPr>
        <w:pStyle w:val="ListParagraph"/>
        <w:numPr>
          <w:ilvl w:val="0"/>
          <w:numId w:val="25"/>
        </w:numPr>
        <w:spacing w:after="0" w:line="240" w:lineRule="auto"/>
      </w:pPr>
      <w:r w:rsidRPr="00892991">
        <w:t>The Playing Fields and woods must be protected from development now and forever.</w:t>
      </w:r>
    </w:p>
    <w:p w14:paraId="3E4FB82E" w14:textId="77777777" w:rsidR="00771A69" w:rsidRPr="00892991" w:rsidRDefault="00771A69" w:rsidP="00771A69">
      <w:pPr>
        <w:widowControl w:val="0"/>
        <w:autoSpaceDE w:val="0"/>
        <w:autoSpaceDN w:val="0"/>
        <w:adjustRightInd w:val="0"/>
        <w:rPr>
          <w:rFonts w:ascii="Cambria" w:hAnsi="Cambria" w:cs="Cambria"/>
          <w:lang w:val="en-US"/>
        </w:rPr>
      </w:pPr>
    </w:p>
    <w:p w14:paraId="6E02DBA0" w14:textId="6526667F" w:rsidR="00771A69" w:rsidRPr="00771A69" w:rsidRDefault="00771A69" w:rsidP="00771A69">
      <w:pPr>
        <w:widowControl w:val="0"/>
        <w:autoSpaceDE w:val="0"/>
        <w:autoSpaceDN w:val="0"/>
        <w:adjustRightInd w:val="0"/>
        <w:rPr>
          <w:rFonts w:ascii="Cambria" w:hAnsi="Cambria" w:cs="Cambria"/>
          <w:lang w:val="en-US"/>
        </w:rPr>
      </w:pPr>
      <w:r w:rsidRPr="00892991">
        <w:rPr>
          <w:rFonts w:ascii="Cambria" w:hAnsi="Cambria" w:cs="Cambria"/>
          <w:b/>
          <w:bCs/>
          <w:u w:val="single"/>
          <w:lang w:val="en-US"/>
        </w:rPr>
        <w:t>Affordable Housing (2 comments)</w:t>
      </w:r>
    </w:p>
    <w:p w14:paraId="7EB085A7" w14:textId="77777777" w:rsidR="00771A69" w:rsidRPr="00892991" w:rsidRDefault="00771A69" w:rsidP="00C25EC0">
      <w:pPr>
        <w:pStyle w:val="ListParagraph"/>
        <w:widowControl w:val="0"/>
        <w:numPr>
          <w:ilvl w:val="0"/>
          <w:numId w:val="24"/>
        </w:numPr>
        <w:autoSpaceDE w:val="0"/>
        <w:autoSpaceDN w:val="0"/>
        <w:adjustRightInd w:val="0"/>
        <w:spacing w:after="0" w:line="240" w:lineRule="auto"/>
        <w:rPr>
          <w:rFonts w:ascii="Cambria" w:hAnsi="Cambria" w:cs="Cambria"/>
          <w:lang w:val="en-US"/>
        </w:rPr>
      </w:pPr>
      <w:r w:rsidRPr="00892991">
        <w:rPr>
          <w:rFonts w:ascii="Cambria" w:hAnsi="Cambria" w:cs="Cambria"/>
          <w:lang w:val="en-US"/>
        </w:rPr>
        <w:t>Affordable in lifetime terms?</w:t>
      </w:r>
    </w:p>
    <w:p w14:paraId="550453AC" w14:textId="77777777" w:rsidR="00771A69" w:rsidRPr="00892991" w:rsidRDefault="00771A69" w:rsidP="00C25EC0">
      <w:pPr>
        <w:pStyle w:val="ListParagraph"/>
        <w:widowControl w:val="0"/>
        <w:numPr>
          <w:ilvl w:val="0"/>
          <w:numId w:val="24"/>
        </w:numPr>
        <w:autoSpaceDE w:val="0"/>
        <w:autoSpaceDN w:val="0"/>
        <w:adjustRightInd w:val="0"/>
        <w:spacing w:after="0" w:line="240" w:lineRule="auto"/>
        <w:rPr>
          <w:rFonts w:ascii="Cambria" w:hAnsi="Cambria" w:cs="Cambria"/>
          <w:lang w:val="en-US"/>
        </w:rPr>
      </w:pPr>
      <w:r w:rsidRPr="00892991">
        <w:rPr>
          <w:rFonts w:ascii="Cambria" w:hAnsi="Cambria" w:cs="Cambria"/>
          <w:lang w:val="en-US"/>
        </w:rPr>
        <w:t>Needs to be defined in terms of cost not size.</w:t>
      </w:r>
    </w:p>
    <w:p w14:paraId="220ADF01" w14:textId="77777777" w:rsidR="00771A69" w:rsidRPr="00892991" w:rsidRDefault="00771A69" w:rsidP="00771A69">
      <w:pPr>
        <w:widowControl w:val="0"/>
        <w:tabs>
          <w:tab w:val="left" w:pos="220"/>
          <w:tab w:val="left" w:pos="720"/>
        </w:tabs>
        <w:autoSpaceDE w:val="0"/>
        <w:autoSpaceDN w:val="0"/>
        <w:adjustRightInd w:val="0"/>
        <w:rPr>
          <w:rFonts w:ascii="Cambria" w:hAnsi="Cambria" w:cs="Cambria"/>
          <w:lang w:val="en-US"/>
        </w:rPr>
      </w:pPr>
    </w:p>
    <w:p w14:paraId="7A4B097D" w14:textId="0D3712BF" w:rsidR="00771A69" w:rsidRPr="00771A69" w:rsidRDefault="00771A69" w:rsidP="00771A69">
      <w:pPr>
        <w:widowControl w:val="0"/>
        <w:tabs>
          <w:tab w:val="left" w:pos="220"/>
          <w:tab w:val="left" w:pos="720"/>
        </w:tabs>
        <w:autoSpaceDE w:val="0"/>
        <w:autoSpaceDN w:val="0"/>
        <w:adjustRightInd w:val="0"/>
        <w:rPr>
          <w:rFonts w:ascii="Cambria" w:hAnsi="Cambria" w:cs="Cambria"/>
          <w:b/>
          <w:u w:val="single"/>
          <w:lang w:val="en-US"/>
        </w:rPr>
      </w:pPr>
      <w:r w:rsidRPr="00892991">
        <w:rPr>
          <w:rFonts w:ascii="Cambria" w:hAnsi="Cambria" w:cs="Cambria"/>
          <w:b/>
          <w:u w:val="single"/>
          <w:lang w:val="en-US"/>
        </w:rPr>
        <w:t>Commercial Spaces and Need for Business Growth (5 comments)</w:t>
      </w:r>
    </w:p>
    <w:p w14:paraId="2BB7F84C" w14:textId="77777777" w:rsidR="00771A69" w:rsidRPr="00892991" w:rsidRDefault="00771A69" w:rsidP="00C25EC0">
      <w:pPr>
        <w:pStyle w:val="ListParagraph"/>
        <w:widowControl w:val="0"/>
        <w:numPr>
          <w:ilvl w:val="0"/>
          <w:numId w:val="23"/>
        </w:numPr>
        <w:autoSpaceDE w:val="0"/>
        <w:autoSpaceDN w:val="0"/>
        <w:adjustRightInd w:val="0"/>
        <w:spacing w:after="0" w:line="240" w:lineRule="auto"/>
        <w:rPr>
          <w:rFonts w:ascii="Cambria" w:hAnsi="Cambria" w:cs="Cambria"/>
          <w:lang w:val="en-US"/>
        </w:rPr>
      </w:pPr>
      <w:r w:rsidRPr="00892991">
        <w:rPr>
          <w:rFonts w:ascii="Cambria" w:hAnsi="Cambria" w:cs="Cambria"/>
          <w:lang w:val="en-US"/>
        </w:rPr>
        <w:t>Many available units unused.</w:t>
      </w:r>
    </w:p>
    <w:p w14:paraId="4BBD4710" w14:textId="77777777" w:rsidR="00771A69" w:rsidRPr="00892991" w:rsidRDefault="00771A69" w:rsidP="00C25EC0">
      <w:pPr>
        <w:pStyle w:val="ListParagraph"/>
        <w:widowControl w:val="0"/>
        <w:numPr>
          <w:ilvl w:val="0"/>
          <w:numId w:val="23"/>
        </w:numPr>
        <w:autoSpaceDE w:val="0"/>
        <w:autoSpaceDN w:val="0"/>
        <w:adjustRightInd w:val="0"/>
        <w:spacing w:after="0" w:line="240" w:lineRule="auto"/>
        <w:rPr>
          <w:rFonts w:ascii="Cambria" w:hAnsi="Cambria" w:cs="Cambria"/>
          <w:lang w:val="en-US"/>
        </w:rPr>
      </w:pPr>
      <w:r w:rsidRPr="00892991">
        <w:rPr>
          <w:rFonts w:ascii="Cambria" w:hAnsi="Cambria" w:cs="Cambria"/>
          <w:lang w:val="en-US"/>
        </w:rPr>
        <w:t>Small local businesses needed but not any big business like Tesco's 5 miles up the road.</w:t>
      </w:r>
    </w:p>
    <w:p w14:paraId="375C0748" w14:textId="77777777" w:rsidR="00771A69" w:rsidRPr="00892991" w:rsidRDefault="00771A69" w:rsidP="00C25EC0">
      <w:pPr>
        <w:pStyle w:val="ListParagraph"/>
        <w:widowControl w:val="0"/>
        <w:numPr>
          <w:ilvl w:val="0"/>
          <w:numId w:val="23"/>
        </w:numPr>
        <w:autoSpaceDE w:val="0"/>
        <w:autoSpaceDN w:val="0"/>
        <w:adjustRightInd w:val="0"/>
        <w:spacing w:after="0" w:line="240" w:lineRule="auto"/>
        <w:rPr>
          <w:rFonts w:ascii="Cambria" w:hAnsi="Cambria" w:cs="Cambria"/>
          <w:lang w:val="en-US"/>
        </w:rPr>
      </w:pPr>
      <w:r w:rsidRPr="00892991">
        <w:rPr>
          <w:rFonts w:ascii="Cambria" w:hAnsi="Cambria" w:cs="Cambria"/>
          <w:lang w:val="en-US"/>
        </w:rPr>
        <w:t>Supportive of local business development but not national multiples.  Development must be to appropriate scale.</w:t>
      </w:r>
    </w:p>
    <w:p w14:paraId="60902028" w14:textId="77777777" w:rsidR="00771A69" w:rsidRPr="00892991" w:rsidRDefault="00771A69" w:rsidP="00C25EC0">
      <w:pPr>
        <w:pStyle w:val="ListParagraph"/>
        <w:widowControl w:val="0"/>
        <w:numPr>
          <w:ilvl w:val="0"/>
          <w:numId w:val="23"/>
        </w:numPr>
        <w:autoSpaceDE w:val="0"/>
        <w:autoSpaceDN w:val="0"/>
        <w:adjustRightInd w:val="0"/>
        <w:spacing w:after="0" w:line="240" w:lineRule="auto"/>
        <w:rPr>
          <w:rFonts w:ascii="Cambria" w:hAnsi="Cambria" w:cs="Cambria"/>
          <w:lang w:val="en-US"/>
        </w:rPr>
      </w:pPr>
      <w:r w:rsidRPr="00892991">
        <w:rPr>
          <w:rFonts w:ascii="Cambria" w:hAnsi="Cambria" w:cs="Cambria"/>
          <w:lang w:val="en-US"/>
        </w:rPr>
        <w:t>No more!</w:t>
      </w:r>
    </w:p>
    <w:p w14:paraId="142E97EB" w14:textId="77777777" w:rsidR="00771A69" w:rsidRPr="00892991" w:rsidRDefault="00771A69" w:rsidP="00C25EC0">
      <w:pPr>
        <w:pStyle w:val="ListParagraph"/>
        <w:widowControl w:val="0"/>
        <w:numPr>
          <w:ilvl w:val="0"/>
          <w:numId w:val="23"/>
        </w:numPr>
        <w:autoSpaceDE w:val="0"/>
        <w:autoSpaceDN w:val="0"/>
        <w:adjustRightInd w:val="0"/>
        <w:spacing w:after="0" w:line="240" w:lineRule="auto"/>
        <w:rPr>
          <w:rFonts w:ascii="Cambria" w:hAnsi="Cambria" w:cs="Cambria"/>
          <w:lang w:val="en-US"/>
        </w:rPr>
      </w:pPr>
      <w:proofErr w:type="spellStart"/>
      <w:r w:rsidRPr="00892991">
        <w:rPr>
          <w:rFonts w:ascii="Cambria" w:hAnsi="Cambria" w:cs="Cambria"/>
          <w:lang w:val="en-US"/>
        </w:rPr>
        <w:t>Girdlestone's</w:t>
      </w:r>
      <w:proofErr w:type="spellEnd"/>
      <w:r w:rsidRPr="00892991">
        <w:rPr>
          <w:rFonts w:ascii="Cambria" w:hAnsi="Cambria" w:cs="Cambria"/>
          <w:lang w:val="en-US"/>
        </w:rPr>
        <w:t xml:space="preserve"> site should not be reserved solely for commercial use.  Some could be used for housing with rest for high-tech type units rather than heavy commercial.</w:t>
      </w:r>
    </w:p>
    <w:p w14:paraId="5A86CFBC" w14:textId="77777777" w:rsidR="00771A69" w:rsidRPr="00892991" w:rsidRDefault="00771A69" w:rsidP="00771A69">
      <w:pPr>
        <w:widowControl w:val="0"/>
        <w:autoSpaceDE w:val="0"/>
        <w:autoSpaceDN w:val="0"/>
        <w:adjustRightInd w:val="0"/>
        <w:rPr>
          <w:rFonts w:ascii="Cambria" w:hAnsi="Cambria" w:cs="Cambria"/>
          <w:b/>
          <w:bCs/>
          <w:u w:val="single"/>
          <w:lang w:val="en-US"/>
        </w:rPr>
      </w:pPr>
    </w:p>
    <w:p w14:paraId="1FECB2D3" w14:textId="14D6DF7D" w:rsidR="00771A69" w:rsidRPr="00771A69" w:rsidRDefault="00771A69" w:rsidP="00771A69">
      <w:pPr>
        <w:widowControl w:val="0"/>
        <w:tabs>
          <w:tab w:val="left" w:pos="220"/>
          <w:tab w:val="left" w:pos="720"/>
        </w:tabs>
        <w:autoSpaceDE w:val="0"/>
        <w:autoSpaceDN w:val="0"/>
        <w:adjustRightInd w:val="0"/>
        <w:rPr>
          <w:rFonts w:ascii="Cambria" w:hAnsi="Cambria" w:cs="Cambria"/>
          <w:b/>
          <w:bCs/>
          <w:u w:val="single"/>
          <w:lang w:val="en-US"/>
        </w:rPr>
      </w:pPr>
      <w:r w:rsidRPr="00892991">
        <w:rPr>
          <w:rFonts w:ascii="Cambria" w:hAnsi="Cambria" w:cs="Cambria"/>
          <w:b/>
          <w:bCs/>
          <w:u w:val="single"/>
          <w:lang w:val="en-US"/>
        </w:rPr>
        <w:t>Facilities and Amenities for older People (9 comments)</w:t>
      </w:r>
    </w:p>
    <w:p w14:paraId="5694FB9B" w14:textId="77777777" w:rsidR="00771A69" w:rsidRPr="00892991" w:rsidRDefault="00771A69" w:rsidP="00C25EC0">
      <w:pPr>
        <w:pStyle w:val="ListParagraph"/>
        <w:widowControl w:val="0"/>
        <w:numPr>
          <w:ilvl w:val="0"/>
          <w:numId w:val="22"/>
        </w:numPr>
        <w:autoSpaceDE w:val="0"/>
        <w:autoSpaceDN w:val="0"/>
        <w:adjustRightInd w:val="0"/>
        <w:spacing w:after="0" w:line="240" w:lineRule="auto"/>
        <w:rPr>
          <w:rFonts w:ascii="Cambria" w:hAnsi="Cambria" w:cs="Cambria"/>
          <w:lang w:val="en-US"/>
        </w:rPr>
      </w:pPr>
      <w:r w:rsidRPr="00892991">
        <w:rPr>
          <w:rFonts w:ascii="Cambria" w:hAnsi="Cambria" w:cs="Cambria"/>
          <w:lang w:val="en-US"/>
        </w:rPr>
        <w:t>Sheltered bungalows with gardens and allow pets.</w:t>
      </w:r>
    </w:p>
    <w:p w14:paraId="2C853C12" w14:textId="77777777" w:rsidR="00771A69" w:rsidRPr="00892991" w:rsidRDefault="00771A69" w:rsidP="00C25EC0">
      <w:pPr>
        <w:pStyle w:val="ListParagraph"/>
        <w:widowControl w:val="0"/>
        <w:numPr>
          <w:ilvl w:val="0"/>
          <w:numId w:val="22"/>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Sheltered flats and dementia care. </w:t>
      </w:r>
    </w:p>
    <w:p w14:paraId="0E5E36BD" w14:textId="77777777" w:rsidR="00771A69" w:rsidRPr="00892991" w:rsidRDefault="00771A69" w:rsidP="00C25EC0">
      <w:pPr>
        <w:pStyle w:val="ListParagraph"/>
        <w:widowControl w:val="0"/>
        <w:numPr>
          <w:ilvl w:val="0"/>
          <w:numId w:val="22"/>
        </w:numPr>
        <w:autoSpaceDE w:val="0"/>
        <w:autoSpaceDN w:val="0"/>
        <w:adjustRightInd w:val="0"/>
        <w:spacing w:after="0" w:line="240" w:lineRule="auto"/>
        <w:rPr>
          <w:rFonts w:ascii="Cambria" w:hAnsi="Cambria" w:cs="Cambria"/>
          <w:lang w:val="en-US"/>
        </w:rPr>
      </w:pPr>
      <w:r w:rsidRPr="00892991">
        <w:rPr>
          <w:rFonts w:ascii="Cambria" w:hAnsi="Cambria" w:cs="Cambria"/>
          <w:lang w:val="en-US"/>
        </w:rPr>
        <w:t>With ageing population undoubtedly there should be more provision for sheltered flats, care homes and car for dementia.</w:t>
      </w:r>
    </w:p>
    <w:p w14:paraId="4F66ACFA" w14:textId="77777777" w:rsidR="00771A69" w:rsidRPr="00892991" w:rsidRDefault="00771A69" w:rsidP="00C25EC0">
      <w:pPr>
        <w:pStyle w:val="ListParagraph"/>
        <w:widowControl w:val="0"/>
        <w:numPr>
          <w:ilvl w:val="0"/>
          <w:numId w:val="22"/>
        </w:numPr>
        <w:autoSpaceDE w:val="0"/>
        <w:autoSpaceDN w:val="0"/>
        <w:adjustRightInd w:val="0"/>
        <w:spacing w:after="0" w:line="240" w:lineRule="auto"/>
        <w:rPr>
          <w:rFonts w:ascii="Cambria" w:hAnsi="Cambria" w:cs="Cambria"/>
          <w:lang w:val="en-US"/>
        </w:rPr>
      </w:pPr>
      <w:r w:rsidRPr="00892991">
        <w:rPr>
          <w:rFonts w:ascii="Cambria" w:hAnsi="Cambria" w:cs="Cambria"/>
          <w:lang w:val="en-US"/>
        </w:rPr>
        <w:t>Houses on Guardian site.</w:t>
      </w:r>
    </w:p>
    <w:p w14:paraId="3106D521" w14:textId="77777777" w:rsidR="00771A69" w:rsidRPr="00892991" w:rsidRDefault="00771A69" w:rsidP="00C25EC0">
      <w:pPr>
        <w:pStyle w:val="ListParagraph"/>
        <w:widowControl w:val="0"/>
        <w:numPr>
          <w:ilvl w:val="0"/>
          <w:numId w:val="22"/>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Site opposite John </w:t>
      </w:r>
      <w:proofErr w:type="spellStart"/>
      <w:r w:rsidRPr="00892991">
        <w:rPr>
          <w:rFonts w:ascii="Cambria" w:hAnsi="Cambria" w:cs="Cambria"/>
          <w:lang w:val="en-US"/>
        </w:rPr>
        <w:t>Grose</w:t>
      </w:r>
      <w:proofErr w:type="spellEnd"/>
      <w:r w:rsidRPr="00892991">
        <w:rPr>
          <w:rFonts w:ascii="Cambria" w:hAnsi="Cambria" w:cs="Cambria"/>
          <w:lang w:val="en-US"/>
        </w:rPr>
        <w:t xml:space="preserve"> garage should be retirement properties.</w:t>
      </w:r>
    </w:p>
    <w:p w14:paraId="6E2B1273" w14:textId="77777777" w:rsidR="00771A69" w:rsidRPr="00892991" w:rsidRDefault="00771A69" w:rsidP="00C25EC0">
      <w:pPr>
        <w:pStyle w:val="ListParagraph"/>
        <w:widowControl w:val="0"/>
        <w:numPr>
          <w:ilvl w:val="0"/>
          <w:numId w:val="22"/>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Have seen wonderful 'sports' facilities on recreation grounds for older people in the north of England.  Very gentle exercise via special equipment for older people.  </w:t>
      </w:r>
    </w:p>
    <w:p w14:paraId="056FC037" w14:textId="77777777" w:rsidR="00771A69" w:rsidRPr="00892991" w:rsidRDefault="00771A69" w:rsidP="00C25EC0">
      <w:pPr>
        <w:pStyle w:val="ListParagraph"/>
        <w:widowControl w:val="0"/>
        <w:numPr>
          <w:ilvl w:val="0"/>
          <w:numId w:val="22"/>
        </w:numPr>
        <w:autoSpaceDE w:val="0"/>
        <w:autoSpaceDN w:val="0"/>
        <w:adjustRightInd w:val="0"/>
        <w:spacing w:after="0" w:line="240" w:lineRule="auto"/>
        <w:rPr>
          <w:rFonts w:ascii="Cambria" w:hAnsi="Cambria" w:cs="Cambria"/>
          <w:lang w:val="en-US"/>
        </w:rPr>
      </w:pPr>
      <w:proofErr w:type="spellStart"/>
      <w:r w:rsidRPr="00892991">
        <w:rPr>
          <w:rFonts w:ascii="Cambria" w:hAnsi="Cambria" w:cs="Cambria"/>
          <w:lang w:val="en-US"/>
        </w:rPr>
        <w:t>More”quiet</w:t>
      </w:r>
      <w:proofErr w:type="spellEnd"/>
      <w:r w:rsidRPr="00892991">
        <w:rPr>
          <w:rFonts w:ascii="Cambria" w:hAnsi="Cambria" w:cs="Cambria"/>
          <w:lang w:val="en-US"/>
        </w:rPr>
        <w:t xml:space="preserve"> areas” for older people.</w:t>
      </w:r>
    </w:p>
    <w:p w14:paraId="2B2DA9F7" w14:textId="77777777" w:rsidR="00771A69" w:rsidRPr="00892991" w:rsidRDefault="00771A69" w:rsidP="00C25EC0">
      <w:pPr>
        <w:pStyle w:val="ListParagraph"/>
        <w:widowControl w:val="0"/>
        <w:numPr>
          <w:ilvl w:val="0"/>
          <w:numId w:val="22"/>
        </w:numPr>
        <w:autoSpaceDE w:val="0"/>
        <w:autoSpaceDN w:val="0"/>
        <w:adjustRightInd w:val="0"/>
        <w:spacing w:after="0" w:line="240" w:lineRule="auto"/>
        <w:rPr>
          <w:rFonts w:ascii="Cambria" w:hAnsi="Cambria" w:cs="Cambria"/>
          <w:lang w:val="en-US"/>
        </w:rPr>
      </w:pPr>
      <w:r w:rsidRPr="00892991">
        <w:rPr>
          <w:rFonts w:ascii="Cambria" w:hAnsi="Cambria" w:cs="Cambria"/>
          <w:lang w:val="en-US"/>
        </w:rPr>
        <w:t xml:space="preserve">More social activities to get elderly people out and about to meet and see people. </w:t>
      </w:r>
    </w:p>
    <w:p w14:paraId="11DE341D" w14:textId="77777777" w:rsidR="00771A69" w:rsidRPr="00892991" w:rsidRDefault="00771A69" w:rsidP="00C25EC0">
      <w:pPr>
        <w:pStyle w:val="ListParagraph"/>
        <w:widowControl w:val="0"/>
        <w:numPr>
          <w:ilvl w:val="0"/>
          <w:numId w:val="22"/>
        </w:numPr>
        <w:autoSpaceDE w:val="0"/>
        <w:autoSpaceDN w:val="0"/>
        <w:adjustRightInd w:val="0"/>
        <w:spacing w:after="0" w:line="240" w:lineRule="auto"/>
        <w:rPr>
          <w:rFonts w:ascii="Cambria" w:hAnsi="Cambria" w:cs="Cambria"/>
          <w:lang w:val="en-US"/>
        </w:rPr>
      </w:pPr>
      <w:r w:rsidRPr="00892991">
        <w:rPr>
          <w:rFonts w:ascii="Cambria" w:hAnsi="Cambria" w:cs="Cambria"/>
          <w:lang w:val="en-US"/>
        </w:rPr>
        <w:t>Every Wednesday any parishioners could come over to lunch in the church hall for £3.</w:t>
      </w:r>
    </w:p>
    <w:p w14:paraId="5654C69C" w14:textId="77777777" w:rsidR="00771A69" w:rsidRPr="00892991" w:rsidRDefault="00771A69" w:rsidP="00771A69"/>
    <w:p w14:paraId="6F8F07AD" w14:textId="74822B03" w:rsidR="00771A69" w:rsidRPr="00771A69" w:rsidRDefault="00771A69" w:rsidP="00771A69">
      <w:pPr>
        <w:rPr>
          <w:b/>
          <w:u w:val="single"/>
        </w:rPr>
      </w:pPr>
      <w:r w:rsidRPr="00892991">
        <w:rPr>
          <w:b/>
          <w:u w:val="single"/>
        </w:rPr>
        <w:t>Preservation of historical buildings and Melton Centre</w:t>
      </w:r>
      <w:r>
        <w:rPr>
          <w:b/>
          <w:u w:val="single"/>
        </w:rPr>
        <w:t xml:space="preserve"> (10 comments)</w:t>
      </w:r>
    </w:p>
    <w:p w14:paraId="5D265D39" w14:textId="77777777" w:rsidR="00771A69" w:rsidRPr="00892991" w:rsidRDefault="00771A69" w:rsidP="00C25EC0">
      <w:pPr>
        <w:pStyle w:val="ListParagraph"/>
        <w:numPr>
          <w:ilvl w:val="0"/>
          <w:numId w:val="21"/>
        </w:numPr>
        <w:spacing w:after="0" w:line="240" w:lineRule="auto"/>
      </w:pPr>
      <w:r w:rsidRPr="00892991">
        <w:t>Please leave it as it is!</w:t>
      </w:r>
    </w:p>
    <w:p w14:paraId="23D34AC5" w14:textId="77777777" w:rsidR="00771A69" w:rsidRPr="00892991" w:rsidRDefault="00771A69" w:rsidP="00C25EC0">
      <w:pPr>
        <w:pStyle w:val="ListParagraph"/>
        <w:numPr>
          <w:ilvl w:val="0"/>
          <w:numId w:val="21"/>
        </w:numPr>
        <w:spacing w:after="0" w:line="240" w:lineRule="auto"/>
      </w:pPr>
      <w:r w:rsidRPr="00892991">
        <w:t>Really want to see the look of Melton’s two churches kept as they are.</w:t>
      </w:r>
    </w:p>
    <w:p w14:paraId="7BE83317" w14:textId="77777777" w:rsidR="00771A69" w:rsidRPr="00892991" w:rsidRDefault="00771A69" w:rsidP="00C25EC0">
      <w:pPr>
        <w:pStyle w:val="ListParagraph"/>
        <w:numPr>
          <w:ilvl w:val="0"/>
          <w:numId w:val="21"/>
        </w:numPr>
        <w:spacing w:after="0" w:line="240" w:lineRule="auto"/>
      </w:pPr>
      <w:r w:rsidRPr="00892991">
        <w:t>Keep upkeep of station and old-world style.</w:t>
      </w:r>
    </w:p>
    <w:p w14:paraId="15FCFD28" w14:textId="77777777" w:rsidR="00771A69" w:rsidRPr="00892991" w:rsidRDefault="00771A69" w:rsidP="00C25EC0">
      <w:pPr>
        <w:pStyle w:val="ListParagraph"/>
        <w:numPr>
          <w:ilvl w:val="0"/>
          <w:numId w:val="21"/>
        </w:numPr>
        <w:spacing w:after="0" w:line="240" w:lineRule="auto"/>
      </w:pPr>
      <w:r w:rsidRPr="00892991">
        <w:t xml:space="preserve">If you look at old photos of Melton is it so </w:t>
      </w:r>
      <w:proofErr w:type="gramStart"/>
      <w:r w:rsidRPr="00892991">
        <w:t>changed.</w:t>
      </w:r>
      <w:proofErr w:type="gramEnd"/>
      <w:r w:rsidRPr="00892991">
        <w:t xml:space="preserve"> We need to keep what character is left.</w:t>
      </w:r>
    </w:p>
    <w:p w14:paraId="2588AE7E" w14:textId="77777777" w:rsidR="00771A69" w:rsidRPr="00892991" w:rsidRDefault="00771A69" w:rsidP="00C25EC0">
      <w:pPr>
        <w:pStyle w:val="ListParagraph"/>
        <w:numPr>
          <w:ilvl w:val="0"/>
          <w:numId w:val="21"/>
        </w:numPr>
        <w:spacing w:after="0" w:line="240" w:lineRule="auto"/>
      </w:pPr>
      <w:r w:rsidRPr="00892991">
        <w:t xml:space="preserve">Preserve </w:t>
      </w:r>
      <w:proofErr w:type="spellStart"/>
      <w:r w:rsidRPr="00892991">
        <w:t>Burness</w:t>
      </w:r>
      <w:proofErr w:type="spellEnd"/>
      <w:r w:rsidRPr="00892991">
        <w:t xml:space="preserve"> rooms and station.</w:t>
      </w:r>
    </w:p>
    <w:p w14:paraId="079ACBC7" w14:textId="77777777" w:rsidR="00771A69" w:rsidRPr="00892991" w:rsidRDefault="00771A69" w:rsidP="00C25EC0">
      <w:pPr>
        <w:pStyle w:val="ListParagraph"/>
        <w:numPr>
          <w:ilvl w:val="0"/>
          <w:numId w:val="21"/>
        </w:numPr>
        <w:spacing w:after="0" w:line="240" w:lineRule="auto"/>
      </w:pPr>
      <w:r w:rsidRPr="00892991">
        <w:t>Very important, improve and maintain, make a centre.</w:t>
      </w:r>
    </w:p>
    <w:p w14:paraId="58884704" w14:textId="77777777" w:rsidR="00771A69" w:rsidRPr="00892991" w:rsidRDefault="00771A69" w:rsidP="00C25EC0">
      <w:pPr>
        <w:pStyle w:val="ListParagraph"/>
        <w:numPr>
          <w:ilvl w:val="0"/>
          <w:numId w:val="21"/>
        </w:numPr>
        <w:spacing w:after="0" w:line="240" w:lineRule="auto"/>
      </w:pPr>
      <w:r w:rsidRPr="00892991">
        <w:lastRenderedPageBreak/>
        <w:t>Imperative as it provides a sense of identity, belonging and pride.</w:t>
      </w:r>
    </w:p>
    <w:p w14:paraId="7F19475B" w14:textId="77777777" w:rsidR="00771A69" w:rsidRPr="00892991" w:rsidRDefault="00771A69" w:rsidP="00C25EC0">
      <w:pPr>
        <w:pStyle w:val="ListParagraph"/>
        <w:numPr>
          <w:ilvl w:val="0"/>
          <w:numId w:val="21"/>
        </w:numPr>
        <w:spacing w:after="0" w:line="240" w:lineRule="auto"/>
      </w:pPr>
      <w:r w:rsidRPr="00892991">
        <w:t>It is the reason we come here and is essential.</w:t>
      </w:r>
    </w:p>
    <w:p w14:paraId="07D36546" w14:textId="77777777" w:rsidR="00771A69" w:rsidRPr="00892991" w:rsidRDefault="00771A69" w:rsidP="00C25EC0">
      <w:pPr>
        <w:pStyle w:val="ListParagraph"/>
        <w:numPr>
          <w:ilvl w:val="0"/>
          <w:numId w:val="21"/>
        </w:numPr>
        <w:spacing w:after="0" w:line="240" w:lineRule="auto"/>
      </w:pPr>
      <w:r w:rsidRPr="00892991">
        <w:t>Preserve church.</w:t>
      </w:r>
    </w:p>
    <w:p w14:paraId="53E0E19B" w14:textId="77777777" w:rsidR="00771A69" w:rsidRPr="00892991" w:rsidRDefault="00771A69" w:rsidP="00C25EC0">
      <w:pPr>
        <w:pStyle w:val="ListParagraph"/>
        <w:numPr>
          <w:ilvl w:val="0"/>
          <w:numId w:val="21"/>
        </w:numPr>
        <w:spacing w:after="0" w:line="240" w:lineRule="auto"/>
      </w:pPr>
      <w:r w:rsidRPr="00892991">
        <w:t>Conservation areas should be conserved! There has been (sadly) too much development in the conservation area of Melton in recent years.</w:t>
      </w:r>
    </w:p>
    <w:p w14:paraId="753BD378" w14:textId="77777777" w:rsidR="00771A69" w:rsidRPr="00892991" w:rsidRDefault="00771A69" w:rsidP="00771A69"/>
    <w:p w14:paraId="2F15A466" w14:textId="40B8FC0A" w:rsidR="00771A69" w:rsidRPr="00771A69" w:rsidRDefault="00771A69" w:rsidP="00771A69">
      <w:pPr>
        <w:rPr>
          <w:b/>
          <w:u w:val="single"/>
        </w:rPr>
      </w:pPr>
      <w:r w:rsidRPr="00892991">
        <w:rPr>
          <w:b/>
          <w:u w:val="single"/>
        </w:rPr>
        <w:t>Preservation of Wildlife, Rural areas and river frontage (21 comments)</w:t>
      </w:r>
    </w:p>
    <w:p w14:paraId="6C50977F" w14:textId="77777777" w:rsidR="00771A69" w:rsidRPr="00892991" w:rsidRDefault="00771A69" w:rsidP="00C25EC0">
      <w:pPr>
        <w:pStyle w:val="ListParagraph"/>
        <w:numPr>
          <w:ilvl w:val="0"/>
          <w:numId w:val="20"/>
        </w:numPr>
        <w:spacing w:after="0" w:line="240" w:lineRule="auto"/>
      </w:pPr>
      <w:r w:rsidRPr="00892991">
        <w:t>River frontage protected particularly against people like the Environment Agency destroying habitats.</w:t>
      </w:r>
    </w:p>
    <w:p w14:paraId="6AD0D70C" w14:textId="77777777" w:rsidR="00771A69" w:rsidRPr="00892991" w:rsidRDefault="00771A69" w:rsidP="00C25EC0">
      <w:pPr>
        <w:pStyle w:val="ListParagraph"/>
        <w:numPr>
          <w:ilvl w:val="0"/>
          <w:numId w:val="20"/>
        </w:numPr>
        <w:spacing w:after="0" w:line="240" w:lineRule="auto"/>
      </w:pPr>
      <w:r w:rsidRPr="00892991">
        <w:t>The green area adjacent to Hall Farm Close must be preserved.</w:t>
      </w:r>
    </w:p>
    <w:p w14:paraId="68D6E78F" w14:textId="77777777" w:rsidR="00771A69" w:rsidRPr="00892991" w:rsidRDefault="00771A69" w:rsidP="00C25EC0">
      <w:pPr>
        <w:pStyle w:val="ListParagraph"/>
        <w:numPr>
          <w:ilvl w:val="0"/>
          <w:numId w:val="20"/>
        </w:numPr>
        <w:spacing w:after="0" w:line="240" w:lineRule="auto"/>
      </w:pPr>
      <w:r w:rsidRPr="00892991">
        <w:t xml:space="preserve">Maintain as many trees as possible on the former </w:t>
      </w:r>
      <w:proofErr w:type="spellStart"/>
      <w:r w:rsidRPr="00892991">
        <w:t>Girdlestones</w:t>
      </w:r>
      <w:proofErr w:type="spellEnd"/>
      <w:r w:rsidRPr="00892991">
        <w:t xml:space="preserve"> site.</w:t>
      </w:r>
    </w:p>
    <w:p w14:paraId="177E5110" w14:textId="77777777" w:rsidR="00771A69" w:rsidRPr="00892991" w:rsidRDefault="00771A69" w:rsidP="00C25EC0">
      <w:pPr>
        <w:pStyle w:val="ListParagraph"/>
        <w:numPr>
          <w:ilvl w:val="0"/>
          <w:numId w:val="20"/>
        </w:numPr>
        <w:spacing w:after="0" w:line="240" w:lineRule="auto"/>
      </w:pPr>
      <w:r w:rsidRPr="00892991">
        <w:t>Must preserve open spaces and green fields around the footpaths and bridleways.</w:t>
      </w:r>
    </w:p>
    <w:p w14:paraId="63F88CCE" w14:textId="77777777" w:rsidR="00771A69" w:rsidRPr="00892991" w:rsidRDefault="00771A69" w:rsidP="00C25EC0">
      <w:pPr>
        <w:pStyle w:val="ListParagraph"/>
        <w:numPr>
          <w:ilvl w:val="0"/>
          <w:numId w:val="20"/>
        </w:numPr>
        <w:spacing w:after="0" w:line="240" w:lineRule="auto"/>
      </w:pPr>
      <w:r w:rsidRPr="00892991">
        <w:t>Protecting the vulnerable means protection of green areas.  This is an imperative, a duty and a necessity.</w:t>
      </w:r>
    </w:p>
    <w:p w14:paraId="513EAB4D" w14:textId="77777777" w:rsidR="00771A69" w:rsidRPr="00892991" w:rsidRDefault="00771A69" w:rsidP="00C25EC0">
      <w:pPr>
        <w:pStyle w:val="ListParagraph"/>
        <w:numPr>
          <w:ilvl w:val="0"/>
          <w:numId w:val="20"/>
        </w:numPr>
        <w:spacing w:after="0" w:line="240" w:lineRule="auto"/>
      </w:pPr>
      <w:r w:rsidRPr="00892991">
        <w:t>Preserve the Melton environment and atmosphere. Do not destroy it with over development.</w:t>
      </w:r>
    </w:p>
    <w:p w14:paraId="6C3E9B76" w14:textId="77777777" w:rsidR="00771A69" w:rsidRPr="00892991" w:rsidRDefault="00771A69" w:rsidP="00C25EC0">
      <w:pPr>
        <w:pStyle w:val="ListParagraph"/>
        <w:numPr>
          <w:ilvl w:val="0"/>
          <w:numId w:val="20"/>
        </w:numPr>
        <w:spacing w:after="0" w:line="240" w:lineRule="auto"/>
      </w:pPr>
      <w:r w:rsidRPr="00892991">
        <w:t>What has happened to the river frontage? It used to have lovely bushes, small trees have been uprooted and “??” to be left with messy scrubland ripe for nettles.</w:t>
      </w:r>
    </w:p>
    <w:p w14:paraId="38DEECB0" w14:textId="77777777" w:rsidR="00771A69" w:rsidRPr="00892991" w:rsidRDefault="00771A69" w:rsidP="00C25EC0">
      <w:pPr>
        <w:pStyle w:val="ListParagraph"/>
        <w:numPr>
          <w:ilvl w:val="0"/>
          <w:numId w:val="20"/>
        </w:numPr>
        <w:spacing w:after="0" w:line="240" w:lineRule="auto"/>
      </w:pPr>
      <w:r w:rsidRPr="00892991">
        <w:t xml:space="preserve">What will happen when all the cuts to local </w:t>
      </w:r>
      <w:proofErr w:type="spellStart"/>
      <w:r w:rsidRPr="00892991">
        <w:t>gvt</w:t>
      </w:r>
      <w:proofErr w:type="spellEnd"/>
      <w:r w:rsidRPr="00892991">
        <w:t xml:space="preserve"> etc. kick in?  Will everywhere look a mess with no funds to maintain it?</w:t>
      </w:r>
    </w:p>
    <w:p w14:paraId="5B2AE84A" w14:textId="77777777" w:rsidR="00771A69" w:rsidRPr="00892991" w:rsidRDefault="00771A69" w:rsidP="00C25EC0">
      <w:pPr>
        <w:pStyle w:val="ListParagraph"/>
        <w:numPr>
          <w:ilvl w:val="0"/>
          <w:numId w:val="20"/>
        </w:numPr>
        <w:spacing w:after="0" w:line="240" w:lineRule="auto"/>
      </w:pPr>
      <w:r w:rsidRPr="00892991">
        <w:t>Preserve river frontage as wild natural area.  There has been too much cutting down and tidying up along the river path.</w:t>
      </w:r>
    </w:p>
    <w:p w14:paraId="181E3C3F" w14:textId="77777777" w:rsidR="00771A69" w:rsidRPr="00892991" w:rsidRDefault="00771A69" w:rsidP="00C25EC0">
      <w:pPr>
        <w:pStyle w:val="ListParagraph"/>
        <w:numPr>
          <w:ilvl w:val="0"/>
          <w:numId w:val="20"/>
        </w:numPr>
        <w:spacing w:after="0" w:line="240" w:lineRule="auto"/>
      </w:pPr>
      <w:r w:rsidRPr="00892991">
        <w:t>Preservation of wildlife is immensely important and we must have open green spaces. There is far too much infilling going on at the present time.</w:t>
      </w:r>
    </w:p>
    <w:p w14:paraId="5AF9FCCD" w14:textId="77777777" w:rsidR="00771A69" w:rsidRPr="00892991" w:rsidRDefault="00771A69" w:rsidP="00C25EC0">
      <w:pPr>
        <w:pStyle w:val="ListParagraph"/>
        <w:numPr>
          <w:ilvl w:val="0"/>
          <w:numId w:val="20"/>
        </w:numPr>
        <w:spacing w:after="0" w:line="240" w:lineRule="auto"/>
      </w:pPr>
      <w:r w:rsidRPr="00892991">
        <w:t>Must be preserved as an amenity for peace and happiness.</w:t>
      </w:r>
    </w:p>
    <w:p w14:paraId="43641BFD" w14:textId="77777777" w:rsidR="00771A69" w:rsidRPr="00892991" w:rsidRDefault="00771A69" w:rsidP="00C25EC0">
      <w:pPr>
        <w:pStyle w:val="ListParagraph"/>
        <w:numPr>
          <w:ilvl w:val="0"/>
          <w:numId w:val="20"/>
        </w:numPr>
        <w:spacing w:after="0" w:line="240" w:lineRule="auto"/>
      </w:pPr>
      <w:r w:rsidRPr="00892991">
        <w:t>The commercial site across from the station will pollute the nature and wildlife across the road / pond etc.</w:t>
      </w:r>
    </w:p>
    <w:p w14:paraId="729298BE" w14:textId="77777777" w:rsidR="00771A69" w:rsidRPr="00892991" w:rsidRDefault="00771A69" w:rsidP="00C25EC0">
      <w:pPr>
        <w:pStyle w:val="ListParagraph"/>
        <w:numPr>
          <w:ilvl w:val="0"/>
          <w:numId w:val="20"/>
        </w:numPr>
        <w:spacing w:after="0" w:line="240" w:lineRule="auto"/>
      </w:pPr>
      <w:r w:rsidRPr="00892991">
        <w:t>Riverside walk and areas on riverfront should be preserved how they are.</w:t>
      </w:r>
    </w:p>
    <w:p w14:paraId="7CFA9713" w14:textId="77777777" w:rsidR="00771A69" w:rsidRPr="00892991" w:rsidRDefault="00771A69" w:rsidP="00C25EC0">
      <w:pPr>
        <w:pStyle w:val="ListParagraph"/>
        <w:numPr>
          <w:ilvl w:val="0"/>
          <w:numId w:val="20"/>
        </w:numPr>
        <w:spacing w:after="0" w:line="240" w:lineRule="auto"/>
      </w:pPr>
      <w:r w:rsidRPr="00892991">
        <w:t>Keep the duck pond and encourage the ducks to return.</w:t>
      </w:r>
    </w:p>
    <w:p w14:paraId="34829D07" w14:textId="77777777" w:rsidR="00771A69" w:rsidRPr="00892991" w:rsidRDefault="00771A69" w:rsidP="00C25EC0">
      <w:pPr>
        <w:pStyle w:val="ListParagraph"/>
        <w:numPr>
          <w:ilvl w:val="0"/>
          <w:numId w:val="20"/>
        </w:numPr>
        <w:spacing w:after="0" w:line="240" w:lineRule="auto"/>
      </w:pPr>
      <w:r w:rsidRPr="00892991">
        <w:t>Keep nature reserve by the railway.</w:t>
      </w:r>
    </w:p>
    <w:p w14:paraId="11CEE964" w14:textId="77777777" w:rsidR="00771A69" w:rsidRPr="00892991" w:rsidRDefault="00771A69" w:rsidP="00C25EC0">
      <w:pPr>
        <w:pStyle w:val="ListParagraph"/>
        <w:numPr>
          <w:ilvl w:val="0"/>
          <w:numId w:val="20"/>
        </w:numPr>
        <w:spacing w:after="0" w:line="240" w:lineRule="auto"/>
      </w:pPr>
      <w:r w:rsidRPr="00892991">
        <w:t>Definitely resist any change to Leeks Hill woodland area.</w:t>
      </w:r>
    </w:p>
    <w:p w14:paraId="49DC5E9F" w14:textId="77777777" w:rsidR="00771A69" w:rsidRPr="00892991" w:rsidRDefault="00771A69" w:rsidP="00C25EC0">
      <w:pPr>
        <w:pStyle w:val="ListParagraph"/>
        <w:numPr>
          <w:ilvl w:val="0"/>
          <w:numId w:val="20"/>
        </w:numPr>
        <w:spacing w:after="0" w:line="240" w:lineRule="auto"/>
      </w:pPr>
      <w:r w:rsidRPr="00892991">
        <w:t>Essential to preserve green spaces and be aware of environmental / preservation issues.</w:t>
      </w:r>
    </w:p>
    <w:p w14:paraId="2626C391" w14:textId="77777777" w:rsidR="00771A69" w:rsidRPr="00892991" w:rsidRDefault="00771A69" w:rsidP="00C25EC0">
      <w:pPr>
        <w:pStyle w:val="ListParagraph"/>
        <w:numPr>
          <w:ilvl w:val="0"/>
          <w:numId w:val="20"/>
        </w:numPr>
        <w:spacing w:after="0" w:line="240" w:lineRule="auto"/>
      </w:pPr>
      <w:r w:rsidRPr="00892991">
        <w:t>Melton Station front/foreground to be preserved.</w:t>
      </w:r>
    </w:p>
    <w:p w14:paraId="3829684B" w14:textId="77777777" w:rsidR="00771A69" w:rsidRPr="00892991" w:rsidRDefault="00771A69" w:rsidP="00C25EC0">
      <w:pPr>
        <w:pStyle w:val="ListParagraph"/>
        <w:numPr>
          <w:ilvl w:val="0"/>
          <w:numId w:val="20"/>
        </w:numPr>
        <w:spacing w:after="0" w:line="240" w:lineRule="auto"/>
      </w:pPr>
      <w:r w:rsidRPr="00892991">
        <w:t>Look after the green space.</w:t>
      </w:r>
    </w:p>
    <w:p w14:paraId="2792DE30" w14:textId="77777777" w:rsidR="00771A69" w:rsidRPr="00892991" w:rsidRDefault="00771A69" w:rsidP="00C25EC0">
      <w:pPr>
        <w:pStyle w:val="ListParagraph"/>
        <w:numPr>
          <w:ilvl w:val="0"/>
          <w:numId w:val="20"/>
        </w:numPr>
        <w:spacing w:after="0" w:line="240" w:lineRule="auto"/>
      </w:pPr>
      <w:r w:rsidRPr="00892991">
        <w:t>Avocet House would make a great riverside pub!</w:t>
      </w:r>
    </w:p>
    <w:p w14:paraId="4862A237" w14:textId="77777777" w:rsidR="00771A69" w:rsidRPr="00892991" w:rsidRDefault="00771A69" w:rsidP="00C25EC0">
      <w:pPr>
        <w:pStyle w:val="ListParagraph"/>
        <w:numPr>
          <w:ilvl w:val="0"/>
          <w:numId w:val="20"/>
        </w:numPr>
        <w:spacing w:after="0" w:line="240" w:lineRule="auto"/>
      </w:pPr>
      <w:r w:rsidRPr="00892991">
        <w:t>Essential to preserve riverside, wildlife and biodiversity.</w:t>
      </w:r>
    </w:p>
    <w:p w14:paraId="0AF5FC76" w14:textId="77777777" w:rsidR="00771A69" w:rsidRDefault="00771A69" w:rsidP="00771A69"/>
    <w:p w14:paraId="78A41B50" w14:textId="77777777" w:rsidR="00771A69" w:rsidRPr="00892991" w:rsidRDefault="00771A69" w:rsidP="00771A69"/>
    <w:p w14:paraId="3534313B" w14:textId="13A9EADF" w:rsidR="00771A69" w:rsidRPr="00771A69" w:rsidRDefault="00771A69" w:rsidP="00771A69">
      <w:pPr>
        <w:rPr>
          <w:b/>
          <w:u w:val="single"/>
        </w:rPr>
      </w:pPr>
      <w:r w:rsidRPr="00892991">
        <w:rPr>
          <w:b/>
          <w:u w:val="single"/>
        </w:rPr>
        <w:t>General Comments (8 comments)</w:t>
      </w:r>
    </w:p>
    <w:p w14:paraId="2E51817F" w14:textId="77777777" w:rsidR="00771A69" w:rsidRPr="00892991" w:rsidRDefault="00771A69" w:rsidP="00C25EC0">
      <w:pPr>
        <w:pStyle w:val="ListParagraph"/>
        <w:numPr>
          <w:ilvl w:val="0"/>
          <w:numId w:val="19"/>
        </w:numPr>
        <w:spacing w:after="0" w:line="240" w:lineRule="auto"/>
      </w:pPr>
      <w:r w:rsidRPr="00892991">
        <w:t>Need to find a way to communicate complex details boundaries and terminology more simply.</w:t>
      </w:r>
    </w:p>
    <w:p w14:paraId="07E1AF8B" w14:textId="77777777" w:rsidR="00771A69" w:rsidRPr="00892991" w:rsidRDefault="00771A69" w:rsidP="00C25EC0">
      <w:pPr>
        <w:pStyle w:val="ListParagraph"/>
        <w:numPr>
          <w:ilvl w:val="0"/>
          <w:numId w:val="19"/>
        </w:numPr>
        <w:spacing w:after="0" w:line="240" w:lineRule="auto"/>
      </w:pPr>
      <w:r w:rsidRPr="00892991">
        <w:t xml:space="preserve">Allotments: For </w:t>
      </w:r>
      <w:proofErr w:type="gramStart"/>
      <w:r w:rsidRPr="00892991">
        <w:t>well-being</w:t>
      </w:r>
      <w:proofErr w:type="gramEnd"/>
      <w:r w:rsidRPr="00892991">
        <w:t xml:space="preserve"> and sustainability Melton should be more proactive in providing allotments or improving management of existing allotments as required by law!</w:t>
      </w:r>
    </w:p>
    <w:p w14:paraId="78182921" w14:textId="77777777" w:rsidR="00771A69" w:rsidRPr="00892991" w:rsidRDefault="00771A69" w:rsidP="00C25EC0">
      <w:pPr>
        <w:pStyle w:val="ListParagraph"/>
        <w:numPr>
          <w:ilvl w:val="0"/>
          <w:numId w:val="19"/>
        </w:numPr>
        <w:spacing w:after="0" w:line="240" w:lineRule="auto"/>
      </w:pPr>
      <w:r w:rsidRPr="00892991">
        <w:lastRenderedPageBreak/>
        <w:t>More allotments please.</w:t>
      </w:r>
    </w:p>
    <w:p w14:paraId="51EEDBAF" w14:textId="77777777" w:rsidR="00771A69" w:rsidRPr="00892991" w:rsidRDefault="00771A69" w:rsidP="00C25EC0">
      <w:pPr>
        <w:pStyle w:val="ListParagraph"/>
        <w:numPr>
          <w:ilvl w:val="0"/>
          <w:numId w:val="19"/>
        </w:numPr>
        <w:spacing w:after="0" w:line="240" w:lineRule="auto"/>
      </w:pPr>
      <w:r w:rsidRPr="00892991">
        <w:t>It would help to have a map to take away and think about possible development sites.</w:t>
      </w:r>
    </w:p>
    <w:p w14:paraId="536EBCCA" w14:textId="77777777" w:rsidR="00771A69" w:rsidRPr="00892991" w:rsidRDefault="00771A69" w:rsidP="00C25EC0">
      <w:pPr>
        <w:pStyle w:val="ListParagraph"/>
        <w:numPr>
          <w:ilvl w:val="0"/>
          <w:numId w:val="19"/>
        </w:numPr>
        <w:spacing w:after="0" w:line="240" w:lineRule="auto"/>
      </w:pPr>
      <w:r w:rsidRPr="00892991">
        <w:t xml:space="preserve">Maps need to be labelled more clearly i.e. the </w:t>
      </w:r>
      <w:proofErr w:type="spellStart"/>
      <w:r w:rsidRPr="00892991">
        <w:t>PnR</w:t>
      </w:r>
      <w:proofErr w:type="spellEnd"/>
      <w:r w:rsidRPr="00892991">
        <w:t xml:space="preserve"> in yellow if labelled would get more objections.</w:t>
      </w:r>
    </w:p>
    <w:p w14:paraId="5A4D60A8" w14:textId="77777777" w:rsidR="00771A69" w:rsidRPr="00892991" w:rsidRDefault="00771A69" w:rsidP="00C25EC0">
      <w:pPr>
        <w:pStyle w:val="ListParagraph"/>
        <w:numPr>
          <w:ilvl w:val="0"/>
          <w:numId w:val="19"/>
        </w:numPr>
        <w:spacing w:after="0" w:line="240" w:lineRule="auto"/>
      </w:pPr>
      <w:r w:rsidRPr="00892991">
        <w:t>Has anyone taken over responsibility for the plant tubs at Melton Station?</w:t>
      </w:r>
    </w:p>
    <w:p w14:paraId="6581ED9D" w14:textId="77777777" w:rsidR="00771A69" w:rsidRPr="00892991" w:rsidRDefault="00771A69" w:rsidP="00C25EC0">
      <w:pPr>
        <w:pStyle w:val="ListParagraph"/>
        <w:numPr>
          <w:ilvl w:val="0"/>
          <w:numId w:val="19"/>
        </w:numPr>
        <w:spacing w:after="0" w:line="240" w:lineRule="auto"/>
      </w:pPr>
      <w:r w:rsidRPr="00892991">
        <w:t>Thanks to all for the hard work. I know you are all volunteers.</w:t>
      </w:r>
    </w:p>
    <w:p w14:paraId="44857F0B" w14:textId="77777777" w:rsidR="00771A69" w:rsidRPr="00892991" w:rsidRDefault="00771A69" w:rsidP="00C25EC0">
      <w:pPr>
        <w:pStyle w:val="ListParagraph"/>
        <w:numPr>
          <w:ilvl w:val="0"/>
          <w:numId w:val="19"/>
        </w:numPr>
        <w:spacing w:after="0" w:line="240" w:lineRule="auto"/>
      </w:pPr>
      <w:r w:rsidRPr="00892991">
        <w:t>Develop better communication strategy / public awareness of this initiative.</w:t>
      </w:r>
    </w:p>
    <w:p w14:paraId="5067AF1F" w14:textId="77777777" w:rsidR="00771A69" w:rsidRDefault="00771A69" w:rsidP="00771A69"/>
    <w:p w14:paraId="77284FEC" w14:textId="77777777" w:rsidR="005F1C59" w:rsidRDefault="005F1C59" w:rsidP="00771A69">
      <w:pPr>
        <w:jc w:val="center"/>
        <w:rPr>
          <w:noProof/>
          <w:lang w:eastAsia="en-GB"/>
        </w:rPr>
      </w:pPr>
    </w:p>
    <w:p w14:paraId="101E1240" w14:textId="77777777" w:rsidR="00771A69" w:rsidRDefault="00771A69" w:rsidP="00771A69">
      <w:pPr>
        <w:jc w:val="center"/>
        <w:rPr>
          <w:noProof/>
          <w:lang w:eastAsia="en-GB"/>
        </w:rPr>
      </w:pPr>
    </w:p>
    <w:p w14:paraId="6CAEDCD1" w14:textId="0B5A32C8" w:rsidR="00771A69" w:rsidRDefault="00771A69">
      <w:pPr>
        <w:rPr>
          <w:noProof/>
          <w:lang w:eastAsia="en-GB"/>
        </w:rPr>
      </w:pPr>
      <w:r>
        <w:rPr>
          <w:noProof/>
          <w:lang w:eastAsia="en-GB"/>
        </w:rPr>
        <w:br w:type="page"/>
      </w:r>
    </w:p>
    <w:p w14:paraId="1E5ACD4B" w14:textId="0E92A250" w:rsidR="00771A69" w:rsidRDefault="00A73C03" w:rsidP="008B1148">
      <w:pPr>
        <w:ind w:left="2160" w:hanging="2160"/>
        <w:rPr>
          <w:rFonts w:ascii="Tahoma" w:hAnsi="Tahoma" w:cs="Tahoma"/>
          <w:b/>
          <w:sz w:val="30"/>
          <w:szCs w:val="30"/>
        </w:rPr>
      </w:pPr>
      <w:r>
        <w:rPr>
          <w:rFonts w:ascii="Tahoma" w:hAnsi="Tahoma" w:cs="Tahoma"/>
          <w:b/>
          <w:sz w:val="30"/>
          <w:szCs w:val="30"/>
        </w:rPr>
        <w:lastRenderedPageBreak/>
        <w:t>Appendix E</w:t>
      </w:r>
      <w:r w:rsidR="008B1148" w:rsidRPr="008B1148">
        <w:rPr>
          <w:rFonts w:ascii="Tahoma" w:hAnsi="Tahoma" w:cs="Tahoma"/>
          <w:b/>
          <w:sz w:val="30"/>
          <w:szCs w:val="30"/>
        </w:rPr>
        <w:t xml:space="preserve"> </w:t>
      </w:r>
      <w:r w:rsidR="008B1148" w:rsidRPr="008B1148">
        <w:rPr>
          <w:rFonts w:ascii="Tahoma" w:hAnsi="Tahoma" w:cs="Tahoma"/>
          <w:b/>
          <w:sz w:val="30"/>
          <w:szCs w:val="30"/>
        </w:rPr>
        <w:tab/>
      </w:r>
      <w:r w:rsidR="008B1148">
        <w:rPr>
          <w:rFonts w:ascii="Tahoma" w:hAnsi="Tahoma" w:cs="Tahoma"/>
          <w:b/>
          <w:sz w:val="30"/>
          <w:szCs w:val="30"/>
        </w:rPr>
        <w:t>Fete</w:t>
      </w:r>
      <w:r>
        <w:rPr>
          <w:rFonts w:ascii="Tahoma" w:hAnsi="Tahoma" w:cs="Tahoma"/>
          <w:b/>
          <w:sz w:val="30"/>
          <w:szCs w:val="30"/>
        </w:rPr>
        <w:t xml:space="preserve"> </w:t>
      </w:r>
      <w:proofErr w:type="spellStart"/>
      <w:r>
        <w:rPr>
          <w:rFonts w:ascii="Tahoma" w:hAnsi="Tahoma" w:cs="Tahoma"/>
          <w:b/>
          <w:sz w:val="30"/>
          <w:szCs w:val="30"/>
        </w:rPr>
        <w:t>Handout</w:t>
      </w:r>
      <w:proofErr w:type="spellEnd"/>
      <w:r>
        <w:rPr>
          <w:rFonts w:ascii="Tahoma" w:hAnsi="Tahoma" w:cs="Tahoma"/>
          <w:b/>
          <w:sz w:val="30"/>
          <w:szCs w:val="30"/>
        </w:rPr>
        <w:t xml:space="preserve"> July</w:t>
      </w:r>
      <w:r w:rsidR="008B1148">
        <w:rPr>
          <w:rFonts w:ascii="Tahoma" w:hAnsi="Tahoma" w:cs="Tahoma"/>
          <w:b/>
          <w:sz w:val="30"/>
          <w:szCs w:val="30"/>
        </w:rPr>
        <w:t xml:space="preserve"> 2013</w:t>
      </w:r>
    </w:p>
    <w:p w14:paraId="612B72B5" w14:textId="77777777" w:rsidR="008B1148" w:rsidRDefault="008B1148" w:rsidP="00771A69">
      <w:pPr>
        <w:jc w:val="center"/>
        <w:rPr>
          <w:rFonts w:ascii="Tahoma" w:hAnsi="Tahoma" w:cs="Tahoma"/>
          <w:b/>
          <w:sz w:val="30"/>
          <w:szCs w:val="30"/>
        </w:rPr>
      </w:pPr>
    </w:p>
    <w:p w14:paraId="572A0A41" w14:textId="02D85568" w:rsidR="008B1148" w:rsidRDefault="008B1148">
      <w:pPr>
        <w:rPr>
          <w:rFonts w:ascii="Tahoma" w:hAnsi="Tahoma" w:cs="Tahoma"/>
          <w:b/>
          <w:noProof/>
          <w:sz w:val="30"/>
          <w:szCs w:val="30"/>
          <w:lang w:eastAsia="en-GB"/>
        </w:rPr>
      </w:pPr>
      <w:r>
        <w:rPr>
          <w:rFonts w:ascii="Tahoma" w:hAnsi="Tahoma" w:cs="Tahoma"/>
          <w:b/>
          <w:noProof/>
          <w:sz w:val="30"/>
          <w:szCs w:val="30"/>
          <w:lang w:eastAsia="en-GB"/>
        </w:rPr>
        <w:br w:type="page"/>
      </w:r>
    </w:p>
    <w:p w14:paraId="1DFC1486" w14:textId="7BD41560" w:rsidR="008B1148" w:rsidRPr="008B1148" w:rsidRDefault="008B1148" w:rsidP="008B1148">
      <w:pPr>
        <w:jc w:val="center"/>
        <w:rPr>
          <w:b/>
          <w:color w:val="FF0000"/>
          <w:sz w:val="48"/>
          <w:szCs w:val="48"/>
        </w:rPr>
      </w:pPr>
      <w:r w:rsidRPr="002D016C">
        <w:rPr>
          <w:b/>
          <w:color w:val="FF0000"/>
          <w:sz w:val="48"/>
          <w:szCs w:val="48"/>
        </w:rPr>
        <w:lastRenderedPageBreak/>
        <w:t>M</w:t>
      </w:r>
      <w:r>
        <w:rPr>
          <w:b/>
          <w:color w:val="FF0000"/>
          <w:sz w:val="48"/>
          <w:szCs w:val="48"/>
        </w:rPr>
        <w:t>elton Village Neighbourhood Plan</w:t>
      </w:r>
    </w:p>
    <w:p w14:paraId="652D2E45" w14:textId="288254E6" w:rsidR="008B1148" w:rsidRPr="008B1148" w:rsidRDefault="008B1148" w:rsidP="008B1148">
      <w:pPr>
        <w:jc w:val="both"/>
        <w:rPr>
          <w:b/>
          <w:sz w:val="28"/>
          <w:szCs w:val="28"/>
        </w:rPr>
      </w:pPr>
      <w:r w:rsidRPr="008B1148">
        <w:rPr>
          <w:b/>
          <w:sz w:val="28"/>
          <w:szCs w:val="28"/>
        </w:rPr>
        <w:t>Keep up to date with any news about the Melton Neighbourhood Plan by looking at the website:</w:t>
      </w:r>
    </w:p>
    <w:p w14:paraId="053BB524" w14:textId="2AFFC7E9" w:rsidR="008B1148" w:rsidRPr="008B1148" w:rsidRDefault="00A04D7B" w:rsidP="008B1148">
      <w:pPr>
        <w:jc w:val="center"/>
        <w:rPr>
          <w:b/>
          <w:sz w:val="28"/>
          <w:szCs w:val="28"/>
        </w:rPr>
      </w:pPr>
      <w:hyperlink r:id="rId41" w:history="1">
        <w:r w:rsidR="008B1148" w:rsidRPr="008B1148">
          <w:rPr>
            <w:rStyle w:val="Hyperlink"/>
            <w:b/>
            <w:sz w:val="28"/>
            <w:szCs w:val="28"/>
          </w:rPr>
          <w:t>www.meltonvillageneighbourhoodplan.co.uk</w:t>
        </w:r>
      </w:hyperlink>
    </w:p>
    <w:p w14:paraId="5C5C6788" w14:textId="1F1735DC" w:rsidR="008B1148" w:rsidRPr="008B1148" w:rsidRDefault="008B1148" w:rsidP="008B1148">
      <w:pPr>
        <w:jc w:val="both"/>
        <w:rPr>
          <w:sz w:val="28"/>
          <w:szCs w:val="28"/>
        </w:rPr>
      </w:pPr>
      <w:r w:rsidRPr="008B1148">
        <w:rPr>
          <w:sz w:val="28"/>
          <w:szCs w:val="28"/>
        </w:rPr>
        <w:t xml:space="preserve">A Neighbourhood Plan is NOT an update to the Village Plan.  It is a new document and it specifically deals with housing and development. </w:t>
      </w:r>
    </w:p>
    <w:p w14:paraId="7CD2B5EA" w14:textId="31A4ECA5" w:rsidR="008B1148" w:rsidRPr="008B1148" w:rsidRDefault="008B1148" w:rsidP="008B1148">
      <w:pPr>
        <w:jc w:val="both"/>
        <w:rPr>
          <w:sz w:val="28"/>
          <w:szCs w:val="28"/>
        </w:rPr>
      </w:pPr>
      <w:r w:rsidRPr="008B1148">
        <w:rPr>
          <w:sz w:val="28"/>
          <w:szCs w:val="28"/>
        </w:rPr>
        <w:t>If you feel strongly about new development in your village, if you want to have your say and if you want to be involved in a process which will allow us to:</w:t>
      </w:r>
    </w:p>
    <w:p w14:paraId="72BA61F2" w14:textId="1EC89D56" w:rsidR="008B1148" w:rsidRPr="008B1148" w:rsidRDefault="008B1148" w:rsidP="008B1148">
      <w:pPr>
        <w:widowControl w:val="0"/>
        <w:autoSpaceDE w:val="0"/>
        <w:autoSpaceDN w:val="0"/>
        <w:adjustRightInd w:val="0"/>
        <w:spacing w:line="520" w:lineRule="atLeast"/>
        <w:jc w:val="both"/>
        <w:rPr>
          <w:rFonts w:cs="Arial"/>
          <w:sz w:val="28"/>
          <w:szCs w:val="28"/>
          <w:lang w:val="en-US"/>
        </w:rPr>
      </w:pPr>
      <w:r w:rsidRPr="008B1148">
        <w:rPr>
          <w:rFonts w:cs="Times"/>
          <w:b/>
          <w:sz w:val="28"/>
          <w:szCs w:val="28"/>
          <w:lang w:val="en-US"/>
        </w:rPr>
        <w:t>1.</w:t>
      </w:r>
      <w:r w:rsidRPr="008B1148">
        <w:rPr>
          <w:rFonts w:cs="Times"/>
          <w:sz w:val="28"/>
          <w:szCs w:val="28"/>
          <w:lang w:val="en-US"/>
        </w:rPr>
        <w:t xml:space="preserve"> Identify acceptable sites for development as well as the</w:t>
      </w:r>
      <w:r>
        <w:rPr>
          <w:rFonts w:cs="Arial"/>
          <w:sz w:val="28"/>
          <w:szCs w:val="28"/>
          <w:lang w:val="en-US"/>
        </w:rPr>
        <w:t xml:space="preserve"> </w:t>
      </w:r>
      <w:r w:rsidRPr="008B1148">
        <w:rPr>
          <w:rFonts w:cs="Times"/>
          <w:sz w:val="28"/>
          <w:szCs w:val="28"/>
          <w:lang w:val="en-US"/>
        </w:rPr>
        <w:t>kinds of development we want (such as small family homes, affordable housing, small/medium scale commercial units,</w:t>
      </w:r>
      <w:r>
        <w:rPr>
          <w:rFonts w:cs="Arial"/>
          <w:sz w:val="28"/>
          <w:szCs w:val="28"/>
          <w:lang w:val="en-US"/>
        </w:rPr>
        <w:t xml:space="preserve"> </w:t>
      </w:r>
      <w:r w:rsidRPr="008B1148">
        <w:rPr>
          <w:rFonts w:cs="Times"/>
          <w:sz w:val="28"/>
          <w:szCs w:val="28"/>
          <w:lang w:val="en-US"/>
        </w:rPr>
        <w:t xml:space="preserve">play areas </w:t>
      </w:r>
      <w:proofErr w:type="spellStart"/>
      <w:r w:rsidRPr="008B1148">
        <w:rPr>
          <w:rFonts w:cs="Times"/>
          <w:sz w:val="28"/>
          <w:szCs w:val="28"/>
          <w:lang w:val="en-US"/>
        </w:rPr>
        <w:t>etc</w:t>
      </w:r>
      <w:proofErr w:type="spellEnd"/>
      <w:r w:rsidRPr="008B1148">
        <w:rPr>
          <w:rFonts w:cs="Times"/>
          <w:sz w:val="28"/>
          <w:szCs w:val="28"/>
          <w:lang w:val="en-US"/>
        </w:rPr>
        <w:t>)</w:t>
      </w:r>
    </w:p>
    <w:p w14:paraId="4842A761" w14:textId="1C93DFF3" w:rsidR="008B1148" w:rsidRPr="008B1148" w:rsidRDefault="008B1148" w:rsidP="008B1148">
      <w:pPr>
        <w:widowControl w:val="0"/>
        <w:autoSpaceDE w:val="0"/>
        <w:autoSpaceDN w:val="0"/>
        <w:adjustRightInd w:val="0"/>
        <w:spacing w:line="520" w:lineRule="atLeast"/>
        <w:jc w:val="both"/>
        <w:rPr>
          <w:rFonts w:cs="Arial"/>
          <w:sz w:val="28"/>
          <w:szCs w:val="28"/>
          <w:lang w:val="en-US"/>
        </w:rPr>
      </w:pPr>
      <w:r w:rsidRPr="008B1148">
        <w:rPr>
          <w:rFonts w:cs="Times"/>
          <w:b/>
          <w:bCs/>
          <w:sz w:val="28"/>
          <w:szCs w:val="28"/>
          <w:lang w:val="en-US"/>
        </w:rPr>
        <w:t xml:space="preserve">2. </w:t>
      </w:r>
      <w:r w:rsidRPr="008B1148">
        <w:rPr>
          <w:rFonts w:cs="Times"/>
          <w:sz w:val="28"/>
          <w:szCs w:val="28"/>
          <w:lang w:val="en-US"/>
        </w:rPr>
        <w:t>Protect the conservation area, riverside and rural aspects of</w:t>
      </w:r>
      <w:r>
        <w:rPr>
          <w:rFonts w:cs="Arial"/>
          <w:sz w:val="28"/>
          <w:szCs w:val="28"/>
          <w:lang w:val="en-US"/>
        </w:rPr>
        <w:t xml:space="preserve"> </w:t>
      </w:r>
      <w:r w:rsidRPr="008B1148">
        <w:rPr>
          <w:rFonts w:cs="Times"/>
          <w:sz w:val="28"/>
          <w:szCs w:val="28"/>
          <w:lang w:val="en-US"/>
        </w:rPr>
        <w:t xml:space="preserve">our village through the control of </w:t>
      </w:r>
      <w:proofErr w:type="spellStart"/>
      <w:r w:rsidRPr="008B1148">
        <w:rPr>
          <w:rFonts w:cs="Times"/>
          <w:sz w:val="28"/>
          <w:szCs w:val="28"/>
          <w:lang w:val="en-US"/>
        </w:rPr>
        <w:t>unnaceptable</w:t>
      </w:r>
      <w:proofErr w:type="spellEnd"/>
      <w:r w:rsidRPr="008B1148">
        <w:rPr>
          <w:rFonts w:cs="Times"/>
          <w:sz w:val="28"/>
          <w:szCs w:val="28"/>
          <w:lang w:val="en-US"/>
        </w:rPr>
        <w:t xml:space="preserve"> applications </w:t>
      </w:r>
      <w:proofErr w:type="gramStart"/>
      <w:r w:rsidRPr="008B1148">
        <w:rPr>
          <w:rFonts w:cs="Times"/>
          <w:sz w:val="28"/>
          <w:szCs w:val="28"/>
          <w:lang w:val="en-US"/>
        </w:rPr>
        <w:t>or </w:t>
      </w:r>
      <w:r>
        <w:rPr>
          <w:rFonts w:cs="Arial"/>
          <w:sz w:val="28"/>
          <w:szCs w:val="28"/>
          <w:lang w:val="en-US"/>
        </w:rPr>
        <w:t xml:space="preserve"> </w:t>
      </w:r>
      <w:proofErr w:type="spellStart"/>
      <w:r w:rsidRPr="008B1148">
        <w:rPr>
          <w:rFonts w:cs="Times"/>
          <w:sz w:val="28"/>
          <w:szCs w:val="28"/>
          <w:lang w:val="en-US"/>
        </w:rPr>
        <w:t>unnaceptable</w:t>
      </w:r>
      <w:proofErr w:type="spellEnd"/>
      <w:proofErr w:type="gramEnd"/>
      <w:r w:rsidRPr="008B1148">
        <w:rPr>
          <w:rFonts w:cs="Times"/>
          <w:sz w:val="28"/>
          <w:szCs w:val="28"/>
          <w:lang w:val="en-US"/>
        </w:rPr>
        <w:t xml:space="preserve"> design criteria</w:t>
      </w:r>
    </w:p>
    <w:p w14:paraId="1020FDC2" w14:textId="435CDA2A" w:rsidR="008B1148" w:rsidRPr="008B1148" w:rsidRDefault="008B1148" w:rsidP="008B1148">
      <w:pPr>
        <w:widowControl w:val="0"/>
        <w:autoSpaceDE w:val="0"/>
        <w:autoSpaceDN w:val="0"/>
        <w:adjustRightInd w:val="0"/>
        <w:spacing w:line="520" w:lineRule="atLeast"/>
        <w:jc w:val="both"/>
        <w:rPr>
          <w:rFonts w:cs="Arial"/>
          <w:sz w:val="28"/>
          <w:szCs w:val="28"/>
          <w:lang w:val="en-US"/>
        </w:rPr>
      </w:pPr>
      <w:r w:rsidRPr="008B1148">
        <w:rPr>
          <w:rFonts w:cs="Times"/>
          <w:b/>
          <w:bCs/>
          <w:sz w:val="28"/>
          <w:szCs w:val="28"/>
          <w:lang w:val="en-US"/>
        </w:rPr>
        <w:t xml:space="preserve">3. </w:t>
      </w:r>
      <w:r w:rsidRPr="008B1148">
        <w:rPr>
          <w:rFonts w:cs="Times"/>
          <w:sz w:val="28"/>
          <w:szCs w:val="28"/>
          <w:lang w:val="en-US"/>
        </w:rPr>
        <w:t>Encourage development where WE want it and not just</w:t>
      </w:r>
      <w:r>
        <w:rPr>
          <w:rFonts w:cs="Arial"/>
          <w:sz w:val="28"/>
          <w:szCs w:val="28"/>
          <w:lang w:val="en-US"/>
        </w:rPr>
        <w:t xml:space="preserve"> </w:t>
      </w:r>
      <w:r w:rsidRPr="008B1148">
        <w:rPr>
          <w:rFonts w:cs="Times"/>
          <w:sz w:val="28"/>
          <w:szCs w:val="28"/>
          <w:lang w:val="en-US"/>
        </w:rPr>
        <w:t>where the developers want it</w:t>
      </w:r>
    </w:p>
    <w:p w14:paraId="5CB3BCD0" w14:textId="77777777" w:rsidR="008B1148" w:rsidRPr="008B1148" w:rsidRDefault="008B1148" w:rsidP="008B1148">
      <w:pPr>
        <w:widowControl w:val="0"/>
        <w:autoSpaceDE w:val="0"/>
        <w:autoSpaceDN w:val="0"/>
        <w:adjustRightInd w:val="0"/>
        <w:spacing w:line="520" w:lineRule="atLeast"/>
        <w:jc w:val="both"/>
        <w:rPr>
          <w:rFonts w:cs="Arial"/>
          <w:sz w:val="28"/>
          <w:szCs w:val="28"/>
          <w:lang w:val="en-US"/>
        </w:rPr>
      </w:pPr>
      <w:r w:rsidRPr="008B1148">
        <w:rPr>
          <w:rFonts w:cs="Times"/>
          <w:b/>
          <w:bCs/>
          <w:sz w:val="28"/>
          <w:szCs w:val="28"/>
          <w:lang w:val="en-US"/>
        </w:rPr>
        <w:t xml:space="preserve">4. </w:t>
      </w:r>
      <w:r w:rsidRPr="008B1148">
        <w:rPr>
          <w:rFonts w:cs="Times"/>
          <w:sz w:val="28"/>
          <w:szCs w:val="28"/>
          <w:lang w:val="en-US"/>
        </w:rPr>
        <w:t>Meet the needs of older residents</w:t>
      </w:r>
    </w:p>
    <w:p w14:paraId="0BA03C08" w14:textId="1244F578" w:rsidR="008B1148" w:rsidRPr="008B1148" w:rsidRDefault="008B1148" w:rsidP="008B1148">
      <w:pPr>
        <w:widowControl w:val="0"/>
        <w:autoSpaceDE w:val="0"/>
        <w:autoSpaceDN w:val="0"/>
        <w:adjustRightInd w:val="0"/>
        <w:spacing w:line="520" w:lineRule="atLeast"/>
        <w:jc w:val="both"/>
        <w:rPr>
          <w:rFonts w:cs="Arial"/>
          <w:sz w:val="28"/>
          <w:szCs w:val="28"/>
          <w:lang w:val="en-US"/>
        </w:rPr>
      </w:pPr>
      <w:r w:rsidRPr="008B1148">
        <w:rPr>
          <w:rFonts w:cs="Times"/>
          <w:b/>
          <w:bCs/>
          <w:sz w:val="28"/>
          <w:szCs w:val="28"/>
          <w:lang w:val="en-US"/>
        </w:rPr>
        <w:t xml:space="preserve">5. </w:t>
      </w:r>
      <w:r w:rsidRPr="008B1148">
        <w:rPr>
          <w:rFonts w:cs="Times"/>
          <w:sz w:val="28"/>
          <w:szCs w:val="28"/>
          <w:lang w:val="en-US"/>
        </w:rPr>
        <w:t>Decide what is best for our village and safeguard our</w:t>
      </w:r>
      <w:r>
        <w:rPr>
          <w:rFonts w:cs="Arial"/>
          <w:sz w:val="28"/>
          <w:szCs w:val="28"/>
          <w:lang w:val="en-US"/>
        </w:rPr>
        <w:t xml:space="preserve"> </w:t>
      </w:r>
      <w:r w:rsidRPr="008B1148">
        <w:rPr>
          <w:rFonts w:cs="Times"/>
          <w:sz w:val="28"/>
          <w:szCs w:val="28"/>
          <w:lang w:val="en-US"/>
        </w:rPr>
        <w:t xml:space="preserve">children's </w:t>
      </w:r>
      <w:proofErr w:type="gramStart"/>
      <w:r w:rsidRPr="008B1148">
        <w:rPr>
          <w:rFonts w:cs="Times"/>
          <w:sz w:val="28"/>
          <w:szCs w:val="28"/>
          <w:lang w:val="en-US"/>
        </w:rPr>
        <w:t>heritage……</w:t>
      </w:r>
      <w:proofErr w:type="gramEnd"/>
    </w:p>
    <w:p w14:paraId="307B4A5F" w14:textId="7A89BE27" w:rsidR="008B1148" w:rsidRPr="008B1148" w:rsidRDefault="008B1148" w:rsidP="008B1148">
      <w:pPr>
        <w:jc w:val="both"/>
        <w:rPr>
          <w:b/>
          <w:sz w:val="28"/>
          <w:szCs w:val="28"/>
          <w:u w:val="single"/>
        </w:rPr>
      </w:pPr>
      <w:proofErr w:type="gramStart"/>
      <w:r w:rsidRPr="008B1148">
        <w:rPr>
          <w:rFonts w:cs="Times"/>
          <w:b/>
          <w:sz w:val="28"/>
          <w:szCs w:val="28"/>
          <w:u w:val="single"/>
          <w:lang w:val="en-US"/>
        </w:rPr>
        <w:t>then</w:t>
      </w:r>
      <w:proofErr w:type="gramEnd"/>
      <w:r w:rsidRPr="008B1148">
        <w:rPr>
          <w:rFonts w:cs="Times"/>
          <w:b/>
          <w:sz w:val="28"/>
          <w:szCs w:val="28"/>
          <w:u w:val="single"/>
          <w:lang w:val="en-US"/>
        </w:rPr>
        <w:t xml:space="preserve"> PLEASE GET INVOLVED!!!</w:t>
      </w:r>
    </w:p>
    <w:p w14:paraId="04E0DB0F" w14:textId="77777777" w:rsidR="008B1148" w:rsidRPr="008B1148" w:rsidRDefault="008B1148" w:rsidP="008B1148">
      <w:pPr>
        <w:jc w:val="both"/>
        <w:rPr>
          <w:sz w:val="28"/>
          <w:szCs w:val="28"/>
        </w:rPr>
      </w:pPr>
      <w:r w:rsidRPr="008B1148">
        <w:rPr>
          <w:sz w:val="28"/>
          <w:szCs w:val="28"/>
        </w:rPr>
        <w:t>We will be holding a number of meetings and sending out a questionnaire to all households later this year.  There will be many opportunities for you to have your say.</w:t>
      </w:r>
    </w:p>
    <w:p w14:paraId="40511893" w14:textId="2A6996D4" w:rsidR="008B1148" w:rsidRDefault="00A73C03" w:rsidP="00A73C03">
      <w:pPr>
        <w:ind w:left="2160" w:hanging="2160"/>
        <w:rPr>
          <w:rFonts w:ascii="Tahoma" w:hAnsi="Tahoma" w:cs="Tahoma"/>
          <w:b/>
          <w:noProof/>
          <w:sz w:val="30"/>
          <w:szCs w:val="30"/>
          <w:lang w:eastAsia="en-GB"/>
        </w:rPr>
      </w:pPr>
      <w:r>
        <w:rPr>
          <w:rFonts w:ascii="Tahoma" w:hAnsi="Tahoma" w:cs="Tahoma"/>
          <w:b/>
          <w:noProof/>
          <w:sz w:val="30"/>
          <w:szCs w:val="30"/>
          <w:lang w:eastAsia="en-GB"/>
        </w:rPr>
        <w:lastRenderedPageBreak/>
        <w:t>Appendix F</w:t>
      </w:r>
      <w:r>
        <w:rPr>
          <w:rFonts w:ascii="Tahoma" w:hAnsi="Tahoma" w:cs="Tahoma"/>
          <w:b/>
          <w:noProof/>
          <w:sz w:val="30"/>
          <w:szCs w:val="30"/>
          <w:lang w:eastAsia="en-GB"/>
        </w:rPr>
        <w:tab/>
      </w:r>
      <w:r w:rsidR="0052067F">
        <w:rPr>
          <w:rFonts w:ascii="Tahoma" w:hAnsi="Tahoma" w:cs="Tahoma"/>
          <w:b/>
          <w:noProof/>
          <w:sz w:val="30"/>
          <w:szCs w:val="30"/>
          <w:lang w:eastAsia="en-GB"/>
        </w:rPr>
        <w:t>Melton Messenger Page – November 2013</w:t>
      </w:r>
    </w:p>
    <w:p w14:paraId="11C3AD71" w14:textId="2FCC0C99" w:rsidR="00A73C03" w:rsidRDefault="00A73C03">
      <w:pPr>
        <w:rPr>
          <w:rFonts w:ascii="Tahoma" w:hAnsi="Tahoma" w:cs="Tahoma"/>
          <w:b/>
          <w:noProof/>
          <w:sz w:val="30"/>
          <w:szCs w:val="30"/>
          <w:lang w:eastAsia="en-GB"/>
        </w:rPr>
      </w:pPr>
      <w:r>
        <w:rPr>
          <w:rFonts w:ascii="Tahoma" w:hAnsi="Tahoma" w:cs="Tahoma"/>
          <w:b/>
          <w:noProof/>
          <w:sz w:val="30"/>
          <w:szCs w:val="30"/>
          <w:lang w:eastAsia="en-GB"/>
        </w:rPr>
        <w:br w:type="page"/>
      </w:r>
    </w:p>
    <w:p w14:paraId="420C0B4B" w14:textId="77777777" w:rsidR="0052067F" w:rsidRDefault="0052067F" w:rsidP="00771A69">
      <w:pPr>
        <w:jc w:val="center"/>
        <w:rPr>
          <w:rFonts w:ascii="Tahoma" w:hAnsi="Tahoma" w:cs="Tahoma"/>
          <w:b/>
          <w:noProof/>
          <w:sz w:val="30"/>
          <w:szCs w:val="30"/>
          <w:lang w:eastAsia="en-GB"/>
        </w:rPr>
      </w:pPr>
    </w:p>
    <w:p w14:paraId="15913C06" w14:textId="00977302" w:rsidR="0052067F" w:rsidRPr="00823A15" w:rsidRDefault="0052067F" w:rsidP="00823A15">
      <w:pPr>
        <w:jc w:val="center"/>
        <w:rPr>
          <w:b/>
          <w:color w:val="FF0000"/>
          <w:sz w:val="44"/>
          <w:szCs w:val="44"/>
        </w:rPr>
      </w:pPr>
      <w:r w:rsidRPr="005222F7">
        <w:rPr>
          <w:b/>
          <w:color w:val="FF0000"/>
          <w:sz w:val="44"/>
          <w:szCs w:val="44"/>
        </w:rPr>
        <w:t>Melton Neighbourhood Plan</w:t>
      </w:r>
    </w:p>
    <w:p w14:paraId="612EE38B" w14:textId="6BB90A4C" w:rsidR="0052067F" w:rsidRPr="00823A15" w:rsidRDefault="0052067F" w:rsidP="00823A15">
      <w:pPr>
        <w:jc w:val="center"/>
        <w:rPr>
          <w:b/>
          <w:sz w:val="32"/>
          <w:szCs w:val="32"/>
        </w:rPr>
      </w:pPr>
      <w:r w:rsidRPr="004270BF">
        <w:rPr>
          <w:b/>
          <w:sz w:val="32"/>
          <w:szCs w:val="32"/>
        </w:rPr>
        <w:t>YOUR CHANCE TO CHANGE THINGS</w:t>
      </w:r>
    </w:p>
    <w:p w14:paraId="43AFEAF1" w14:textId="4D23C268" w:rsidR="0052067F" w:rsidRDefault="0052067F" w:rsidP="0052067F">
      <w:r>
        <w:t>As hopefully most of you know now, we are committed to doing a Neighbourhood Plan for this village but we need the help of all residents to achieve this.</w:t>
      </w:r>
    </w:p>
    <w:p w14:paraId="5B7602BD" w14:textId="6FE5EFD6" w:rsidR="0052067F" w:rsidRDefault="0052067F" w:rsidP="0052067F">
      <w:r w:rsidRPr="00981FC1">
        <w:rPr>
          <w:color w:val="FF0000"/>
        </w:rPr>
        <w:t xml:space="preserve">A Neighbourhood Plan is </w:t>
      </w:r>
      <w:r w:rsidRPr="00981FC1">
        <w:rPr>
          <w:b/>
          <w:color w:val="FF0000"/>
        </w:rPr>
        <w:t>NOT</w:t>
      </w:r>
      <w:r w:rsidRPr="00981FC1">
        <w:rPr>
          <w:color w:val="FF0000"/>
        </w:rPr>
        <w:t xml:space="preserve"> a Village Plan</w:t>
      </w:r>
      <w:r>
        <w:t xml:space="preserve">.  It is </w:t>
      </w:r>
      <w:r w:rsidRPr="005222F7">
        <w:rPr>
          <w:u w:val="single"/>
        </w:rPr>
        <w:t>specifically</w:t>
      </w:r>
      <w:r>
        <w:t xml:space="preserve"> about housing and future development.</w:t>
      </w:r>
    </w:p>
    <w:p w14:paraId="0730DAF6" w14:textId="632EEB29" w:rsidR="0052067F" w:rsidRDefault="0052067F" w:rsidP="0052067F">
      <w:r>
        <w:t>A Neighbourhood Plan is a document that WE CAN ALL CREATE that will have policies WE WANT to achieve new housing developments WHERE WE WANT THEM and in the PLACES WE AGREE and designed in a way we are all HAPPY WITH.</w:t>
      </w:r>
    </w:p>
    <w:p w14:paraId="3670CC66" w14:textId="1A007F01" w:rsidR="0052067F" w:rsidRDefault="0052067F" w:rsidP="0052067F">
      <w:r>
        <w:t>Part of the Neighbourhood Plan is also looking at the issues we need to tackle that affect and are effected by housing developments i.e. traffic, road systems, general infrastructure.</w:t>
      </w:r>
    </w:p>
    <w:p w14:paraId="567DD874" w14:textId="20150D8D" w:rsidR="0052067F" w:rsidRDefault="0052067F" w:rsidP="0052067F">
      <w:r>
        <w:t>We can also look at getting housing for SPECIFIC NEEDS such as housing for the elderly, supported housing for those with special needs and locations for affordable houses so those living in Melton can continue to live in Melton in the future.</w:t>
      </w:r>
    </w:p>
    <w:p w14:paraId="6E331374" w14:textId="62B598F0" w:rsidR="0052067F" w:rsidRDefault="0052067F" w:rsidP="0052067F">
      <w:r>
        <w:t>There is more information about all this at:</w:t>
      </w:r>
    </w:p>
    <w:p w14:paraId="5C722D83" w14:textId="34CD0104" w:rsidR="0052067F" w:rsidRPr="00823A15" w:rsidRDefault="0052067F" w:rsidP="00823A15">
      <w:pPr>
        <w:jc w:val="center"/>
        <w:rPr>
          <w:b/>
          <w:color w:val="FF0000"/>
        </w:rPr>
      </w:pPr>
      <w:r w:rsidRPr="005222F7">
        <w:rPr>
          <w:b/>
          <w:color w:val="FF0000"/>
        </w:rPr>
        <w:t>www.meltonneighbourhoodplan.co.uk</w:t>
      </w:r>
    </w:p>
    <w:p w14:paraId="3E51D761" w14:textId="37ACD696" w:rsidR="0052067F" w:rsidRPr="00823A15" w:rsidRDefault="0052067F" w:rsidP="00823A15">
      <w:pPr>
        <w:jc w:val="center"/>
        <w:rPr>
          <w:b/>
          <w:sz w:val="28"/>
          <w:szCs w:val="28"/>
        </w:rPr>
      </w:pPr>
      <w:r w:rsidRPr="005222F7">
        <w:rPr>
          <w:b/>
          <w:sz w:val="28"/>
          <w:szCs w:val="28"/>
        </w:rPr>
        <w:t>PLEASE GET INVOLVED!!!</w:t>
      </w:r>
    </w:p>
    <w:p w14:paraId="64C0850B" w14:textId="77777777" w:rsidR="0052067F" w:rsidRDefault="0052067F" w:rsidP="00C25EC0">
      <w:pPr>
        <w:pStyle w:val="ListParagraph"/>
        <w:numPr>
          <w:ilvl w:val="0"/>
          <w:numId w:val="29"/>
        </w:numPr>
        <w:spacing w:after="0" w:line="240" w:lineRule="auto"/>
        <w:ind w:left="284" w:hanging="284"/>
      </w:pPr>
      <w:r>
        <w:t>You can do this by attending any open sessions we have for residents to gather views and opinions.</w:t>
      </w:r>
    </w:p>
    <w:p w14:paraId="48BCEAE9" w14:textId="77777777" w:rsidR="0052067F" w:rsidRDefault="0052067F" w:rsidP="00C25EC0">
      <w:pPr>
        <w:pStyle w:val="ListParagraph"/>
        <w:numPr>
          <w:ilvl w:val="0"/>
          <w:numId w:val="29"/>
        </w:numPr>
        <w:spacing w:after="0" w:line="240" w:lineRule="auto"/>
        <w:ind w:left="284" w:hanging="284"/>
      </w:pPr>
      <w:r>
        <w:t>You can contact the Working Group (23 residents and councillors) to express any specific views you have.</w:t>
      </w:r>
    </w:p>
    <w:p w14:paraId="128CC669" w14:textId="77777777" w:rsidR="0052067F" w:rsidRDefault="0052067F" w:rsidP="00C25EC0">
      <w:pPr>
        <w:pStyle w:val="ListParagraph"/>
        <w:numPr>
          <w:ilvl w:val="0"/>
          <w:numId w:val="29"/>
        </w:numPr>
        <w:spacing w:after="0" w:line="240" w:lineRule="auto"/>
        <w:ind w:left="284" w:hanging="284"/>
      </w:pPr>
      <w:r>
        <w:t>You can join the working group!</w:t>
      </w:r>
    </w:p>
    <w:p w14:paraId="3DA474D9" w14:textId="77777777" w:rsidR="0052067F" w:rsidRDefault="0052067F" w:rsidP="00C25EC0">
      <w:pPr>
        <w:pStyle w:val="ListParagraph"/>
        <w:numPr>
          <w:ilvl w:val="0"/>
          <w:numId w:val="29"/>
        </w:numPr>
        <w:spacing w:after="0" w:line="240" w:lineRule="auto"/>
        <w:ind w:left="284" w:hanging="284"/>
      </w:pPr>
      <w:r>
        <w:t>You can keep a look out for all information we will be sending round over the next year…</w:t>
      </w:r>
    </w:p>
    <w:p w14:paraId="69238657" w14:textId="77777777" w:rsidR="0052067F" w:rsidRDefault="0052067F" w:rsidP="0052067F"/>
    <w:p w14:paraId="0FFD6691" w14:textId="7CB1140D" w:rsidR="0052067F" w:rsidRDefault="0052067F" w:rsidP="0052067F">
      <w:r>
        <w:t>And most importantly:</w:t>
      </w:r>
    </w:p>
    <w:p w14:paraId="075482E6" w14:textId="77777777" w:rsidR="0052067F" w:rsidRDefault="0052067F" w:rsidP="00C25EC0">
      <w:pPr>
        <w:pStyle w:val="ListParagraph"/>
        <w:numPr>
          <w:ilvl w:val="0"/>
          <w:numId w:val="30"/>
        </w:numPr>
        <w:spacing w:after="0" w:line="240" w:lineRule="auto"/>
        <w:ind w:left="284" w:hanging="284"/>
      </w:pPr>
      <w:r>
        <w:t xml:space="preserve">PLEASE fill in the </w:t>
      </w:r>
      <w:r w:rsidRPr="005222F7">
        <w:rPr>
          <w:b/>
        </w:rPr>
        <w:t>QUESTIONNAIRE</w:t>
      </w:r>
      <w:r>
        <w:t xml:space="preserve"> that we will be sending round to every household in </w:t>
      </w:r>
      <w:r w:rsidRPr="005222F7">
        <w:rPr>
          <w:b/>
        </w:rPr>
        <w:t>January 2014</w:t>
      </w:r>
      <w:r>
        <w:t xml:space="preserve">.  There will be a </w:t>
      </w:r>
      <w:r w:rsidRPr="005222F7">
        <w:rPr>
          <w:b/>
          <w:color w:val="FF0000"/>
          <w:sz w:val="32"/>
          <w:szCs w:val="32"/>
        </w:rPr>
        <w:t>£100 Prize Draw</w:t>
      </w:r>
      <w:r>
        <w:t xml:space="preserve"> and everyone who fills in </w:t>
      </w:r>
      <w:proofErr w:type="gramStart"/>
      <w:r>
        <w:t>their</w:t>
      </w:r>
      <w:proofErr w:type="gramEnd"/>
      <w:r>
        <w:t xml:space="preserve"> questionnaire and returns it will be entered into the draw.</w:t>
      </w:r>
    </w:p>
    <w:p w14:paraId="502E6A33" w14:textId="77777777" w:rsidR="0052067F" w:rsidRDefault="0052067F" w:rsidP="0052067F"/>
    <w:p w14:paraId="573B7C7D" w14:textId="305B3594" w:rsidR="0052067F" w:rsidRPr="00823A15" w:rsidRDefault="0052067F" w:rsidP="00823A15">
      <w:pPr>
        <w:jc w:val="center"/>
        <w:rPr>
          <w:u w:val="single"/>
        </w:rPr>
      </w:pPr>
      <w:r w:rsidRPr="00981FC1">
        <w:rPr>
          <w:u w:val="single"/>
        </w:rPr>
        <w:t xml:space="preserve">Watch this page </w:t>
      </w:r>
      <w:r>
        <w:rPr>
          <w:u w:val="single"/>
        </w:rPr>
        <w:t>in every edition of the Melton M</w:t>
      </w:r>
      <w:r w:rsidRPr="00981FC1">
        <w:rPr>
          <w:u w:val="single"/>
        </w:rPr>
        <w:t>essenger for further updates</w:t>
      </w:r>
    </w:p>
    <w:p w14:paraId="4CCB529C" w14:textId="2F2D12C0" w:rsidR="0052067F" w:rsidRDefault="0052067F">
      <w:pPr>
        <w:rPr>
          <w:rFonts w:ascii="Tahoma" w:hAnsi="Tahoma" w:cs="Tahoma"/>
          <w:b/>
          <w:noProof/>
          <w:sz w:val="30"/>
          <w:szCs w:val="30"/>
          <w:lang w:eastAsia="en-GB"/>
        </w:rPr>
      </w:pPr>
      <w:r>
        <w:rPr>
          <w:rFonts w:ascii="Tahoma" w:hAnsi="Tahoma" w:cs="Tahoma"/>
          <w:b/>
          <w:noProof/>
          <w:sz w:val="30"/>
          <w:szCs w:val="30"/>
          <w:lang w:eastAsia="en-GB"/>
        </w:rPr>
        <w:br w:type="page"/>
      </w:r>
    </w:p>
    <w:p w14:paraId="746663F6" w14:textId="4EC8F30D" w:rsidR="00A73C03" w:rsidRDefault="00A73C03" w:rsidP="00A73C03">
      <w:pPr>
        <w:ind w:left="2160" w:hanging="2160"/>
        <w:rPr>
          <w:rFonts w:ascii="Tahoma" w:hAnsi="Tahoma" w:cs="Tahoma"/>
          <w:b/>
          <w:noProof/>
          <w:sz w:val="30"/>
          <w:szCs w:val="30"/>
          <w:lang w:eastAsia="en-GB"/>
        </w:rPr>
      </w:pPr>
      <w:r>
        <w:rPr>
          <w:rFonts w:ascii="Tahoma" w:hAnsi="Tahoma" w:cs="Tahoma"/>
          <w:b/>
          <w:noProof/>
          <w:sz w:val="30"/>
          <w:szCs w:val="30"/>
          <w:lang w:eastAsia="en-GB"/>
        </w:rPr>
        <w:lastRenderedPageBreak/>
        <w:t>Appendix G</w:t>
      </w:r>
      <w:r>
        <w:rPr>
          <w:rFonts w:ascii="Tahoma" w:hAnsi="Tahoma" w:cs="Tahoma"/>
          <w:b/>
          <w:noProof/>
          <w:sz w:val="30"/>
          <w:szCs w:val="30"/>
          <w:lang w:eastAsia="en-GB"/>
        </w:rPr>
        <w:tab/>
      </w:r>
      <w:r w:rsidR="00BE0206">
        <w:rPr>
          <w:rFonts w:ascii="Tahoma" w:hAnsi="Tahoma" w:cs="Tahoma"/>
          <w:b/>
          <w:noProof/>
          <w:sz w:val="30"/>
          <w:szCs w:val="30"/>
          <w:lang w:eastAsia="en-GB"/>
        </w:rPr>
        <w:t xml:space="preserve">Public Consultation Poster / All Questions Asked / </w:t>
      </w:r>
      <w:r>
        <w:rPr>
          <w:rFonts w:ascii="Tahoma" w:hAnsi="Tahoma" w:cs="Tahoma"/>
          <w:b/>
          <w:noProof/>
          <w:sz w:val="30"/>
          <w:szCs w:val="30"/>
          <w:lang w:eastAsia="en-GB"/>
        </w:rPr>
        <w:t>Feedback Report for July 2014</w:t>
      </w:r>
      <w:r w:rsidR="00BE0206">
        <w:rPr>
          <w:rFonts w:ascii="Tahoma" w:hAnsi="Tahoma" w:cs="Tahoma"/>
          <w:b/>
          <w:noProof/>
          <w:sz w:val="30"/>
          <w:szCs w:val="30"/>
          <w:lang w:eastAsia="en-GB"/>
        </w:rPr>
        <w:t xml:space="preserve"> Open Sessions</w:t>
      </w:r>
    </w:p>
    <w:p w14:paraId="5EC9FBE8" w14:textId="05D1C9FA" w:rsidR="001D4254" w:rsidRDefault="001D4254">
      <w:pPr>
        <w:rPr>
          <w:rFonts w:ascii="Tahoma" w:hAnsi="Tahoma" w:cs="Tahoma"/>
          <w:b/>
          <w:noProof/>
          <w:sz w:val="30"/>
          <w:szCs w:val="30"/>
          <w:lang w:eastAsia="en-GB"/>
        </w:rPr>
      </w:pPr>
      <w:r>
        <w:rPr>
          <w:rFonts w:ascii="Tahoma" w:hAnsi="Tahoma" w:cs="Tahoma"/>
          <w:b/>
          <w:noProof/>
          <w:sz w:val="30"/>
          <w:szCs w:val="30"/>
          <w:lang w:eastAsia="en-GB"/>
        </w:rPr>
        <w:br w:type="page"/>
      </w:r>
    </w:p>
    <w:p w14:paraId="5C3E355D" w14:textId="59921DCE" w:rsidR="001D4254" w:rsidRPr="001D4254" w:rsidRDefault="001D4254" w:rsidP="00A73C03">
      <w:pPr>
        <w:ind w:left="2160" w:hanging="2160"/>
        <w:rPr>
          <w:rFonts w:ascii="Tahoma" w:hAnsi="Tahoma" w:cs="Tahoma"/>
          <w:b/>
          <w:noProof/>
          <w:sz w:val="30"/>
          <w:szCs w:val="30"/>
          <w:u w:val="single"/>
          <w:lang w:eastAsia="en-GB"/>
        </w:rPr>
      </w:pPr>
      <w:r w:rsidRPr="001D4254">
        <w:rPr>
          <w:rFonts w:ascii="Tahoma" w:hAnsi="Tahoma" w:cs="Tahoma"/>
          <w:b/>
          <w:noProof/>
          <w:sz w:val="30"/>
          <w:szCs w:val="30"/>
          <w:u w:val="single"/>
          <w:lang w:eastAsia="en-GB"/>
        </w:rPr>
        <w:lastRenderedPageBreak/>
        <w:t>Public Consultation Poster:</w:t>
      </w:r>
    </w:p>
    <w:p w14:paraId="46E92562" w14:textId="77777777" w:rsidR="001D4254" w:rsidRPr="001D4254" w:rsidRDefault="001D4254" w:rsidP="001D4254">
      <w:pPr>
        <w:jc w:val="center"/>
        <w:rPr>
          <w:b/>
          <w:color w:val="FF0000"/>
          <w:sz w:val="28"/>
          <w:szCs w:val="28"/>
          <w:u w:val="single"/>
        </w:rPr>
      </w:pPr>
    </w:p>
    <w:p w14:paraId="2F402DD9" w14:textId="77777777" w:rsidR="001D4254" w:rsidRPr="00BF7696" w:rsidRDefault="001D4254" w:rsidP="001D4254">
      <w:pPr>
        <w:jc w:val="center"/>
        <w:rPr>
          <w:b/>
          <w:color w:val="FF0000"/>
          <w:sz w:val="52"/>
          <w:szCs w:val="52"/>
          <w:u w:val="single"/>
        </w:rPr>
      </w:pPr>
      <w:r w:rsidRPr="00BF7696">
        <w:rPr>
          <w:b/>
          <w:color w:val="FF0000"/>
          <w:sz w:val="52"/>
          <w:szCs w:val="52"/>
          <w:u w:val="single"/>
        </w:rPr>
        <w:t>MELTON NEIGHBOURHOOD PLAN</w:t>
      </w:r>
    </w:p>
    <w:p w14:paraId="42C7E374" w14:textId="7388AA93" w:rsidR="001D4254" w:rsidRPr="001D4254" w:rsidRDefault="001D4254" w:rsidP="001D4254">
      <w:pPr>
        <w:jc w:val="center"/>
        <w:rPr>
          <w:b/>
          <w:sz w:val="84"/>
          <w:szCs w:val="84"/>
          <w:u w:val="single"/>
        </w:rPr>
      </w:pPr>
      <w:r w:rsidRPr="00BF7696">
        <w:rPr>
          <w:b/>
          <w:sz w:val="84"/>
          <w:szCs w:val="84"/>
          <w:u w:val="single"/>
        </w:rPr>
        <w:t>PUBLIC CONSULTATION</w:t>
      </w:r>
    </w:p>
    <w:p w14:paraId="4DBAB869" w14:textId="5D04ABC8" w:rsidR="001D4254" w:rsidRPr="004561A3" w:rsidRDefault="001D4254" w:rsidP="001D4254">
      <w:pPr>
        <w:jc w:val="center"/>
        <w:rPr>
          <w:b/>
          <w:color w:val="FF0000"/>
          <w:sz w:val="52"/>
          <w:szCs w:val="52"/>
        </w:rPr>
      </w:pPr>
      <w:r w:rsidRPr="004561A3">
        <w:rPr>
          <w:b/>
          <w:color w:val="FF0000"/>
          <w:sz w:val="52"/>
          <w:szCs w:val="52"/>
        </w:rPr>
        <w:t>Sunday 13</w:t>
      </w:r>
      <w:r w:rsidRPr="004561A3">
        <w:rPr>
          <w:b/>
          <w:color w:val="FF0000"/>
          <w:sz w:val="52"/>
          <w:szCs w:val="52"/>
          <w:vertAlign w:val="superscript"/>
        </w:rPr>
        <w:t>th</w:t>
      </w:r>
      <w:r w:rsidRPr="004561A3">
        <w:rPr>
          <w:b/>
          <w:color w:val="FF0000"/>
          <w:sz w:val="52"/>
          <w:szCs w:val="52"/>
        </w:rPr>
        <w:t xml:space="preserve"> July 3pm-6pm</w:t>
      </w:r>
    </w:p>
    <w:p w14:paraId="0F4175A1" w14:textId="77777777" w:rsidR="001D4254" w:rsidRDefault="001D4254" w:rsidP="001D4254">
      <w:pPr>
        <w:jc w:val="center"/>
        <w:rPr>
          <w:b/>
          <w:color w:val="FF0000"/>
          <w:sz w:val="52"/>
          <w:szCs w:val="52"/>
        </w:rPr>
      </w:pPr>
      <w:r w:rsidRPr="004561A3">
        <w:rPr>
          <w:b/>
          <w:color w:val="FF0000"/>
          <w:sz w:val="52"/>
          <w:szCs w:val="52"/>
        </w:rPr>
        <w:t>Tuesday 15</w:t>
      </w:r>
      <w:r w:rsidRPr="004561A3">
        <w:rPr>
          <w:b/>
          <w:color w:val="FF0000"/>
          <w:sz w:val="52"/>
          <w:szCs w:val="52"/>
          <w:vertAlign w:val="superscript"/>
        </w:rPr>
        <w:t>th</w:t>
      </w:r>
      <w:r>
        <w:rPr>
          <w:b/>
          <w:color w:val="FF0000"/>
          <w:sz w:val="52"/>
          <w:szCs w:val="52"/>
        </w:rPr>
        <w:t xml:space="preserve"> July 6.30pm</w:t>
      </w:r>
      <w:r w:rsidRPr="004561A3">
        <w:rPr>
          <w:b/>
          <w:color w:val="FF0000"/>
          <w:sz w:val="52"/>
          <w:szCs w:val="52"/>
        </w:rPr>
        <w:t>-8.30pm</w:t>
      </w:r>
    </w:p>
    <w:p w14:paraId="09792496" w14:textId="173F0488" w:rsidR="001D4254" w:rsidRPr="001D4254" w:rsidRDefault="001D4254" w:rsidP="001D4254">
      <w:pPr>
        <w:jc w:val="center"/>
        <w:rPr>
          <w:b/>
          <w:color w:val="000000" w:themeColor="text1"/>
          <w:sz w:val="52"/>
          <w:szCs w:val="52"/>
        </w:rPr>
      </w:pPr>
      <w:proofErr w:type="spellStart"/>
      <w:r w:rsidRPr="004561A3">
        <w:rPr>
          <w:b/>
          <w:color w:val="000000" w:themeColor="text1"/>
          <w:sz w:val="52"/>
          <w:szCs w:val="52"/>
        </w:rPr>
        <w:t>Lindos</w:t>
      </w:r>
      <w:proofErr w:type="spellEnd"/>
      <w:r w:rsidRPr="004561A3">
        <w:rPr>
          <w:b/>
          <w:color w:val="000000" w:themeColor="text1"/>
          <w:sz w:val="52"/>
          <w:szCs w:val="52"/>
        </w:rPr>
        <w:t xml:space="preserve"> Centre</w:t>
      </w:r>
    </w:p>
    <w:p w14:paraId="69954D11" w14:textId="679D85F5" w:rsidR="001D4254" w:rsidRPr="001D4254" w:rsidRDefault="001D4254" w:rsidP="001D4254">
      <w:pPr>
        <w:jc w:val="center"/>
        <w:rPr>
          <w:sz w:val="56"/>
          <w:szCs w:val="56"/>
        </w:rPr>
      </w:pPr>
      <w:r w:rsidRPr="000571F5">
        <w:rPr>
          <w:sz w:val="56"/>
          <w:szCs w:val="56"/>
        </w:rPr>
        <w:t xml:space="preserve">Please come along </w:t>
      </w:r>
      <w:r>
        <w:rPr>
          <w:sz w:val="56"/>
          <w:szCs w:val="56"/>
        </w:rPr>
        <w:t xml:space="preserve">to look at the </w:t>
      </w:r>
      <w:r w:rsidRPr="004561A3">
        <w:rPr>
          <w:b/>
          <w:sz w:val="56"/>
          <w:szCs w:val="56"/>
        </w:rPr>
        <w:t>NEXT STAGE</w:t>
      </w:r>
      <w:r>
        <w:rPr>
          <w:sz w:val="56"/>
          <w:szCs w:val="56"/>
        </w:rPr>
        <w:t xml:space="preserve"> of our Plan.</w:t>
      </w:r>
    </w:p>
    <w:p w14:paraId="50C4159C" w14:textId="2128FCD2" w:rsidR="001D4254" w:rsidRPr="000571F5" w:rsidRDefault="001D4254" w:rsidP="001D4254">
      <w:pPr>
        <w:jc w:val="center"/>
        <w:rPr>
          <w:sz w:val="44"/>
          <w:szCs w:val="44"/>
        </w:rPr>
      </w:pPr>
      <w:r>
        <w:rPr>
          <w:sz w:val="44"/>
          <w:szCs w:val="44"/>
        </w:rPr>
        <w:t>We need your views on:</w:t>
      </w:r>
    </w:p>
    <w:p w14:paraId="0D7DDD3D" w14:textId="77777777" w:rsidR="001D4254" w:rsidRDefault="001D4254" w:rsidP="001D4254">
      <w:pPr>
        <w:jc w:val="center"/>
        <w:rPr>
          <w:sz w:val="52"/>
          <w:szCs w:val="52"/>
        </w:rPr>
      </w:pPr>
      <w:r>
        <w:rPr>
          <w:sz w:val="52"/>
          <w:szCs w:val="52"/>
        </w:rPr>
        <w:t>Results of the Questionnaire</w:t>
      </w:r>
    </w:p>
    <w:p w14:paraId="309D1F4A" w14:textId="77777777" w:rsidR="001D4254" w:rsidRDefault="001D4254" w:rsidP="001D4254">
      <w:pPr>
        <w:jc w:val="center"/>
        <w:rPr>
          <w:sz w:val="52"/>
          <w:szCs w:val="52"/>
        </w:rPr>
      </w:pPr>
      <w:r>
        <w:rPr>
          <w:sz w:val="52"/>
          <w:szCs w:val="52"/>
        </w:rPr>
        <w:t>Objectives we will focus on</w:t>
      </w:r>
    </w:p>
    <w:p w14:paraId="49F511D2" w14:textId="3C77BE95" w:rsidR="001D4254" w:rsidRDefault="001D4254" w:rsidP="001D4254">
      <w:pPr>
        <w:jc w:val="center"/>
        <w:rPr>
          <w:sz w:val="52"/>
          <w:szCs w:val="52"/>
        </w:rPr>
      </w:pPr>
      <w:r>
        <w:rPr>
          <w:sz w:val="52"/>
          <w:szCs w:val="52"/>
        </w:rPr>
        <w:t>POLICIES we will begin to write</w:t>
      </w:r>
    </w:p>
    <w:p w14:paraId="3F4E6421" w14:textId="58D7401B" w:rsidR="001D4254" w:rsidRDefault="001D4254" w:rsidP="001D4254">
      <w:pPr>
        <w:jc w:val="center"/>
        <w:rPr>
          <w:sz w:val="44"/>
          <w:szCs w:val="44"/>
        </w:rPr>
      </w:pPr>
      <w:r w:rsidRPr="000571F5">
        <w:rPr>
          <w:sz w:val="44"/>
          <w:szCs w:val="44"/>
        </w:rPr>
        <w:t>We look forward to seeing you!!!</w:t>
      </w:r>
    </w:p>
    <w:p w14:paraId="3D642B97" w14:textId="4BCB2941" w:rsidR="001D4254" w:rsidRDefault="00A04D7B" w:rsidP="001D4254">
      <w:pPr>
        <w:jc w:val="center"/>
        <w:rPr>
          <w:b/>
          <w:color w:val="0000FF"/>
          <w:sz w:val="44"/>
          <w:szCs w:val="44"/>
        </w:rPr>
      </w:pPr>
      <w:hyperlink r:id="rId42" w:history="1">
        <w:r w:rsidR="00C25EC0" w:rsidRPr="00B64207">
          <w:rPr>
            <w:rStyle w:val="Hyperlink"/>
            <w:b/>
            <w:sz w:val="44"/>
            <w:szCs w:val="44"/>
          </w:rPr>
          <w:t>www.meltonneighbourhoodplan.co.uk</w:t>
        </w:r>
      </w:hyperlink>
    </w:p>
    <w:p w14:paraId="68374543" w14:textId="77777777" w:rsidR="00C25EC0" w:rsidRPr="00823A15" w:rsidRDefault="00C25EC0" w:rsidP="00C25EC0">
      <w:pPr>
        <w:rPr>
          <w:b/>
          <w:color w:val="0000FF"/>
          <w:sz w:val="32"/>
          <w:szCs w:val="32"/>
        </w:rPr>
      </w:pPr>
      <w:r w:rsidRPr="00823A15">
        <w:rPr>
          <w:b/>
          <w:color w:val="0000FF"/>
          <w:sz w:val="32"/>
          <w:szCs w:val="32"/>
        </w:rPr>
        <w:lastRenderedPageBreak/>
        <w:t>Welcome.</w:t>
      </w:r>
    </w:p>
    <w:p w14:paraId="2B691C98" w14:textId="77777777" w:rsidR="00C25EC0" w:rsidRPr="00823A15" w:rsidRDefault="00C25EC0" w:rsidP="00C25EC0">
      <w:pPr>
        <w:rPr>
          <w:b/>
          <w:sz w:val="24"/>
          <w:szCs w:val="24"/>
        </w:rPr>
      </w:pPr>
    </w:p>
    <w:p w14:paraId="503F967B" w14:textId="3623362C" w:rsidR="00C25EC0" w:rsidRPr="00823A15" w:rsidRDefault="00C25EC0" w:rsidP="00C25EC0">
      <w:pPr>
        <w:rPr>
          <w:b/>
          <w:sz w:val="24"/>
          <w:szCs w:val="24"/>
        </w:rPr>
      </w:pPr>
      <w:r w:rsidRPr="00823A15">
        <w:rPr>
          <w:b/>
          <w:sz w:val="24"/>
          <w:szCs w:val="24"/>
        </w:rPr>
        <w:t>This Open Event is so we can get YOUR feedback on the next stage of our Neighbourhood Plan.</w:t>
      </w:r>
    </w:p>
    <w:p w14:paraId="76E75F36" w14:textId="7FE213CB" w:rsidR="00C25EC0" w:rsidRPr="00823A15" w:rsidRDefault="00C25EC0" w:rsidP="00C25EC0">
      <w:pPr>
        <w:rPr>
          <w:b/>
          <w:sz w:val="24"/>
          <w:szCs w:val="24"/>
        </w:rPr>
      </w:pPr>
      <w:r w:rsidRPr="00823A15">
        <w:rPr>
          <w:b/>
          <w:sz w:val="24"/>
          <w:szCs w:val="24"/>
        </w:rPr>
        <w:t xml:space="preserve">You will see here the results </w:t>
      </w:r>
      <w:proofErr w:type="gramStart"/>
      <w:r w:rsidRPr="00823A15">
        <w:rPr>
          <w:b/>
          <w:sz w:val="24"/>
          <w:szCs w:val="24"/>
        </w:rPr>
        <w:t>of both</w:t>
      </w:r>
      <w:proofErr w:type="gramEnd"/>
      <w:r w:rsidRPr="00823A15">
        <w:rPr>
          <w:b/>
          <w:sz w:val="24"/>
          <w:szCs w:val="24"/>
        </w:rPr>
        <w:t xml:space="preserve"> the Household and Business Questionnaires as well as all the information we have gathered so far.  These have been sorted into specific ISSUE AREAS.</w:t>
      </w:r>
    </w:p>
    <w:p w14:paraId="211D7B43" w14:textId="1F1E3C79" w:rsidR="00C25EC0" w:rsidRPr="00823A15" w:rsidRDefault="00C25EC0" w:rsidP="00C25EC0">
      <w:pPr>
        <w:rPr>
          <w:b/>
          <w:sz w:val="24"/>
          <w:szCs w:val="24"/>
        </w:rPr>
      </w:pPr>
      <w:r w:rsidRPr="00823A15">
        <w:rPr>
          <w:b/>
          <w:sz w:val="24"/>
          <w:szCs w:val="24"/>
        </w:rPr>
        <w:t xml:space="preserve">The Issues raised point to OBJECTIVES and in turn these point towards FOCUS POINTS, which may or may not lead to the eventual policies we might write.  Some things may well already be covered by Policies in other forms i.e. through the Core Strategy that Suffolk Coastal </w:t>
      </w:r>
      <w:proofErr w:type="gramStart"/>
      <w:r w:rsidRPr="00823A15">
        <w:rPr>
          <w:b/>
          <w:sz w:val="24"/>
          <w:szCs w:val="24"/>
        </w:rPr>
        <w:t>have</w:t>
      </w:r>
      <w:proofErr w:type="gramEnd"/>
      <w:r w:rsidRPr="00823A15">
        <w:rPr>
          <w:b/>
          <w:sz w:val="24"/>
          <w:szCs w:val="24"/>
        </w:rPr>
        <w:t xml:space="preserve"> written or through National Planning Policies.</w:t>
      </w:r>
    </w:p>
    <w:p w14:paraId="030E80FA" w14:textId="77777777" w:rsidR="00C25EC0" w:rsidRPr="00823A15" w:rsidRDefault="00C25EC0" w:rsidP="00C25EC0">
      <w:pPr>
        <w:rPr>
          <w:b/>
          <w:sz w:val="24"/>
          <w:szCs w:val="24"/>
        </w:rPr>
      </w:pPr>
      <w:r w:rsidRPr="00823A15">
        <w:rPr>
          <w:b/>
          <w:sz w:val="24"/>
          <w:szCs w:val="24"/>
        </w:rPr>
        <w:t>We will assess each Focus Point against the protection we already have through either of these existing frameworks but BEFORE we do that we need you to just confirm that we are FOCUSING on all the right things.</w:t>
      </w:r>
    </w:p>
    <w:p w14:paraId="5E769CCF" w14:textId="77777777" w:rsidR="00C25EC0" w:rsidRPr="00823A15" w:rsidRDefault="00C25EC0" w:rsidP="00C25EC0">
      <w:pPr>
        <w:rPr>
          <w:b/>
          <w:sz w:val="24"/>
          <w:szCs w:val="24"/>
        </w:rPr>
      </w:pPr>
    </w:p>
    <w:p w14:paraId="1DEC013B" w14:textId="6602ACD2" w:rsidR="00C25EC0" w:rsidRPr="00823A15" w:rsidRDefault="00C25EC0" w:rsidP="00C25EC0">
      <w:pPr>
        <w:rPr>
          <w:b/>
          <w:sz w:val="24"/>
          <w:szCs w:val="24"/>
        </w:rPr>
      </w:pPr>
      <w:r w:rsidRPr="00823A15">
        <w:rPr>
          <w:b/>
          <w:sz w:val="24"/>
          <w:szCs w:val="24"/>
        </w:rPr>
        <w:t xml:space="preserve">1. Please look at each section and let us know whether you agree with the way in which we have analysed the information. </w:t>
      </w:r>
    </w:p>
    <w:p w14:paraId="229378C3" w14:textId="0FACDD58" w:rsidR="00C25EC0" w:rsidRPr="00823A15" w:rsidRDefault="00C25EC0" w:rsidP="00C25EC0">
      <w:pPr>
        <w:rPr>
          <w:b/>
          <w:sz w:val="24"/>
          <w:szCs w:val="24"/>
        </w:rPr>
      </w:pPr>
      <w:r w:rsidRPr="00823A15">
        <w:rPr>
          <w:b/>
          <w:sz w:val="24"/>
          <w:szCs w:val="24"/>
        </w:rPr>
        <w:t>2. Do you agree with the direction we are moving towards and do you agree with the general area we are focussing on?</w:t>
      </w:r>
    </w:p>
    <w:p w14:paraId="418EAB26" w14:textId="75B41F67" w:rsidR="00C25EC0" w:rsidRPr="00823A15" w:rsidRDefault="00C25EC0" w:rsidP="00C25EC0">
      <w:pPr>
        <w:rPr>
          <w:b/>
          <w:sz w:val="24"/>
          <w:szCs w:val="24"/>
        </w:rPr>
      </w:pPr>
      <w:r w:rsidRPr="00823A15">
        <w:rPr>
          <w:b/>
          <w:sz w:val="24"/>
          <w:szCs w:val="24"/>
        </w:rPr>
        <w:t>3. Please tick the boxes provided according to your thoughts OR use the post it notes to write your comments.</w:t>
      </w:r>
    </w:p>
    <w:p w14:paraId="15C9D678" w14:textId="1A25B997" w:rsidR="00C25EC0" w:rsidRPr="00823A15" w:rsidRDefault="00C25EC0" w:rsidP="00C25EC0">
      <w:pPr>
        <w:rPr>
          <w:b/>
          <w:sz w:val="24"/>
          <w:szCs w:val="24"/>
        </w:rPr>
      </w:pPr>
      <w:r w:rsidRPr="00823A15">
        <w:rPr>
          <w:b/>
          <w:sz w:val="24"/>
          <w:szCs w:val="24"/>
        </w:rPr>
        <w:t>If you have ANY questions please ask someone wearing a badge and they will be able to help.</w:t>
      </w:r>
    </w:p>
    <w:p w14:paraId="7B3563DA" w14:textId="77777777" w:rsidR="00C25EC0" w:rsidRPr="00823A15" w:rsidRDefault="00C25EC0" w:rsidP="00C25EC0">
      <w:pPr>
        <w:rPr>
          <w:b/>
          <w:sz w:val="24"/>
          <w:szCs w:val="24"/>
        </w:rPr>
      </w:pPr>
      <w:r w:rsidRPr="00823A15">
        <w:rPr>
          <w:b/>
          <w:sz w:val="24"/>
          <w:szCs w:val="24"/>
        </w:rPr>
        <w:t>Many thanks for taking the time to come today and please help yourself to some refreshments before you go.</w:t>
      </w:r>
    </w:p>
    <w:p w14:paraId="4A448D1E" w14:textId="77777777" w:rsidR="00C25EC0" w:rsidRPr="00823A15" w:rsidRDefault="00C25EC0" w:rsidP="00C25EC0">
      <w:pPr>
        <w:rPr>
          <w:b/>
          <w:sz w:val="24"/>
          <w:szCs w:val="24"/>
        </w:rPr>
      </w:pPr>
    </w:p>
    <w:p w14:paraId="42E69988" w14:textId="77777777" w:rsidR="00C25EC0" w:rsidRPr="00823A15" w:rsidRDefault="00A04D7B" w:rsidP="00C25EC0">
      <w:pPr>
        <w:rPr>
          <w:b/>
          <w:sz w:val="24"/>
          <w:szCs w:val="24"/>
        </w:rPr>
      </w:pPr>
      <w:hyperlink r:id="rId43" w:history="1">
        <w:r w:rsidR="00C25EC0" w:rsidRPr="00823A15">
          <w:rPr>
            <w:rStyle w:val="Hyperlink"/>
            <w:b/>
            <w:sz w:val="24"/>
            <w:szCs w:val="24"/>
          </w:rPr>
          <w:t>www.meltonneighbourhoodplan.co.uk</w:t>
        </w:r>
      </w:hyperlink>
    </w:p>
    <w:p w14:paraId="239CC3E2" w14:textId="77777777" w:rsidR="00C25EC0" w:rsidRDefault="00C25EC0" w:rsidP="00C25EC0"/>
    <w:p w14:paraId="501387E6" w14:textId="77777777" w:rsidR="00C25EC0" w:rsidRDefault="00C25EC0" w:rsidP="00C25EC0">
      <w:r>
        <w:br w:type="page"/>
      </w:r>
    </w:p>
    <w:p w14:paraId="18515162" w14:textId="77777777" w:rsidR="00C25EC0" w:rsidRPr="00675370" w:rsidRDefault="00C25EC0" w:rsidP="00C25EC0">
      <w:pPr>
        <w:widowControl w:val="0"/>
        <w:autoSpaceDE w:val="0"/>
        <w:autoSpaceDN w:val="0"/>
        <w:adjustRightInd w:val="0"/>
        <w:rPr>
          <w:rFonts w:cs="Times"/>
          <w:b/>
          <w:color w:val="262626"/>
          <w:sz w:val="40"/>
          <w:szCs w:val="40"/>
          <w:u w:val="single"/>
          <w:lang w:val="en-US"/>
        </w:rPr>
      </w:pPr>
      <w:r>
        <w:rPr>
          <w:rFonts w:cs="Times"/>
          <w:b/>
          <w:color w:val="262626"/>
          <w:sz w:val="40"/>
          <w:szCs w:val="40"/>
          <w:u w:val="single"/>
          <w:lang w:val="en-US"/>
        </w:rPr>
        <w:lastRenderedPageBreak/>
        <w:t xml:space="preserve">What is </w:t>
      </w:r>
      <w:proofErr w:type="spellStart"/>
      <w:r>
        <w:rPr>
          <w:rFonts w:cs="Times"/>
          <w:b/>
          <w:color w:val="262626"/>
          <w:sz w:val="40"/>
          <w:szCs w:val="40"/>
          <w:u w:val="single"/>
          <w:lang w:val="en-US"/>
        </w:rPr>
        <w:t>Neighbourhood</w:t>
      </w:r>
      <w:proofErr w:type="spellEnd"/>
      <w:r>
        <w:rPr>
          <w:rFonts w:cs="Times"/>
          <w:b/>
          <w:color w:val="262626"/>
          <w:sz w:val="40"/>
          <w:szCs w:val="40"/>
          <w:u w:val="single"/>
          <w:lang w:val="en-US"/>
        </w:rPr>
        <w:t xml:space="preserve"> P</w:t>
      </w:r>
      <w:r w:rsidRPr="00675370">
        <w:rPr>
          <w:rFonts w:cs="Times"/>
          <w:b/>
          <w:color w:val="262626"/>
          <w:sz w:val="40"/>
          <w:szCs w:val="40"/>
          <w:u w:val="single"/>
          <w:lang w:val="en-US"/>
        </w:rPr>
        <w:t>lanning?</w:t>
      </w:r>
    </w:p>
    <w:p w14:paraId="14D8DB40" w14:textId="344DA368" w:rsidR="00C25EC0" w:rsidRPr="00675370" w:rsidRDefault="00C25EC0" w:rsidP="00C25EC0">
      <w:pPr>
        <w:jc w:val="both"/>
        <w:rPr>
          <w:rFonts w:cs="Times"/>
          <w:color w:val="262626"/>
          <w:sz w:val="36"/>
          <w:szCs w:val="36"/>
          <w:lang w:val="en-US"/>
        </w:rPr>
      </w:pPr>
      <w:proofErr w:type="spellStart"/>
      <w:r w:rsidRPr="00675370">
        <w:rPr>
          <w:rFonts w:cs="Times"/>
          <w:color w:val="262626"/>
          <w:sz w:val="36"/>
          <w:szCs w:val="36"/>
          <w:lang w:val="en-US"/>
        </w:rPr>
        <w:t>Neighbourhood</w:t>
      </w:r>
      <w:proofErr w:type="spellEnd"/>
      <w:r w:rsidRPr="00675370">
        <w:rPr>
          <w:rFonts w:cs="Times"/>
          <w:color w:val="262626"/>
          <w:sz w:val="36"/>
          <w:szCs w:val="36"/>
          <w:lang w:val="en-US"/>
        </w:rPr>
        <w:t xml:space="preserve"> planning gives communities direct power to develop a shared vision for their </w:t>
      </w:r>
      <w:proofErr w:type="spellStart"/>
      <w:r w:rsidRPr="00675370">
        <w:rPr>
          <w:rFonts w:cs="Times"/>
          <w:color w:val="262626"/>
          <w:sz w:val="36"/>
          <w:szCs w:val="36"/>
          <w:lang w:val="en-US"/>
        </w:rPr>
        <w:t>neighbourhood</w:t>
      </w:r>
      <w:proofErr w:type="spellEnd"/>
      <w:r w:rsidRPr="00675370">
        <w:rPr>
          <w:rFonts w:cs="Times"/>
          <w:color w:val="262626"/>
          <w:sz w:val="36"/>
          <w:szCs w:val="36"/>
          <w:lang w:val="en-US"/>
        </w:rPr>
        <w:t xml:space="preserve"> and shape the development and growth of their local area.</w:t>
      </w:r>
    </w:p>
    <w:p w14:paraId="1FB1CBEB" w14:textId="2182A68C" w:rsidR="00C25EC0" w:rsidRPr="00675370" w:rsidRDefault="00C25EC0" w:rsidP="00C25EC0">
      <w:pPr>
        <w:jc w:val="both"/>
        <w:rPr>
          <w:rFonts w:cs="Times"/>
          <w:color w:val="262626"/>
          <w:sz w:val="36"/>
          <w:szCs w:val="36"/>
          <w:lang w:val="en-US"/>
        </w:rPr>
      </w:pPr>
      <w:r w:rsidRPr="00675370">
        <w:rPr>
          <w:rFonts w:cs="Times"/>
          <w:color w:val="262626"/>
          <w:sz w:val="36"/>
          <w:szCs w:val="36"/>
          <w:lang w:val="en-US"/>
        </w:rPr>
        <w:t xml:space="preserve">They are </w:t>
      </w:r>
      <w:r>
        <w:rPr>
          <w:rFonts w:cs="Times"/>
          <w:color w:val="262626"/>
          <w:sz w:val="36"/>
          <w:szCs w:val="36"/>
          <w:lang w:val="en-US"/>
        </w:rPr>
        <w:t xml:space="preserve">potentially </w:t>
      </w:r>
      <w:r w:rsidRPr="00675370">
        <w:rPr>
          <w:rFonts w:cs="Times"/>
          <w:color w:val="262626"/>
          <w:sz w:val="36"/>
          <w:szCs w:val="36"/>
          <w:lang w:val="en-US"/>
        </w:rPr>
        <w:t>able to choose where they want new homes, shops and offices to be built, have their say on what those new buildings should look like and what infrastructure should be provided, and grant planning permission for the new buildings they want to see go ahead.</w:t>
      </w:r>
    </w:p>
    <w:p w14:paraId="02E8B790" w14:textId="77777777" w:rsidR="00C25EC0" w:rsidRPr="00675370" w:rsidRDefault="00C25EC0" w:rsidP="00C25EC0">
      <w:pPr>
        <w:jc w:val="both"/>
        <w:rPr>
          <w:rFonts w:cs="Times"/>
          <w:color w:val="262626"/>
          <w:sz w:val="36"/>
          <w:szCs w:val="36"/>
          <w:lang w:val="en-US"/>
        </w:rPr>
      </w:pPr>
      <w:proofErr w:type="spellStart"/>
      <w:r w:rsidRPr="00675370">
        <w:rPr>
          <w:rFonts w:cs="Times"/>
          <w:color w:val="262626"/>
          <w:sz w:val="36"/>
          <w:szCs w:val="36"/>
          <w:lang w:val="en-US"/>
        </w:rPr>
        <w:t>Neighbourhood</w:t>
      </w:r>
      <w:proofErr w:type="spellEnd"/>
      <w:r w:rsidRPr="00675370">
        <w:rPr>
          <w:rFonts w:cs="Times"/>
          <w:color w:val="262626"/>
          <w:sz w:val="36"/>
          <w:szCs w:val="36"/>
          <w:lang w:val="en-US"/>
        </w:rPr>
        <w:t xml:space="preserve"> planning provides a powerful set of tools for local people to ensure that they get the right types of development for their community where the ambition of the </w:t>
      </w:r>
      <w:proofErr w:type="spellStart"/>
      <w:r w:rsidRPr="00675370">
        <w:rPr>
          <w:rFonts w:cs="Times"/>
          <w:color w:val="262626"/>
          <w:sz w:val="36"/>
          <w:szCs w:val="36"/>
          <w:lang w:val="en-US"/>
        </w:rPr>
        <w:t>neighbourhood</w:t>
      </w:r>
      <w:proofErr w:type="spellEnd"/>
      <w:r w:rsidRPr="00675370">
        <w:rPr>
          <w:rFonts w:cs="Times"/>
          <w:color w:val="262626"/>
          <w:sz w:val="36"/>
          <w:szCs w:val="36"/>
          <w:lang w:val="en-US"/>
        </w:rPr>
        <w:t xml:space="preserve"> is aligned with the strategic needs and priorities of the wider local area.</w:t>
      </w:r>
    </w:p>
    <w:p w14:paraId="34D6C3D7" w14:textId="77777777" w:rsidR="00C25EC0" w:rsidRPr="00675370" w:rsidRDefault="00C25EC0" w:rsidP="00C25EC0">
      <w:pPr>
        <w:rPr>
          <w:rFonts w:cs="Times"/>
          <w:color w:val="262626"/>
          <w:sz w:val="36"/>
          <w:szCs w:val="36"/>
          <w:lang w:val="en-US"/>
        </w:rPr>
      </w:pPr>
    </w:p>
    <w:p w14:paraId="2ED280F3" w14:textId="2C3C1390" w:rsidR="00C25EC0" w:rsidRPr="00823A15" w:rsidRDefault="00C25EC0" w:rsidP="00C25EC0">
      <w:pPr>
        <w:rPr>
          <w:rFonts w:cs="Times"/>
          <w:b/>
          <w:color w:val="262626"/>
          <w:sz w:val="40"/>
          <w:szCs w:val="40"/>
          <w:u w:val="single"/>
          <w:lang w:val="en-US"/>
        </w:rPr>
      </w:pPr>
      <w:r w:rsidRPr="00675370">
        <w:rPr>
          <w:rFonts w:cs="Times"/>
          <w:b/>
          <w:color w:val="262626"/>
          <w:sz w:val="40"/>
          <w:szCs w:val="40"/>
          <w:u w:val="single"/>
          <w:lang w:val="en-US"/>
        </w:rPr>
        <w:t xml:space="preserve">What </w:t>
      </w:r>
      <w:proofErr w:type="spellStart"/>
      <w:r w:rsidRPr="00675370">
        <w:rPr>
          <w:rFonts w:cs="Times"/>
          <w:b/>
          <w:color w:val="262626"/>
          <w:sz w:val="40"/>
          <w:szCs w:val="40"/>
          <w:u w:val="single"/>
          <w:lang w:val="en-US"/>
        </w:rPr>
        <w:t>Neighbourhood</w:t>
      </w:r>
      <w:proofErr w:type="spellEnd"/>
      <w:r w:rsidRPr="00675370">
        <w:rPr>
          <w:rFonts w:cs="Times"/>
          <w:b/>
          <w:color w:val="262626"/>
          <w:sz w:val="40"/>
          <w:szCs w:val="40"/>
          <w:u w:val="single"/>
          <w:lang w:val="en-US"/>
        </w:rPr>
        <w:t xml:space="preserve"> Planning is </w:t>
      </w:r>
      <w:proofErr w:type="gramStart"/>
      <w:r w:rsidRPr="00675370">
        <w:rPr>
          <w:rFonts w:cs="Times"/>
          <w:b/>
          <w:color w:val="262626"/>
          <w:sz w:val="40"/>
          <w:szCs w:val="40"/>
          <w:u w:val="single"/>
          <w:lang w:val="en-US"/>
        </w:rPr>
        <w:t>Not</w:t>
      </w:r>
      <w:proofErr w:type="gramEnd"/>
      <w:r w:rsidRPr="00675370">
        <w:rPr>
          <w:rFonts w:cs="Times"/>
          <w:b/>
          <w:color w:val="262626"/>
          <w:sz w:val="40"/>
          <w:szCs w:val="40"/>
          <w:u w:val="single"/>
          <w:lang w:val="en-US"/>
        </w:rPr>
        <w:t>….</w:t>
      </w:r>
    </w:p>
    <w:p w14:paraId="75855F35" w14:textId="17C758D3" w:rsidR="00C25EC0" w:rsidRDefault="00C25EC0" w:rsidP="00C25EC0">
      <w:pPr>
        <w:jc w:val="both"/>
        <w:rPr>
          <w:rFonts w:cs="Times"/>
          <w:color w:val="262626"/>
          <w:sz w:val="36"/>
          <w:szCs w:val="36"/>
          <w:lang w:val="en-US"/>
        </w:rPr>
      </w:pPr>
      <w:proofErr w:type="spellStart"/>
      <w:r w:rsidRPr="00675370">
        <w:rPr>
          <w:rFonts w:cs="Times"/>
          <w:color w:val="262626"/>
          <w:sz w:val="36"/>
          <w:szCs w:val="36"/>
          <w:lang w:val="en-US"/>
        </w:rPr>
        <w:t>Neighbourhood</w:t>
      </w:r>
      <w:proofErr w:type="spellEnd"/>
      <w:r w:rsidRPr="00675370">
        <w:rPr>
          <w:rFonts w:cs="Times"/>
          <w:color w:val="262626"/>
          <w:sz w:val="36"/>
          <w:szCs w:val="36"/>
          <w:lang w:val="en-US"/>
        </w:rPr>
        <w:t xml:space="preserve"> </w:t>
      </w:r>
      <w:proofErr w:type="gramStart"/>
      <w:r w:rsidRPr="00675370">
        <w:rPr>
          <w:rFonts w:cs="Times"/>
          <w:color w:val="262626"/>
          <w:sz w:val="36"/>
          <w:szCs w:val="36"/>
          <w:lang w:val="en-US"/>
        </w:rPr>
        <w:t>Planning</w:t>
      </w:r>
      <w:proofErr w:type="gramEnd"/>
      <w:r w:rsidRPr="00675370">
        <w:rPr>
          <w:rFonts w:cs="Times"/>
          <w:color w:val="262626"/>
          <w:sz w:val="36"/>
          <w:szCs w:val="36"/>
          <w:lang w:val="en-US"/>
        </w:rPr>
        <w:t xml:space="preserve"> is not a way to stop all development in your community.  </w:t>
      </w:r>
    </w:p>
    <w:p w14:paraId="2C06F67E" w14:textId="55A76480" w:rsidR="00C25EC0" w:rsidRDefault="00C25EC0" w:rsidP="00C25EC0">
      <w:pPr>
        <w:jc w:val="both"/>
        <w:rPr>
          <w:rFonts w:cs="Times"/>
          <w:color w:val="262626"/>
          <w:sz w:val="36"/>
          <w:szCs w:val="36"/>
          <w:lang w:val="en-US"/>
        </w:rPr>
      </w:pPr>
      <w:r>
        <w:rPr>
          <w:rFonts w:cs="Times"/>
          <w:color w:val="262626"/>
          <w:sz w:val="36"/>
          <w:szCs w:val="36"/>
          <w:lang w:val="en-US"/>
        </w:rPr>
        <w:t xml:space="preserve">The </w:t>
      </w:r>
      <w:proofErr w:type="spellStart"/>
      <w:r>
        <w:rPr>
          <w:rFonts w:cs="Times"/>
          <w:color w:val="262626"/>
          <w:sz w:val="36"/>
          <w:szCs w:val="36"/>
          <w:lang w:val="en-US"/>
        </w:rPr>
        <w:t>Neighbourhood</w:t>
      </w:r>
      <w:proofErr w:type="spellEnd"/>
      <w:r>
        <w:rPr>
          <w:rFonts w:cs="Times"/>
          <w:color w:val="262626"/>
          <w:sz w:val="36"/>
          <w:szCs w:val="36"/>
          <w:lang w:val="en-US"/>
        </w:rPr>
        <w:t xml:space="preserve"> Plan also has to be in total alignment with the National Planning Policies and District Planning Policies that are already in place.  It </w:t>
      </w:r>
      <w:proofErr w:type="gramStart"/>
      <w:r>
        <w:rPr>
          <w:rFonts w:cs="Times"/>
          <w:color w:val="262626"/>
          <w:sz w:val="36"/>
          <w:szCs w:val="36"/>
          <w:lang w:val="en-US"/>
        </w:rPr>
        <w:t>can not</w:t>
      </w:r>
      <w:proofErr w:type="gramEnd"/>
      <w:r>
        <w:rPr>
          <w:rFonts w:cs="Times"/>
          <w:color w:val="262626"/>
          <w:sz w:val="36"/>
          <w:szCs w:val="36"/>
          <w:lang w:val="en-US"/>
        </w:rPr>
        <w:t xml:space="preserve"> create a policy in direct contravention of any of the </w:t>
      </w:r>
      <w:r>
        <w:rPr>
          <w:rFonts w:cs="Times"/>
          <w:color w:val="262626"/>
          <w:sz w:val="36"/>
          <w:szCs w:val="36"/>
          <w:lang w:val="en-US"/>
        </w:rPr>
        <w:lastRenderedPageBreak/>
        <w:t>above but as a document sits underneath these. It is more a way of FOCUSING on a small area – rather than separating it.</w:t>
      </w:r>
    </w:p>
    <w:p w14:paraId="68ED1FF1" w14:textId="11C77824" w:rsidR="00C25EC0" w:rsidRDefault="00C25EC0" w:rsidP="00C25EC0">
      <w:pPr>
        <w:jc w:val="both"/>
        <w:rPr>
          <w:rFonts w:cs="Times"/>
          <w:color w:val="262626"/>
          <w:sz w:val="36"/>
          <w:szCs w:val="36"/>
          <w:lang w:val="en-US"/>
        </w:rPr>
      </w:pPr>
      <w:r>
        <w:rPr>
          <w:rFonts w:cs="Times"/>
          <w:color w:val="262626"/>
          <w:sz w:val="36"/>
          <w:szCs w:val="36"/>
          <w:lang w:val="en-US"/>
        </w:rPr>
        <w:t xml:space="preserve">On the table are copies of the Core Strategy and Saved Policies of Suffolk Coastal District Council.   You will see that many of the areas highlighted by you in the questionnaires are also areas already covered to a large extent by policies we already have in place in these documents.  </w:t>
      </w:r>
    </w:p>
    <w:p w14:paraId="6BEF3F8F" w14:textId="77777777" w:rsidR="00C25EC0" w:rsidRPr="00675370" w:rsidRDefault="00C25EC0" w:rsidP="00C25EC0">
      <w:pPr>
        <w:jc w:val="both"/>
        <w:rPr>
          <w:rFonts w:cs="Times"/>
          <w:color w:val="262626"/>
          <w:sz w:val="36"/>
          <w:szCs w:val="36"/>
          <w:lang w:val="en-US"/>
        </w:rPr>
      </w:pPr>
      <w:r>
        <w:rPr>
          <w:rFonts w:cs="Times"/>
          <w:color w:val="262626"/>
          <w:sz w:val="36"/>
          <w:szCs w:val="36"/>
          <w:lang w:val="en-US"/>
        </w:rPr>
        <w:t xml:space="preserve">The aim of the Melton </w:t>
      </w:r>
      <w:proofErr w:type="spellStart"/>
      <w:r>
        <w:rPr>
          <w:rFonts w:cs="Times"/>
          <w:color w:val="262626"/>
          <w:sz w:val="36"/>
          <w:szCs w:val="36"/>
          <w:lang w:val="en-US"/>
        </w:rPr>
        <w:t>Neighbourhood</w:t>
      </w:r>
      <w:proofErr w:type="spellEnd"/>
      <w:r>
        <w:rPr>
          <w:rFonts w:cs="Times"/>
          <w:color w:val="262626"/>
          <w:sz w:val="36"/>
          <w:szCs w:val="36"/>
          <w:lang w:val="en-US"/>
        </w:rPr>
        <w:t xml:space="preserve"> Plan is to focus in on certain key issues, which may need additional thought, protection and work.   It is also to make sure that ALL your concerns are dealt with either through a new Policy or an Objective that has to be fulfilled. </w:t>
      </w:r>
    </w:p>
    <w:p w14:paraId="54663713" w14:textId="77777777" w:rsidR="00C25EC0" w:rsidRDefault="00C25EC0" w:rsidP="00C25EC0">
      <w:r>
        <w:br w:type="page"/>
      </w:r>
    </w:p>
    <w:p w14:paraId="705BC3EB" w14:textId="77777777" w:rsidR="00C25EC0" w:rsidRPr="009F1357" w:rsidRDefault="00C25EC0" w:rsidP="00C25EC0">
      <w:pPr>
        <w:jc w:val="center"/>
        <w:rPr>
          <w:b/>
          <w:sz w:val="56"/>
          <w:szCs w:val="56"/>
          <w:u w:val="single"/>
        </w:rPr>
      </w:pPr>
      <w:r w:rsidRPr="009F1357">
        <w:rPr>
          <w:b/>
          <w:sz w:val="56"/>
          <w:szCs w:val="56"/>
          <w:u w:val="single"/>
        </w:rPr>
        <w:lastRenderedPageBreak/>
        <w:t xml:space="preserve">SITES </w:t>
      </w:r>
      <w:r>
        <w:rPr>
          <w:b/>
          <w:sz w:val="56"/>
          <w:szCs w:val="56"/>
          <w:u w:val="single"/>
        </w:rPr>
        <w:t>you might APPROVE for</w:t>
      </w:r>
      <w:r w:rsidRPr="009F1357">
        <w:rPr>
          <w:b/>
          <w:sz w:val="56"/>
          <w:szCs w:val="56"/>
          <w:u w:val="single"/>
        </w:rPr>
        <w:t xml:space="preserve"> DEVELOPMENT</w:t>
      </w:r>
    </w:p>
    <w:p w14:paraId="0B77FD6B" w14:textId="77777777" w:rsidR="00C25EC0" w:rsidRDefault="00C25EC0" w:rsidP="00C25EC0"/>
    <w:p w14:paraId="1541ACD8" w14:textId="77777777" w:rsidR="00C25EC0" w:rsidRDefault="00C25EC0" w:rsidP="00C25EC0">
      <w:pPr>
        <w:rPr>
          <w:sz w:val="32"/>
          <w:szCs w:val="32"/>
        </w:rPr>
      </w:pPr>
    </w:p>
    <w:p w14:paraId="13908C13" w14:textId="77777777" w:rsidR="00C25EC0" w:rsidRPr="009F1357" w:rsidRDefault="00C25EC0" w:rsidP="00C25EC0">
      <w:pPr>
        <w:rPr>
          <w:sz w:val="32"/>
          <w:szCs w:val="32"/>
        </w:rPr>
      </w:pPr>
      <w:r w:rsidRPr="009F1357">
        <w:rPr>
          <w:sz w:val="32"/>
          <w:szCs w:val="32"/>
        </w:rPr>
        <w:t>The sites around the station (</w:t>
      </w:r>
      <w:r w:rsidRPr="009F1357">
        <w:rPr>
          <w:color w:val="008000"/>
          <w:sz w:val="32"/>
          <w:szCs w:val="32"/>
        </w:rPr>
        <w:t>coloured green</w:t>
      </w:r>
      <w:r w:rsidRPr="009F1357">
        <w:rPr>
          <w:sz w:val="32"/>
          <w:szCs w:val="32"/>
        </w:rPr>
        <w:t>) received the highest number of votes for development.</w:t>
      </w:r>
    </w:p>
    <w:p w14:paraId="2B5A71D2" w14:textId="77777777" w:rsidR="00C25EC0" w:rsidRPr="009F1357" w:rsidRDefault="00C25EC0" w:rsidP="00C25EC0">
      <w:pPr>
        <w:rPr>
          <w:sz w:val="32"/>
          <w:szCs w:val="32"/>
        </w:rPr>
      </w:pPr>
    </w:p>
    <w:p w14:paraId="47CD529D" w14:textId="77777777" w:rsidR="00C25EC0" w:rsidRPr="009F1357" w:rsidRDefault="00C25EC0" w:rsidP="00C25EC0">
      <w:pPr>
        <w:rPr>
          <w:color w:val="008000"/>
          <w:sz w:val="32"/>
          <w:szCs w:val="32"/>
        </w:rPr>
      </w:pPr>
      <w:r w:rsidRPr="009F1357">
        <w:rPr>
          <w:color w:val="008000"/>
          <w:sz w:val="32"/>
          <w:szCs w:val="32"/>
        </w:rPr>
        <w:t>729, 833, 488, 634b</w:t>
      </w:r>
    </w:p>
    <w:p w14:paraId="2AE73C42" w14:textId="77777777" w:rsidR="00C25EC0" w:rsidRPr="009F1357" w:rsidRDefault="00C25EC0" w:rsidP="00C25EC0">
      <w:pPr>
        <w:rPr>
          <w:sz w:val="32"/>
          <w:szCs w:val="32"/>
        </w:rPr>
      </w:pPr>
    </w:p>
    <w:p w14:paraId="03FF870C" w14:textId="77777777" w:rsidR="00C25EC0" w:rsidRPr="009F1357" w:rsidRDefault="00C25EC0" w:rsidP="00C25EC0">
      <w:pPr>
        <w:rPr>
          <w:sz w:val="32"/>
          <w:szCs w:val="32"/>
        </w:rPr>
      </w:pPr>
      <w:r w:rsidRPr="009F1357">
        <w:rPr>
          <w:sz w:val="32"/>
          <w:szCs w:val="32"/>
        </w:rPr>
        <w:t xml:space="preserve">However Sites </w:t>
      </w:r>
      <w:r w:rsidRPr="007A4CC8">
        <w:rPr>
          <w:color w:val="FFD05C"/>
          <w:sz w:val="32"/>
          <w:szCs w:val="32"/>
        </w:rPr>
        <w:t>501</w:t>
      </w:r>
      <w:r w:rsidRPr="009F1357">
        <w:rPr>
          <w:sz w:val="32"/>
          <w:szCs w:val="32"/>
        </w:rPr>
        <w:t xml:space="preserve"> and </w:t>
      </w:r>
      <w:r w:rsidRPr="007A4CC8">
        <w:rPr>
          <w:color w:val="FFD05C"/>
          <w:sz w:val="32"/>
          <w:szCs w:val="32"/>
        </w:rPr>
        <w:t>706</w:t>
      </w:r>
      <w:r w:rsidRPr="007A4CC8">
        <w:rPr>
          <w:color w:val="FFE549"/>
          <w:sz w:val="32"/>
          <w:szCs w:val="32"/>
        </w:rPr>
        <w:t xml:space="preserve"> </w:t>
      </w:r>
      <w:r w:rsidRPr="009F1357">
        <w:rPr>
          <w:sz w:val="32"/>
          <w:szCs w:val="32"/>
        </w:rPr>
        <w:t xml:space="preserve">(marked in yellow) to the North of Melton Park did get a significant number of people saying </w:t>
      </w:r>
      <w:r w:rsidRPr="009F1357">
        <w:rPr>
          <w:sz w:val="32"/>
          <w:szCs w:val="32"/>
          <w:u w:val="single"/>
        </w:rPr>
        <w:t>both</w:t>
      </w:r>
      <w:r w:rsidRPr="009F1357">
        <w:rPr>
          <w:sz w:val="32"/>
          <w:szCs w:val="32"/>
        </w:rPr>
        <w:t xml:space="preserve"> that they would not want these developed at all but also they would want ‘careful’ and ‘minor’ development here. </w:t>
      </w:r>
    </w:p>
    <w:p w14:paraId="7CEC8D61" w14:textId="77777777" w:rsidR="00C25EC0" w:rsidRPr="009F1357" w:rsidRDefault="00C25EC0" w:rsidP="00C25EC0">
      <w:pPr>
        <w:rPr>
          <w:sz w:val="32"/>
          <w:szCs w:val="32"/>
        </w:rPr>
      </w:pPr>
    </w:p>
    <w:p w14:paraId="19F8C105" w14:textId="77777777" w:rsidR="00C25EC0" w:rsidRPr="009F1357" w:rsidRDefault="00C25EC0" w:rsidP="00C25EC0">
      <w:pPr>
        <w:rPr>
          <w:sz w:val="32"/>
          <w:szCs w:val="32"/>
        </w:rPr>
      </w:pPr>
      <w:r w:rsidRPr="009F1357">
        <w:rPr>
          <w:sz w:val="32"/>
          <w:szCs w:val="32"/>
        </w:rPr>
        <w:t>(</w:t>
      </w:r>
      <w:r>
        <w:rPr>
          <w:sz w:val="32"/>
          <w:szCs w:val="32"/>
        </w:rPr>
        <w:t xml:space="preserve">N.B. </w:t>
      </w:r>
      <w:r w:rsidRPr="009F1357">
        <w:rPr>
          <w:sz w:val="32"/>
          <w:szCs w:val="32"/>
        </w:rPr>
        <w:t xml:space="preserve">A large number of people also wanted to protect the woodlands on site </w:t>
      </w:r>
      <w:r w:rsidRPr="007A4CC8">
        <w:rPr>
          <w:color w:val="FFD05C"/>
          <w:sz w:val="32"/>
          <w:szCs w:val="32"/>
        </w:rPr>
        <w:t>501</w:t>
      </w:r>
      <w:r w:rsidRPr="009F1357">
        <w:rPr>
          <w:sz w:val="32"/>
          <w:szCs w:val="32"/>
        </w:rPr>
        <w:t>)</w:t>
      </w:r>
    </w:p>
    <w:p w14:paraId="77119D2D" w14:textId="77777777" w:rsidR="00C25EC0" w:rsidRPr="009F1357" w:rsidRDefault="00C25EC0" w:rsidP="00C25EC0">
      <w:pPr>
        <w:rPr>
          <w:sz w:val="32"/>
          <w:szCs w:val="32"/>
        </w:rPr>
      </w:pPr>
    </w:p>
    <w:p w14:paraId="79C7C8AC" w14:textId="77777777" w:rsidR="00C25EC0" w:rsidRDefault="00C25EC0" w:rsidP="00C25EC0">
      <w:pPr>
        <w:rPr>
          <w:b/>
          <w:sz w:val="32"/>
          <w:szCs w:val="32"/>
          <w:u w:val="single"/>
        </w:rPr>
      </w:pPr>
      <w:r>
        <w:rPr>
          <w:b/>
          <w:sz w:val="32"/>
          <w:szCs w:val="32"/>
          <w:u w:val="single"/>
        </w:rPr>
        <w:br w:type="page"/>
      </w:r>
    </w:p>
    <w:p w14:paraId="006A5C1C" w14:textId="77777777" w:rsidR="00C25EC0" w:rsidRPr="008A2DFB" w:rsidRDefault="00C25EC0" w:rsidP="00C25EC0">
      <w:pPr>
        <w:jc w:val="center"/>
      </w:pPr>
      <w:r w:rsidRPr="007F2782">
        <w:rPr>
          <w:b/>
          <w:sz w:val="56"/>
          <w:szCs w:val="56"/>
          <w:u w:val="single"/>
        </w:rPr>
        <w:lastRenderedPageBreak/>
        <w:t xml:space="preserve">SITES where </w:t>
      </w:r>
      <w:r>
        <w:rPr>
          <w:b/>
          <w:sz w:val="56"/>
          <w:szCs w:val="56"/>
          <w:u w:val="single"/>
        </w:rPr>
        <w:t>you DO</w:t>
      </w:r>
      <w:r w:rsidRPr="007F2782">
        <w:rPr>
          <w:b/>
          <w:sz w:val="56"/>
          <w:szCs w:val="56"/>
          <w:u w:val="single"/>
        </w:rPr>
        <w:t xml:space="preserve"> NOT WANT DEVELOPMENT</w:t>
      </w:r>
    </w:p>
    <w:p w14:paraId="0B5C47C3" w14:textId="77777777" w:rsidR="00C25EC0" w:rsidRDefault="00C25EC0" w:rsidP="00C25EC0"/>
    <w:p w14:paraId="6E39B00C" w14:textId="77777777" w:rsidR="00C25EC0" w:rsidRDefault="00C25EC0" w:rsidP="00C25EC0"/>
    <w:p w14:paraId="3623A825" w14:textId="77777777" w:rsidR="00C25EC0" w:rsidRPr="007F2782" w:rsidRDefault="00C25EC0" w:rsidP="00C25EC0">
      <w:pPr>
        <w:rPr>
          <w:sz w:val="32"/>
          <w:szCs w:val="32"/>
        </w:rPr>
      </w:pPr>
      <w:proofErr w:type="gramStart"/>
      <w:r w:rsidRPr="007F2782">
        <w:rPr>
          <w:sz w:val="32"/>
          <w:szCs w:val="32"/>
        </w:rPr>
        <w:t>Sites which were voted very definitely for NO DEVELOPMENT</w:t>
      </w:r>
      <w:proofErr w:type="gramEnd"/>
      <w:r w:rsidRPr="007F2782">
        <w:rPr>
          <w:sz w:val="32"/>
          <w:szCs w:val="32"/>
        </w:rPr>
        <w:t xml:space="preserve"> were:</w:t>
      </w:r>
    </w:p>
    <w:p w14:paraId="10F66557" w14:textId="77777777" w:rsidR="00C25EC0" w:rsidRPr="007F2782" w:rsidRDefault="00C25EC0" w:rsidP="00C25EC0">
      <w:pPr>
        <w:rPr>
          <w:sz w:val="32"/>
          <w:szCs w:val="32"/>
        </w:rPr>
      </w:pPr>
    </w:p>
    <w:p w14:paraId="579A8289" w14:textId="77777777" w:rsidR="00C25EC0" w:rsidRPr="007F2782" w:rsidRDefault="00C25EC0" w:rsidP="00C25EC0">
      <w:pPr>
        <w:rPr>
          <w:sz w:val="32"/>
          <w:szCs w:val="32"/>
        </w:rPr>
      </w:pPr>
      <w:r w:rsidRPr="007F2782">
        <w:rPr>
          <w:color w:val="FF0000"/>
          <w:sz w:val="32"/>
          <w:szCs w:val="32"/>
        </w:rPr>
        <w:t>722</w:t>
      </w:r>
      <w:r w:rsidRPr="007F2782">
        <w:rPr>
          <w:sz w:val="32"/>
          <w:szCs w:val="32"/>
        </w:rPr>
        <w:t xml:space="preserve">, </w:t>
      </w:r>
      <w:r w:rsidRPr="007F2782">
        <w:rPr>
          <w:color w:val="FF0000"/>
          <w:sz w:val="32"/>
          <w:szCs w:val="32"/>
        </w:rPr>
        <w:t>634</w:t>
      </w:r>
      <w:r w:rsidRPr="007F2782">
        <w:rPr>
          <w:sz w:val="32"/>
          <w:szCs w:val="32"/>
        </w:rPr>
        <w:t xml:space="preserve">, </w:t>
      </w:r>
      <w:r w:rsidRPr="007F2782">
        <w:rPr>
          <w:color w:val="FF0000"/>
          <w:sz w:val="32"/>
          <w:szCs w:val="32"/>
        </w:rPr>
        <w:t>635, 751</w:t>
      </w:r>
      <w:r w:rsidRPr="007F2782">
        <w:rPr>
          <w:sz w:val="32"/>
          <w:szCs w:val="32"/>
        </w:rPr>
        <w:t xml:space="preserve">, </w:t>
      </w:r>
      <w:r w:rsidRPr="007F2782">
        <w:rPr>
          <w:color w:val="FF0000"/>
          <w:sz w:val="32"/>
          <w:szCs w:val="32"/>
        </w:rPr>
        <w:t>851, 750 and 750a (marked in red on the map)</w:t>
      </w:r>
    </w:p>
    <w:p w14:paraId="5D8EA9FE" w14:textId="77777777" w:rsidR="00C25EC0" w:rsidRPr="007F2782" w:rsidRDefault="00C25EC0" w:rsidP="00C25EC0">
      <w:pPr>
        <w:rPr>
          <w:sz w:val="32"/>
          <w:szCs w:val="32"/>
        </w:rPr>
      </w:pPr>
    </w:p>
    <w:p w14:paraId="451C6883" w14:textId="77777777" w:rsidR="00C25EC0" w:rsidRPr="007F2782" w:rsidRDefault="00C25EC0" w:rsidP="00C25EC0">
      <w:pPr>
        <w:rPr>
          <w:sz w:val="32"/>
          <w:szCs w:val="32"/>
        </w:rPr>
      </w:pPr>
    </w:p>
    <w:p w14:paraId="6DE2515D" w14:textId="77777777" w:rsidR="00C25EC0" w:rsidRPr="007F2782" w:rsidRDefault="00C25EC0" w:rsidP="00C25EC0">
      <w:pPr>
        <w:rPr>
          <w:sz w:val="32"/>
          <w:szCs w:val="32"/>
        </w:rPr>
      </w:pPr>
      <w:r w:rsidRPr="007F2782">
        <w:rPr>
          <w:sz w:val="32"/>
          <w:szCs w:val="32"/>
        </w:rPr>
        <w:t>You were less sure, but still negative about development on the following sites:</w:t>
      </w:r>
    </w:p>
    <w:p w14:paraId="1E584C95" w14:textId="77777777" w:rsidR="00C25EC0" w:rsidRPr="007F2782" w:rsidRDefault="00C25EC0" w:rsidP="00C25EC0">
      <w:pPr>
        <w:rPr>
          <w:sz w:val="32"/>
          <w:szCs w:val="32"/>
        </w:rPr>
      </w:pPr>
    </w:p>
    <w:p w14:paraId="3C7EA3E8" w14:textId="77777777" w:rsidR="00C25EC0" w:rsidRPr="007F2782" w:rsidRDefault="00C25EC0" w:rsidP="00C25EC0">
      <w:pPr>
        <w:rPr>
          <w:color w:val="F79646" w:themeColor="accent6"/>
          <w:sz w:val="32"/>
          <w:szCs w:val="32"/>
        </w:rPr>
      </w:pPr>
      <w:r>
        <w:rPr>
          <w:color w:val="F79646" w:themeColor="accent6"/>
          <w:sz w:val="32"/>
          <w:szCs w:val="32"/>
        </w:rPr>
        <w:t>634a, 839, 640, 705</w:t>
      </w:r>
      <w:r w:rsidRPr="007F2782">
        <w:rPr>
          <w:color w:val="F79646" w:themeColor="accent6"/>
          <w:sz w:val="32"/>
          <w:szCs w:val="32"/>
        </w:rPr>
        <w:t xml:space="preserve"> (marked in orange)</w:t>
      </w:r>
    </w:p>
    <w:p w14:paraId="6162C276" w14:textId="77777777" w:rsidR="00C25EC0" w:rsidRDefault="00C25EC0" w:rsidP="00C25EC0"/>
    <w:p w14:paraId="24CB1823" w14:textId="77777777" w:rsidR="00C25EC0" w:rsidRDefault="00C25EC0" w:rsidP="00C25EC0">
      <w:r>
        <w:br w:type="page"/>
      </w:r>
    </w:p>
    <w:p w14:paraId="1E69C671" w14:textId="77777777" w:rsidR="00C25EC0" w:rsidRPr="00DA6271" w:rsidRDefault="00C25EC0" w:rsidP="00C25EC0">
      <w:pPr>
        <w:jc w:val="center"/>
        <w:rPr>
          <w:b/>
          <w:sz w:val="56"/>
          <w:szCs w:val="56"/>
          <w:u w:val="single"/>
        </w:rPr>
      </w:pPr>
      <w:r w:rsidRPr="00DA6271">
        <w:rPr>
          <w:b/>
          <w:sz w:val="56"/>
          <w:szCs w:val="56"/>
          <w:u w:val="single"/>
        </w:rPr>
        <w:lastRenderedPageBreak/>
        <w:t>Business Objectives and Policies</w:t>
      </w:r>
    </w:p>
    <w:p w14:paraId="5AEE9AB7" w14:textId="77777777" w:rsidR="00C25EC0" w:rsidRDefault="00C25EC0" w:rsidP="00C25EC0"/>
    <w:p w14:paraId="0EB24B21" w14:textId="77777777" w:rsidR="00C25EC0" w:rsidRDefault="00C25EC0" w:rsidP="00C25EC0">
      <w:pPr>
        <w:pStyle w:val="ListParagraph"/>
        <w:numPr>
          <w:ilvl w:val="0"/>
          <w:numId w:val="51"/>
        </w:numPr>
        <w:spacing w:after="0" w:line="240" w:lineRule="auto"/>
        <w:rPr>
          <w:sz w:val="36"/>
          <w:szCs w:val="36"/>
        </w:rPr>
      </w:pPr>
      <w:r w:rsidRPr="00E9288D">
        <w:rPr>
          <w:sz w:val="36"/>
          <w:szCs w:val="36"/>
        </w:rPr>
        <w:t>Traffic / Infrastructure improvements needed</w:t>
      </w:r>
    </w:p>
    <w:p w14:paraId="68F8F2FF" w14:textId="77777777" w:rsidR="00C25EC0" w:rsidRPr="00E9288D" w:rsidRDefault="00C25EC0" w:rsidP="00C25EC0">
      <w:pPr>
        <w:pStyle w:val="ListParagraph"/>
        <w:rPr>
          <w:sz w:val="36"/>
          <w:szCs w:val="36"/>
        </w:rPr>
      </w:pPr>
    </w:p>
    <w:p w14:paraId="318F21D0" w14:textId="77777777" w:rsidR="00C25EC0" w:rsidRDefault="00C25EC0" w:rsidP="00C25EC0">
      <w:pPr>
        <w:pStyle w:val="ListParagraph"/>
        <w:numPr>
          <w:ilvl w:val="0"/>
          <w:numId w:val="51"/>
        </w:numPr>
        <w:spacing w:after="0" w:line="240" w:lineRule="auto"/>
        <w:rPr>
          <w:sz w:val="36"/>
          <w:szCs w:val="36"/>
        </w:rPr>
      </w:pPr>
      <w:r w:rsidRPr="00E9288D">
        <w:rPr>
          <w:sz w:val="36"/>
          <w:szCs w:val="36"/>
        </w:rPr>
        <w:t>More Parking needed</w:t>
      </w:r>
    </w:p>
    <w:p w14:paraId="5B110818" w14:textId="77777777" w:rsidR="00C25EC0" w:rsidRPr="00E9288D" w:rsidRDefault="00C25EC0" w:rsidP="00C25EC0">
      <w:pPr>
        <w:rPr>
          <w:sz w:val="36"/>
          <w:szCs w:val="36"/>
        </w:rPr>
      </w:pPr>
    </w:p>
    <w:p w14:paraId="37707143" w14:textId="77777777" w:rsidR="00C25EC0" w:rsidRDefault="00C25EC0" w:rsidP="00C25EC0">
      <w:pPr>
        <w:pStyle w:val="ListParagraph"/>
        <w:numPr>
          <w:ilvl w:val="0"/>
          <w:numId w:val="51"/>
        </w:numPr>
        <w:spacing w:after="0" w:line="240" w:lineRule="auto"/>
        <w:rPr>
          <w:sz w:val="36"/>
          <w:szCs w:val="36"/>
        </w:rPr>
      </w:pPr>
      <w:r w:rsidRPr="00E9288D">
        <w:rPr>
          <w:sz w:val="36"/>
          <w:szCs w:val="36"/>
        </w:rPr>
        <w:t>Encourage more small businesses</w:t>
      </w:r>
    </w:p>
    <w:p w14:paraId="6FB5EA6F" w14:textId="77777777" w:rsidR="00C25EC0" w:rsidRPr="00E9288D" w:rsidRDefault="00C25EC0" w:rsidP="00C25EC0">
      <w:pPr>
        <w:rPr>
          <w:sz w:val="36"/>
          <w:szCs w:val="36"/>
        </w:rPr>
      </w:pPr>
    </w:p>
    <w:p w14:paraId="30EF8F06" w14:textId="77777777" w:rsidR="00C25EC0" w:rsidRPr="00E9288D" w:rsidRDefault="00C25EC0" w:rsidP="00C25EC0">
      <w:pPr>
        <w:pStyle w:val="ListParagraph"/>
        <w:numPr>
          <w:ilvl w:val="0"/>
          <w:numId w:val="51"/>
        </w:numPr>
        <w:spacing w:after="0" w:line="240" w:lineRule="auto"/>
        <w:rPr>
          <w:color w:val="0000FF"/>
          <w:sz w:val="36"/>
          <w:szCs w:val="36"/>
        </w:rPr>
      </w:pPr>
      <w:r w:rsidRPr="00E9288D">
        <w:rPr>
          <w:color w:val="0000FF"/>
          <w:sz w:val="36"/>
          <w:szCs w:val="36"/>
        </w:rPr>
        <w:t>Mobile Phone signals</w:t>
      </w:r>
    </w:p>
    <w:p w14:paraId="714EA5D4" w14:textId="77777777" w:rsidR="00C25EC0" w:rsidRPr="00E9288D" w:rsidRDefault="00C25EC0" w:rsidP="00C25EC0">
      <w:pPr>
        <w:rPr>
          <w:color w:val="0000FF"/>
          <w:sz w:val="36"/>
          <w:szCs w:val="36"/>
        </w:rPr>
      </w:pPr>
    </w:p>
    <w:p w14:paraId="713CAF3F" w14:textId="77777777" w:rsidR="00C25EC0" w:rsidRPr="00E9288D" w:rsidRDefault="00C25EC0" w:rsidP="00C25EC0">
      <w:pPr>
        <w:pStyle w:val="ListParagraph"/>
        <w:numPr>
          <w:ilvl w:val="0"/>
          <w:numId w:val="51"/>
        </w:numPr>
        <w:spacing w:after="0" w:line="240" w:lineRule="auto"/>
        <w:rPr>
          <w:color w:val="0000FF"/>
          <w:sz w:val="36"/>
          <w:szCs w:val="36"/>
        </w:rPr>
      </w:pPr>
      <w:r w:rsidRPr="00E9288D">
        <w:rPr>
          <w:color w:val="0000FF"/>
          <w:sz w:val="36"/>
          <w:szCs w:val="36"/>
        </w:rPr>
        <w:t>Create more opportunities for young people in Melton to get work experience</w:t>
      </w:r>
    </w:p>
    <w:p w14:paraId="401C0031" w14:textId="77777777" w:rsidR="00C25EC0" w:rsidRPr="00E9288D" w:rsidRDefault="00C25EC0" w:rsidP="00C25EC0">
      <w:pPr>
        <w:rPr>
          <w:sz w:val="36"/>
          <w:szCs w:val="36"/>
        </w:rPr>
      </w:pPr>
    </w:p>
    <w:p w14:paraId="0D403ED5" w14:textId="77777777" w:rsidR="00C25EC0" w:rsidRDefault="00C25EC0" w:rsidP="00C25EC0">
      <w:pPr>
        <w:pStyle w:val="ListParagraph"/>
        <w:numPr>
          <w:ilvl w:val="0"/>
          <w:numId w:val="51"/>
        </w:numPr>
        <w:spacing w:after="0" w:line="240" w:lineRule="auto"/>
        <w:rPr>
          <w:sz w:val="36"/>
          <w:szCs w:val="36"/>
        </w:rPr>
      </w:pPr>
      <w:r w:rsidRPr="00E9288D">
        <w:rPr>
          <w:sz w:val="36"/>
          <w:szCs w:val="36"/>
        </w:rPr>
        <w:t xml:space="preserve">Community Farm </w:t>
      </w:r>
      <w:r>
        <w:rPr>
          <w:sz w:val="36"/>
          <w:szCs w:val="36"/>
        </w:rPr>
        <w:t>–</w:t>
      </w:r>
      <w:r w:rsidRPr="00E9288D">
        <w:rPr>
          <w:sz w:val="36"/>
          <w:szCs w:val="36"/>
        </w:rPr>
        <w:t xml:space="preserve"> </w:t>
      </w:r>
      <w:r>
        <w:rPr>
          <w:sz w:val="36"/>
          <w:szCs w:val="36"/>
        </w:rPr>
        <w:t>‘</w:t>
      </w:r>
      <w:proofErr w:type="spellStart"/>
      <w:r w:rsidRPr="00E9288D">
        <w:rPr>
          <w:sz w:val="36"/>
          <w:szCs w:val="36"/>
        </w:rPr>
        <w:t>Pi</w:t>
      </w:r>
      <w:r>
        <w:rPr>
          <w:sz w:val="36"/>
          <w:szCs w:val="36"/>
        </w:rPr>
        <w:t>t</w:t>
      </w:r>
      <w:r w:rsidRPr="00E9288D">
        <w:rPr>
          <w:sz w:val="36"/>
          <w:szCs w:val="36"/>
        </w:rPr>
        <w:t>stop</w:t>
      </w:r>
      <w:proofErr w:type="spellEnd"/>
      <w:r>
        <w:rPr>
          <w:sz w:val="36"/>
          <w:szCs w:val="36"/>
        </w:rPr>
        <w:t>’</w:t>
      </w:r>
    </w:p>
    <w:p w14:paraId="2FA66766" w14:textId="77777777" w:rsidR="00C25EC0" w:rsidRDefault="00C25EC0" w:rsidP="00C25EC0">
      <w:pPr>
        <w:rPr>
          <w:sz w:val="36"/>
          <w:szCs w:val="36"/>
        </w:rPr>
      </w:pPr>
    </w:p>
    <w:p w14:paraId="3ACCC267" w14:textId="2C58B74D" w:rsidR="00C25EC0" w:rsidRDefault="00C25EC0" w:rsidP="00C25EC0">
      <w:pPr>
        <w:rPr>
          <w:sz w:val="36"/>
          <w:szCs w:val="36"/>
        </w:rPr>
      </w:pPr>
      <w:r>
        <w:rPr>
          <w:sz w:val="36"/>
          <w:szCs w:val="36"/>
        </w:rPr>
        <w:t>The above points are the 6 main issues to come out of the Business Questionnaire.</w:t>
      </w:r>
    </w:p>
    <w:p w14:paraId="3B318CA6" w14:textId="627CBD9E" w:rsidR="00C25EC0" w:rsidRDefault="00C25EC0" w:rsidP="00C25EC0">
      <w:pPr>
        <w:rPr>
          <w:sz w:val="36"/>
          <w:szCs w:val="36"/>
        </w:rPr>
      </w:pPr>
      <w:r>
        <w:rPr>
          <w:sz w:val="36"/>
          <w:szCs w:val="36"/>
        </w:rPr>
        <w:t>Points 1, 2, 3 and 6 are also issues highlighted by the Household Questionnaire.</w:t>
      </w:r>
    </w:p>
    <w:p w14:paraId="76ED95B1" w14:textId="66833C86" w:rsidR="00C25EC0" w:rsidRPr="00E9288D" w:rsidRDefault="00C25EC0" w:rsidP="00C25EC0">
      <w:pPr>
        <w:rPr>
          <w:color w:val="0000FF"/>
          <w:sz w:val="36"/>
          <w:szCs w:val="36"/>
        </w:rPr>
      </w:pPr>
      <w:r w:rsidRPr="00E9288D">
        <w:rPr>
          <w:color w:val="0000FF"/>
          <w:sz w:val="36"/>
          <w:szCs w:val="36"/>
        </w:rPr>
        <w:t>Points 4 and 5 will be additional issues</w:t>
      </w:r>
      <w:r w:rsidR="00823A15">
        <w:rPr>
          <w:color w:val="0000FF"/>
          <w:sz w:val="36"/>
          <w:szCs w:val="36"/>
        </w:rPr>
        <w:t>, possibly</w:t>
      </w:r>
      <w:r w:rsidRPr="00E9288D">
        <w:rPr>
          <w:color w:val="0000FF"/>
          <w:sz w:val="36"/>
          <w:szCs w:val="36"/>
        </w:rPr>
        <w:t xml:space="preserve"> to be addressed by the Neighbourhood Plan.</w:t>
      </w:r>
    </w:p>
    <w:p w14:paraId="13949BE4" w14:textId="77777777" w:rsidR="00C25EC0" w:rsidRDefault="00C25EC0" w:rsidP="00C25EC0">
      <w:r>
        <w:br w:type="page"/>
      </w:r>
    </w:p>
    <w:p w14:paraId="472D4595" w14:textId="77777777" w:rsidR="00C25EC0" w:rsidRPr="0059608E" w:rsidRDefault="00C25EC0" w:rsidP="00C25EC0">
      <w:pPr>
        <w:jc w:val="center"/>
        <w:rPr>
          <w:b/>
          <w:sz w:val="48"/>
          <w:szCs w:val="48"/>
          <w:u w:val="single"/>
        </w:rPr>
      </w:pPr>
      <w:r w:rsidRPr="0059608E">
        <w:rPr>
          <w:b/>
          <w:sz w:val="48"/>
          <w:szCs w:val="48"/>
          <w:u w:val="single"/>
        </w:rPr>
        <w:lastRenderedPageBreak/>
        <w:t>Community Assets</w:t>
      </w:r>
    </w:p>
    <w:p w14:paraId="770FB9B0" w14:textId="77777777" w:rsidR="00C25EC0" w:rsidRDefault="00C25EC0" w:rsidP="00C25EC0">
      <w:pPr>
        <w:rPr>
          <w:b/>
        </w:rPr>
      </w:pPr>
    </w:p>
    <w:p w14:paraId="31538FD2" w14:textId="77777777" w:rsidR="00C25EC0" w:rsidRPr="00823A15" w:rsidRDefault="00C25EC0" w:rsidP="00C25EC0">
      <w:pPr>
        <w:jc w:val="center"/>
        <w:rPr>
          <w:sz w:val="32"/>
          <w:szCs w:val="32"/>
        </w:rPr>
      </w:pPr>
      <w:proofErr w:type="spellStart"/>
      <w:r w:rsidRPr="00823A15">
        <w:rPr>
          <w:sz w:val="32"/>
          <w:szCs w:val="32"/>
        </w:rPr>
        <w:t>Springside</w:t>
      </w:r>
      <w:proofErr w:type="spellEnd"/>
      <w:r w:rsidRPr="00823A15">
        <w:rPr>
          <w:sz w:val="32"/>
          <w:szCs w:val="32"/>
        </w:rPr>
        <w:t xml:space="preserve"> Nursery and Shop</w:t>
      </w:r>
    </w:p>
    <w:p w14:paraId="6DC140EE" w14:textId="77777777" w:rsidR="00C25EC0" w:rsidRPr="00823A15" w:rsidRDefault="00C25EC0" w:rsidP="00C25EC0">
      <w:pPr>
        <w:jc w:val="center"/>
      </w:pPr>
    </w:p>
    <w:p w14:paraId="29E4DBE7" w14:textId="77777777" w:rsidR="00C25EC0" w:rsidRPr="00823A15" w:rsidRDefault="00C25EC0" w:rsidP="00C25EC0">
      <w:pPr>
        <w:jc w:val="center"/>
        <w:rPr>
          <w:sz w:val="32"/>
          <w:szCs w:val="32"/>
        </w:rPr>
      </w:pPr>
      <w:proofErr w:type="spellStart"/>
      <w:r w:rsidRPr="00823A15">
        <w:rPr>
          <w:sz w:val="32"/>
          <w:szCs w:val="32"/>
        </w:rPr>
        <w:t>McColls</w:t>
      </w:r>
      <w:proofErr w:type="spellEnd"/>
    </w:p>
    <w:p w14:paraId="4BD5070E" w14:textId="77777777" w:rsidR="00C25EC0" w:rsidRPr="00823A15" w:rsidRDefault="00C25EC0" w:rsidP="00C25EC0">
      <w:pPr>
        <w:jc w:val="center"/>
      </w:pPr>
    </w:p>
    <w:p w14:paraId="467C91A2" w14:textId="77777777" w:rsidR="00C25EC0" w:rsidRPr="00823A15" w:rsidRDefault="00C25EC0" w:rsidP="00C25EC0">
      <w:pPr>
        <w:jc w:val="center"/>
        <w:rPr>
          <w:sz w:val="32"/>
          <w:szCs w:val="32"/>
        </w:rPr>
      </w:pPr>
      <w:proofErr w:type="spellStart"/>
      <w:r w:rsidRPr="00823A15">
        <w:rPr>
          <w:sz w:val="32"/>
          <w:szCs w:val="32"/>
        </w:rPr>
        <w:t>Burness</w:t>
      </w:r>
      <w:proofErr w:type="spellEnd"/>
      <w:r w:rsidRPr="00823A15">
        <w:rPr>
          <w:sz w:val="32"/>
          <w:szCs w:val="32"/>
        </w:rPr>
        <w:t xml:space="preserve"> Parish Rooms</w:t>
      </w:r>
    </w:p>
    <w:p w14:paraId="33EBBCC2" w14:textId="77777777" w:rsidR="00C25EC0" w:rsidRPr="00823A15" w:rsidRDefault="00C25EC0" w:rsidP="00C25EC0">
      <w:pPr>
        <w:jc w:val="center"/>
        <w:rPr>
          <w:sz w:val="24"/>
          <w:szCs w:val="24"/>
        </w:rPr>
      </w:pPr>
    </w:p>
    <w:p w14:paraId="75B52E33" w14:textId="77777777" w:rsidR="00C25EC0" w:rsidRPr="00823A15" w:rsidRDefault="00C25EC0" w:rsidP="00C25EC0">
      <w:pPr>
        <w:jc w:val="center"/>
        <w:rPr>
          <w:sz w:val="32"/>
          <w:szCs w:val="32"/>
        </w:rPr>
      </w:pPr>
      <w:r w:rsidRPr="00823A15">
        <w:rPr>
          <w:sz w:val="32"/>
          <w:szCs w:val="32"/>
        </w:rPr>
        <w:t>Both Pubs, especially the Coach and Horses</w:t>
      </w:r>
    </w:p>
    <w:p w14:paraId="42BA3E8F" w14:textId="77777777" w:rsidR="00C25EC0" w:rsidRPr="00823A15" w:rsidRDefault="00C25EC0" w:rsidP="00C25EC0">
      <w:pPr>
        <w:jc w:val="center"/>
        <w:rPr>
          <w:sz w:val="24"/>
          <w:szCs w:val="24"/>
        </w:rPr>
      </w:pPr>
    </w:p>
    <w:p w14:paraId="7DFEBA4E" w14:textId="77777777" w:rsidR="00C25EC0" w:rsidRPr="00823A15" w:rsidRDefault="00C25EC0" w:rsidP="00C25EC0">
      <w:pPr>
        <w:jc w:val="center"/>
        <w:rPr>
          <w:sz w:val="32"/>
          <w:szCs w:val="32"/>
        </w:rPr>
      </w:pPr>
      <w:r w:rsidRPr="00823A15">
        <w:rPr>
          <w:sz w:val="32"/>
          <w:szCs w:val="32"/>
        </w:rPr>
        <w:t>Playing Field</w:t>
      </w:r>
    </w:p>
    <w:p w14:paraId="303E31AE" w14:textId="77777777" w:rsidR="00C25EC0" w:rsidRPr="00823A15" w:rsidRDefault="00C25EC0" w:rsidP="00C25EC0">
      <w:pPr>
        <w:jc w:val="center"/>
        <w:rPr>
          <w:sz w:val="32"/>
          <w:szCs w:val="32"/>
        </w:rPr>
      </w:pPr>
    </w:p>
    <w:p w14:paraId="5D04B70D" w14:textId="77777777" w:rsidR="00C25EC0" w:rsidRPr="00823A15" w:rsidRDefault="00C25EC0" w:rsidP="00C25EC0">
      <w:pPr>
        <w:jc w:val="center"/>
        <w:rPr>
          <w:sz w:val="32"/>
          <w:szCs w:val="32"/>
        </w:rPr>
      </w:pPr>
      <w:r w:rsidRPr="00823A15">
        <w:rPr>
          <w:sz w:val="32"/>
          <w:szCs w:val="32"/>
        </w:rPr>
        <w:t>Woods</w:t>
      </w:r>
    </w:p>
    <w:p w14:paraId="18EF5B92" w14:textId="77777777" w:rsidR="00C25EC0" w:rsidRPr="00823A15" w:rsidRDefault="00C25EC0" w:rsidP="00C25EC0">
      <w:pPr>
        <w:jc w:val="center"/>
        <w:rPr>
          <w:sz w:val="24"/>
          <w:szCs w:val="24"/>
        </w:rPr>
      </w:pPr>
    </w:p>
    <w:p w14:paraId="3198AE75" w14:textId="77777777" w:rsidR="00C25EC0" w:rsidRPr="00823A15" w:rsidRDefault="00C25EC0" w:rsidP="00C25EC0">
      <w:pPr>
        <w:jc w:val="center"/>
        <w:rPr>
          <w:sz w:val="32"/>
          <w:szCs w:val="32"/>
        </w:rPr>
      </w:pPr>
      <w:proofErr w:type="spellStart"/>
      <w:r w:rsidRPr="00823A15">
        <w:rPr>
          <w:sz w:val="32"/>
          <w:szCs w:val="32"/>
        </w:rPr>
        <w:t>Lindos</w:t>
      </w:r>
      <w:proofErr w:type="spellEnd"/>
      <w:r w:rsidRPr="00823A15">
        <w:rPr>
          <w:sz w:val="32"/>
          <w:szCs w:val="32"/>
        </w:rPr>
        <w:t xml:space="preserve"> Centre</w:t>
      </w:r>
    </w:p>
    <w:p w14:paraId="49697DBE" w14:textId="77777777" w:rsidR="00C25EC0" w:rsidRPr="00823A15" w:rsidRDefault="00C25EC0" w:rsidP="00C25EC0">
      <w:pPr>
        <w:jc w:val="center"/>
        <w:rPr>
          <w:sz w:val="24"/>
          <w:szCs w:val="24"/>
        </w:rPr>
      </w:pPr>
    </w:p>
    <w:p w14:paraId="6F09C78C" w14:textId="77777777" w:rsidR="00C25EC0" w:rsidRPr="00823A15" w:rsidRDefault="00C25EC0" w:rsidP="00C25EC0">
      <w:pPr>
        <w:jc w:val="center"/>
        <w:rPr>
          <w:sz w:val="32"/>
          <w:szCs w:val="32"/>
        </w:rPr>
      </w:pPr>
      <w:r w:rsidRPr="00823A15">
        <w:rPr>
          <w:sz w:val="32"/>
          <w:szCs w:val="32"/>
        </w:rPr>
        <w:t>St Andrews Church and Melton Old Church</w:t>
      </w:r>
    </w:p>
    <w:p w14:paraId="65394AC8" w14:textId="77777777" w:rsidR="00C25EC0" w:rsidRPr="00823A15" w:rsidRDefault="00C25EC0" w:rsidP="00C25EC0">
      <w:pPr>
        <w:jc w:val="center"/>
        <w:rPr>
          <w:sz w:val="24"/>
          <w:szCs w:val="24"/>
        </w:rPr>
      </w:pPr>
    </w:p>
    <w:p w14:paraId="61F6BD7C" w14:textId="77777777" w:rsidR="00C25EC0" w:rsidRPr="00823A15" w:rsidRDefault="00C25EC0" w:rsidP="00C25EC0">
      <w:pPr>
        <w:jc w:val="center"/>
        <w:rPr>
          <w:sz w:val="32"/>
          <w:szCs w:val="32"/>
        </w:rPr>
      </w:pPr>
      <w:r w:rsidRPr="00823A15">
        <w:rPr>
          <w:sz w:val="32"/>
          <w:szCs w:val="32"/>
        </w:rPr>
        <w:t>Station</w:t>
      </w:r>
    </w:p>
    <w:p w14:paraId="51D02E4A" w14:textId="77777777" w:rsidR="00C25EC0" w:rsidRPr="00823A15" w:rsidRDefault="00C25EC0" w:rsidP="00C25EC0">
      <w:pPr>
        <w:jc w:val="center"/>
        <w:rPr>
          <w:sz w:val="24"/>
          <w:szCs w:val="24"/>
        </w:rPr>
      </w:pPr>
    </w:p>
    <w:p w14:paraId="3021B7AA" w14:textId="01114BD7" w:rsidR="00C25EC0" w:rsidRPr="00823A15" w:rsidRDefault="00C25EC0" w:rsidP="00823A15">
      <w:pPr>
        <w:jc w:val="center"/>
        <w:rPr>
          <w:sz w:val="32"/>
          <w:szCs w:val="32"/>
        </w:rPr>
      </w:pPr>
      <w:r w:rsidRPr="00823A15">
        <w:rPr>
          <w:sz w:val="32"/>
          <w:szCs w:val="32"/>
        </w:rPr>
        <w:t>Fish and Chip Shop</w:t>
      </w:r>
    </w:p>
    <w:p w14:paraId="188FAF5B" w14:textId="77777777" w:rsidR="00C25EC0" w:rsidRPr="00823A15" w:rsidRDefault="00C25EC0" w:rsidP="00C25EC0">
      <w:pPr>
        <w:jc w:val="center"/>
        <w:rPr>
          <w:sz w:val="28"/>
          <w:szCs w:val="28"/>
        </w:rPr>
      </w:pPr>
      <w:r w:rsidRPr="00823A15">
        <w:rPr>
          <w:sz w:val="28"/>
          <w:szCs w:val="28"/>
        </w:rPr>
        <w:t>(These were all mentioned and favoured by respondents to the Questionnaire)</w:t>
      </w:r>
      <w:r w:rsidRPr="00823A15">
        <w:rPr>
          <w:sz w:val="28"/>
          <w:szCs w:val="28"/>
        </w:rPr>
        <w:br w:type="page"/>
      </w:r>
    </w:p>
    <w:p w14:paraId="5B46EB2E" w14:textId="77777777" w:rsidR="00C25EC0" w:rsidRPr="0041430F" w:rsidRDefault="00C25EC0" w:rsidP="00C25EC0">
      <w:pPr>
        <w:rPr>
          <w:sz w:val="32"/>
          <w:szCs w:val="32"/>
        </w:rPr>
      </w:pPr>
    </w:p>
    <w:p w14:paraId="3F302809" w14:textId="0F97360C" w:rsidR="00C25EC0" w:rsidRPr="002309D8" w:rsidRDefault="00C25EC0" w:rsidP="00C25EC0">
      <w:pPr>
        <w:autoSpaceDE w:val="0"/>
        <w:autoSpaceDN w:val="0"/>
        <w:adjustRightInd w:val="0"/>
        <w:rPr>
          <w:rFonts w:cs="MuseoSans-300"/>
          <w:sz w:val="36"/>
          <w:szCs w:val="36"/>
        </w:rPr>
      </w:pPr>
      <w:r w:rsidRPr="002309D8">
        <w:rPr>
          <w:rFonts w:cs="MuseoSans-300"/>
          <w:sz w:val="36"/>
          <w:szCs w:val="36"/>
        </w:rPr>
        <w:t xml:space="preserve">A </w:t>
      </w:r>
      <w:r w:rsidRPr="002309D8">
        <w:rPr>
          <w:rFonts w:cs="MuseoSans-500"/>
          <w:sz w:val="36"/>
          <w:szCs w:val="36"/>
        </w:rPr>
        <w:t xml:space="preserve">community asset </w:t>
      </w:r>
      <w:r w:rsidRPr="002309D8">
        <w:rPr>
          <w:rFonts w:cs="MuseoSans-300"/>
          <w:sz w:val="36"/>
          <w:szCs w:val="36"/>
        </w:rPr>
        <w:t>is a local</w:t>
      </w:r>
      <w:r>
        <w:rPr>
          <w:rFonts w:cs="MuseoSans-300"/>
          <w:sz w:val="36"/>
          <w:szCs w:val="36"/>
        </w:rPr>
        <w:t xml:space="preserve"> building or piece of land that</w:t>
      </w:r>
      <w:r w:rsidRPr="002309D8">
        <w:rPr>
          <w:rFonts w:cs="MuseoSans-300"/>
          <w:sz w:val="36"/>
          <w:szCs w:val="36"/>
        </w:rPr>
        <w:t xml:space="preserve"> the community considers to be of particular value. Each community is free to decide for itself what it values.</w:t>
      </w:r>
    </w:p>
    <w:p w14:paraId="0CA198AB" w14:textId="37013404" w:rsidR="00C25EC0" w:rsidRPr="00823A15" w:rsidRDefault="00C25EC0" w:rsidP="00823A15">
      <w:pPr>
        <w:rPr>
          <w:sz w:val="36"/>
          <w:szCs w:val="36"/>
        </w:rPr>
      </w:pPr>
      <w:r w:rsidRPr="002309D8">
        <w:rPr>
          <w:sz w:val="36"/>
          <w:szCs w:val="36"/>
        </w:rPr>
        <w:t>This includes assets such as social centres, cricket pitches, swimming pools, playgrounds, village shops, pubs and lots more.</w:t>
      </w:r>
    </w:p>
    <w:p w14:paraId="2E6A84C8" w14:textId="77777777" w:rsidR="00C25EC0" w:rsidRPr="002309D8" w:rsidRDefault="00C25EC0" w:rsidP="00C25EC0">
      <w:pPr>
        <w:autoSpaceDE w:val="0"/>
        <w:autoSpaceDN w:val="0"/>
        <w:adjustRightInd w:val="0"/>
        <w:rPr>
          <w:rFonts w:cs="MuseoSans-300"/>
          <w:sz w:val="36"/>
          <w:szCs w:val="36"/>
        </w:rPr>
      </w:pPr>
      <w:r w:rsidRPr="002309D8">
        <w:rPr>
          <w:rFonts w:cs="MuseoSans-300"/>
          <w:sz w:val="36"/>
          <w:szCs w:val="36"/>
        </w:rPr>
        <w:t xml:space="preserve">There are a variety of tools available that the community can use to protect those assets most valued. These include: </w:t>
      </w:r>
    </w:p>
    <w:p w14:paraId="4774AA06" w14:textId="77777777" w:rsidR="00C25EC0" w:rsidRPr="002309D8" w:rsidRDefault="00C25EC0" w:rsidP="00C25EC0">
      <w:pPr>
        <w:autoSpaceDE w:val="0"/>
        <w:autoSpaceDN w:val="0"/>
        <w:adjustRightInd w:val="0"/>
        <w:rPr>
          <w:rFonts w:cs="MuseoSans-300"/>
          <w:b/>
          <w:sz w:val="36"/>
          <w:szCs w:val="36"/>
        </w:rPr>
      </w:pPr>
    </w:p>
    <w:p w14:paraId="61AB78F3" w14:textId="77777777" w:rsidR="00C25EC0" w:rsidRPr="002309D8" w:rsidRDefault="00C25EC0" w:rsidP="00C25EC0">
      <w:pPr>
        <w:autoSpaceDE w:val="0"/>
        <w:autoSpaceDN w:val="0"/>
        <w:adjustRightInd w:val="0"/>
        <w:rPr>
          <w:rFonts w:cs="MuseoSans-300"/>
          <w:b/>
          <w:sz w:val="36"/>
          <w:szCs w:val="36"/>
        </w:rPr>
      </w:pPr>
      <w:r w:rsidRPr="002309D8">
        <w:rPr>
          <w:rFonts w:cs="MuseoSans-300"/>
          <w:b/>
          <w:sz w:val="36"/>
          <w:szCs w:val="36"/>
        </w:rPr>
        <w:t>The Community Right to Bid</w:t>
      </w:r>
    </w:p>
    <w:p w14:paraId="0A4BFB24" w14:textId="77777777" w:rsidR="00C25EC0" w:rsidRPr="002309D8" w:rsidRDefault="00C25EC0" w:rsidP="00C25EC0">
      <w:pPr>
        <w:autoSpaceDE w:val="0"/>
        <w:autoSpaceDN w:val="0"/>
        <w:adjustRightInd w:val="0"/>
        <w:rPr>
          <w:rFonts w:cs="MuseoSans-300"/>
          <w:sz w:val="36"/>
          <w:szCs w:val="36"/>
        </w:rPr>
      </w:pPr>
    </w:p>
    <w:p w14:paraId="1327C52B" w14:textId="443551A3" w:rsidR="00C25EC0" w:rsidRPr="002309D8" w:rsidRDefault="00C25EC0" w:rsidP="00C25EC0">
      <w:pPr>
        <w:autoSpaceDE w:val="0"/>
        <w:autoSpaceDN w:val="0"/>
        <w:adjustRightInd w:val="0"/>
        <w:rPr>
          <w:rFonts w:cs="MuseoSans-300"/>
          <w:sz w:val="36"/>
          <w:szCs w:val="36"/>
        </w:rPr>
      </w:pPr>
      <w:r w:rsidRPr="002309D8">
        <w:rPr>
          <w:rFonts w:cs="MuseoSans-300"/>
          <w:sz w:val="36"/>
          <w:szCs w:val="36"/>
        </w:rPr>
        <w:t xml:space="preserve">Assets that presently, or recently used to, promote social wellbeing can be nominated to the local authority as ‘Assets of Community Value’. If the </w:t>
      </w:r>
      <w:proofErr w:type="gramStart"/>
      <w:r w:rsidRPr="002309D8">
        <w:rPr>
          <w:rFonts w:cs="MuseoSans-300"/>
          <w:sz w:val="36"/>
          <w:szCs w:val="36"/>
        </w:rPr>
        <w:t>asset is</w:t>
      </w:r>
      <w:r>
        <w:rPr>
          <w:rFonts w:cs="MuseoSans-300"/>
          <w:sz w:val="36"/>
          <w:szCs w:val="36"/>
        </w:rPr>
        <w:t xml:space="preserve"> listed by the Local A</w:t>
      </w:r>
      <w:r w:rsidRPr="002309D8">
        <w:rPr>
          <w:rFonts w:cs="MuseoSans-300"/>
          <w:sz w:val="36"/>
          <w:szCs w:val="36"/>
        </w:rPr>
        <w:t>uthority</w:t>
      </w:r>
      <w:proofErr w:type="gramEnd"/>
      <w:r w:rsidRPr="002309D8">
        <w:rPr>
          <w:rFonts w:cs="MuseoSans-300"/>
          <w:sz w:val="36"/>
          <w:szCs w:val="36"/>
        </w:rPr>
        <w:t xml:space="preserve"> it cannot be sold, unless the community is also given the opportunity to bid for it.</w:t>
      </w:r>
    </w:p>
    <w:p w14:paraId="77C3AC21" w14:textId="77777777" w:rsidR="00C25EC0" w:rsidRPr="002309D8" w:rsidRDefault="00C25EC0" w:rsidP="00C25EC0">
      <w:pPr>
        <w:autoSpaceDE w:val="0"/>
        <w:autoSpaceDN w:val="0"/>
        <w:adjustRightInd w:val="0"/>
        <w:rPr>
          <w:rFonts w:cs="MuseoSans-300"/>
          <w:sz w:val="36"/>
          <w:szCs w:val="36"/>
        </w:rPr>
      </w:pPr>
      <w:r w:rsidRPr="002309D8">
        <w:rPr>
          <w:rFonts w:cs="MuseoSans-300"/>
          <w:sz w:val="36"/>
          <w:szCs w:val="36"/>
        </w:rPr>
        <w:t xml:space="preserve">Some assets are excluded from this process including operational land owned by statutory undertakers such as transport providers (i.e. The Station). </w:t>
      </w:r>
    </w:p>
    <w:p w14:paraId="28AF5FF5" w14:textId="77777777" w:rsidR="00C25EC0" w:rsidRPr="002309D8" w:rsidRDefault="00C25EC0" w:rsidP="00C25EC0">
      <w:pPr>
        <w:autoSpaceDE w:val="0"/>
        <w:autoSpaceDN w:val="0"/>
        <w:adjustRightInd w:val="0"/>
        <w:rPr>
          <w:rFonts w:cs="MuseoSans-300"/>
          <w:sz w:val="36"/>
          <w:szCs w:val="36"/>
        </w:rPr>
      </w:pPr>
    </w:p>
    <w:p w14:paraId="1F3B86FE" w14:textId="4C89A3A5" w:rsidR="00C25EC0" w:rsidRPr="00823A15" w:rsidRDefault="00C25EC0" w:rsidP="00C25EC0">
      <w:pPr>
        <w:rPr>
          <w:rFonts w:cs="MuseoSans-300"/>
          <w:b/>
          <w:sz w:val="36"/>
          <w:szCs w:val="36"/>
        </w:rPr>
      </w:pPr>
      <w:r w:rsidRPr="002309D8">
        <w:rPr>
          <w:rFonts w:cs="MuseoSans-300"/>
          <w:b/>
          <w:sz w:val="36"/>
          <w:szCs w:val="36"/>
        </w:rPr>
        <w:lastRenderedPageBreak/>
        <w:t>Designated Community Assets in the Neighbourhood Plan</w:t>
      </w:r>
    </w:p>
    <w:p w14:paraId="49B68DEC" w14:textId="77777777" w:rsidR="00C25EC0" w:rsidRPr="002309D8" w:rsidRDefault="00C25EC0" w:rsidP="00C25EC0">
      <w:pPr>
        <w:rPr>
          <w:rFonts w:cs="MuseoSans-300"/>
          <w:sz w:val="28"/>
          <w:szCs w:val="28"/>
        </w:rPr>
      </w:pPr>
      <w:r w:rsidRPr="002309D8">
        <w:rPr>
          <w:rFonts w:cs="MuseoSans-300"/>
          <w:sz w:val="36"/>
          <w:szCs w:val="36"/>
        </w:rPr>
        <w:t xml:space="preserve">Community assets can also be defined and designated in the Neighbourhood Plan. This will protect them from a change of use. </w:t>
      </w:r>
      <w:r>
        <w:rPr>
          <w:sz w:val="32"/>
          <w:szCs w:val="32"/>
        </w:rPr>
        <w:br w:type="page"/>
      </w:r>
    </w:p>
    <w:p w14:paraId="7B6F73CB" w14:textId="77777777" w:rsidR="00C25EC0" w:rsidRPr="0059608E" w:rsidRDefault="00C25EC0" w:rsidP="00C25EC0">
      <w:pPr>
        <w:jc w:val="center"/>
        <w:rPr>
          <w:b/>
          <w:sz w:val="52"/>
          <w:szCs w:val="52"/>
          <w:u w:val="single"/>
        </w:rPr>
      </w:pPr>
      <w:r w:rsidRPr="0059608E">
        <w:rPr>
          <w:b/>
          <w:sz w:val="52"/>
          <w:szCs w:val="52"/>
          <w:u w:val="single"/>
        </w:rPr>
        <w:lastRenderedPageBreak/>
        <w:t xml:space="preserve">Buildings </w:t>
      </w:r>
      <w:r>
        <w:rPr>
          <w:b/>
          <w:sz w:val="52"/>
          <w:szCs w:val="52"/>
          <w:u w:val="single"/>
        </w:rPr>
        <w:t>you want</w:t>
      </w:r>
      <w:r w:rsidRPr="0059608E">
        <w:rPr>
          <w:b/>
          <w:sz w:val="52"/>
          <w:szCs w:val="52"/>
          <w:u w:val="single"/>
        </w:rPr>
        <w:t xml:space="preserve"> PROTECTED</w:t>
      </w:r>
    </w:p>
    <w:p w14:paraId="7DBA2382" w14:textId="77777777" w:rsidR="00C25EC0" w:rsidRPr="0059608E" w:rsidRDefault="00C25EC0" w:rsidP="00C25EC0">
      <w:pPr>
        <w:rPr>
          <w:sz w:val="32"/>
          <w:szCs w:val="32"/>
        </w:rPr>
      </w:pPr>
    </w:p>
    <w:p w14:paraId="68F140AA" w14:textId="77777777" w:rsidR="00C25EC0" w:rsidRPr="0059608E" w:rsidRDefault="00C25EC0" w:rsidP="00C25EC0">
      <w:pPr>
        <w:jc w:val="center"/>
        <w:rPr>
          <w:sz w:val="32"/>
          <w:szCs w:val="32"/>
        </w:rPr>
      </w:pPr>
      <w:r w:rsidRPr="0059608E">
        <w:rPr>
          <w:sz w:val="32"/>
          <w:szCs w:val="32"/>
        </w:rPr>
        <w:t>All Old Period Houses on The Street</w:t>
      </w:r>
    </w:p>
    <w:p w14:paraId="0A4A9F24" w14:textId="77777777" w:rsidR="00C25EC0" w:rsidRDefault="00C25EC0" w:rsidP="00C25EC0">
      <w:pPr>
        <w:jc w:val="center"/>
        <w:rPr>
          <w:sz w:val="32"/>
          <w:szCs w:val="32"/>
        </w:rPr>
      </w:pPr>
    </w:p>
    <w:p w14:paraId="6BC7D256" w14:textId="77777777" w:rsidR="00C25EC0" w:rsidRDefault="00C25EC0" w:rsidP="00C25EC0">
      <w:pPr>
        <w:jc w:val="center"/>
        <w:rPr>
          <w:sz w:val="32"/>
          <w:szCs w:val="32"/>
        </w:rPr>
      </w:pPr>
      <w:r w:rsidRPr="0059608E">
        <w:rPr>
          <w:sz w:val="32"/>
          <w:szCs w:val="32"/>
        </w:rPr>
        <w:t>Whitwell House</w:t>
      </w:r>
    </w:p>
    <w:p w14:paraId="6BDD182A" w14:textId="77777777" w:rsidR="00C25EC0" w:rsidRPr="0059608E" w:rsidRDefault="00C25EC0" w:rsidP="00C25EC0">
      <w:pPr>
        <w:jc w:val="center"/>
        <w:rPr>
          <w:sz w:val="32"/>
          <w:szCs w:val="32"/>
        </w:rPr>
      </w:pPr>
    </w:p>
    <w:p w14:paraId="1BF4E4E4" w14:textId="77777777" w:rsidR="00C25EC0" w:rsidRPr="0059608E" w:rsidRDefault="00C25EC0" w:rsidP="00C25EC0">
      <w:pPr>
        <w:jc w:val="center"/>
        <w:rPr>
          <w:sz w:val="32"/>
          <w:szCs w:val="32"/>
        </w:rPr>
      </w:pPr>
      <w:r w:rsidRPr="0059608E">
        <w:rPr>
          <w:sz w:val="32"/>
          <w:szCs w:val="32"/>
        </w:rPr>
        <w:t>Houses on Yarmouth Road in CA brick</w:t>
      </w:r>
    </w:p>
    <w:p w14:paraId="1CFDCC62" w14:textId="77777777" w:rsidR="00C25EC0" w:rsidRDefault="00C25EC0" w:rsidP="00C25EC0">
      <w:pPr>
        <w:jc w:val="center"/>
        <w:rPr>
          <w:sz w:val="32"/>
          <w:szCs w:val="32"/>
        </w:rPr>
      </w:pPr>
    </w:p>
    <w:p w14:paraId="4F967F00" w14:textId="77777777" w:rsidR="00C25EC0" w:rsidRDefault="00C25EC0" w:rsidP="00C25EC0">
      <w:pPr>
        <w:jc w:val="center"/>
        <w:rPr>
          <w:sz w:val="32"/>
          <w:szCs w:val="32"/>
        </w:rPr>
      </w:pPr>
      <w:r w:rsidRPr="0059608E">
        <w:rPr>
          <w:sz w:val="32"/>
          <w:szCs w:val="32"/>
        </w:rPr>
        <w:t>Decoy House</w:t>
      </w:r>
    </w:p>
    <w:p w14:paraId="5B931411" w14:textId="77777777" w:rsidR="00C25EC0" w:rsidRPr="0059608E" w:rsidRDefault="00C25EC0" w:rsidP="00C25EC0">
      <w:pPr>
        <w:jc w:val="center"/>
        <w:rPr>
          <w:sz w:val="32"/>
          <w:szCs w:val="32"/>
        </w:rPr>
      </w:pPr>
    </w:p>
    <w:p w14:paraId="3475ADB0" w14:textId="77777777" w:rsidR="00C25EC0" w:rsidRPr="0059608E" w:rsidRDefault="00C25EC0" w:rsidP="00C25EC0">
      <w:pPr>
        <w:jc w:val="center"/>
        <w:rPr>
          <w:sz w:val="32"/>
          <w:szCs w:val="32"/>
        </w:rPr>
      </w:pPr>
      <w:proofErr w:type="spellStart"/>
      <w:r w:rsidRPr="0059608E">
        <w:rPr>
          <w:sz w:val="32"/>
          <w:szCs w:val="32"/>
        </w:rPr>
        <w:t>Foxborough</w:t>
      </w:r>
      <w:proofErr w:type="spellEnd"/>
      <w:r w:rsidRPr="0059608E">
        <w:rPr>
          <w:sz w:val="32"/>
          <w:szCs w:val="32"/>
        </w:rPr>
        <w:t xml:space="preserve"> House</w:t>
      </w:r>
    </w:p>
    <w:p w14:paraId="219506CA" w14:textId="77777777" w:rsidR="00C25EC0" w:rsidRDefault="00C25EC0" w:rsidP="00C25EC0">
      <w:pPr>
        <w:jc w:val="center"/>
        <w:rPr>
          <w:sz w:val="32"/>
          <w:szCs w:val="32"/>
        </w:rPr>
      </w:pPr>
    </w:p>
    <w:p w14:paraId="6D3242A8" w14:textId="77777777" w:rsidR="00C25EC0" w:rsidRPr="0059608E" w:rsidRDefault="00C25EC0" w:rsidP="00C25EC0">
      <w:pPr>
        <w:jc w:val="center"/>
        <w:rPr>
          <w:sz w:val="32"/>
          <w:szCs w:val="32"/>
        </w:rPr>
      </w:pPr>
      <w:r w:rsidRPr="0059608E">
        <w:rPr>
          <w:sz w:val="32"/>
          <w:szCs w:val="32"/>
        </w:rPr>
        <w:t>Melton Lodge</w:t>
      </w:r>
    </w:p>
    <w:p w14:paraId="3C34079D" w14:textId="77777777" w:rsidR="00C25EC0" w:rsidRDefault="00C25EC0" w:rsidP="00C25EC0">
      <w:pPr>
        <w:jc w:val="center"/>
        <w:rPr>
          <w:sz w:val="32"/>
          <w:szCs w:val="32"/>
        </w:rPr>
      </w:pPr>
    </w:p>
    <w:p w14:paraId="3314F11F" w14:textId="77777777" w:rsidR="00C25EC0" w:rsidRPr="0059608E" w:rsidRDefault="00C25EC0" w:rsidP="00C25EC0">
      <w:pPr>
        <w:jc w:val="center"/>
        <w:rPr>
          <w:sz w:val="32"/>
          <w:szCs w:val="32"/>
        </w:rPr>
      </w:pPr>
      <w:r w:rsidRPr="0059608E">
        <w:rPr>
          <w:sz w:val="32"/>
          <w:szCs w:val="32"/>
        </w:rPr>
        <w:t xml:space="preserve">Long </w:t>
      </w:r>
      <w:proofErr w:type="gramStart"/>
      <w:r w:rsidRPr="0059608E">
        <w:rPr>
          <w:sz w:val="32"/>
          <w:szCs w:val="32"/>
        </w:rPr>
        <w:t>Springs</w:t>
      </w:r>
      <w:proofErr w:type="gramEnd"/>
    </w:p>
    <w:p w14:paraId="4572F8FE" w14:textId="77777777" w:rsidR="00C25EC0" w:rsidRDefault="00C25EC0" w:rsidP="00C25EC0">
      <w:pPr>
        <w:jc w:val="center"/>
        <w:rPr>
          <w:sz w:val="32"/>
          <w:szCs w:val="32"/>
        </w:rPr>
      </w:pPr>
    </w:p>
    <w:p w14:paraId="66C71418" w14:textId="77777777" w:rsidR="00C25EC0" w:rsidRPr="0059608E" w:rsidRDefault="00C25EC0" w:rsidP="00C25EC0">
      <w:pPr>
        <w:jc w:val="center"/>
        <w:rPr>
          <w:sz w:val="32"/>
          <w:szCs w:val="32"/>
        </w:rPr>
      </w:pPr>
      <w:r w:rsidRPr="0059608E">
        <w:rPr>
          <w:sz w:val="32"/>
          <w:szCs w:val="32"/>
        </w:rPr>
        <w:t>Melton Grange</w:t>
      </w:r>
    </w:p>
    <w:p w14:paraId="7E5AC52A" w14:textId="77777777" w:rsidR="00C25EC0" w:rsidRDefault="00C25EC0" w:rsidP="00C25EC0">
      <w:pPr>
        <w:jc w:val="center"/>
        <w:rPr>
          <w:sz w:val="32"/>
          <w:szCs w:val="32"/>
        </w:rPr>
      </w:pPr>
    </w:p>
    <w:p w14:paraId="7B4AE466" w14:textId="77777777" w:rsidR="00C25EC0" w:rsidRPr="0059608E" w:rsidRDefault="00C25EC0" w:rsidP="00C25EC0">
      <w:pPr>
        <w:jc w:val="center"/>
        <w:rPr>
          <w:sz w:val="32"/>
          <w:szCs w:val="32"/>
        </w:rPr>
      </w:pPr>
      <w:r w:rsidRPr="0059608E">
        <w:rPr>
          <w:sz w:val="32"/>
          <w:szCs w:val="32"/>
        </w:rPr>
        <w:t>Archway House</w:t>
      </w:r>
    </w:p>
    <w:p w14:paraId="03291EE9" w14:textId="77777777" w:rsidR="00C25EC0" w:rsidRDefault="00C25EC0" w:rsidP="00C25EC0">
      <w:pPr>
        <w:jc w:val="center"/>
        <w:rPr>
          <w:sz w:val="32"/>
          <w:szCs w:val="32"/>
        </w:rPr>
      </w:pPr>
    </w:p>
    <w:p w14:paraId="5B937BE0" w14:textId="77777777" w:rsidR="00C25EC0" w:rsidRPr="0059608E" w:rsidRDefault="00C25EC0" w:rsidP="00C25EC0">
      <w:pPr>
        <w:jc w:val="center"/>
        <w:rPr>
          <w:sz w:val="32"/>
          <w:szCs w:val="32"/>
        </w:rPr>
      </w:pPr>
      <w:r w:rsidRPr="0059608E">
        <w:rPr>
          <w:sz w:val="32"/>
          <w:szCs w:val="32"/>
        </w:rPr>
        <w:t>Melton Meade</w:t>
      </w:r>
    </w:p>
    <w:p w14:paraId="44043929" w14:textId="77777777" w:rsidR="00C25EC0" w:rsidRDefault="00C25EC0" w:rsidP="00C25EC0">
      <w:pPr>
        <w:jc w:val="center"/>
        <w:rPr>
          <w:sz w:val="32"/>
          <w:szCs w:val="32"/>
        </w:rPr>
      </w:pPr>
    </w:p>
    <w:p w14:paraId="7111C33E" w14:textId="77777777" w:rsidR="00C25EC0" w:rsidRPr="0059608E" w:rsidRDefault="00C25EC0" w:rsidP="00C25EC0">
      <w:pPr>
        <w:jc w:val="center"/>
        <w:rPr>
          <w:sz w:val="32"/>
          <w:szCs w:val="32"/>
        </w:rPr>
      </w:pPr>
      <w:r w:rsidRPr="0059608E">
        <w:rPr>
          <w:sz w:val="32"/>
          <w:szCs w:val="32"/>
        </w:rPr>
        <w:t>Primary School</w:t>
      </w:r>
    </w:p>
    <w:p w14:paraId="517C0A33" w14:textId="77777777" w:rsidR="00C25EC0" w:rsidRDefault="00C25EC0" w:rsidP="00C25EC0">
      <w:pPr>
        <w:jc w:val="center"/>
        <w:rPr>
          <w:sz w:val="32"/>
          <w:szCs w:val="32"/>
        </w:rPr>
      </w:pPr>
    </w:p>
    <w:p w14:paraId="1EA016EE" w14:textId="77777777" w:rsidR="00C25EC0" w:rsidRDefault="00C25EC0" w:rsidP="00C25EC0">
      <w:pPr>
        <w:jc w:val="center"/>
        <w:rPr>
          <w:sz w:val="32"/>
          <w:szCs w:val="32"/>
        </w:rPr>
      </w:pPr>
      <w:r w:rsidRPr="0059608E">
        <w:rPr>
          <w:sz w:val="32"/>
          <w:szCs w:val="32"/>
        </w:rPr>
        <w:t>St Audrey</w:t>
      </w:r>
      <w:r>
        <w:rPr>
          <w:sz w:val="32"/>
          <w:szCs w:val="32"/>
        </w:rPr>
        <w:t>’</w:t>
      </w:r>
      <w:r w:rsidRPr="0059608E">
        <w:rPr>
          <w:sz w:val="32"/>
          <w:szCs w:val="32"/>
        </w:rPr>
        <w:t>s Hospital</w:t>
      </w:r>
      <w:r>
        <w:rPr>
          <w:sz w:val="32"/>
          <w:szCs w:val="32"/>
        </w:rPr>
        <w:t>, Water Tower and Chapel</w:t>
      </w:r>
    </w:p>
    <w:p w14:paraId="7E9C581D" w14:textId="77777777" w:rsidR="00C25EC0" w:rsidRPr="0059608E" w:rsidRDefault="00C25EC0" w:rsidP="00C25EC0">
      <w:pPr>
        <w:jc w:val="center"/>
        <w:rPr>
          <w:sz w:val="32"/>
          <w:szCs w:val="32"/>
        </w:rPr>
      </w:pPr>
    </w:p>
    <w:p w14:paraId="4EED3E74" w14:textId="77777777" w:rsidR="00C25EC0" w:rsidRPr="0059608E" w:rsidRDefault="00C25EC0" w:rsidP="00C25EC0">
      <w:pPr>
        <w:jc w:val="center"/>
        <w:rPr>
          <w:sz w:val="32"/>
          <w:szCs w:val="32"/>
        </w:rPr>
      </w:pPr>
      <w:r w:rsidRPr="0059608E">
        <w:rPr>
          <w:sz w:val="32"/>
          <w:szCs w:val="32"/>
        </w:rPr>
        <w:t>Phyllis Memorial Home</w:t>
      </w:r>
    </w:p>
    <w:p w14:paraId="7E81D3F5" w14:textId="77777777" w:rsidR="00C25EC0" w:rsidRDefault="00C25EC0" w:rsidP="00C25EC0">
      <w:pPr>
        <w:jc w:val="center"/>
        <w:rPr>
          <w:sz w:val="32"/>
          <w:szCs w:val="32"/>
        </w:rPr>
      </w:pPr>
    </w:p>
    <w:p w14:paraId="55AD6CD1" w14:textId="77777777" w:rsidR="00C25EC0" w:rsidRPr="0059608E" w:rsidRDefault="00C25EC0" w:rsidP="00C25EC0">
      <w:pPr>
        <w:jc w:val="center"/>
        <w:rPr>
          <w:sz w:val="32"/>
          <w:szCs w:val="32"/>
        </w:rPr>
      </w:pPr>
      <w:r>
        <w:rPr>
          <w:sz w:val="32"/>
          <w:szCs w:val="32"/>
        </w:rPr>
        <w:t>The Beeches</w:t>
      </w:r>
    </w:p>
    <w:p w14:paraId="79346FDB" w14:textId="77777777" w:rsidR="00C25EC0" w:rsidRDefault="00C25EC0" w:rsidP="00C25EC0">
      <w:pPr>
        <w:jc w:val="center"/>
        <w:rPr>
          <w:sz w:val="32"/>
          <w:szCs w:val="32"/>
        </w:rPr>
      </w:pPr>
    </w:p>
    <w:p w14:paraId="6BB40DE8" w14:textId="77777777" w:rsidR="00C25EC0" w:rsidRPr="0059608E" w:rsidRDefault="00C25EC0" w:rsidP="00C25EC0">
      <w:pPr>
        <w:jc w:val="center"/>
        <w:rPr>
          <w:sz w:val="32"/>
          <w:szCs w:val="32"/>
        </w:rPr>
      </w:pPr>
      <w:r w:rsidRPr="0059608E">
        <w:rPr>
          <w:sz w:val="32"/>
          <w:szCs w:val="32"/>
        </w:rPr>
        <w:t>Old School House</w:t>
      </w:r>
    </w:p>
    <w:p w14:paraId="7586661A" w14:textId="77777777" w:rsidR="00C25EC0" w:rsidRDefault="00C25EC0" w:rsidP="00C25EC0">
      <w:pPr>
        <w:jc w:val="center"/>
        <w:rPr>
          <w:sz w:val="32"/>
          <w:szCs w:val="32"/>
        </w:rPr>
      </w:pPr>
    </w:p>
    <w:p w14:paraId="4007F825" w14:textId="77777777" w:rsidR="00C25EC0" w:rsidRPr="0059608E" w:rsidRDefault="00C25EC0" w:rsidP="00C25EC0">
      <w:pPr>
        <w:jc w:val="center"/>
        <w:rPr>
          <w:sz w:val="32"/>
          <w:szCs w:val="32"/>
        </w:rPr>
      </w:pPr>
      <w:r w:rsidRPr="0059608E">
        <w:rPr>
          <w:sz w:val="32"/>
          <w:szCs w:val="32"/>
        </w:rPr>
        <w:t>Turnpike House</w:t>
      </w:r>
    </w:p>
    <w:p w14:paraId="0CC7714C" w14:textId="77777777" w:rsidR="00C25EC0" w:rsidRDefault="00C25EC0" w:rsidP="00C25EC0">
      <w:pPr>
        <w:jc w:val="center"/>
        <w:rPr>
          <w:sz w:val="32"/>
          <w:szCs w:val="32"/>
        </w:rPr>
      </w:pPr>
    </w:p>
    <w:p w14:paraId="5A521985" w14:textId="77777777" w:rsidR="00C25EC0" w:rsidRPr="0059608E" w:rsidRDefault="00C25EC0" w:rsidP="00C25EC0">
      <w:pPr>
        <w:jc w:val="center"/>
        <w:rPr>
          <w:sz w:val="32"/>
          <w:szCs w:val="32"/>
        </w:rPr>
      </w:pPr>
      <w:r w:rsidRPr="0059608E">
        <w:rPr>
          <w:sz w:val="32"/>
          <w:szCs w:val="32"/>
        </w:rPr>
        <w:t>Cedar House</w:t>
      </w:r>
    </w:p>
    <w:p w14:paraId="1AA9E3E7" w14:textId="77777777" w:rsidR="00C25EC0" w:rsidRDefault="00C25EC0" w:rsidP="00C25EC0">
      <w:pPr>
        <w:rPr>
          <w:sz w:val="32"/>
          <w:szCs w:val="32"/>
        </w:rPr>
      </w:pPr>
    </w:p>
    <w:p w14:paraId="3B12F371" w14:textId="5757CB14" w:rsidR="00C25EC0" w:rsidRPr="00823A15" w:rsidRDefault="00C25EC0" w:rsidP="00C25EC0">
      <w:pPr>
        <w:rPr>
          <w:sz w:val="32"/>
          <w:szCs w:val="32"/>
        </w:rPr>
      </w:pPr>
      <w:r w:rsidRPr="00823A15">
        <w:rPr>
          <w:sz w:val="32"/>
          <w:szCs w:val="32"/>
        </w:rPr>
        <w:t>Through the questionnaire you mentioned these buildings as the main ones you would like to see protected.  (Please note that the Map at the entrance of the room shows all currently LISTED buildings in Melton).</w:t>
      </w:r>
    </w:p>
    <w:p w14:paraId="0A88C292" w14:textId="5E16ABCF" w:rsidR="00C25EC0" w:rsidRPr="00823A15" w:rsidRDefault="00C25EC0" w:rsidP="00C25EC0">
      <w:pPr>
        <w:rPr>
          <w:sz w:val="32"/>
          <w:szCs w:val="32"/>
        </w:rPr>
      </w:pPr>
      <w:r w:rsidRPr="00823A15">
        <w:rPr>
          <w:sz w:val="32"/>
          <w:szCs w:val="32"/>
        </w:rPr>
        <w:t>Are there any other very important ones you feel might have been missed?</w:t>
      </w:r>
    </w:p>
    <w:p w14:paraId="139EAB7D" w14:textId="3159B252" w:rsidR="00C25EC0" w:rsidRPr="00823A15" w:rsidRDefault="00C25EC0" w:rsidP="00C25EC0">
      <w:pPr>
        <w:rPr>
          <w:sz w:val="32"/>
          <w:szCs w:val="32"/>
        </w:rPr>
      </w:pPr>
      <w:r w:rsidRPr="00823A15">
        <w:rPr>
          <w:sz w:val="32"/>
          <w:szCs w:val="32"/>
        </w:rPr>
        <w:t>Please use a Post It Note to tell us….</w:t>
      </w:r>
    </w:p>
    <w:p w14:paraId="42FF3045" w14:textId="591AB174" w:rsidR="00C25EC0" w:rsidRPr="00823A15" w:rsidRDefault="00C25EC0" w:rsidP="00823A15">
      <w:pPr>
        <w:jc w:val="center"/>
        <w:rPr>
          <w:b/>
          <w:sz w:val="72"/>
          <w:szCs w:val="72"/>
          <w:u w:val="single"/>
        </w:rPr>
      </w:pPr>
      <w:r w:rsidRPr="00A94DBA">
        <w:rPr>
          <w:b/>
          <w:sz w:val="72"/>
          <w:szCs w:val="72"/>
          <w:u w:val="single"/>
        </w:rPr>
        <w:lastRenderedPageBreak/>
        <w:t>Other Projects</w:t>
      </w:r>
    </w:p>
    <w:p w14:paraId="52EBB237" w14:textId="77777777" w:rsidR="00C25EC0" w:rsidRPr="00823A15" w:rsidRDefault="00C25EC0" w:rsidP="00C25EC0">
      <w:pPr>
        <w:jc w:val="center"/>
        <w:rPr>
          <w:sz w:val="28"/>
          <w:szCs w:val="28"/>
        </w:rPr>
      </w:pPr>
      <w:r w:rsidRPr="00823A15">
        <w:rPr>
          <w:sz w:val="28"/>
          <w:szCs w:val="28"/>
        </w:rPr>
        <w:t>Community Orchard / Garden / Farm</w:t>
      </w:r>
    </w:p>
    <w:p w14:paraId="3720B814" w14:textId="77777777" w:rsidR="00C25EC0" w:rsidRPr="00823A15" w:rsidRDefault="00C25EC0" w:rsidP="00823A15">
      <w:pPr>
        <w:rPr>
          <w:sz w:val="28"/>
          <w:szCs w:val="28"/>
        </w:rPr>
      </w:pPr>
    </w:p>
    <w:p w14:paraId="7D42B7C5" w14:textId="77777777" w:rsidR="00C25EC0" w:rsidRPr="00823A15" w:rsidRDefault="00C25EC0" w:rsidP="00C25EC0">
      <w:pPr>
        <w:jc w:val="center"/>
        <w:rPr>
          <w:sz w:val="28"/>
          <w:szCs w:val="28"/>
        </w:rPr>
      </w:pPr>
      <w:r w:rsidRPr="00823A15">
        <w:rPr>
          <w:sz w:val="28"/>
          <w:szCs w:val="28"/>
        </w:rPr>
        <w:t>Allotments</w:t>
      </w:r>
    </w:p>
    <w:p w14:paraId="0390FEF9" w14:textId="77777777" w:rsidR="00C25EC0" w:rsidRPr="00823A15" w:rsidRDefault="00C25EC0" w:rsidP="00C25EC0">
      <w:pPr>
        <w:jc w:val="center"/>
        <w:rPr>
          <w:sz w:val="28"/>
          <w:szCs w:val="28"/>
        </w:rPr>
      </w:pPr>
    </w:p>
    <w:p w14:paraId="6C925A6A" w14:textId="77777777" w:rsidR="00C25EC0" w:rsidRPr="00823A15" w:rsidRDefault="00C25EC0" w:rsidP="00C25EC0">
      <w:pPr>
        <w:jc w:val="center"/>
        <w:rPr>
          <w:sz w:val="28"/>
          <w:szCs w:val="28"/>
        </w:rPr>
      </w:pPr>
      <w:r w:rsidRPr="00823A15">
        <w:rPr>
          <w:sz w:val="28"/>
          <w:szCs w:val="28"/>
        </w:rPr>
        <w:t>Re-Build the Pavilion with a Café and Public Loos</w:t>
      </w:r>
    </w:p>
    <w:p w14:paraId="45A38B0B" w14:textId="77777777" w:rsidR="00C25EC0" w:rsidRPr="00823A15" w:rsidRDefault="00C25EC0" w:rsidP="00C25EC0">
      <w:pPr>
        <w:jc w:val="center"/>
        <w:rPr>
          <w:sz w:val="28"/>
          <w:szCs w:val="28"/>
        </w:rPr>
      </w:pPr>
    </w:p>
    <w:p w14:paraId="2E1A0CA0" w14:textId="77777777" w:rsidR="00C25EC0" w:rsidRPr="00823A15" w:rsidRDefault="00C25EC0" w:rsidP="00C25EC0">
      <w:pPr>
        <w:jc w:val="center"/>
        <w:rPr>
          <w:sz w:val="28"/>
          <w:szCs w:val="28"/>
        </w:rPr>
      </w:pPr>
      <w:r w:rsidRPr="00823A15">
        <w:rPr>
          <w:sz w:val="28"/>
          <w:szCs w:val="28"/>
        </w:rPr>
        <w:t>More Picnic Tables</w:t>
      </w:r>
    </w:p>
    <w:p w14:paraId="3863119E" w14:textId="77777777" w:rsidR="00C25EC0" w:rsidRPr="00823A15" w:rsidRDefault="00C25EC0" w:rsidP="00C25EC0">
      <w:pPr>
        <w:jc w:val="center"/>
        <w:rPr>
          <w:sz w:val="28"/>
          <w:szCs w:val="28"/>
        </w:rPr>
      </w:pPr>
    </w:p>
    <w:p w14:paraId="4BA7BCC7" w14:textId="77777777" w:rsidR="00C25EC0" w:rsidRPr="00823A15" w:rsidRDefault="00C25EC0" w:rsidP="00C25EC0">
      <w:pPr>
        <w:jc w:val="center"/>
        <w:rPr>
          <w:sz w:val="28"/>
          <w:szCs w:val="28"/>
        </w:rPr>
      </w:pPr>
      <w:r w:rsidRPr="00823A15">
        <w:rPr>
          <w:sz w:val="28"/>
          <w:szCs w:val="28"/>
        </w:rPr>
        <w:t>More Dog-mess Bins</w:t>
      </w:r>
    </w:p>
    <w:p w14:paraId="7D020B16" w14:textId="77777777" w:rsidR="00C25EC0" w:rsidRPr="00823A15" w:rsidRDefault="00C25EC0" w:rsidP="00C25EC0">
      <w:pPr>
        <w:jc w:val="center"/>
        <w:rPr>
          <w:sz w:val="28"/>
          <w:szCs w:val="28"/>
        </w:rPr>
      </w:pPr>
    </w:p>
    <w:p w14:paraId="5270414E" w14:textId="77777777" w:rsidR="00C25EC0" w:rsidRPr="00823A15" w:rsidRDefault="00C25EC0" w:rsidP="00C25EC0">
      <w:pPr>
        <w:jc w:val="center"/>
        <w:rPr>
          <w:sz w:val="28"/>
          <w:szCs w:val="28"/>
        </w:rPr>
      </w:pPr>
      <w:r w:rsidRPr="00823A15">
        <w:rPr>
          <w:sz w:val="28"/>
          <w:szCs w:val="28"/>
        </w:rPr>
        <w:t>Exercise Equipment on Playing Field (for the elderly too)</w:t>
      </w:r>
    </w:p>
    <w:p w14:paraId="37861FFC" w14:textId="77777777" w:rsidR="00C25EC0" w:rsidRPr="00823A15" w:rsidRDefault="00C25EC0" w:rsidP="00C25EC0">
      <w:pPr>
        <w:jc w:val="center"/>
        <w:rPr>
          <w:sz w:val="28"/>
          <w:szCs w:val="28"/>
        </w:rPr>
      </w:pPr>
    </w:p>
    <w:p w14:paraId="2F85C770" w14:textId="77777777" w:rsidR="00C25EC0" w:rsidRPr="00823A15" w:rsidRDefault="00C25EC0" w:rsidP="00C25EC0">
      <w:pPr>
        <w:jc w:val="center"/>
        <w:rPr>
          <w:sz w:val="28"/>
          <w:szCs w:val="28"/>
        </w:rPr>
      </w:pPr>
      <w:r w:rsidRPr="00823A15">
        <w:rPr>
          <w:sz w:val="28"/>
          <w:szCs w:val="28"/>
        </w:rPr>
        <w:t>BMX Track / Zip Wire / Skate Park</w:t>
      </w:r>
    </w:p>
    <w:p w14:paraId="3A40D2B4" w14:textId="77777777" w:rsidR="00C25EC0" w:rsidRPr="00823A15" w:rsidRDefault="00C25EC0" w:rsidP="00C25EC0">
      <w:pPr>
        <w:jc w:val="center"/>
        <w:rPr>
          <w:sz w:val="28"/>
          <w:szCs w:val="28"/>
        </w:rPr>
      </w:pPr>
    </w:p>
    <w:p w14:paraId="63E01403" w14:textId="77777777" w:rsidR="00C25EC0" w:rsidRPr="00823A15" w:rsidRDefault="00C25EC0" w:rsidP="00C25EC0">
      <w:pPr>
        <w:jc w:val="center"/>
        <w:rPr>
          <w:sz w:val="28"/>
          <w:szCs w:val="28"/>
        </w:rPr>
      </w:pPr>
      <w:r w:rsidRPr="00823A15">
        <w:rPr>
          <w:sz w:val="28"/>
          <w:szCs w:val="28"/>
        </w:rPr>
        <w:t>Additional Play equipment on Hall Farm Road Green</w:t>
      </w:r>
    </w:p>
    <w:p w14:paraId="266CA204" w14:textId="77777777" w:rsidR="00C25EC0" w:rsidRPr="00823A15" w:rsidRDefault="00C25EC0" w:rsidP="00C25EC0">
      <w:pPr>
        <w:jc w:val="center"/>
        <w:rPr>
          <w:sz w:val="28"/>
          <w:szCs w:val="28"/>
        </w:rPr>
      </w:pPr>
    </w:p>
    <w:p w14:paraId="30902EA6" w14:textId="77777777" w:rsidR="00C25EC0" w:rsidRPr="00823A15" w:rsidRDefault="00C25EC0" w:rsidP="00C25EC0">
      <w:pPr>
        <w:jc w:val="center"/>
        <w:rPr>
          <w:sz w:val="28"/>
          <w:szCs w:val="28"/>
        </w:rPr>
      </w:pPr>
      <w:r w:rsidRPr="00823A15">
        <w:rPr>
          <w:sz w:val="28"/>
          <w:szCs w:val="28"/>
        </w:rPr>
        <w:t xml:space="preserve">Additional Play Equipment on Site 634B </w:t>
      </w:r>
      <w:proofErr w:type="spellStart"/>
      <w:r w:rsidRPr="00823A15">
        <w:rPr>
          <w:sz w:val="28"/>
          <w:szCs w:val="28"/>
        </w:rPr>
        <w:t>Saddlemakers</w:t>
      </w:r>
      <w:proofErr w:type="spellEnd"/>
      <w:r w:rsidRPr="00823A15">
        <w:rPr>
          <w:sz w:val="28"/>
          <w:szCs w:val="28"/>
        </w:rPr>
        <w:t xml:space="preserve"> Lane</w:t>
      </w:r>
    </w:p>
    <w:p w14:paraId="265A5CD0" w14:textId="77777777" w:rsidR="00C25EC0" w:rsidRPr="00823A15" w:rsidRDefault="00C25EC0" w:rsidP="00C25EC0">
      <w:pPr>
        <w:jc w:val="center"/>
        <w:rPr>
          <w:sz w:val="28"/>
          <w:szCs w:val="28"/>
        </w:rPr>
      </w:pPr>
    </w:p>
    <w:p w14:paraId="73A76E7A" w14:textId="77777777" w:rsidR="00C25EC0" w:rsidRPr="00823A15" w:rsidRDefault="00C25EC0" w:rsidP="00C25EC0">
      <w:pPr>
        <w:jc w:val="center"/>
        <w:rPr>
          <w:sz w:val="28"/>
          <w:szCs w:val="28"/>
        </w:rPr>
      </w:pPr>
      <w:r w:rsidRPr="00823A15">
        <w:rPr>
          <w:sz w:val="28"/>
          <w:szCs w:val="28"/>
        </w:rPr>
        <w:t>Heritage Trail</w:t>
      </w:r>
    </w:p>
    <w:p w14:paraId="79463321" w14:textId="77777777" w:rsidR="00C25EC0" w:rsidRPr="00823A15" w:rsidRDefault="00C25EC0" w:rsidP="00C25EC0">
      <w:pPr>
        <w:jc w:val="center"/>
        <w:rPr>
          <w:sz w:val="28"/>
          <w:szCs w:val="28"/>
        </w:rPr>
      </w:pPr>
    </w:p>
    <w:p w14:paraId="15248016" w14:textId="77777777" w:rsidR="00C25EC0" w:rsidRPr="00823A15" w:rsidRDefault="00C25EC0" w:rsidP="00C25EC0">
      <w:pPr>
        <w:jc w:val="center"/>
        <w:rPr>
          <w:sz w:val="28"/>
          <w:szCs w:val="28"/>
        </w:rPr>
      </w:pPr>
      <w:r w:rsidRPr="00823A15">
        <w:rPr>
          <w:sz w:val="28"/>
          <w:szCs w:val="28"/>
        </w:rPr>
        <w:t>More Signage and Wildlife Info Boards on Footpaths / Woodland Walks</w:t>
      </w:r>
    </w:p>
    <w:p w14:paraId="5ED0CF28" w14:textId="77777777" w:rsidR="00C25EC0" w:rsidRPr="005B5DA0" w:rsidRDefault="00C25EC0" w:rsidP="00C25EC0">
      <w:r>
        <w:br w:type="page"/>
      </w:r>
      <w:r>
        <w:rPr>
          <w:sz w:val="32"/>
          <w:szCs w:val="32"/>
        </w:rPr>
        <w:lastRenderedPageBreak/>
        <w:t>Part of t</w:t>
      </w:r>
      <w:r w:rsidRPr="005B5DA0">
        <w:rPr>
          <w:sz w:val="32"/>
          <w:szCs w:val="32"/>
        </w:rPr>
        <w:t>he various work we have done, including the Questionnaire, to consult with the community in Melton a number of OTHER PROJECTS have been highlighted.</w:t>
      </w:r>
    </w:p>
    <w:p w14:paraId="0BA81E1B" w14:textId="77777777" w:rsidR="00C25EC0" w:rsidRPr="005B5DA0" w:rsidRDefault="00C25EC0" w:rsidP="00C25EC0">
      <w:pPr>
        <w:rPr>
          <w:sz w:val="32"/>
          <w:szCs w:val="32"/>
        </w:rPr>
      </w:pPr>
    </w:p>
    <w:p w14:paraId="4B97ACDA" w14:textId="77777777" w:rsidR="00C25EC0" w:rsidRPr="005B5DA0" w:rsidRDefault="00C25EC0" w:rsidP="00C25EC0">
      <w:pPr>
        <w:rPr>
          <w:sz w:val="32"/>
          <w:szCs w:val="32"/>
        </w:rPr>
      </w:pPr>
      <w:r w:rsidRPr="005B5DA0">
        <w:rPr>
          <w:sz w:val="32"/>
          <w:szCs w:val="32"/>
        </w:rPr>
        <w:t xml:space="preserve">These are things we can work on doing as part of the Neighbourhood Plan </w:t>
      </w:r>
      <w:r>
        <w:rPr>
          <w:sz w:val="32"/>
          <w:szCs w:val="32"/>
        </w:rPr>
        <w:t>- BUT</w:t>
      </w:r>
      <w:r w:rsidRPr="005B5DA0">
        <w:rPr>
          <w:sz w:val="32"/>
          <w:szCs w:val="32"/>
        </w:rPr>
        <w:t xml:space="preserve"> they won’t be specifically covered by a Policy</w:t>
      </w:r>
      <w:r>
        <w:rPr>
          <w:sz w:val="32"/>
          <w:szCs w:val="32"/>
        </w:rPr>
        <w:t xml:space="preserve"> they will be a general objective to do something</w:t>
      </w:r>
      <w:r w:rsidRPr="005B5DA0">
        <w:rPr>
          <w:sz w:val="32"/>
          <w:szCs w:val="32"/>
        </w:rPr>
        <w:t>.</w:t>
      </w:r>
    </w:p>
    <w:p w14:paraId="14CF0622" w14:textId="77777777" w:rsidR="00C25EC0" w:rsidRPr="005B5DA0" w:rsidRDefault="00C25EC0" w:rsidP="00C25EC0">
      <w:pPr>
        <w:rPr>
          <w:sz w:val="32"/>
          <w:szCs w:val="32"/>
        </w:rPr>
      </w:pPr>
    </w:p>
    <w:p w14:paraId="652AFF25" w14:textId="77777777" w:rsidR="00C25EC0" w:rsidRPr="005B5DA0" w:rsidRDefault="00C25EC0" w:rsidP="00C25EC0">
      <w:pPr>
        <w:rPr>
          <w:sz w:val="32"/>
          <w:szCs w:val="32"/>
        </w:rPr>
      </w:pPr>
      <w:r>
        <w:rPr>
          <w:sz w:val="32"/>
          <w:szCs w:val="32"/>
        </w:rPr>
        <w:t>As most of the projects</w:t>
      </w:r>
      <w:r w:rsidRPr="005B5DA0">
        <w:rPr>
          <w:sz w:val="32"/>
          <w:szCs w:val="32"/>
        </w:rPr>
        <w:t xml:space="preserve"> require funding we will need to look at ways of obtaining this.</w:t>
      </w:r>
    </w:p>
    <w:p w14:paraId="3D8B2281" w14:textId="77777777" w:rsidR="00C25EC0" w:rsidRPr="005B5DA0" w:rsidRDefault="00C25EC0" w:rsidP="00C25EC0">
      <w:pPr>
        <w:rPr>
          <w:sz w:val="32"/>
          <w:szCs w:val="32"/>
        </w:rPr>
      </w:pPr>
    </w:p>
    <w:p w14:paraId="1DB79691" w14:textId="77777777" w:rsidR="00C25EC0" w:rsidRDefault="00C25EC0" w:rsidP="00C25EC0">
      <w:pPr>
        <w:rPr>
          <w:sz w:val="32"/>
          <w:szCs w:val="32"/>
        </w:rPr>
      </w:pPr>
      <w:r w:rsidRPr="005B5DA0">
        <w:rPr>
          <w:sz w:val="32"/>
          <w:szCs w:val="32"/>
        </w:rPr>
        <w:t>One way will be if Suffolk C</w:t>
      </w:r>
      <w:r>
        <w:rPr>
          <w:sz w:val="32"/>
          <w:szCs w:val="32"/>
        </w:rPr>
        <w:t>oastal District Council formally</w:t>
      </w:r>
      <w:r w:rsidRPr="005B5DA0">
        <w:rPr>
          <w:sz w:val="32"/>
          <w:szCs w:val="32"/>
        </w:rPr>
        <w:t xml:space="preserve"> </w:t>
      </w:r>
      <w:proofErr w:type="gramStart"/>
      <w:r w:rsidRPr="005B5DA0">
        <w:rPr>
          <w:sz w:val="32"/>
          <w:szCs w:val="32"/>
        </w:rPr>
        <w:t>adopt</w:t>
      </w:r>
      <w:proofErr w:type="gramEnd"/>
      <w:r w:rsidRPr="005B5DA0">
        <w:rPr>
          <w:sz w:val="32"/>
          <w:szCs w:val="32"/>
        </w:rPr>
        <w:t xml:space="preserve"> the </w:t>
      </w:r>
      <w:r>
        <w:rPr>
          <w:sz w:val="32"/>
          <w:szCs w:val="32"/>
        </w:rPr>
        <w:t xml:space="preserve">Community Infrastructure Levy. </w:t>
      </w:r>
    </w:p>
    <w:p w14:paraId="2717FB24" w14:textId="77777777" w:rsidR="00C25EC0" w:rsidRDefault="00C25EC0" w:rsidP="00C25EC0">
      <w:pPr>
        <w:rPr>
          <w:sz w:val="32"/>
          <w:szCs w:val="32"/>
        </w:rPr>
      </w:pPr>
    </w:p>
    <w:p w14:paraId="5E0A4BF9" w14:textId="77777777" w:rsidR="00C25EC0" w:rsidRDefault="00C25EC0" w:rsidP="00C25EC0">
      <w:pPr>
        <w:rPr>
          <w:sz w:val="32"/>
          <w:szCs w:val="32"/>
        </w:rPr>
      </w:pPr>
      <w:r w:rsidRPr="005B5DA0">
        <w:rPr>
          <w:sz w:val="32"/>
          <w:szCs w:val="32"/>
        </w:rPr>
        <w:t>If they do we will get 25% of any Levy applied to new developments in Melton.</w:t>
      </w:r>
    </w:p>
    <w:p w14:paraId="4C117CA1" w14:textId="77777777" w:rsidR="00C25EC0" w:rsidRDefault="00C25EC0" w:rsidP="00C25EC0">
      <w:pPr>
        <w:rPr>
          <w:sz w:val="32"/>
          <w:szCs w:val="32"/>
        </w:rPr>
      </w:pPr>
    </w:p>
    <w:p w14:paraId="55E6F8EA" w14:textId="77777777" w:rsidR="00C25EC0" w:rsidRDefault="00C25EC0" w:rsidP="00C25EC0">
      <w:pPr>
        <w:rPr>
          <w:sz w:val="32"/>
          <w:szCs w:val="32"/>
        </w:rPr>
      </w:pPr>
      <w:r>
        <w:rPr>
          <w:sz w:val="32"/>
          <w:szCs w:val="32"/>
        </w:rPr>
        <w:br w:type="page"/>
      </w:r>
    </w:p>
    <w:p w14:paraId="18E80D57" w14:textId="77777777" w:rsidR="00C25EC0" w:rsidRDefault="00C25EC0" w:rsidP="00C25EC0">
      <w:pPr>
        <w:jc w:val="center"/>
        <w:rPr>
          <w:b/>
          <w:sz w:val="40"/>
          <w:szCs w:val="40"/>
        </w:rPr>
      </w:pPr>
      <w:r w:rsidRPr="008812E2">
        <w:rPr>
          <w:b/>
          <w:sz w:val="40"/>
          <w:szCs w:val="40"/>
        </w:rPr>
        <w:lastRenderedPageBreak/>
        <w:t>DO YOU AGREE THAT TH</w:t>
      </w:r>
      <w:r>
        <w:rPr>
          <w:b/>
          <w:sz w:val="40"/>
          <w:szCs w:val="40"/>
        </w:rPr>
        <w:t>ESE PROJECTS LISTED ARE WORTH PU</w:t>
      </w:r>
      <w:r w:rsidRPr="008812E2">
        <w:rPr>
          <w:b/>
          <w:sz w:val="40"/>
          <w:szCs w:val="40"/>
        </w:rPr>
        <w:t>RSUING?</w:t>
      </w:r>
    </w:p>
    <w:p w14:paraId="19547E67" w14:textId="77777777" w:rsidR="00C25EC0" w:rsidRPr="008812E2" w:rsidRDefault="00C25EC0" w:rsidP="00C25EC0">
      <w:pPr>
        <w:jc w:val="center"/>
        <w:rPr>
          <w:b/>
          <w:sz w:val="40"/>
          <w:szCs w:val="40"/>
        </w:rPr>
      </w:pPr>
      <w:r>
        <w:rPr>
          <w:b/>
          <w:sz w:val="40"/>
          <w:szCs w:val="40"/>
        </w:rPr>
        <w:t>(</w:t>
      </w:r>
      <w:proofErr w:type="gramStart"/>
      <w:r w:rsidRPr="008812E2">
        <w:rPr>
          <w:sz w:val="32"/>
          <w:szCs w:val="32"/>
        </w:rPr>
        <w:t>please</w:t>
      </w:r>
      <w:proofErr w:type="gramEnd"/>
      <w:r w:rsidRPr="008812E2">
        <w:rPr>
          <w:sz w:val="32"/>
          <w:szCs w:val="32"/>
        </w:rPr>
        <w:t xml:space="preserve"> tick inside one box</w:t>
      </w:r>
      <w:r>
        <w:rPr>
          <w:b/>
          <w:sz w:val="40"/>
          <w:szCs w:val="40"/>
        </w:rPr>
        <w:t>)</w:t>
      </w:r>
    </w:p>
    <w:p w14:paraId="5981E6F2" w14:textId="77777777" w:rsidR="00C25EC0" w:rsidRDefault="00C25EC0" w:rsidP="00C25EC0">
      <w:pPr>
        <w:rPr>
          <w:sz w:val="32"/>
          <w:szCs w:val="32"/>
        </w:rPr>
      </w:pPr>
    </w:p>
    <w:tbl>
      <w:tblPr>
        <w:tblStyle w:val="TableGrid"/>
        <w:tblW w:w="0" w:type="auto"/>
        <w:tblLook w:val="04A0" w:firstRow="1" w:lastRow="0" w:firstColumn="1" w:lastColumn="0" w:noHBand="0" w:noVBand="1"/>
      </w:tblPr>
      <w:tblGrid>
        <w:gridCol w:w="4258"/>
        <w:gridCol w:w="4258"/>
      </w:tblGrid>
      <w:tr w:rsidR="00C25EC0" w14:paraId="6EA88ACC" w14:textId="77777777" w:rsidTr="00185E71">
        <w:tc>
          <w:tcPr>
            <w:tcW w:w="4258" w:type="dxa"/>
          </w:tcPr>
          <w:p w14:paraId="6785AE39" w14:textId="77777777" w:rsidR="00C25EC0" w:rsidRPr="008812E2" w:rsidRDefault="00C25EC0" w:rsidP="00185E71">
            <w:pPr>
              <w:jc w:val="center"/>
              <w:rPr>
                <w:b/>
                <w:sz w:val="32"/>
                <w:szCs w:val="32"/>
              </w:rPr>
            </w:pPr>
            <w:r w:rsidRPr="008812E2">
              <w:rPr>
                <w:b/>
                <w:sz w:val="32"/>
                <w:szCs w:val="32"/>
              </w:rPr>
              <w:t>YES</w:t>
            </w:r>
          </w:p>
        </w:tc>
        <w:tc>
          <w:tcPr>
            <w:tcW w:w="4258" w:type="dxa"/>
          </w:tcPr>
          <w:p w14:paraId="0E79B885" w14:textId="77777777" w:rsidR="00C25EC0" w:rsidRPr="008812E2" w:rsidRDefault="00C25EC0" w:rsidP="00185E71">
            <w:pPr>
              <w:jc w:val="center"/>
              <w:rPr>
                <w:b/>
                <w:sz w:val="32"/>
                <w:szCs w:val="32"/>
              </w:rPr>
            </w:pPr>
            <w:r w:rsidRPr="008812E2">
              <w:rPr>
                <w:b/>
                <w:sz w:val="32"/>
                <w:szCs w:val="32"/>
              </w:rPr>
              <w:t>NO</w:t>
            </w:r>
          </w:p>
        </w:tc>
      </w:tr>
      <w:tr w:rsidR="00C25EC0" w14:paraId="2D0DF032" w14:textId="77777777" w:rsidTr="00185E71">
        <w:tc>
          <w:tcPr>
            <w:tcW w:w="4258" w:type="dxa"/>
          </w:tcPr>
          <w:p w14:paraId="52E1B50F" w14:textId="77777777" w:rsidR="00C25EC0" w:rsidRDefault="00C25EC0" w:rsidP="00185E71">
            <w:pPr>
              <w:rPr>
                <w:sz w:val="32"/>
                <w:szCs w:val="32"/>
              </w:rPr>
            </w:pPr>
          </w:p>
        </w:tc>
        <w:tc>
          <w:tcPr>
            <w:tcW w:w="4258" w:type="dxa"/>
          </w:tcPr>
          <w:p w14:paraId="37EBF184" w14:textId="77777777" w:rsidR="00C25EC0" w:rsidRDefault="00C25EC0" w:rsidP="00185E71">
            <w:pPr>
              <w:rPr>
                <w:sz w:val="32"/>
                <w:szCs w:val="32"/>
              </w:rPr>
            </w:pPr>
          </w:p>
          <w:p w14:paraId="719D3276" w14:textId="77777777" w:rsidR="00C25EC0" w:rsidRDefault="00C25EC0" w:rsidP="00185E71">
            <w:pPr>
              <w:rPr>
                <w:sz w:val="32"/>
                <w:szCs w:val="32"/>
              </w:rPr>
            </w:pPr>
          </w:p>
          <w:p w14:paraId="36A5CD15" w14:textId="77777777" w:rsidR="00C25EC0" w:rsidRDefault="00C25EC0" w:rsidP="00185E71">
            <w:pPr>
              <w:rPr>
                <w:sz w:val="32"/>
                <w:szCs w:val="32"/>
              </w:rPr>
            </w:pPr>
          </w:p>
          <w:p w14:paraId="11B96DFB" w14:textId="77777777" w:rsidR="00C25EC0" w:rsidRDefault="00C25EC0" w:rsidP="00185E71">
            <w:pPr>
              <w:rPr>
                <w:sz w:val="32"/>
                <w:szCs w:val="32"/>
              </w:rPr>
            </w:pPr>
          </w:p>
          <w:p w14:paraId="11BCF760" w14:textId="77777777" w:rsidR="00C25EC0" w:rsidRDefault="00C25EC0" w:rsidP="00185E71">
            <w:pPr>
              <w:rPr>
                <w:sz w:val="32"/>
                <w:szCs w:val="32"/>
              </w:rPr>
            </w:pPr>
          </w:p>
          <w:p w14:paraId="196AD267" w14:textId="77777777" w:rsidR="00C25EC0" w:rsidRDefault="00C25EC0" w:rsidP="00185E71">
            <w:pPr>
              <w:rPr>
                <w:sz w:val="32"/>
                <w:szCs w:val="32"/>
              </w:rPr>
            </w:pPr>
          </w:p>
          <w:p w14:paraId="3216798F" w14:textId="77777777" w:rsidR="00C25EC0" w:rsidRDefault="00C25EC0" w:rsidP="00185E71">
            <w:pPr>
              <w:rPr>
                <w:sz w:val="32"/>
                <w:szCs w:val="32"/>
              </w:rPr>
            </w:pPr>
          </w:p>
          <w:p w14:paraId="23422902" w14:textId="77777777" w:rsidR="00C25EC0" w:rsidRDefault="00C25EC0" w:rsidP="00185E71">
            <w:pPr>
              <w:rPr>
                <w:sz w:val="32"/>
                <w:szCs w:val="32"/>
              </w:rPr>
            </w:pPr>
          </w:p>
          <w:p w14:paraId="3C2C0532" w14:textId="77777777" w:rsidR="00C25EC0" w:rsidRDefault="00C25EC0" w:rsidP="00185E71">
            <w:pPr>
              <w:rPr>
                <w:sz w:val="32"/>
                <w:szCs w:val="32"/>
              </w:rPr>
            </w:pPr>
          </w:p>
          <w:p w14:paraId="7FD03656" w14:textId="77777777" w:rsidR="00C25EC0" w:rsidRDefault="00C25EC0" w:rsidP="00185E71">
            <w:pPr>
              <w:rPr>
                <w:sz w:val="32"/>
                <w:szCs w:val="32"/>
              </w:rPr>
            </w:pPr>
          </w:p>
          <w:p w14:paraId="71C18603" w14:textId="77777777" w:rsidR="00C25EC0" w:rsidRDefault="00C25EC0" w:rsidP="00185E71">
            <w:pPr>
              <w:rPr>
                <w:sz w:val="32"/>
                <w:szCs w:val="32"/>
              </w:rPr>
            </w:pPr>
          </w:p>
          <w:p w14:paraId="283F1C33" w14:textId="77777777" w:rsidR="00C25EC0" w:rsidRDefault="00C25EC0" w:rsidP="00185E71">
            <w:pPr>
              <w:rPr>
                <w:sz w:val="32"/>
                <w:szCs w:val="32"/>
              </w:rPr>
            </w:pPr>
          </w:p>
          <w:p w14:paraId="182994CA" w14:textId="77777777" w:rsidR="00C25EC0" w:rsidRDefault="00C25EC0" w:rsidP="00185E71">
            <w:pPr>
              <w:rPr>
                <w:sz w:val="32"/>
                <w:szCs w:val="32"/>
              </w:rPr>
            </w:pPr>
          </w:p>
          <w:p w14:paraId="0E3DCF12" w14:textId="77777777" w:rsidR="00C25EC0" w:rsidRDefault="00C25EC0" w:rsidP="00185E71">
            <w:pPr>
              <w:rPr>
                <w:sz w:val="32"/>
                <w:szCs w:val="32"/>
              </w:rPr>
            </w:pPr>
          </w:p>
          <w:p w14:paraId="743D962A" w14:textId="77777777" w:rsidR="00C25EC0" w:rsidRDefault="00C25EC0" w:rsidP="00185E71">
            <w:pPr>
              <w:rPr>
                <w:sz w:val="32"/>
                <w:szCs w:val="32"/>
              </w:rPr>
            </w:pPr>
          </w:p>
          <w:p w14:paraId="79B6C509" w14:textId="77777777" w:rsidR="00C25EC0" w:rsidRDefault="00C25EC0" w:rsidP="00185E71">
            <w:pPr>
              <w:rPr>
                <w:sz w:val="32"/>
                <w:szCs w:val="32"/>
              </w:rPr>
            </w:pPr>
          </w:p>
          <w:p w14:paraId="73B1ED2B" w14:textId="77777777" w:rsidR="00C25EC0" w:rsidRDefault="00C25EC0" w:rsidP="00185E71">
            <w:pPr>
              <w:rPr>
                <w:sz w:val="32"/>
                <w:szCs w:val="32"/>
              </w:rPr>
            </w:pPr>
          </w:p>
          <w:p w14:paraId="0BE4710D" w14:textId="77777777" w:rsidR="00C25EC0" w:rsidRDefault="00C25EC0" w:rsidP="00185E71">
            <w:pPr>
              <w:rPr>
                <w:sz w:val="32"/>
                <w:szCs w:val="32"/>
              </w:rPr>
            </w:pPr>
          </w:p>
          <w:p w14:paraId="55D1BEE3" w14:textId="77777777" w:rsidR="00C25EC0" w:rsidRDefault="00C25EC0" w:rsidP="00185E71">
            <w:pPr>
              <w:rPr>
                <w:sz w:val="32"/>
                <w:szCs w:val="32"/>
              </w:rPr>
            </w:pPr>
          </w:p>
          <w:p w14:paraId="6A94E906" w14:textId="77777777" w:rsidR="00C25EC0" w:rsidRDefault="00C25EC0" w:rsidP="00185E71">
            <w:pPr>
              <w:rPr>
                <w:sz w:val="32"/>
                <w:szCs w:val="32"/>
              </w:rPr>
            </w:pPr>
          </w:p>
          <w:p w14:paraId="6DBC6DDC" w14:textId="77777777" w:rsidR="00C25EC0" w:rsidRDefault="00C25EC0" w:rsidP="00185E71">
            <w:pPr>
              <w:rPr>
                <w:sz w:val="32"/>
                <w:szCs w:val="32"/>
              </w:rPr>
            </w:pPr>
          </w:p>
          <w:p w14:paraId="70CF733A" w14:textId="77777777" w:rsidR="00C25EC0" w:rsidRDefault="00C25EC0" w:rsidP="00185E71">
            <w:pPr>
              <w:rPr>
                <w:sz w:val="32"/>
                <w:szCs w:val="32"/>
              </w:rPr>
            </w:pPr>
          </w:p>
          <w:p w14:paraId="61845DE5" w14:textId="77777777" w:rsidR="00C25EC0" w:rsidRDefault="00C25EC0" w:rsidP="00185E71">
            <w:pPr>
              <w:rPr>
                <w:sz w:val="32"/>
                <w:szCs w:val="32"/>
              </w:rPr>
            </w:pPr>
          </w:p>
          <w:p w14:paraId="2E1314B3" w14:textId="77777777" w:rsidR="00C25EC0" w:rsidRDefault="00C25EC0" w:rsidP="00185E71">
            <w:pPr>
              <w:rPr>
                <w:sz w:val="32"/>
                <w:szCs w:val="32"/>
              </w:rPr>
            </w:pPr>
          </w:p>
        </w:tc>
      </w:tr>
    </w:tbl>
    <w:p w14:paraId="2BC2D82A" w14:textId="77777777" w:rsidR="00C25EC0" w:rsidRPr="00823A15" w:rsidRDefault="00C25EC0" w:rsidP="00823A15">
      <w:pPr>
        <w:rPr>
          <w:sz w:val="24"/>
          <w:szCs w:val="24"/>
        </w:rPr>
      </w:pPr>
      <w:r w:rsidRPr="00823A15">
        <w:rPr>
          <w:sz w:val="24"/>
          <w:szCs w:val="24"/>
        </w:rPr>
        <w:t xml:space="preserve">If your answer is NO or you think we have missed a vital project for Melton please use a POST IT NOTE to tell us why or what it </w:t>
      </w:r>
      <w:proofErr w:type="gramStart"/>
      <w:r w:rsidRPr="00823A15">
        <w:rPr>
          <w:sz w:val="24"/>
          <w:szCs w:val="24"/>
        </w:rPr>
        <w:t>is……</w:t>
      </w:r>
      <w:proofErr w:type="gramEnd"/>
    </w:p>
    <w:p w14:paraId="6CEB8E1C" w14:textId="77777777" w:rsidR="00C25EC0" w:rsidRDefault="00C25EC0" w:rsidP="00C25EC0">
      <w:r>
        <w:br w:type="page"/>
      </w:r>
    </w:p>
    <w:p w14:paraId="23B7B39F" w14:textId="77777777" w:rsidR="00C25EC0" w:rsidRPr="008A1B43" w:rsidRDefault="00C25EC0" w:rsidP="00C25EC0">
      <w:pPr>
        <w:jc w:val="center"/>
        <w:rPr>
          <w:b/>
          <w:sz w:val="56"/>
          <w:szCs w:val="56"/>
          <w:u w:val="single"/>
        </w:rPr>
      </w:pPr>
      <w:r>
        <w:rPr>
          <w:b/>
          <w:sz w:val="56"/>
          <w:szCs w:val="56"/>
          <w:u w:val="single"/>
        </w:rPr>
        <w:lastRenderedPageBreak/>
        <w:t>Focus Point</w:t>
      </w:r>
      <w:r w:rsidRPr="008A1B43">
        <w:rPr>
          <w:b/>
          <w:sz w:val="56"/>
          <w:szCs w:val="56"/>
          <w:u w:val="single"/>
        </w:rPr>
        <w:t xml:space="preserve"> 1</w:t>
      </w:r>
    </w:p>
    <w:p w14:paraId="5972A085" w14:textId="77777777" w:rsidR="00C25EC0" w:rsidRDefault="00C25EC0" w:rsidP="00C25EC0"/>
    <w:p w14:paraId="1D84EC47" w14:textId="77777777" w:rsidR="00C25EC0" w:rsidRDefault="00C25EC0" w:rsidP="00C25EC0">
      <w:pPr>
        <w:jc w:val="center"/>
        <w:rPr>
          <w:b/>
          <w:sz w:val="32"/>
          <w:szCs w:val="32"/>
        </w:rPr>
      </w:pPr>
      <w:r w:rsidRPr="008A1B43">
        <w:rPr>
          <w:b/>
          <w:sz w:val="32"/>
          <w:szCs w:val="32"/>
        </w:rPr>
        <w:t>Scale of New Developments / Phasing</w:t>
      </w:r>
    </w:p>
    <w:p w14:paraId="0F693118" w14:textId="77777777" w:rsidR="00C25EC0" w:rsidRDefault="00C25EC0" w:rsidP="00C25EC0">
      <w:pPr>
        <w:jc w:val="center"/>
        <w:rPr>
          <w:b/>
          <w:sz w:val="32"/>
          <w:szCs w:val="32"/>
        </w:rPr>
      </w:pPr>
    </w:p>
    <w:p w14:paraId="518D1C44" w14:textId="77777777" w:rsidR="00C25EC0" w:rsidRPr="008A1B43" w:rsidRDefault="00C25EC0" w:rsidP="00C25EC0">
      <w:pPr>
        <w:jc w:val="center"/>
        <w:rPr>
          <w:sz w:val="32"/>
          <w:szCs w:val="32"/>
        </w:rPr>
      </w:pPr>
    </w:p>
    <w:p w14:paraId="2D823F89" w14:textId="77777777" w:rsidR="00C25EC0" w:rsidRDefault="00C25EC0" w:rsidP="00C25EC0">
      <w:pPr>
        <w:jc w:val="both"/>
        <w:rPr>
          <w:sz w:val="28"/>
          <w:szCs w:val="28"/>
        </w:rPr>
      </w:pPr>
      <w:r w:rsidRPr="008A1B43">
        <w:rPr>
          <w:sz w:val="28"/>
          <w:szCs w:val="28"/>
        </w:rPr>
        <w:t>This would see</w:t>
      </w:r>
      <w:r>
        <w:rPr>
          <w:sz w:val="28"/>
          <w:szCs w:val="28"/>
        </w:rPr>
        <w:t>k</w:t>
      </w:r>
      <w:r w:rsidRPr="008A1B43">
        <w:rPr>
          <w:sz w:val="28"/>
          <w:szCs w:val="28"/>
        </w:rPr>
        <w:t xml:space="preserve"> to </w:t>
      </w:r>
      <w:r>
        <w:rPr>
          <w:sz w:val="28"/>
          <w:szCs w:val="28"/>
        </w:rPr>
        <w:t>ensure future developments in Melton are small scale and therefore sustainable.</w:t>
      </w:r>
    </w:p>
    <w:p w14:paraId="78CC34A5" w14:textId="77777777" w:rsidR="00C25EC0" w:rsidRDefault="00C25EC0" w:rsidP="00C25EC0">
      <w:pPr>
        <w:jc w:val="both"/>
        <w:rPr>
          <w:sz w:val="28"/>
          <w:szCs w:val="28"/>
        </w:rPr>
      </w:pPr>
    </w:p>
    <w:p w14:paraId="4D0CA1E4" w14:textId="77777777" w:rsidR="00C25EC0" w:rsidRPr="008A1B43" w:rsidRDefault="00C25EC0" w:rsidP="00C25EC0">
      <w:pPr>
        <w:jc w:val="both"/>
        <w:rPr>
          <w:sz w:val="28"/>
          <w:szCs w:val="28"/>
        </w:rPr>
      </w:pPr>
      <w:r>
        <w:rPr>
          <w:sz w:val="28"/>
          <w:szCs w:val="28"/>
        </w:rPr>
        <w:t xml:space="preserve">It would also require that IF a larger scale development were to be deemed necessary or appropriate that it would be phased carefully over time to allow infrastructure to be geared up to accommodate it. </w:t>
      </w:r>
    </w:p>
    <w:p w14:paraId="78AB7CB8" w14:textId="77777777" w:rsidR="00C25EC0" w:rsidRPr="008A1B43" w:rsidRDefault="00C25EC0" w:rsidP="00C25EC0"/>
    <w:p w14:paraId="65DC9754" w14:textId="77777777" w:rsidR="00C25EC0" w:rsidRDefault="00C25EC0" w:rsidP="00C25EC0">
      <w:r>
        <w:br w:type="page"/>
      </w:r>
    </w:p>
    <w:p w14:paraId="5AA64E5A" w14:textId="77777777" w:rsidR="00C25EC0" w:rsidRPr="00E72261" w:rsidRDefault="00C25EC0" w:rsidP="00C25EC0">
      <w:pPr>
        <w:jc w:val="center"/>
        <w:rPr>
          <w:b/>
          <w:sz w:val="56"/>
          <w:szCs w:val="56"/>
          <w:u w:val="single"/>
        </w:rPr>
      </w:pPr>
      <w:r>
        <w:rPr>
          <w:b/>
          <w:sz w:val="56"/>
          <w:szCs w:val="56"/>
          <w:u w:val="single"/>
        </w:rPr>
        <w:lastRenderedPageBreak/>
        <w:t>Focus Point</w:t>
      </w:r>
      <w:r w:rsidRPr="00E72261">
        <w:rPr>
          <w:b/>
          <w:sz w:val="56"/>
          <w:szCs w:val="56"/>
          <w:u w:val="single"/>
        </w:rPr>
        <w:t xml:space="preserve"> 2</w:t>
      </w:r>
    </w:p>
    <w:p w14:paraId="3918AE8F" w14:textId="77777777" w:rsidR="00C25EC0" w:rsidRDefault="00C25EC0" w:rsidP="00C25EC0"/>
    <w:p w14:paraId="02ED71F4" w14:textId="77777777" w:rsidR="00C25EC0" w:rsidRPr="00E72261" w:rsidRDefault="00C25EC0" w:rsidP="00C25EC0">
      <w:pPr>
        <w:jc w:val="center"/>
        <w:rPr>
          <w:b/>
          <w:sz w:val="32"/>
          <w:szCs w:val="32"/>
        </w:rPr>
      </w:pPr>
      <w:r w:rsidRPr="00E72261">
        <w:rPr>
          <w:b/>
          <w:sz w:val="32"/>
          <w:szCs w:val="32"/>
        </w:rPr>
        <w:t>F</w:t>
      </w:r>
      <w:r>
        <w:rPr>
          <w:b/>
          <w:sz w:val="32"/>
          <w:szCs w:val="32"/>
        </w:rPr>
        <w:t>avour B</w:t>
      </w:r>
      <w:r w:rsidRPr="00E72261">
        <w:rPr>
          <w:b/>
          <w:sz w:val="32"/>
          <w:szCs w:val="32"/>
        </w:rPr>
        <w:t>rownfield</w:t>
      </w:r>
      <w:r>
        <w:rPr>
          <w:b/>
          <w:sz w:val="32"/>
          <w:szCs w:val="32"/>
        </w:rPr>
        <w:t xml:space="preserve"> Sites</w:t>
      </w:r>
    </w:p>
    <w:p w14:paraId="6A39547C" w14:textId="77777777" w:rsidR="00C25EC0" w:rsidRDefault="00C25EC0" w:rsidP="00C25EC0"/>
    <w:p w14:paraId="346B17C1" w14:textId="77777777" w:rsidR="00C25EC0" w:rsidRPr="00BF1650" w:rsidRDefault="00C25EC0" w:rsidP="00C25EC0">
      <w:pPr>
        <w:jc w:val="both"/>
        <w:rPr>
          <w:sz w:val="28"/>
          <w:szCs w:val="28"/>
        </w:rPr>
      </w:pPr>
    </w:p>
    <w:p w14:paraId="0B7B1784" w14:textId="77777777" w:rsidR="00C25EC0" w:rsidRPr="00BF1650" w:rsidRDefault="00C25EC0" w:rsidP="00C25EC0">
      <w:pPr>
        <w:jc w:val="both"/>
        <w:rPr>
          <w:sz w:val="28"/>
          <w:szCs w:val="28"/>
        </w:rPr>
      </w:pPr>
      <w:r>
        <w:rPr>
          <w:sz w:val="28"/>
          <w:szCs w:val="28"/>
        </w:rPr>
        <w:t xml:space="preserve">This </w:t>
      </w:r>
      <w:r w:rsidRPr="00BF1650">
        <w:rPr>
          <w:sz w:val="28"/>
          <w:szCs w:val="28"/>
        </w:rPr>
        <w:t xml:space="preserve">would require all developers to assess brownfield land for development before any approach is made for </w:t>
      </w:r>
      <w:proofErr w:type="gramStart"/>
      <w:r w:rsidRPr="00BF1650">
        <w:rPr>
          <w:sz w:val="28"/>
          <w:szCs w:val="28"/>
        </w:rPr>
        <w:t>greenfield</w:t>
      </w:r>
      <w:proofErr w:type="gramEnd"/>
      <w:r w:rsidRPr="00BF1650">
        <w:rPr>
          <w:sz w:val="28"/>
          <w:szCs w:val="28"/>
        </w:rPr>
        <w:t xml:space="preserve"> sites. </w:t>
      </w:r>
    </w:p>
    <w:p w14:paraId="0C41D29C" w14:textId="77777777" w:rsidR="00C25EC0" w:rsidRPr="00BF1650" w:rsidRDefault="00C25EC0" w:rsidP="00C25EC0">
      <w:pPr>
        <w:jc w:val="both"/>
        <w:rPr>
          <w:sz w:val="28"/>
          <w:szCs w:val="28"/>
        </w:rPr>
      </w:pPr>
    </w:p>
    <w:p w14:paraId="5439723A" w14:textId="77777777" w:rsidR="00C25EC0" w:rsidRPr="00BF1650" w:rsidRDefault="00C25EC0" w:rsidP="00C25EC0">
      <w:pPr>
        <w:jc w:val="both"/>
        <w:rPr>
          <w:sz w:val="28"/>
          <w:szCs w:val="28"/>
        </w:rPr>
      </w:pPr>
      <w:r>
        <w:rPr>
          <w:sz w:val="28"/>
          <w:szCs w:val="28"/>
        </w:rPr>
        <w:t>This</w:t>
      </w:r>
      <w:r w:rsidRPr="00BF1650">
        <w:rPr>
          <w:sz w:val="28"/>
          <w:szCs w:val="28"/>
        </w:rPr>
        <w:t xml:space="preserve"> would</w:t>
      </w:r>
      <w:r>
        <w:rPr>
          <w:sz w:val="28"/>
          <w:szCs w:val="28"/>
        </w:rPr>
        <w:t xml:space="preserve"> also</w:t>
      </w:r>
      <w:r w:rsidRPr="00BF1650">
        <w:rPr>
          <w:sz w:val="28"/>
          <w:szCs w:val="28"/>
        </w:rPr>
        <w:t xml:space="preserve"> link to the SPECIFIC SITES highlighted by the Neighbourhood Plan consultation exercise, that shows that the majority of residents are keen to develop the brownfield land in Melton as a priority.</w:t>
      </w:r>
    </w:p>
    <w:p w14:paraId="3AE006D1" w14:textId="77777777" w:rsidR="00C25EC0" w:rsidRDefault="00C25EC0" w:rsidP="00C25EC0">
      <w:pPr>
        <w:rPr>
          <w:b/>
          <w:sz w:val="56"/>
          <w:szCs w:val="56"/>
          <w:u w:val="single"/>
        </w:rPr>
      </w:pPr>
      <w:r>
        <w:rPr>
          <w:b/>
          <w:sz w:val="56"/>
          <w:szCs w:val="56"/>
          <w:u w:val="single"/>
        </w:rPr>
        <w:br w:type="page"/>
      </w:r>
    </w:p>
    <w:p w14:paraId="3F726168" w14:textId="77777777" w:rsidR="00C25EC0" w:rsidRDefault="00C25EC0" w:rsidP="00C25EC0">
      <w:pPr>
        <w:jc w:val="center"/>
      </w:pPr>
      <w:r>
        <w:rPr>
          <w:b/>
          <w:sz w:val="56"/>
          <w:szCs w:val="56"/>
          <w:u w:val="single"/>
        </w:rPr>
        <w:lastRenderedPageBreak/>
        <w:t>Focus Point</w:t>
      </w:r>
      <w:r w:rsidRPr="00E72261">
        <w:rPr>
          <w:b/>
          <w:sz w:val="56"/>
          <w:szCs w:val="56"/>
          <w:u w:val="single"/>
        </w:rPr>
        <w:t xml:space="preserve"> 3</w:t>
      </w:r>
      <w:r>
        <w:t xml:space="preserve"> </w:t>
      </w:r>
    </w:p>
    <w:p w14:paraId="220FB8B0" w14:textId="77777777" w:rsidR="00C25EC0" w:rsidRDefault="00C25EC0" w:rsidP="00C25EC0">
      <w:pPr>
        <w:jc w:val="center"/>
      </w:pPr>
    </w:p>
    <w:p w14:paraId="502CEC9D" w14:textId="77777777" w:rsidR="00C25EC0" w:rsidRPr="00732E9A" w:rsidRDefault="00C25EC0" w:rsidP="00C25EC0">
      <w:pPr>
        <w:jc w:val="center"/>
        <w:rPr>
          <w:b/>
          <w:sz w:val="32"/>
          <w:szCs w:val="32"/>
        </w:rPr>
      </w:pPr>
      <w:r>
        <w:rPr>
          <w:b/>
          <w:sz w:val="32"/>
          <w:szCs w:val="32"/>
        </w:rPr>
        <w:t>Design C</w:t>
      </w:r>
      <w:r w:rsidRPr="00732E9A">
        <w:rPr>
          <w:b/>
          <w:sz w:val="32"/>
          <w:szCs w:val="32"/>
        </w:rPr>
        <w:t>riteria</w:t>
      </w:r>
    </w:p>
    <w:p w14:paraId="667E111C" w14:textId="77777777" w:rsidR="00C25EC0" w:rsidRPr="00E72261" w:rsidRDefault="00C25EC0" w:rsidP="00C25EC0">
      <w:pPr>
        <w:rPr>
          <w:sz w:val="32"/>
          <w:szCs w:val="32"/>
        </w:rPr>
      </w:pPr>
    </w:p>
    <w:p w14:paraId="0D63435B" w14:textId="77777777" w:rsidR="00C25EC0" w:rsidRPr="00BF1650" w:rsidRDefault="00C25EC0" w:rsidP="00C25EC0">
      <w:pPr>
        <w:jc w:val="both"/>
        <w:rPr>
          <w:sz w:val="28"/>
          <w:szCs w:val="28"/>
        </w:rPr>
      </w:pPr>
      <w:r w:rsidRPr="00BF1650">
        <w:rPr>
          <w:sz w:val="28"/>
          <w:szCs w:val="28"/>
        </w:rPr>
        <w:t>This would set out specific Design Criteria for ALL new housing in Melton encompassing the need to mix eco-friendly modern designs with a ba</w:t>
      </w:r>
      <w:r>
        <w:rPr>
          <w:sz w:val="28"/>
          <w:szCs w:val="28"/>
        </w:rPr>
        <w:t>lance of period design to comple</w:t>
      </w:r>
      <w:r w:rsidRPr="00BF1650">
        <w:rPr>
          <w:sz w:val="28"/>
          <w:szCs w:val="28"/>
        </w:rPr>
        <w:t>ment existing period buildings.</w:t>
      </w:r>
    </w:p>
    <w:p w14:paraId="341BA7EA" w14:textId="77777777" w:rsidR="00C25EC0" w:rsidRPr="00BF1650" w:rsidRDefault="00C25EC0" w:rsidP="00C25EC0">
      <w:pPr>
        <w:jc w:val="both"/>
        <w:rPr>
          <w:sz w:val="28"/>
          <w:szCs w:val="28"/>
        </w:rPr>
      </w:pPr>
    </w:p>
    <w:p w14:paraId="24059C25" w14:textId="77777777" w:rsidR="00C25EC0" w:rsidRPr="00BF1650" w:rsidRDefault="00C25EC0" w:rsidP="00C25EC0">
      <w:pPr>
        <w:jc w:val="both"/>
        <w:rPr>
          <w:sz w:val="28"/>
          <w:szCs w:val="28"/>
        </w:rPr>
      </w:pPr>
      <w:r w:rsidRPr="00BF1650">
        <w:rPr>
          <w:sz w:val="28"/>
          <w:szCs w:val="28"/>
        </w:rPr>
        <w:t>This will be linked to a Housing Design Map of Melton that will show the main design features in each part of the village.</w:t>
      </w:r>
    </w:p>
    <w:p w14:paraId="0643ECA5" w14:textId="77777777" w:rsidR="00C25EC0" w:rsidRDefault="00C25EC0" w:rsidP="00C25EC0">
      <w:pPr>
        <w:rPr>
          <w:b/>
          <w:sz w:val="56"/>
          <w:szCs w:val="56"/>
          <w:u w:val="single"/>
        </w:rPr>
      </w:pPr>
      <w:r>
        <w:rPr>
          <w:b/>
          <w:sz w:val="56"/>
          <w:szCs w:val="56"/>
          <w:u w:val="single"/>
        </w:rPr>
        <w:br w:type="page"/>
      </w:r>
    </w:p>
    <w:p w14:paraId="76DA2811" w14:textId="77777777" w:rsidR="00C25EC0" w:rsidRPr="00E72261" w:rsidRDefault="00C25EC0" w:rsidP="00C25EC0">
      <w:pPr>
        <w:jc w:val="center"/>
        <w:rPr>
          <w:b/>
          <w:sz w:val="56"/>
          <w:szCs w:val="56"/>
          <w:u w:val="single"/>
        </w:rPr>
      </w:pPr>
      <w:r>
        <w:rPr>
          <w:b/>
          <w:sz w:val="56"/>
          <w:szCs w:val="56"/>
          <w:u w:val="single"/>
        </w:rPr>
        <w:lastRenderedPageBreak/>
        <w:t>Focus Point</w:t>
      </w:r>
      <w:r w:rsidRPr="00E72261">
        <w:rPr>
          <w:b/>
          <w:sz w:val="56"/>
          <w:szCs w:val="56"/>
          <w:u w:val="single"/>
        </w:rPr>
        <w:t xml:space="preserve"> 4</w:t>
      </w:r>
    </w:p>
    <w:p w14:paraId="2A4001DF" w14:textId="77777777" w:rsidR="00C25EC0" w:rsidRDefault="00C25EC0" w:rsidP="00C25EC0">
      <w:pPr>
        <w:rPr>
          <w:sz w:val="32"/>
          <w:szCs w:val="32"/>
        </w:rPr>
      </w:pPr>
    </w:p>
    <w:p w14:paraId="74949EDA" w14:textId="77777777" w:rsidR="00C25EC0" w:rsidRPr="00E72261" w:rsidRDefault="00C25EC0" w:rsidP="00C25EC0">
      <w:pPr>
        <w:jc w:val="center"/>
        <w:rPr>
          <w:b/>
          <w:sz w:val="32"/>
          <w:szCs w:val="32"/>
        </w:rPr>
      </w:pPr>
      <w:r w:rsidRPr="00E72261">
        <w:rPr>
          <w:b/>
          <w:sz w:val="32"/>
          <w:szCs w:val="32"/>
        </w:rPr>
        <w:t>Affordable / Special Needs Housing</w:t>
      </w:r>
    </w:p>
    <w:p w14:paraId="049EFF0B" w14:textId="77777777" w:rsidR="00C25EC0" w:rsidRDefault="00C25EC0" w:rsidP="00C25EC0"/>
    <w:p w14:paraId="62AB078F" w14:textId="77777777" w:rsidR="00C25EC0" w:rsidRPr="00BF1650" w:rsidRDefault="00C25EC0" w:rsidP="00C25EC0">
      <w:pPr>
        <w:jc w:val="both"/>
        <w:rPr>
          <w:sz w:val="28"/>
          <w:szCs w:val="28"/>
        </w:rPr>
      </w:pPr>
      <w:r>
        <w:rPr>
          <w:sz w:val="28"/>
          <w:szCs w:val="28"/>
        </w:rPr>
        <w:t xml:space="preserve">This </w:t>
      </w:r>
      <w:r w:rsidRPr="00BF1650">
        <w:rPr>
          <w:sz w:val="28"/>
          <w:szCs w:val="28"/>
        </w:rPr>
        <w:t xml:space="preserve">will require that any new development must achieve a % of Affordable Houses as well as some houses for those with special needs.  </w:t>
      </w:r>
    </w:p>
    <w:p w14:paraId="564DEC7D" w14:textId="77777777" w:rsidR="00C25EC0" w:rsidRPr="00BF1650" w:rsidRDefault="00C25EC0" w:rsidP="00C25EC0">
      <w:pPr>
        <w:jc w:val="both"/>
        <w:rPr>
          <w:sz w:val="28"/>
          <w:szCs w:val="28"/>
        </w:rPr>
      </w:pPr>
    </w:p>
    <w:p w14:paraId="067654B3" w14:textId="77777777" w:rsidR="00C25EC0" w:rsidRPr="00BF1650" w:rsidRDefault="00C25EC0" w:rsidP="00C25EC0">
      <w:pPr>
        <w:jc w:val="both"/>
        <w:rPr>
          <w:sz w:val="28"/>
          <w:szCs w:val="28"/>
        </w:rPr>
      </w:pPr>
      <w:r w:rsidRPr="00BF1650">
        <w:rPr>
          <w:sz w:val="28"/>
          <w:szCs w:val="28"/>
        </w:rPr>
        <w:t>This will also link to the SPECIFIC SITES highlighted by the Neighbourhood Plan consultation exercise, showing which sites would be favoured for small groups of Affor</w:t>
      </w:r>
      <w:r>
        <w:rPr>
          <w:sz w:val="28"/>
          <w:szCs w:val="28"/>
        </w:rPr>
        <w:t>d</w:t>
      </w:r>
      <w:r w:rsidRPr="00BF1650">
        <w:rPr>
          <w:sz w:val="28"/>
          <w:szCs w:val="28"/>
        </w:rPr>
        <w:t>able Houses and houses for those with special needs.</w:t>
      </w:r>
      <w:r w:rsidRPr="00BF1650">
        <w:rPr>
          <w:sz w:val="28"/>
          <w:szCs w:val="28"/>
        </w:rPr>
        <w:br w:type="page"/>
      </w:r>
    </w:p>
    <w:p w14:paraId="049C0FFA" w14:textId="77777777" w:rsidR="00C25EC0" w:rsidRPr="00E72261" w:rsidRDefault="00C25EC0" w:rsidP="00C25EC0">
      <w:pPr>
        <w:jc w:val="center"/>
        <w:rPr>
          <w:b/>
          <w:sz w:val="56"/>
          <w:szCs w:val="56"/>
          <w:u w:val="single"/>
        </w:rPr>
      </w:pPr>
      <w:r>
        <w:rPr>
          <w:b/>
          <w:sz w:val="56"/>
          <w:szCs w:val="56"/>
          <w:u w:val="single"/>
        </w:rPr>
        <w:lastRenderedPageBreak/>
        <w:t>Focus Point</w:t>
      </w:r>
      <w:r w:rsidRPr="00E72261">
        <w:rPr>
          <w:b/>
          <w:sz w:val="56"/>
          <w:szCs w:val="56"/>
          <w:u w:val="single"/>
        </w:rPr>
        <w:t xml:space="preserve"> 5</w:t>
      </w:r>
    </w:p>
    <w:p w14:paraId="721D9F17" w14:textId="77777777" w:rsidR="00C25EC0" w:rsidRDefault="00C25EC0" w:rsidP="00C25EC0">
      <w:pPr>
        <w:jc w:val="center"/>
      </w:pPr>
    </w:p>
    <w:p w14:paraId="756D3B2D" w14:textId="77777777" w:rsidR="00C25EC0" w:rsidRPr="00E72261" w:rsidRDefault="00C25EC0" w:rsidP="00C25EC0">
      <w:pPr>
        <w:jc w:val="center"/>
        <w:rPr>
          <w:b/>
          <w:sz w:val="32"/>
          <w:szCs w:val="32"/>
        </w:rPr>
      </w:pPr>
      <w:r w:rsidRPr="00E72261">
        <w:rPr>
          <w:b/>
          <w:sz w:val="32"/>
          <w:szCs w:val="32"/>
        </w:rPr>
        <w:t>Facilities / Service Provision and Access to Them</w:t>
      </w:r>
    </w:p>
    <w:p w14:paraId="7A841711" w14:textId="77777777" w:rsidR="00C25EC0" w:rsidRDefault="00C25EC0" w:rsidP="00C25EC0"/>
    <w:p w14:paraId="3875F2C5" w14:textId="77777777" w:rsidR="00C25EC0" w:rsidRPr="00BF1650" w:rsidRDefault="00C25EC0" w:rsidP="00C25EC0">
      <w:pPr>
        <w:jc w:val="both"/>
        <w:rPr>
          <w:sz w:val="28"/>
          <w:szCs w:val="28"/>
        </w:rPr>
      </w:pPr>
      <w:r w:rsidRPr="00BF1650">
        <w:rPr>
          <w:sz w:val="28"/>
          <w:szCs w:val="28"/>
        </w:rPr>
        <w:t>This would require that Developers would ensure that for any development of 5 or more houses:</w:t>
      </w:r>
    </w:p>
    <w:p w14:paraId="1FEF3254" w14:textId="77777777" w:rsidR="00C25EC0" w:rsidRPr="00BF1650" w:rsidRDefault="00C25EC0" w:rsidP="00C25EC0">
      <w:pPr>
        <w:jc w:val="both"/>
        <w:rPr>
          <w:sz w:val="28"/>
          <w:szCs w:val="28"/>
        </w:rPr>
      </w:pPr>
    </w:p>
    <w:p w14:paraId="366A9449" w14:textId="77777777" w:rsidR="00C25EC0" w:rsidRPr="00BF1650" w:rsidRDefault="00C25EC0" w:rsidP="00C25EC0">
      <w:pPr>
        <w:pStyle w:val="ListParagraph"/>
        <w:numPr>
          <w:ilvl w:val="0"/>
          <w:numId w:val="42"/>
        </w:numPr>
        <w:spacing w:after="0" w:line="240" w:lineRule="auto"/>
        <w:jc w:val="both"/>
        <w:rPr>
          <w:sz w:val="28"/>
          <w:szCs w:val="28"/>
        </w:rPr>
      </w:pPr>
      <w:proofErr w:type="gramStart"/>
      <w:r w:rsidRPr="00BF1650">
        <w:rPr>
          <w:sz w:val="28"/>
          <w:szCs w:val="28"/>
        </w:rPr>
        <w:t>new</w:t>
      </w:r>
      <w:proofErr w:type="gramEnd"/>
      <w:r w:rsidRPr="00BF1650">
        <w:rPr>
          <w:sz w:val="28"/>
          <w:szCs w:val="28"/>
        </w:rPr>
        <w:t xml:space="preserve"> footpaths OR improvements to existing footpaths/bridleways were made to give pedestrian access to key services within the village</w:t>
      </w:r>
    </w:p>
    <w:p w14:paraId="31C79135" w14:textId="77777777" w:rsidR="00C25EC0" w:rsidRPr="00BF1650" w:rsidRDefault="00C25EC0" w:rsidP="00C25EC0">
      <w:pPr>
        <w:pStyle w:val="ListParagraph"/>
        <w:jc w:val="both"/>
        <w:rPr>
          <w:sz w:val="28"/>
          <w:szCs w:val="28"/>
        </w:rPr>
      </w:pPr>
    </w:p>
    <w:p w14:paraId="501A6C2E" w14:textId="77777777" w:rsidR="00C25EC0" w:rsidRPr="00BF1650" w:rsidRDefault="00C25EC0" w:rsidP="00C25EC0">
      <w:pPr>
        <w:pStyle w:val="ListParagraph"/>
        <w:numPr>
          <w:ilvl w:val="0"/>
          <w:numId w:val="42"/>
        </w:numPr>
        <w:spacing w:after="0" w:line="240" w:lineRule="auto"/>
        <w:jc w:val="both"/>
        <w:rPr>
          <w:sz w:val="28"/>
          <w:szCs w:val="28"/>
        </w:rPr>
      </w:pPr>
      <w:proofErr w:type="gramStart"/>
      <w:r w:rsidRPr="00BF1650">
        <w:rPr>
          <w:sz w:val="28"/>
          <w:szCs w:val="28"/>
        </w:rPr>
        <w:t>new</w:t>
      </w:r>
      <w:proofErr w:type="gramEnd"/>
      <w:r w:rsidRPr="00BF1650">
        <w:rPr>
          <w:sz w:val="28"/>
          <w:szCs w:val="28"/>
        </w:rPr>
        <w:t xml:space="preserve"> cycle lanes are created to give residents safe and enjoyable access by bike to key services in the main village area</w:t>
      </w:r>
    </w:p>
    <w:p w14:paraId="20B4F6F5" w14:textId="77777777" w:rsidR="00C25EC0" w:rsidRPr="00BF1650" w:rsidRDefault="00C25EC0" w:rsidP="00C25EC0">
      <w:pPr>
        <w:jc w:val="both"/>
        <w:rPr>
          <w:sz w:val="28"/>
          <w:szCs w:val="28"/>
        </w:rPr>
      </w:pPr>
    </w:p>
    <w:p w14:paraId="5972CB1A" w14:textId="77777777" w:rsidR="00C25EC0" w:rsidRPr="00BF1650" w:rsidRDefault="00C25EC0" w:rsidP="00C25EC0">
      <w:pPr>
        <w:pStyle w:val="ListParagraph"/>
        <w:numPr>
          <w:ilvl w:val="0"/>
          <w:numId w:val="42"/>
        </w:numPr>
        <w:spacing w:after="0" w:line="240" w:lineRule="auto"/>
        <w:jc w:val="both"/>
        <w:rPr>
          <w:sz w:val="28"/>
          <w:szCs w:val="28"/>
        </w:rPr>
      </w:pPr>
      <w:proofErr w:type="gramStart"/>
      <w:r w:rsidRPr="00BF1650">
        <w:rPr>
          <w:sz w:val="28"/>
          <w:szCs w:val="28"/>
        </w:rPr>
        <w:t>current</w:t>
      </w:r>
      <w:proofErr w:type="gramEnd"/>
      <w:r w:rsidRPr="00BF1650">
        <w:rPr>
          <w:sz w:val="28"/>
          <w:szCs w:val="28"/>
        </w:rPr>
        <w:t xml:space="preserve"> services i.e. schools, doctors surgeries etc</w:t>
      </w:r>
      <w:r>
        <w:rPr>
          <w:sz w:val="28"/>
          <w:szCs w:val="28"/>
        </w:rPr>
        <w:t>.</w:t>
      </w:r>
      <w:r w:rsidRPr="00BF1650">
        <w:rPr>
          <w:sz w:val="28"/>
          <w:szCs w:val="28"/>
        </w:rPr>
        <w:t xml:space="preserve"> can cope with the rise in population and if not that funding is made available to increase / support such existing services to cope with it</w:t>
      </w:r>
    </w:p>
    <w:p w14:paraId="23E683D5" w14:textId="77777777" w:rsidR="00C25EC0" w:rsidRDefault="00C25EC0" w:rsidP="00C25EC0">
      <w:pPr>
        <w:pStyle w:val="ListParagraph"/>
      </w:pPr>
    </w:p>
    <w:p w14:paraId="5D5C3E9F" w14:textId="77777777" w:rsidR="00C25EC0" w:rsidRDefault="00C25EC0" w:rsidP="00C25EC0">
      <w:pPr>
        <w:rPr>
          <w:b/>
          <w:sz w:val="56"/>
          <w:szCs w:val="56"/>
          <w:u w:val="single"/>
        </w:rPr>
      </w:pPr>
      <w:r>
        <w:rPr>
          <w:b/>
          <w:sz w:val="56"/>
          <w:szCs w:val="56"/>
          <w:u w:val="single"/>
        </w:rPr>
        <w:br w:type="page"/>
      </w:r>
    </w:p>
    <w:p w14:paraId="36DB351A" w14:textId="77777777" w:rsidR="00C25EC0" w:rsidRPr="0076450C" w:rsidRDefault="00C25EC0" w:rsidP="00C25EC0">
      <w:pPr>
        <w:jc w:val="center"/>
        <w:rPr>
          <w:b/>
          <w:sz w:val="56"/>
          <w:szCs w:val="56"/>
          <w:u w:val="single"/>
        </w:rPr>
      </w:pPr>
      <w:r>
        <w:rPr>
          <w:b/>
          <w:sz w:val="56"/>
          <w:szCs w:val="56"/>
          <w:u w:val="single"/>
        </w:rPr>
        <w:lastRenderedPageBreak/>
        <w:t>Focus Point</w:t>
      </w:r>
      <w:r w:rsidRPr="0076450C">
        <w:rPr>
          <w:b/>
          <w:sz w:val="56"/>
          <w:szCs w:val="56"/>
          <w:u w:val="single"/>
        </w:rPr>
        <w:t xml:space="preserve"> 6</w:t>
      </w:r>
    </w:p>
    <w:p w14:paraId="1290EA09" w14:textId="77777777" w:rsidR="00C25EC0" w:rsidRPr="0076450C" w:rsidRDefault="00C25EC0" w:rsidP="00C25EC0">
      <w:pPr>
        <w:jc w:val="center"/>
        <w:rPr>
          <w:b/>
        </w:rPr>
      </w:pPr>
    </w:p>
    <w:p w14:paraId="5C6F089A" w14:textId="77777777" w:rsidR="00C25EC0" w:rsidRPr="0076450C" w:rsidRDefault="00C25EC0" w:rsidP="00C25EC0">
      <w:pPr>
        <w:jc w:val="center"/>
        <w:rPr>
          <w:b/>
          <w:sz w:val="32"/>
          <w:szCs w:val="32"/>
        </w:rPr>
      </w:pPr>
      <w:r w:rsidRPr="0076450C">
        <w:rPr>
          <w:b/>
          <w:sz w:val="32"/>
          <w:szCs w:val="32"/>
        </w:rPr>
        <w:t>Traffic Management</w:t>
      </w:r>
    </w:p>
    <w:p w14:paraId="2AA9D1AA" w14:textId="77777777" w:rsidR="00C25EC0" w:rsidRDefault="00C25EC0" w:rsidP="00C25EC0"/>
    <w:p w14:paraId="4FDD38CE" w14:textId="77777777" w:rsidR="00C25EC0" w:rsidRPr="00BF1650" w:rsidRDefault="00C25EC0" w:rsidP="00C25EC0">
      <w:pPr>
        <w:jc w:val="both"/>
        <w:rPr>
          <w:sz w:val="28"/>
          <w:szCs w:val="28"/>
        </w:rPr>
      </w:pPr>
      <w:r w:rsidRPr="00BF1650">
        <w:rPr>
          <w:sz w:val="28"/>
          <w:szCs w:val="28"/>
        </w:rPr>
        <w:t xml:space="preserve">This would aim to ensure that all applications for development should identify and demonstrate the additional level of traffic they are likely to generate. </w:t>
      </w:r>
    </w:p>
    <w:p w14:paraId="74D90CB3" w14:textId="77777777" w:rsidR="00C25EC0" w:rsidRPr="00BF1650" w:rsidRDefault="00C25EC0" w:rsidP="00C25EC0">
      <w:pPr>
        <w:jc w:val="both"/>
        <w:rPr>
          <w:sz w:val="28"/>
          <w:szCs w:val="28"/>
        </w:rPr>
      </w:pPr>
    </w:p>
    <w:p w14:paraId="45C93560" w14:textId="77777777" w:rsidR="00C25EC0" w:rsidRPr="00BF1650" w:rsidRDefault="00C25EC0" w:rsidP="00C25EC0">
      <w:pPr>
        <w:jc w:val="both"/>
        <w:rPr>
          <w:sz w:val="28"/>
          <w:szCs w:val="28"/>
        </w:rPr>
      </w:pPr>
      <w:r w:rsidRPr="00BF1650">
        <w:rPr>
          <w:sz w:val="28"/>
          <w:szCs w:val="28"/>
        </w:rPr>
        <w:t>The impact of any such additional traffic should be assessed with regards to how it affects pedestrians, cyclists, road safety, parking, congestion on key roads (such as Woods Lane) and safe access to and from all local schools.</w:t>
      </w:r>
    </w:p>
    <w:p w14:paraId="53117193" w14:textId="77777777" w:rsidR="00C25EC0" w:rsidRPr="00BF1650" w:rsidRDefault="00C25EC0" w:rsidP="00C25EC0">
      <w:pPr>
        <w:jc w:val="both"/>
        <w:rPr>
          <w:sz w:val="28"/>
          <w:szCs w:val="28"/>
        </w:rPr>
      </w:pPr>
    </w:p>
    <w:p w14:paraId="5F3EFC1A" w14:textId="77777777" w:rsidR="00C25EC0" w:rsidRPr="00BF1650" w:rsidRDefault="00C25EC0" w:rsidP="00C25EC0">
      <w:pPr>
        <w:jc w:val="both"/>
        <w:rPr>
          <w:sz w:val="28"/>
          <w:szCs w:val="28"/>
        </w:rPr>
      </w:pPr>
      <w:r w:rsidRPr="00BF1650">
        <w:rPr>
          <w:sz w:val="28"/>
          <w:szCs w:val="28"/>
        </w:rPr>
        <w:t>Proposals which are likely to increase the impact of traffic on road users will need to demonstrate fully how this will be managed and what new infrastructure will be put in place to deal with it BEFORE the houses are built.</w:t>
      </w:r>
    </w:p>
    <w:p w14:paraId="0E5A5A46" w14:textId="77777777" w:rsidR="00C25EC0" w:rsidRDefault="00C25EC0" w:rsidP="00C25EC0">
      <w:r>
        <w:br w:type="page"/>
      </w:r>
    </w:p>
    <w:p w14:paraId="3B45E754" w14:textId="77777777" w:rsidR="00C25EC0" w:rsidRPr="0076450C" w:rsidRDefault="00C25EC0" w:rsidP="00C25EC0">
      <w:pPr>
        <w:jc w:val="center"/>
        <w:rPr>
          <w:b/>
          <w:sz w:val="56"/>
          <w:szCs w:val="56"/>
          <w:u w:val="single"/>
        </w:rPr>
      </w:pPr>
      <w:r>
        <w:rPr>
          <w:b/>
          <w:sz w:val="56"/>
          <w:szCs w:val="56"/>
          <w:u w:val="single"/>
        </w:rPr>
        <w:lastRenderedPageBreak/>
        <w:t>Focus Point</w:t>
      </w:r>
      <w:r w:rsidRPr="0076450C">
        <w:rPr>
          <w:b/>
          <w:sz w:val="56"/>
          <w:szCs w:val="56"/>
          <w:u w:val="single"/>
        </w:rPr>
        <w:t xml:space="preserve"> 7</w:t>
      </w:r>
    </w:p>
    <w:p w14:paraId="03C84854" w14:textId="77777777" w:rsidR="00C25EC0" w:rsidRDefault="00C25EC0" w:rsidP="00C25EC0"/>
    <w:p w14:paraId="358B6495" w14:textId="77777777" w:rsidR="00C25EC0" w:rsidRPr="0076450C" w:rsidRDefault="00C25EC0" w:rsidP="00C25EC0">
      <w:pPr>
        <w:jc w:val="center"/>
        <w:rPr>
          <w:b/>
          <w:sz w:val="32"/>
          <w:szCs w:val="32"/>
        </w:rPr>
      </w:pPr>
      <w:r w:rsidRPr="0076450C">
        <w:rPr>
          <w:b/>
          <w:sz w:val="32"/>
          <w:szCs w:val="32"/>
        </w:rPr>
        <w:t>Off Road Parking</w:t>
      </w:r>
    </w:p>
    <w:p w14:paraId="3F9E6618" w14:textId="77777777" w:rsidR="00C25EC0" w:rsidRDefault="00C25EC0" w:rsidP="00C25EC0"/>
    <w:p w14:paraId="3ABF88E0" w14:textId="77777777" w:rsidR="00C25EC0" w:rsidRPr="00BF1650" w:rsidRDefault="00C25EC0" w:rsidP="00C25EC0">
      <w:pPr>
        <w:jc w:val="both"/>
        <w:rPr>
          <w:sz w:val="28"/>
          <w:szCs w:val="28"/>
        </w:rPr>
      </w:pPr>
      <w:r w:rsidRPr="00BF1650">
        <w:rPr>
          <w:sz w:val="28"/>
          <w:szCs w:val="28"/>
        </w:rPr>
        <w:t xml:space="preserve">This would </w:t>
      </w:r>
      <w:r>
        <w:rPr>
          <w:sz w:val="28"/>
          <w:szCs w:val="28"/>
        </w:rPr>
        <w:t>require that ANY new development i.e. houses, retail or business, would be provided with off street parking facilities, sufficient for the needs of the new residents/employees.</w:t>
      </w:r>
    </w:p>
    <w:p w14:paraId="60F2D144" w14:textId="77777777" w:rsidR="00C25EC0" w:rsidRDefault="00C25EC0" w:rsidP="00C25EC0">
      <w:pPr>
        <w:rPr>
          <w:b/>
          <w:sz w:val="56"/>
          <w:szCs w:val="56"/>
          <w:u w:val="single"/>
        </w:rPr>
      </w:pPr>
      <w:r>
        <w:rPr>
          <w:b/>
          <w:sz w:val="56"/>
          <w:szCs w:val="56"/>
          <w:u w:val="single"/>
        </w:rPr>
        <w:br w:type="page"/>
      </w:r>
    </w:p>
    <w:p w14:paraId="5E52FA03" w14:textId="77777777" w:rsidR="00C25EC0" w:rsidRPr="004F684E" w:rsidRDefault="00C25EC0" w:rsidP="00C25EC0">
      <w:pPr>
        <w:jc w:val="center"/>
        <w:rPr>
          <w:b/>
          <w:sz w:val="56"/>
          <w:szCs w:val="56"/>
          <w:u w:val="single"/>
        </w:rPr>
      </w:pPr>
      <w:r>
        <w:rPr>
          <w:b/>
          <w:sz w:val="56"/>
          <w:szCs w:val="56"/>
          <w:u w:val="single"/>
        </w:rPr>
        <w:lastRenderedPageBreak/>
        <w:t>Focus Point</w:t>
      </w:r>
      <w:r w:rsidRPr="0076450C">
        <w:rPr>
          <w:b/>
          <w:sz w:val="56"/>
          <w:szCs w:val="56"/>
          <w:u w:val="single"/>
        </w:rPr>
        <w:t xml:space="preserve"> 8</w:t>
      </w:r>
    </w:p>
    <w:p w14:paraId="304E3CE7" w14:textId="77777777" w:rsidR="00C25EC0" w:rsidRDefault="00C25EC0" w:rsidP="00C25EC0"/>
    <w:p w14:paraId="44832E67" w14:textId="77777777" w:rsidR="00C25EC0" w:rsidRDefault="00C25EC0" w:rsidP="00C25EC0">
      <w:pPr>
        <w:jc w:val="center"/>
        <w:rPr>
          <w:b/>
          <w:sz w:val="32"/>
          <w:szCs w:val="32"/>
        </w:rPr>
      </w:pPr>
      <w:r w:rsidRPr="0076450C">
        <w:rPr>
          <w:b/>
          <w:sz w:val="32"/>
          <w:szCs w:val="32"/>
        </w:rPr>
        <w:t>S</w:t>
      </w:r>
      <w:r>
        <w:rPr>
          <w:b/>
          <w:sz w:val="32"/>
          <w:szCs w:val="32"/>
        </w:rPr>
        <w:t>upport Small Retail and B</w:t>
      </w:r>
      <w:r w:rsidRPr="0076450C">
        <w:rPr>
          <w:b/>
          <w:sz w:val="32"/>
          <w:szCs w:val="32"/>
        </w:rPr>
        <w:t>usines</w:t>
      </w:r>
      <w:r>
        <w:rPr>
          <w:b/>
          <w:sz w:val="32"/>
          <w:szCs w:val="32"/>
        </w:rPr>
        <w:t>s G</w:t>
      </w:r>
      <w:r w:rsidRPr="0076450C">
        <w:rPr>
          <w:b/>
          <w:sz w:val="32"/>
          <w:szCs w:val="32"/>
        </w:rPr>
        <w:t>rowth</w:t>
      </w:r>
    </w:p>
    <w:p w14:paraId="77980001" w14:textId="77777777" w:rsidR="00C25EC0" w:rsidRDefault="00C25EC0" w:rsidP="00C25EC0"/>
    <w:p w14:paraId="1D45175C" w14:textId="77777777" w:rsidR="00C25EC0" w:rsidRPr="00CC02D9" w:rsidRDefault="00C25EC0" w:rsidP="00C25EC0">
      <w:pPr>
        <w:jc w:val="both"/>
        <w:rPr>
          <w:sz w:val="28"/>
          <w:szCs w:val="28"/>
        </w:rPr>
      </w:pPr>
    </w:p>
    <w:p w14:paraId="7E9DD499" w14:textId="77777777" w:rsidR="00C25EC0" w:rsidRPr="00CC02D9" w:rsidRDefault="00C25EC0" w:rsidP="00C25EC0">
      <w:pPr>
        <w:jc w:val="both"/>
        <w:rPr>
          <w:sz w:val="28"/>
          <w:szCs w:val="28"/>
        </w:rPr>
      </w:pPr>
      <w:r>
        <w:rPr>
          <w:sz w:val="28"/>
          <w:szCs w:val="28"/>
        </w:rPr>
        <w:t xml:space="preserve">This </w:t>
      </w:r>
      <w:r w:rsidRPr="00CC02D9">
        <w:rPr>
          <w:sz w:val="28"/>
          <w:szCs w:val="28"/>
        </w:rPr>
        <w:t xml:space="preserve">would seek to encourage further growth of small retail outlets and small local businesses within Melton. </w:t>
      </w:r>
    </w:p>
    <w:p w14:paraId="07F1E9EC" w14:textId="77777777" w:rsidR="00C25EC0" w:rsidRPr="00CC02D9" w:rsidRDefault="00C25EC0" w:rsidP="00C25EC0">
      <w:pPr>
        <w:jc w:val="both"/>
        <w:rPr>
          <w:sz w:val="28"/>
          <w:szCs w:val="28"/>
        </w:rPr>
      </w:pPr>
    </w:p>
    <w:p w14:paraId="66A7AB6B" w14:textId="77777777" w:rsidR="00C25EC0" w:rsidRPr="00CC02D9" w:rsidRDefault="00C25EC0" w:rsidP="00C25EC0">
      <w:pPr>
        <w:jc w:val="both"/>
        <w:rPr>
          <w:sz w:val="28"/>
          <w:szCs w:val="28"/>
        </w:rPr>
      </w:pPr>
      <w:r w:rsidRPr="00CC02D9">
        <w:rPr>
          <w:sz w:val="28"/>
          <w:szCs w:val="28"/>
        </w:rPr>
        <w:t>Such developments can be creatively mixed within any new housing so that we do not create any more mini business parks or ‘industrial zones’ i.e. along the river.</w:t>
      </w:r>
    </w:p>
    <w:p w14:paraId="496819E9" w14:textId="77777777" w:rsidR="00C25EC0" w:rsidRDefault="00C25EC0" w:rsidP="00C25EC0">
      <w:pPr>
        <w:rPr>
          <w:b/>
          <w:sz w:val="56"/>
          <w:szCs w:val="56"/>
          <w:u w:val="single"/>
        </w:rPr>
      </w:pPr>
      <w:r>
        <w:rPr>
          <w:b/>
          <w:sz w:val="56"/>
          <w:szCs w:val="56"/>
          <w:u w:val="single"/>
        </w:rPr>
        <w:br w:type="page"/>
      </w:r>
    </w:p>
    <w:p w14:paraId="39B6EB04" w14:textId="77777777" w:rsidR="00C25EC0" w:rsidRPr="0076450C" w:rsidRDefault="00C25EC0" w:rsidP="00C25EC0">
      <w:pPr>
        <w:jc w:val="center"/>
        <w:rPr>
          <w:b/>
          <w:sz w:val="56"/>
          <w:szCs w:val="56"/>
          <w:u w:val="single"/>
        </w:rPr>
      </w:pPr>
      <w:r>
        <w:rPr>
          <w:b/>
          <w:sz w:val="56"/>
          <w:szCs w:val="56"/>
          <w:u w:val="single"/>
        </w:rPr>
        <w:lastRenderedPageBreak/>
        <w:t>Focus Point 9</w:t>
      </w:r>
    </w:p>
    <w:p w14:paraId="3962DD75" w14:textId="77777777" w:rsidR="00C25EC0" w:rsidRPr="0076450C" w:rsidRDefault="00C25EC0" w:rsidP="00C25EC0">
      <w:pPr>
        <w:jc w:val="center"/>
        <w:rPr>
          <w:b/>
        </w:rPr>
      </w:pPr>
    </w:p>
    <w:p w14:paraId="20D6A5A7" w14:textId="77777777" w:rsidR="00C25EC0" w:rsidRPr="0076450C" w:rsidRDefault="00C25EC0" w:rsidP="00C25EC0">
      <w:pPr>
        <w:jc w:val="center"/>
        <w:rPr>
          <w:b/>
          <w:sz w:val="32"/>
          <w:szCs w:val="32"/>
        </w:rPr>
      </w:pPr>
      <w:r>
        <w:rPr>
          <w:b/>
          <w:sz w:val="32"/>
          <w:szCs w:val="32"/>
        </w:rPr>
        <w:t>Trees and Landscape</w:t>
      </w:r>
      <w:r w:rsidRPr="0076450C">
        <w:rPr>
          <w:b/>
          <w:sz w:val="32"/>
          <w:szCs w:val="32"/>
        </w:rPr>
        <w:t xml:space="preserve"> prote</w:t>
      </w:r>
      <w:r>
        <w:rPr>
          <w:b/>
          <w:sz w:val="32"/>
          <w:szCs w:val="32"/>
        </w:rPr>
        <w:t>ction for New D</w:t>
      </w:r>
      <w:r w:rsidRPr="0076450C">
        <w:rPr>
          <w:b/>
          <w:sz w:val="32"/>
          <w:szCs w:val="32"/>
        </w:rPr>
        <w:t>evelopments</w:t>
      </w:r>
    </w:p>
    <w:p w14:paraId="659DAA78" w14:textId="77777777" w:rsidR="00C25EC0" w:rsidRDefault="00C25EC0" w:rsidP="00C25EC0"/>
    <w:p w14:paraId="6CA19D46" w14:textId="77777777" w:rsidR="00C25EC0" w:rsidRPr="00923D8F" w:rsidRDefault="00C25EC0" w:rsidP="00C25EC0">
      <w:pPr>
        <w:jc w:val="both"/>
        <w:rPr>
          <w:sz w:val="28"/>
          <w:szCs w:val="28"/>
        </w:rPr>
      </w:pPr>
      <w:r w:rsidRPr="00923D8F">
        <w:rPr>
          <w:sz w:val="28"/>
          <w:szCs w:val="28"/>
        </w:rPr>
        <w:t>This would ask that any Applications to fell significant trees must be supported by appropriate evidence and that SHOULD such evidence support felling of trees developers should be asked to plant a new tree for every one they fell.</w:t>
      </w:r>
    </w:p>
    <w:p w14:paraId="0F1B84E9" w14:textId="77777777" w:rsidR="00C25EC0" w:rsidRPr="00923D8F" w:rsidRDefault="00C25EC0" w:rsidP="00C25EC0">
      <w:pPr>
        <w:jc w:val="both"/>
        <w:rPr>
          <w:sz w:val="28"/>
          <w:szCs w:val="28"/>
        </w:rPr>
      </w:pPr>
    </w:p>
    <w:p w14:paraId="2DC6A980" w14:textId="77777777" w:rsidR="00C25EC0" w:rsidRPr="00923D8F" w:rsidRDefault="00C25EC0" w:rsidP="00C25EC0">
      <w:pPr>
        <w:jc w:val="both"/>
        <w:rPr>
          <w:sz w:val="28"/>
          <w:szCs w:val="28"/>
        </w:rPr>
      </w:pPr>
      <w:r w:rsidRPr="00923D8F">
        <w:rPr>
          <w:sz w:val="28"/>
          <w:szCs w:val="28"/>
        </w:rPr>
        <w:t xml:space="preserve">All applications for development on sites or land in the rural area of the parish should demonstrate within their Design and Access Statements how to minimise negative visual or landscape impact as part of the scheme design – preserving any beautiful </w:t>
      </w:r>
      <w:proofErr w:type="gramStart"/>
      <w:r w:rsidRPr="00923D8F">
        <w:rPr>
          <w:sz w:val="28"/>
          <w:szCs w:val="28"/>
        </w:rPr>
        <w:t>views which</w:t>
      </w:r>
      <w:proofErr w:type="gramEnd"/>
      <w:r w:rsidRPr="00923D8F">
        <w:rPr>
          <w:sz w:val="28"/>
          <w:szCs w:val="28"/>
        </w:rPr>
        <w:t xml:space="preserve"> are important to current residents.</w:t>
      </w:r>
    </w:p>
    <w:p w14:paraId="39615896" w14:textId="77777777" w:rsidR="00C25EC0" w:rsidRDefault="00C25EC0" w:rsidP="00C25EC0">
      <w:pPr>
        <w:ind w:left="360"/>
      </w:pPr>
    </w:p>
    <w:p w14:paraId="66903819" w14:textId="77777777" w:rsidR="00C25EC0" w:rsidRDefault="00C25EC0" w:rsidP="00C25EC0">
      <w:r>
        <w:br w:type="page"/>
      </w:r>
    </w:p>
    <w:p w14:paraId="45C50D78" w14:textId="77777777" w:rsidR="00C25EC0" w:rsidRPr="0076450C" w:rsidRDefault="00C25EC0" w:rsidP="00C25EC0">
      <w:pPr>
        <w:jc w:val="center"/>
        <w:rPr>
          <w:b/>
          <w:sz w:val="56"/>
          <w:szCs w:val="56"/>
          <w:u w:val="single"/>
        </w:rPr>
      </w:pPr>
      <w:r>
        <w:rPr>
          <w:b/>
          <w:sz w:val="56"/>
          <w:szCs w:val="56"/>
          <w:u w:val="single"/>
        </w:rPr>
        <w:lastRenderedPageBreak/>
        <w:t>Focus Point</w:t>
      </w:r>
      <w:r w:rsidRPr="008A1B43">
        <w:rPr>
          <w:b/>
          <w:sz w:val="56"/>
          <w:szCs w:val="56"/>
          <w:u w:val="single"/>
        </w:rPr>
        <w:t xml:space="preserve"> </w:t>
      </w:r>
      <w:r>
        <w:rPr>
          <w:b/>
          <w:sz w:val="56"/>
          <w:szCs w:val="56"/>
          <w:u w:val="single"/>
        </w:rPr>
        <w:t>10</w:t>
      </w:r>
    </w:p>
    <w:p w14:paraId="33A28E22" w14:textId="77777777" w:rsidR="00C25EC0" w:rsidRDefault="00C25EC0" w:rsidP="00C25EC0"/>
    <w:p w14:paraId="7E338A83" w14:textId="77777777" w:rsidR="00C25EC0" w:rsidRPr="0076450C" w:rsidRDefault="00C25EC0" w:rsidP="00C25EC0">
      <w:pPr>
        <w:jc w:val="center"/>
        <w:rPr>
          <w:b/>
          <w:sz w:val="32"/>
          <w:szCs w:val="32"/>
        </w:rPr>
      </w:pPr>
      <w:r>
        <w:rPr>
          <w:b/>
          <w:sz w:val="32"/>
          <w:szCs w:val="32"/>
        </w:rPr>
        <w:t>Wildlife Corridors and Green Buffer Z</w:t>
      </w:r>
      <w:r w:rsidRPr="0076450C">
        <w:rPr>
          <w:b/>
          <w:sz w:val="32"/>
          <w:szCs w:val="32"/>
        </w:rPr>
        <w:t>ones</w:t>
      </w:r>
      <w:r>
        <w:rPr>
          <w:b/>
          <w:sz w:val="32"/>
          <w:szCs w:val="32"/>
        </w:rPr>
        <w:t xml:space="preserve"> </w:t>
      </w:r>
    </w:p>
    <w:p w14:paraId="1A55AD77" w14:textId="77777777" w:rsidR="00C25EC0" w:rsidRDefault="00C25EC0" w:rsidP="00C25EC0"/>
    <w:p w14:paraId="63EC7B08" w14:textId="77777777" w:rsidR="00C25EC0" w:rsidRPr="00923D8F" w:rsidRDefault="00C25EC0" w:rsidP="00C25EC0">
      <w:pPr>
        <w:jc w:val="both"/>
        <w:rPr>
          <w:sz w:val="28"/>
          <w:szCs w:val="28"/>
        </w:rPr>
      </w:pPr>
      <w:r w:rsidRPr="00923D8F">
        <w:rPr>
          <w:sz w:val="28"/>
          <w:szCs w:val="28"/>
        </w:rPr>
        <w:t xml:space="preserve">This would require that all proposals for development in ‘buffer zones’ or ‘green/wildlife corridors’ must not harm or impact these protected areas. </w:t>
      </w:r>
    </w:p>
    <w:p w14:paraId="0238C2B8" w14:textId="77777777" w:rsidR="00C25EC0" w:rsidRPr="00923D8F" w:rsidRDefault="00C25EC0" w:rsidP="00C25EC0">
      <w:pPr>
        <w:jc w:val="both"/>
        <w:rPr>
          <w:sz w:val="28"/>
          <w:szCs w:val="28"/>
        </w:rPr>
      </w:pPr>
    </w:p>
    <w:p w14:paraId="5692B408" w14:textId="77777777" w:rsidR="00C25EC0" w:rsidRPr="00923D8F" w:rsidRDefault="00C25EC0" w:rsidP="00C25EC0">
      <w:pPr>
        <w:jc w:val="both"/>
        <w:rPr>
          <w:sz w:val="28"/>
          <w:szCs w:val="28"/>
        </w:rPr>
      </w:pPr>
      <w:r w:rsidRPr="00923D8F">
        <w:rPr>
          <w:sz w:val="28"/>
          <w:szCs w:val="28"/>
        </w:rPr>
        <w:t>A map would be provided to show</w:t>
      </w:r>
      <w:r>
        <w:rPr>
          <w:sz w:val="28"/>
          <w:szCs w:val="28"/>
        </w:rPr>
        <w:t xml:space="preserve"> where these specific areas are – based on research and analysis done through the Neighbourhood Plan.</w:t>
      </w:r>
    </w:p>
    <w:p w14:paraId="551170AC" w14:textId="77777777" w:rsidR="00C25EC0" w:rsidRPr="00923D8F" w:rsidRDefault="00C25EC0" w:rsidP="00C25EC0">
      <w:pPr>
        <w:jc w:val="both"/>
        <w:rPr>
          <w:sz w:val="28"/>
          <w:szCs w:val="28"/>
        </w:rPr>
      </w:pPr>
    </w:p>
    <w:p w14:paraId="191C5832" w14:textId="77777777" w:rsidR="00C25EC0" w:rsidRDefault="00C25EC0" w:rsidP="00C25EC0">
      <w:r>
        <w:br w:type="page"/>
      </w:r>
    </w:p>
    <w:p w14:paraId="6F70243E" w14:textId="77777777" w:rsidR="00C25EC0" w:rsidRPr="0076450C" w:rsidRDefault="00C25EC0" w:rsidP="00C25EC0">
      <w:pPr>
        <w:jc w:val="center"/>
        <w:rPr>
          <w:b/>
          <w:sz w:val="56"/>
          <w:szCs w:val="56"/>
          <w:u w:val="single"/>
        </w:rPr>
      </w:pPr>
      <w:r>
        <w:rPr>
          <w:b/>
          <w:sz w:val="56"/>
          <w:szCs w:val="56"/>
          <w:u w:val="single"/>
        </w:rPr>
        <w:lastRenderedPageBreak/>
        <w:t>Focus Point 11</w:t>
      </w:r>
    </w:p>
    <w:p w14:paraId="3C2B5390" w14:textId="77777777" w:rsidR="00C25EC0" w:rsidRPr="0076450C" w:rsidRDefault="00C25EC0" w:rsidP="00C25EC0">
      <w:pPr>
        <w:jc w:val="center"/>
        <w:rPr>
          <w:b/>
        </w:rPr>
      </w:pPr>
    </w:p>
    <w:p w14:paraId="65318AA9" w14:textId="77777777" w:rsidR="00C25EC0" w:rsidRPr="0076450C" w:rsidRDefault="00C25EC0" w:rsidP="00C25EC0">
      <w:pPr>
        <w:jc w:val="center"/>
        <w:rPr>
          <w:b/>
          <w:sz w:val="32"/>
          <w:szCs w:val="32"/>
        </w:rPr>
      </w:pPr>
      <w:r w:rsidRPr="0076450C">
        <w:rPr>
          <w:b/>
          <w:sz w:val="32"/>
          <w:szCs w:val="32"/>
        </w:rPr>
        <w:t>‘Green Lung’ protected area</w:t>
      </w:r>
    </w:p>
    <w:p w14:paraId="38A15CF2" w14:textId="77777777" w:rsidR="00C25EC0" w:rsidRDefault="00C25EC0" w:rsidP="00C25EC0"/>
    <w:p w14:paraId="21778ACE" w14:textId="77777777" w:rsidR="00C25EC0" w:rsidRDefault="00C25EC0" w:rsidP="00C25EC0"/>
    <w:p w14:paraId="0214C0FB" w14:textId="77777777" w:rsidR="00C25EC0" w:rsidRPr="00EF10D9" w:rsidRDefault="00C25EC0" w:rsidP="00C25EC0">
      <w:pPr>
        <w:jc w:val="both"/>
        <w:rPr>
          <w:sz w:val="28"/>
          <w:szCs w:val="28"/>
        </w:rPr>
      </w:pPr>
      <w:r w:rsidRPr="00EF10D9">
        <w:rPr>
          <w:sz w:val="28"/>
          <w:szCs w:val="28"/>
        </w:rPr>
        <w:t>This will protect specific green/rural areas of Melton as mapped.</w:t>
      </w:r>
    </w:p>
    <w:p w14:paraId="713BFCE0" w14:textId="77777777" w:rsidR="00C25EC0" w:rsidRPr="00EF10D9" w:rsidRDefault="00C25EC0" w:rsidP="00C25EC0">
      <w:pPr>
        <w:jc w:val="both"/>
        <w:rPr>
          <w:sz w:val="28"/>
          <w:szCs w:val="28"/>
        </w:rPr>
      </w:pPr>
    </w:p>
    <w:p w14:paraId="25611736" w14:textId="77777777" w:rsidR="00C25EC0" w:rsidRPr="00EF10D9" w:rsidRDefault="00C25EC0" w:rsidP="00C25EC0">
      <w:pPr>
        <w:jc w:val="both"/>
        <w:rPr>
          <w:sz w:val="28"/>
          <w:szCs w:val="28"/>
        </w:rPr>
      </w:pPr>
      <w:r w:rsidRPr="00EF10D9">
        <w:rPr>
          <w:sz w:val="28"/>
          <w:szCs w:val="28"/>
        </w:rPr>
        <w:t>The objective being to enhance, maintain and create NEW green/wildlife corridors in the Parish and work with landowners and other key stakeholders to achieve this.</w:t>
      </w:r>
    </w:p>
    <w:p w14:paraId="18C44A83" w14:textId="77777777" w:rsidR="00C25EC0" w:rsidRPr="00EF10D9" w:rsidRDefault="00C25EC0" w:rsidP="00C25EC0">
      <w:pPr>
        <w:jc w:val="both"/>
        <w:rPr>
          <w:sz w:val="28"/>
          <w:szCs w:val="28"/>
        </w:rPr>
      </w:pPr>
    </w:p>
    <w:p w14:paraId="3D6B398A" w14:textId="77777777" w:rsidR="00C25EC0" w:rsidRPr="00EF10D9" w:rsidRDefault="00C25EC0" w:rsidP="00C25EC0">
      <w:pPr>
        <w:jc w:val="both"/>
        <w:rPr>
          <w:sz w:val="28"/>
          <w:szCs w:val="28"/>
        </w:rPr>
      </w:pPr>
      <w:r w:rsidRPr="00EF10D9">
        <w:rPr>
          <w:sz w:val="28"/>
          <w:szCs w:val="28"/>
        </w:rPr>
        <w:t xml:space="preserve">It will specifically focus on the ‘Green Lung’ between Woods Lane and </w:t>
      </w:r>
      <w:proofErr w:type="spellStart"/>
      <w:r w:rsidRPr="00EF10D9">
        <w:rPr>
          <w:sz w:val="28"/>
          <w:szCs w:val="28"/>
        </w:rPr>
        <w:t>Saddlemakers</w:t>
      </w:r>
      <w:proofErr w:type="spellEnd"/>
      <w:r w:rsidRPr="00EF10D9">
        <w:rPr>
          <w:sz w:val="28"/>
          <w:szCs w:val="28"/>
        </w:rPr>
        <w:t xml:space="preserve"> Lane/New Road.</w:t>
      </w:r>
    </w:p>
    <w:p w14:paraId="558B3494" w14:textId="77777777" w:rsidR="00C25EC0" w:rsidRDefault="00C25EC0" w:rsidP="00C25EC0"/>
    <w:p w14:paraId="586CFC9D" w14:textId="77777777" w:rsidR="00C25EC0" w:rsidRDefault="00C25EC0" w:rsidP="00C25EC0">
      <w:r>
        <w:br w:type="page"/>
      </w:r>
    </w:p>
    <w:p w14:paraId="455FDDC1" w14:textId="70169BC9" w:rsidR="00C25EC0" w:rsidRPr="00823A15" w:rsidRDefault="00C25EC0" w:rsidP="00C25EC0">
      <w:pPr>
        <w:rPr>
          <w:b/>
          <w:sz w:val="32"/>
          <w:szCs w:val="32"/>
        </w:rPr>
      </w:pPr>
      <w:r>
        <w:rPr>
          <w:b/>
          <w:sz w:val="32"/>
          <w:szCs w:val="32"/>
        </w:rPr>
        <w:lastRenderedPageBreak/>
        <w:t>Ensuring the Built Environment meets</w:t>
      </w:r>
      <w:r w:rsidRPr="00B03BDA">
        <w:rPr>
          <w:b/>
          <w:sz w:val="32"/>
          <w:szCs w:val="32"/>
        </w:rPr>
        <w:t xml:space="preserve"> </w:t>
      </w:r>
      <w:r>
        <w:rPr>
          <w:b/>
          <w:sz w:val="32"/>
          <w:szCs w:val="32"/>
        </w:rPr>
        <w:t>resident</w:t>
      </w:r>
      <w:r w:rsidRPr="00B03BDA">
        <w:rPr>
          <w:b/>
          <w:sz w:val="32"/>
          <w:szCs w:val="32"/>
        </w:rPr>
        <w:t>s</w:t>
      </w:r>
      <w:r>
        <w:rPr>
          <w:b/>
          <w:sz w:val="32"/>
          <w:szCs w:val="32"/>
        </w:rPr>
        <w:t>’ needs:</w:t>
      </w:r>
    </w:p>
    <w:p w14:paraId="09CB0BA9" w14:textId="77777777" w:rsidR="00C25EC0" w:rsidRPr="00B03BDA" w:rsidRDefault="00C25EC0" w:rsidP="00C25EC0">
      <w:pPr>
        <w:rPr>
          <w:b/>
        </w:rPr>
      </w:pPr>
      <w:r w:rsidRPr="00B03BDA">
        <w:rPr>
          <w:b/>
        </w:rPr>
        <w:t>WHY?</w:t>
      </w:r>
    </w:p>
    <w:p w14:paraId="4D8AFE01" w14:textId="77777777" w:rsidR="00C25EC0" w:rsidRDefault="00C25EC0" w:rsidP="00C25EC0">
      <w:r w:rsidRPr="00B03BDA">
        <w:rPr>
          <w:b/>
          <w:noProof/>
          <w:lang w:val="en-US"/>
        </w:rPr>
        <mc:AlternateContent>
          <mc:Choice Requires="wps">
            <w:drawing>
              <wp:anchor distT="0" distB="0" distL="114300" distR="114300" simplePos="0" relativeHeight="251669504" behindDoc="0" locked="0" layoutInCell="1" allowOverlap="1" wp14:anchorId="6A11CCE6" wp14:editId="47EE763C">
                <wp:simplePos x="0" y="0"/>
                <wp:positionH relativeFrom="column">
                  <wp:posOffset>0</wp:posOffset>
                </wp:positionH>
                <wp:positionV relativeFrom="paragraph">
                  <wp:posOffset>80645</wp:posOffset>
                </wp:positionV>
                <wp:extent cx="5829300" cy="2971800"/>
                <wp:effectExtent l="0" t="0" r="381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5829300" cy="29718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94695C5" w14:textId="77777777" w:rsidR="008A7DDB" w:rsidRDefault="008A7DDB" w:rsidP="00C25EC0">
                            <w:pPr>
                              <w:pStyle w:val="ListParagraph"/>
                              <w:numPr>
                                <w:ilvl w:val="0"/>
                                <w:numId w:val="36"/>
                              </w:numPr>
                              <w:spacing w:after="0" w:line="240" w:lineRule="auto"/>
                            </w:pPr>
                            <w:r>
                              <w:t>No more major developments in the parish, aim for small scale and sustainable</w:t>
                            </w:r>
                          </w:p>
                          <w:p w14:paraId="33EC7937" w14:textId="77777777" w:rsidR="008A7DDB" w:rsidRDefault="008A7DDB" w:rsidP="00C25EC0"/>
                          <w:p w14:paraId="11F2F3DF" w14:textId="77777777" w:rsidR="008A7DDB" w:rsidRDefault="008A7DDB" w:rsidP="00C25EC0">
                            <w:pPr>
                              <w:pStyle w:val="ListParagraph"/>
                              <w:numPr>
                                <w:ilvl w:val="0"/>
                                <w:numId w:val="36"/>
                              </w:numPr>
                              <w:spacing w:after="0" w:line="240" w:lineRule="auto"/>
                            </w:pPr>
                            <w:r>
                              <w:t>Any acceptable larger development should be phased over a number of years</w:t>
                            </w:r>
                          </w:p>
                          <w:p w14:paraId="30827107" w14:textId="77777777" w:rsidR="008A7DDB" w:rsidRDefault="008A7DDB" w:rsidP="00C25EC0"/>
                          <w:p w14:paraId="1736EA2B" w14:textId="77777777" w:rsidR="008A7DDB" w:rsidRDefault="008A7DDB" w:rsidP="00C25EC0">
                            <w:pPr>
                              <w:pStyle w:val="ListParagraph"/>
                              <w:numPr>
                                <w:ilvl w:val="0"/>
                                <w:numId w:val="36"/>
                              </w:numPr>
                              <w:spacing w:after="0" w:line="240" w:lineRule="auto"/>
                            </w:pPr>
                            <w:r>
                              <w:t>Development MUST favour brownfield sites first</w:t>
                            </w:r>
                          </w:p>
                          <w:p w14:paraId="30C2382F" w14:textId="77777777" w:rsidR="008A7DDB" w:rsidRDefault="008A7DDB" w:rsidP="00C25EC0"/>
                          <w:p w14:paraId="25F21E45" w14:textId="77777777" w:rsidR="008A7DDB" w:rsidRDefault="008A7DDB" w:rsidP="00C25EC0">
                            <w:pPr>
                              <w:pStyle w:val="ListParagraph"/>
                              <w:numPr>
                                <w:ilvl w:val="0"/>
                                <w:numId w:val="36"/>
                              </w:numPr>
                              <w:spacing w:after="0" w:line="240" w:lineRule="auto"/>
                            </w:pPr>
                            <w:r>
                              <w:t>Agreed Design Criteria should be applied</w:t>
                            </w:r>
                          </w:p>
                          <w:p w14:paraId="54800393" w14:textId="77777777" w:rsidR="008A7DDB" w:rsidRDefault="008A7DDB" w:rsidP="00C25EC0"/>
                          <w:p w14:paraId="4E15F552" w14:textId="77777777" w:rsidR="008A7DDB" w:rsidRDefault="008A7DDB" w:rsidP="00C25EC0">
                            <w:pPr>
                              <w:pStyle w:val="ListParagraph"/>
                              <w:numPr>
                                <w:ilvl w:val="0"/>
                                <w:numId w:val="36"/>
                              </w:numPr>
                              <w:spacing w:after="0" w:line="240" w:lineRule="auto"/>
                            </w:pPr>
                            <w:r>
                              <w:t>New buildings must reflect the historical character of the village esp. any within its centre</w:t>
                            </w:r>
                          </w:p>
                          <w:p w14:paraId="3B71193D" w14:textId="77777777" w:rsidR="008A7DDB" w:rsidRDefault="008A7DDB" w:rsidP="00C25EC0"/>
                          <w:p w14:paraId="7CE219D0" w14:textId="77777777" w:rsidR="008A7DDB" w:rsidRDefault="008A7DDB" w:rsidP="00C25EC0">
                            <w:pPr>
                              <w:pStyle w:val="ListParagraph"/>
                              <w:numPr>
                                <w:ilvl w:val="0"/>
                                <w:numId w:val="36"/>
                              </w:numPr>
                              <w:spacing w:after="0" w:line="240" w:lineRule="auto"/>
                            </w:pPr>
                            <w:r>
                              <w:t>Better mix of housing (tenure and price)</w:t>
                            </w:r>
                          </w:p>
                          <w:p w14:paraId="09054CE8" w14:textId="77777777" w:rsidR="008A7DDB" w:rsidRDefault="008A7DDB" w:rsidP="00C25EC0"/>
                          <w:p w14:paraId="2B641C00" w14:textId="77777777" w:rsidR="008A7DDB" w:rsidRDefault="008A7DDB" w:rsidP="00C25EC0">
                            <w:pPr>
                              <w:pStyle w:val="ListParagraph"/>
                              <w:numPr>
                                <w:ilvl w:val="0"/>
                                <w:numId w:val="36"/>
                              </w:numPr>
                              <w:spacing w:after="0" w:line="240" w:lineRule="auto"/>
                            </w:pPr>
                            <w:r>
                              <w:t>Increase the number of truly affordable homes for different local needs including Special Needs Housing.</w:t>
                            </w:r>
                          </w:p>
                          <w:p w14:paraId="3A92FCEC" w14:textId="77777777" w:rsidR="008A7DDB" w:rsidRDefault="008A7DDB" w:rsidP="00C25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2" type="#_x0000_t202" style="position:absolute;margin-left:0;margin-top:6.35pt;width:459pt;height:23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" fillcolor="white [3201]" strokecolor="black [3200]" strokeweight="2pt">
                <v:textbox>
                  <w:txbxContent>
                    <w:p w14:paraId="494695C5" w14:textId="77777777" w:rsidR="00DA7C28" w:rsidRDefault="00DA7C28" w:rsidP="00C25EC0">
                      <w:pPr>
                        <w:pStyle w:val="ListParagraph"/>
                        <w:numPr>
                          <w:ilvl w:val="0"/>
                          <w:numId w:val="36"/>
                        </w:numPr>
                        <w:spacing w:after="0" w:line="240" w:lineRule="auto"/>
                      </w:pPr>
                      <w:r>
                        <w:t>No more major developments in the parish, aim for small scale and sustainable</w:t>
                      </w:r>
                    </w:p>
                    <w:p w14:paraId="33EC7937" w14:textId="77777777" w:rsidR="00DA7C28" w:rsidRDefault="00DA7C28" w:rsidP="00C25EC0"/>
                    <w:p w14:paraId="11F2F3DF" w14:textId="77777777" w:rsidR="00DA7C28" w:rsidRDefault="00DA7C28" w:rsidP="00C25EC0">
                      <w:pPr>
                        <w:pStyle w:val="ListParagraph"/>
                        <w:numPr>
                          <w:ilvl w:val="0"/>
                          <w:numId w:val="36"/>
                        </w:numPr>
                        <w:spacing w:after="0" w:line="240" w:lineRule="auto"/>
                      </w:pPr>
                      <w:r>
                        <w:t>Any acceptable larger development should be phased over a number of years</w:t>
                      </w:r>
                    </w:p>
                    <w:p w14:paraId="30827107" w14:textId="77777777" w:rsidR="00DA7C28" w:rsidRDefault="00DA7C28" w:rsidP="00C25EC0"/>
                    <w:p w14:paraId="1736EA2B" w14:textId="77777777" w:rsidR="00DA7C28" w:rsidRDefault="00DA7C28" w:rsidP="00C25EC0">
                      <w:pPr>
                        <w:pStyle w:val="ListParagraph"/>
                        <w:numPr>
                          <w:ilvl w:val="0"/>
                          <w:numId w:val="36"/>
                        </w:numPr>
                        <w:spacing w:after="0" w:line="240" w:lineRule="auto"/>
                      </w:pPr>
                      <w:r>
                        <w:t>Development MUST favour brownfield sites first</w:t>
                      </w:r>
                    </w:p>
                    <w:p w14:paraId="30C2382F" w14:textId="77777777" w:rsidR="00DA7C28" w:rsidRDefault="00DA7C28" w:rsidP="00C25EC0"/>
                    <w:p w14:paraId="25F21E45" w14:textId="77777777" w:rsidR="00DA7C28" w:rsidRDefault="00DA7C28" w:rsidP="00C25EC0">
                      <w:pPr>
                        <w:pStyle w:val="ListParagraph"/>
                        <w:numPr>
                          <w:ilvl w:val="0"/>
                          <w:numId w:val="36"/>
                        </w:numPr>
                        <w:spacing w:after="0" w:line="240" w:lineRule="auto"/>
                      </w:pPr>
                      <w:r>
                        <w:t>Agreed Design Criteria should be applied</w:t>
                      </w:r>
                    </w:p>
                    <w:p w14:paraId="54800393" w14:textId="77777777" w:rsidR="00DA7C28" w:rsidRDefault="00DA7C28" w:rsidP="00C25EC0"/>
                    <w:p w14:paraId="4E15F552" w14:textId="77777777" w:rsidR="00DA7C28" w:rsidRDefault="00DA7C28" w:rsidP="00C25EC0">
                      <w:pPr>
                        <w:pStyle w:val="ListParagraph"/>
                        <w:numPr>
                          <w:ilvl w:val="0"/>
                          <w:numId w:val="36"/>
                        </w:numPr>
                        <w:spacing w:after="0" w:line="240" w:lineRule="auto"/>
                      </w:pPr>
                      <w:r>
                        <w:t>New buildings must reflect the historical character of the village esp. any within its centre</w:t>
                      </w:r>
                    </w:p>
                    <w:p w14:paraId="3B71193D" w14:textId="77777777" w:rsidR="00DA7C28" w:rsidRDefault="00DA7C28" w:rsidP="00C25EC0"/>
                    <w:p w14:paraId="7CE219D0" w14:textId="77777777" w:rsidR="00DA7C28" w:rsidRDefault="00DA7C28" w:rsidP="00C25EC0">
                      <w:pPr>
                        <w:pStyle w:val="ListParagraph"/>
                        <w:numPr>
                          <w:ilvl w:val="0"/>
                          <w:numId w:val="36"/>
                        </w:numPr>
                        <w:spacing w:after="0" w:line="240" w:lineRule="auto"/>
                      </w:pPr>
                      <w:r>
                        <w:t>Better mix of housing (tenure and price)</w:t>
                      </w:r>
                    </w:p>
                    <w:p w14:paraId="09054CE8" w14:textId="77777777" w:rsidR="00DA7C28" w:rsidRDefault="00DA7C28" w:rsidP="00C25EC0"/>
                    <w:p w14:paraId="2B641C00" w14:textId="77777777" w:rsidR="00DA7C28" w:rsidRDefault="00DA7C28" w:rsidP="00C25EC0">
                      <w:pPr>
                        <w:pStyle w:val="ListParagraph"/>
                        <w:numPr>
                          <w:ilvl w:val="0"/>
                          <w:numId w:val="36"/>
                        </w:numPr>
                        <w:spacing w:after="0" w:line="240" w:lineRule="auto"/>
                      </w:pPr>
                      <w:r>
                        <w:t>Increase the number of truly affordable homes for different local needs including Special Needs Housing.</w:t>
                      </w:r>
                    </w:p>
                    <w:p w14:paraId="3A92FCEC" w14:textId="77777777" w:rsidR="00DA7C28" w:rsidRDefault="00DA7C28" w:rsidP="00C25EC0"/>
                  </w:txbxContent>
                </v:textbox>
                <w10:wrap type="square"/>
              </v:shape>
            </w:pict>
          </mc:Fallback>
        </mc:AlternateContent>
      </w:r>
    </w:p>
    <w:p w14:paraId="683F3B43" w14:textId="77777777" w:rsidR="00C25EC0" w:rsidRDefault="00C25EC0" w:rsidP="00C25EC0">
      <w:pPr>
        <w:pStyle w:val="ListParagraph"/>
        <w:numPr>
          <w:ilvl w:val="0"/>
          <w:numId w:val="41"/>
        </w:numPr>
        <w:spacing w:after="0" w:line="240" w:lineRule="auto"/>
      </w:pPr>
      <w:r>
        <w:t>Development is inevitable and welcome BUT it is important that the scale and design is appropriate for the community.</w:t>
      </w:r>
    </w:p>
    <w:p w14:paraId="5CD15D71" w14:textId="77777777" w:rsidR="00C25EC0" w:rsidRDefault="00C25EC0" w:rsidP="00C25EC0">
      <w:pPr>
        <w:pStyle w:val="ListParagraph"/>
        <w:numPr>
          <w:ilvl w:val="0"/>
          <w:numId w:val="41"/>
        </w:numPr>
        <w:spacing w:after="0" w:line="240" w:lineRule="auto"/>
      </w:pPr>
      <w:r>
        <w:t xml:space="preserve">New development should not be prominent in scale, visually dominant, too dense or significantly change the character of the village or outlying hamlets. </w:t>
      </w:r>
    </w:p>
    <w:p w14:paraId="66FAABAA" w14:textId="77777777" w:rsidR="00C25EC0" w:rsidRDefault="00C25EC0" w:rsidP="00C25EC0">
      <w:pPr>
        <w:pStyle w:val="ListParagraph"/>
        <w:numPr>
          <w:ilvl w:val="0"/>
          <w:numId w:val="41"/>
        </w:numPr>
        <w:spacing w:after="0" w:line="240" w:lineRule="auto"/>
      </w:pPr>
      <w:r>
        <w:t>A new development should pay attention to key distinctive views in and out of the parish and design accordingly in terms of height, massing, appearance.  Special attention should be paid to views to and from listed buildings, key open space, landscape features and the Conservation Area.</w:t>
      </w:r>
    </w:p>
    <w:p w14:paraId="39987D03" w14:textId="77777777" w:rsidR="00C25EC0" w:rsidRDefault="00C25EC0" w:rsidP="00C25EC0">
      <w:pPr>
        <w:pStyle w:val="ListParagraph"/>
        <w:numPr>
          <w:ilvl w:val="0"/>
          <w:numId w:val="41"/>
        </w:numPr>
        <w:spacing w:after="0" w:line="240" w:lineRule="auto"/>
      </w:pPr>
      <w:r>
        <w:t>Developers should give consideration to any existing brownfield sites before putting forward any plans within open countryside.</w:t>
      </w:r>
    </w:p>
    <w:p w14:paraId="2A00B747" w14:textId="77777777" w:rsidR="00C25EC0" w:rsidRDefault="00C25EC0" w:rsidP="00C25EC0">
      <w:pPr>
        <w:pStyle w:val="ListParagraph"/>
        <w:numPr>
          <w:ilvl w:val="0"/>
          <w:numId w:val="41"/>
        </w:numPr>
        <w:spacing w:after="0" w:line="240" w:lineRule="auto"/>
      </w:pPr>
      <w:r>
        <w:t>New development should be incremental to allow for infrastructure changes (especially roads / traffic management) and evolution of new facilities, which can gradually change to cope with the increase.</w:t>
      </w:r>
    </w:p>
    <w:p w14:paraId="7883FACD" w14:textId="77777777" w:rsidR="00C25EC0" w:rsidRDefault="00C25EC0" w:rsidP="00C25EC0">
      <w:pPr>
        <w:pStyle w:val="ListParagraph"/>
        <w:numPr>
          <w:ilvl w:val="0"/>
          <w:numId w:val="41"/>
        </w:numPr>
        <w:spacing w:after="0" w:line="240" w:lineRule="auto"/>
      </w:pPr>
      <w:r>
        <w:t>All new market and affordable houses across the parish should maintain and add to the vitality of the community.  Developers should therefore demonstrate how their proposals would help maintain a balanced and thriving community in the future.</w:t>
      </w:r>
    </w:p>
    <w:p w14:paraId="7A398CC5" w14:textId="77777777" w:rsidR="00C25EC0" w:rsidRDefault="00C25EC0" w:rsidP="00C25EC0">
      <w:pPr>
        <w:pStyle w:val="ListParagraph"/>
        <w:numPr>
          <w:ilvl w:val="0"/>
          <w:numId w:val="41"/>
        </w:numPr>
        <w:spacing w:after="0" w:line="240" w:lineRule="auto"/>
      </w:pPr>
      <w:r>
        <w:t>All new housing should help broaden the range of stock available in the parish.  It should also complement the existing stock and broaden the choices available to people.  The type, tenure and cost of new housing should meet the needs of those in the local area.  A target should be set whereby at least 35% of all housing should be affordable to local people.</w:t>
      </w:r>
    </w:p>
    <w:p w14:paraId="0CDA5CFA" w14:textId="77777777" w:rsidR="00C25EC0" w:rsidRDefault="00C25EC0" w:rsidP="00C25EC0">
      <w:pPr>
        <w:pStyle w:val="ListParagraph"/>
        <w:numPr>
          <w:ilvl w:val="0"/>
          <w:numId w:val="41"/>
        </w:numPr>
        <w:spacing w:after="0" w:line="240" w:lineRule="auto"/>
      </w:pPr>
      <w:r>
        <w:t xml:space="preserve">The Neighbourhood Plan will identify sites that residents feel would be appropriate for new housing and also identify the scale of new developments that would be felt to be acceptable.  </w:t>
      </w:r>
    </w:p>
    <w:p w14:paraId="302D9C97" w14:textId="77777777" w:rsidR="00C25EC0" w:rsidRDefault="00C25EC0" w:rsidP="00C25EC0">
      <w:pPr>
        <w:pStyle w:val="ListParagraph"/>
        <w:numPr>
          <w:ilvl w:val="0"/>
          <w:numId w:val="41"/>
        </w:numPr>
        <w:spacing w:after="0" w:line="240" w:lineRule="auto"/>
      </w:pPr>
      <w:r>
        <w:t>A design statement for new houses will also be created based upon feedback received during the Neighbourhood Plan process</w:t>
      </w:r>
    </w:p>
    <w:p w14:paraId="1F64695D" w14:textId="2E635665" w:rsidR="00C25EC0" w:rsidRPr="00823A15" w:rsidRDefault="00C25EC0" w:rsidP="00C25EC0">
      <w:pPr>
        <w:rPr>
          <w:b/>
          <w:sz w:val="32"/>
          <w:szCs w:val="32"/>
        </w:rPr>
      </w:pPr>
      <w:r w:rsidRPr="00C57F67">
        <w:rPr>
          <w:b/>
          <w:sz w:val="32"/>
          <w:szCs w:val="32"/>
        </w:rPr>
        <w:lastRenderedPageBreak/>
        <w:t>Better facilities for local people</w:t>
      </w:r>
      <w:r>
        <w:rPr>
          <w:b/>
          <w:sz w:val="32"/>
          <w:szCs w:val="32"/>
        </w:rPr>
        <w:t>:</w:t>
      </w:r>
    </w:p>
    <w:p w14:paraId="33F63B95" w14:textId="03A4E521" w:rsidR="00823A15" w:rsidRDefault="00823A15" w:rsidP="00C25EC0">
      <w:pPr>
        <w:rPr>
          <w:b/>
        </w:rPr>
      </w:pPr>
      <w:r>
        <w:rPr>
          <w:noProof/>
          <w:lang w:val="en-US"/>
        </w:rPr>
        <mc:AlternateContent>
          <mc:Choice Requires="wps">
            <w:drawing>
              <wp:anchor distT="0" distB="0" distL="114300" distR="114300" simplePos="0" relativeHeight="251665408" behindDoc="0" locked="0" layoutInCell="1" allowOverlap="1" wp14:anchorId="223ABE1B" wp14:editId="67F6D7BC">
                <wp:simplePos x="0" y="0"/>
                <wp:positionH relativeFrom="column">
                  <wp:posOffset>0</wp:posOffset>
                </wp:positionH>
                <wp:positionV relativeFrom="paragraph">
                  <wp:posOffset>336550</wp:posOffset>
                </wp:positionV>
                <wp:extent cx="5829300" cy="1459230"/>
                <wp:effectExtent l="0" t="0" r="38100" b="13970"/>
                <wp:wrapSquare wrapText="bothSides"/>
                <wp:docPr id="12" name="Text Box 12"/>
                <wp:cNvGraphicFramePr/>
                <a:graphic xmlns:a="http://schemas.openxmlformats.org/drawingml/2006/main">
                  <a:graphicData uri="http://schemas.microsoft.com/office/word/2010/wordprocessingShape">
                    <wps:wsp>
                      <wps:cNvSpPr txBox="1"/>
                      <wps:spPr>
                        <a:xfrm>
                          <a:off x="0" y="0"/>
                          <a:ext cx="5829300" cy="145923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A41A4B2" w14:textId="77777777" w:rsidR="008A7DDB" w:rsidRDefault="008A7DDB" w:rsidP="00C25EC0">
                            <w:pPr>
                              <w:pStyle w:val="ListParagraph"/>
                              <w:numPr>
                                <w:ilvl w:val="0"/>
                                <w:numId w:val="37"/>
                              </w:numPr>
                              <w:spacing w:after="0" w:line="240" w:lineRule="auto"/>
                            </w:pPr>
                            <w:r>
                              <w:t>Maintain current and where possible extend community and social facilities</w:t>
                            </w:r>
                          </w:p>
                          <w:p w14:paraId="335808AC" w14:textId="77777777" w:rsidR="008A7DDB" w:rsidRDefault="008A7DDB" w:rsidP="00C25EC0"/>
                          <w:p w14:paraId="53517750" w14:textId="77777777" w:rsidR="008A7DDB" w:rsidRDefault="008A7DDB" w:rsidP="00C25EC0">
                            <w:pPr>
                              <w:pStyle w:val="ListParagraph"/>
                              <w:numPr>
                                <w:ilvl w:val="0"/>
                                <w:numId w:val="37"/>
                              </w:numPr>
                              <w:spacing w:after="0" w:line="240" w:lineRule="auto"/>
                            </w:pPr>
                            <w:r>
                              <w:t>Encourage local clubs, societies and other recreational facilities</w:t>
                            </w:r>
                          </w:p>
                          <w:p w14:paraId="775B272E" w14:textId="77777777" w:rsidR="008A7DDB" w:rsidRDefault="008A7DDB" w:rsidP="00C25EC0"/>
                          <w:p w14:paraId="7EFAF7DC" w14:textId="77777777" w:rsidR="008A7DDB" w:rsidRDefault="008A7DDB" w:rsidP="00C25EC0">
                            <w:pPr>
                              <w:pStyle w:val="ListParagraph"/>
                              <w:numPr>
                                <w:ilvl w:val="0"/>
                                <w:numId w:val="37"/>
                              </w:numPr>
                              <w:spacing w:after="0" w:line="240" w:lineRule="auto"/>
                            </w:pPr>
                            <w:r>
                              <w:t>Provide better facilities for younger people</w:t>
                            </w:r>
                          </w:p>
                          <w:p w14:paraId="7D039F57" w14:textId="77777777" w:rsidR="008A7DDB" w:rsidRDefault="008A7DDB" w:rsidP="00C25EC0"/>
                          <w:p w14:paraId="0F04C684" w14:textId="77777777" w:rsidR="008A7DDB" w:rsidRDefault="008A7DDB" w:rsidP="00C25EC0">
                            <w:pPr>
                              <w:pStyle w:val="ListParagraph"/>
                              <w:numPr>
                                <w:ilvl w:val="0"/>
                                <w:numId w:val="37"/>
                              </w:numPr>
                              <w:spacing w:after="0" w:line="240" w:lineRule="auto"/>
                            </w:pPr>
                            <w:r>
                              <w:t>Support the needs of our elderly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margin-left:0;margin-top:26.5pt;width:459pt;height:11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" fillcolor="white [3201]" strokecolor="black [3200]" strokeweight="2pt">
                <v:textbox>
                  <w:txbxContent>
                    <w:p w14:paraId="2A41A4B2" w14:textId="77777777" w:rsidR="00DA7C28" w:rsidRDefault="00DA7C28" w:rsidP="00C25EC0">
                      <w:pPr>
                        <w:pStyle w:val="ListParagraph"/>
                        <w:numPr>
                          <w:ilvl w:val="0"/>
                          <w:numId w:val="37"/>
                        </w:numPr>
                        <w:spacing w:after="0" w:line="240" w:lineRule="auto"/>
                      </w:pPr>
                      <w:r>
                        <w:t>Maintain current and where possible extend community and social facilities</w:t>
                      </w:r>
                    </w:p>
                    <w:p w14:paraId="335808AC" w14:textId="77777777" w:rsidR="00DA7C28" w:rsidRDefault="00DA7C28" w:rsidP="00C25EC0"/>
                    <w:p w14:paraId="53517750" w14:textId="77777777" w:rsidR="00DA7C28" w:rsidRDefault="00DA7C28" w:rsidP="00C25EC0">
                      <w:pPr>
                        <w:pStyle w:val="ListParagraph"/>
                        <w:numPr>
                          <w:ilvl w:val="0"/>
                          <w:numId w:val="37"/>
                        </w:numPr>
                        <w:spacing w:after="0" w:line="240" w:lineRule="auto"/>
                      </w:pPr>
                      <w:r>
                        <w:t>Encourage local clubs, societies and other recreational facilities</w:t>
                      </w:r>
                    </w:p>
                    <w:p w14:paraId="775B272E" w14:textId="77777777" w:rsidR="00DA7C28" w:rsidRDefault="00DA7C28" w:rsidP="00C25EC0"/>
                    <w:p w14:paraId="7EFAF7DC" w14:textId="77777777" w:rsidR="00DA7C28" w:rsidRDefault="00DA7C28" w:rsidP="00C25EC0">
                      <w:pPr>
                        <w:pStyle w:val="ListParagraph"/>
                        <w:numPr>
                          <w:ilvl w:val="0"/>
                          <w:numId w:val="37"/>
                        </w:numPr>
                        <w:spacing w:after="0" w:line="240" w:lineRule="auto"/>
                      </w:pPr>
                      <w:r>
                        <w:t>Provide better facilities for younger people</w:t>
                      </w:r>
                    </w:p>
                    <w:p w14:paraId="7D039F57" w14:textId="77777777" w:rsidR="00DA7C28" w:rsidRDefault="00DA7C28" w:rsidP="00C25EC0"/>
                    <w:p w14:paraId="0F04C684" w14:textId="77777777" w:rsidR="00DA7C28" w:rsidRDefault="00DA7C28" w:rsidP="00C25EC0">
                      <w:pPr>
                        <w:pStyle w:val="ListParagraph"/>
                        <w:numPr>
                          <w:ilvl w:val="0"/>
                          <w:numId w:val="37"/>
                        </w:numPr>
                        <w:spacing w:after="0" w:line="240" w:lineRule="auto"/>
                      </w:pPr>
                      <w:r>
                        <w:t>Support the needs of our elderly residents</w:t>
                      </w:r>
                    </w:p>
                  </w:txbxContent>
                </v:textbox>
                <w10:wrap type="square"/>
              </v:shape>
            </w:pict>
          </mc:Fallback>
        </mc:AlternateContent>
      </w:r>
    </w:p>
    <w:p w14:paraId="03BF42B5" w14:textId="77777777" w:rsidR="00823A15" w:rsidRDefault="00823A15" w:rsidP="00C25EC0">
      <w:pPr>
        <w:rPr>
          <w:b/>
        </w:rPr>
      </w:pPr>
    </w:p>
    <w:p w14:paraId="094B41BE" w14:textId="5B6ED373" w:rsidR="00C25EC0" w:rsidRPr="00823A15" w:rsidRDefault="00C25EC0" w:rsidP="00C25EC0">
      <w:pPr>
        <w:rPr>
          <w:b/>
        </w:rPr>
      </w:pPr>
      <w:r w:rsidRPr="00C57F67">
        <w:rPr>
          <w:b/>
        </w:rPr>
        <w:t>WHY?</w:t>
      </w:r>
    </w:p>
    <w:p w14:paraId="2725DD82" w14:textId="77777777" w:rsidR="00C25EC0" w:rsidRDefault="00C25EC0" w:rsidP="00C25EC0">
      <w:pPr>
        <w:pStyle w:val="ListParagraph"/>
        <w:numPr>
          <w:ilvl w:val="0"/>
          <w:numId w:val="32"/>
        </w:numPr>
        <w:spacing w:after="0" w:line="240" w:lineRule="auto"/>
      </w:pPr>
      <w:r>
        <w:t>Current key facilities such as the Primary School, nurseries, churches, vet, shops and community buildings (</w:t>
      </w:r>
      <w:proofErr w:type="spellStart"/>
      <w:r>
        <w:t>Burness</w:t>
      </w:r>
      <w:proofErr w:type="spellEnd"/>
      <w:r>
        <w:t xml:space="preserve"> Parish Rooms / </w:t>
      </w:r>
      <w:proofErr w:type="spellStart"/>
      <w:r>
        <w:t>Lindos</w:t>
      </w:r>
      <w:proofErr w:type="spellEnd"/>
      <w:r>
        <w:t xml:space="preserve"> Centre) should be supported and retained.</w:t>
      </w:r>
    </w:p>
    <w:p w14:paraId="72AF82A4" w14:textId="77777777" w:rsidR="00C25EC0" w:rsidRDefault="00C25EC0" w:rsidP="00C25EC0">
      <w:pPr>
        <w:pStyle w:val="ListParagraph"/>
        <w:numPr>
          <w:ilvl w:val="0"/>
          <w:numId w:val="32"/>
        </w:numPr>
        <w:spacing w:after="0" w:line="240" w:lineRule="auto"/>
      </w:pPr>
      <w:r>
        <w:t xml:space="preserve">Any development will have an impact on these facilities and developers should demonstrate what the impact is likely to be and how such facilities can be enhanced to meet the needs of such proposed growth. </w:t>
      </w:r>
    </w:p>
    <w:p w14:paraId="5233B32E" w14:textId="77777777" w:rsidR="00C25EC0" w:rsidRDefault="00C25EC0" w:rsidP="00C25EC0">
      <w:pPr>
        <w:pStyle w:val="ListParagraph"/>
        <w:numPr>
          <w:ilvl w:val="0"/>
          <w:numId w:val="32"/>
        </w:numPr>
        <w:spacing w:after="0" w:line="240" w:lineRule="auto"/>
      </w:pPr>
      <w:r>
        <w:t>All developers should ensure that there is safe and easy access for residents from the new site to current local facilities and services.</w:t>
      </w:r>
    </w:p>
    <w:p w14:paraId="246DD13E" w14:textId="77777777" w:rsidR="00C25EC0" w:rsidRDefault="00C25EC0" w:rsidP="00C25EC0">
      <w:pPr>
        <w:pStyle w:val="ListParagraph"/>
        <w:numPr>
          <w:ilvl w:val="0"/>
          <w:numId w:val="32"/>
        </w:numPr>
        <w:spacing w:after="0" w:line="240" w:lineRule="auto"/>
      </w:pPr>
      <w:r>
        <w:t xml:space="preserve">Offer members of the community of all </w:t>
      </w:r>
      <w:proofErr w:type="gramStart"/>
      <w:r>
        <w:t>ages</w:t>
      </w:r>
      <w:proofErr w:type="gramEnd"/>
      <w:r>
        <w:t xml:space="preserve"> opportunities to get involved with parish activities.</w:t>
      </w:r>
    </w:p>
    <w:p w14:paraId="2400EFB9" w14:textId="77777777" w:rsidR="00C25EC0" w:rsidRDefault="00C25EC0" w:rsidP="00C25EC0">
      <w:pPr>
        <w:pStyle w:val="ListParagraph"/>
        <w:numPr>
          <w:ilvl w:val="0"/>
          <w:numId w:val="32"/>
        </w:numPr>
        <w:spacing w:after="0" w:line="240" w:lineRule="auto"/>
      </w:pPr>
      <w:r>
        <w:t>Continue to look at the needs of young people and try to implement some of the suggestions that were given through the Young People’s Questionnaire that Melton parish Council sent out in 2013 and the Neighbourhood Plan Questionnaire in 2014.</w:t>
      </w:r>
    </w:p>
    <w:p w14:paraId="52F94886" w14:textId="77777777" w:rsidR="00C25EC0" w:rsidRDefault="00C25EC0" w:rsidP="00C25EC0">
      <w:pPr>
        <w:pStyle w:val="ListParagraph"/>
        <w:numPr>
          <w:ilvl w:val="0"/>
          <w:numId w:val="32"/>
        </w:numPr>
        <w:spacing w:after="0" w:line="240" w:lineRule="auto"/>
      </w:pPr>
      <w:r>
        <w:t>Look at ways of improving local facilities and service for older people in the parish and try to implement some of the suggestions given through the Neighbourhood Plan Questionnaire in 2014.</w:t>
      </w:r>
    </w:p>
    <w:p w14:paraId="40601EFC" w14:textId="77777777" w:rsidR="00C25EC0" w:rsidRDefault="00C25EC0" w:rsidP="00C25EC0">
      <w:pPr>
        <w:pStyle w:val="ListParagraph"/>
        <w:numPr>
          <w:ilvl w:val="0"/>
          <w:numId w:val="32"/>
        </w:numPr>
        <w:spacing w:after="0" w:line="240" w:lineRule="auto"/>
      </w:pPr>
      <w:r>
        <w:t>Look at options for re-building / modernising the Pavilion on the playing fields.</w:t>
      </w:r>
    </w:p>
    <w:p w14:paraId="42918F60" w14:textId="77777777" w:rsidR="00C25EC0" w:rsidRDefault="00C25EC0" w:rsidP="00C25EC0"/>
    <w:p w14:paraId="653629F1" w14:textId="77777777" w:rsidR="00C25EC0" w:rsidRDefault="00C25EC0" w:rsidP="00C25EC0"/>
    <w:p w14:paraId="69F3FB1C" w14:textId="77777777" w:rsidR="00C25EC0" w:rsidRDefault="00C25EC0" w:rsidP="00C25EC0"/>
    <w:p w14:paraId="4FF544FA" w14:textId="77777777" w:rsidR="00C25EC0" w:rsidRDefault="00C25EC0" w:rsidP="00C25EC0"/>
    <w:p w14:paraId="0F640291" w14:textId="77777777" w:rsidR="00C25EC0" w:rsidRDefault="00C25EC0" w:rsidP="00C25EC0"/>
    <w:p w14:paraId="0AC31CB1" w14:textId="77777777" w:rsidR="00C25EC0" w:rsidRDefault="00C25EC0" w:rsidP="00C25EC0"/>
    <w:p w14:paraId="7A3065A0" w14:textId="77777777" w:rsidR="00C25EC0" w:rsidRDefault="00C25EC0" w:rsidP="00C25EC0"/>
    <w:p w14:paraId="2DB7953A" w14:textId="77777777" w:rsidR="00C25EC0" w:rsidRDefault="00C25EC0" w:rsidP="00C25EC0">
      <w:pPr>
        <w:rPr>
          <w:b/>
          <w:sz w:val="32"/>
          <w:szCs w:val="32"/>
        </w:rPr>
      </w:pPr>
    </w:p>
    <w:p w14:paraId="76E48D56" w14:textId="77777777" w:rsidR="00C25EC0" w:rsidRDefault="00C25EC0" w:rsidP="00C25EC0">
      <w:pPr>
        <w:rPr>
          <w:b/>
          <w:sz w:val="32"/>
          <w:szCs w:val="32"/>
        </w:rPr>
      </w:pPr>
    </w:p>
    <w:p w14:paraId="61101BB5" w14:textId="42A9F492" w:rsidR="00C25EC0" w:rsidRPr="00823A15" w:rsidRDefault="00823A15" w:rsidP="00C25EC0">
      <w:pPr>
        <w:rPr>
          <w:b/>
          <w:sz w:val="32"/>
          <w:szCs w:val="32"/>
        </w:rPr>
      </w:pPr>
      <w:r w:rsidRPr="00B03BDA">
        <w:rPr>
          <w:b/>
          <w:noProof/>
          <w:lang w:val="en-US"/>
        </w:rPr>
        <w:lastRenderedPageBreak/>
        <mc:AlternateContent>
          <mc:Choice Requires="wps">
            <w:drawing>
              <wp:anchor distT="0" distB="0" distL="114300" distR="114300" simplePos="0" relativeHeight="251667456" behindDoc="0" locked="0" layoutInCell="1" allowOverlap="1" wp14:anchorId="6EB83E7F" wp14:editId="626F87F1">
                <wp:simplePos x="0" y="0"/>
                <wp:positionH relativeFrom="column">
                  <wp:posOffset>69850</wp:posOffset>
                </wp:positionH>
                <wp:positionV relativeFrom="paragraph">
                  <wp:posOffset>520065</wp:posOffset>
                </wp:positionV>
                <wp:extent cx="5143500" cy="2305050"/>
                <wp:effectExtent l="0" t="0" r="38100" b="31750"/>
                <wp:wrapSquare wrapText="bothSides"/>
                <wp:docPr id="13" name="Text Box 13"/>
                <wp:cNvGraphicFramePr/>
                <a:graphic xmlns:a="http://schemas.openxmlformats.org/drawingml/2006/main">
                  <a:graphicData uri="http://schemas.microsoft.com/office/word/2010/wordprocessingShape">
                    <wps:wsp>
                      <wps:cNvSpPr txBox="1"/>
                      <wps:spPr>
                        <a:xfrm>
                          <a:off x="0" y="0"/>
                          <a:ext cx="5143500" cy="230505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6274F75" w14:textId="77777777" w:rsidR="008A7DDB" w:rsidRDefault="008A7DDB" w:rsidP="00C25EC0">
                            <w:pPr>
                              <w:pStyle w:val="ListParagraph"/>
                              <w:numPr>
                                <w:ilvl w:val="0"/>
                                <w:numId w:val="38"/>
                              </w:numPr>
                              <w:spacing w:after="0" w:line="240" w:lineRule="auto"/>
                            </w:pPr>
                            <w:r>
                              <w:t>Traffic management issues esp. congestion on Woods Lane and the length of the A1152</w:t>
                            </w:r>
                          </w:p>
                          <w:p w14:paraId="3D200C80" w14:textId="77777777" w:rsidR="008A7DDB" w:rsidRDefault="008A7DDB" w:rsidP="00C25EC0"/>
                          <w:p w14:paraId="118C71E7" w14:textId="77777777" w:rsidR="008A7DDB" w:rsidRDefault="008A7DDB" w:rsidP="00C25EC0">
                            <w:pPr>
                              <w:pStyle w:val="ListParagraph"/>
                              <w:numPr>
                                <w:ilvl w:val="0"/>
                                <w:numId w:val="38"/>
                              </w:numPr>
                              <w:spacing w:after="0" w:line="240" w:lineRule="auto"/>
                            </w:pPr>
                            <w:r>
                              <w:t>Availability, reliability and cost of local bus services</w:t>
                            </w:r>
                          </w:p>
                          <w:p w14:paraId="53FA77DE" w14:textId="77777777" w:rsidR="008A7DDB" w:rsidRDefault="008A7DDB" w:rsidP="00C25EC0"/>
                          <w:p w14:paraId="4AD56E64" w14:textId="77777777" w:rsidR="008A7DDB" w:rsidRDefault="008A7DDB" w:rsidP="00C25EC0">
                            <w:pPr>
                              <w:pStyle w:val="ListParagraph"/>
                              <w:numPr>
                                <w:ilvl w:val="0"/>
                                <w:numId w:val="38"/>
                              </w:numPr>
                              <w:spacing w:after="0" w:line="240" w:lineRule="auto"/>
                            </w:pPr>
                            <w:r>
                              <w:t>More footpaths needed to link different parts of Melton and create circular routes</w:t>
                            </w:r>
                          </w:p>
                          <w:p w14:paraId="78F8DDFF" w14:textId="77777777" w:rsidR="008A7DDB" w:rsidRDefault="008A7DDB" w:rsidP="00C25EC0"/>
                          <w:p w14:paraId="7E698083" w14:textId="77777777" w:rsidR="008A7DDB" w:rsidRDefault="008A7DDB" w:rsidP="00C25EC0">
                            <w:pPr>
                              <w:pStyle w:val="ListParagraph"/>
                              <w:numPr>
                                <w:ilvl w:val="0"/>
                                <w:numId w:val="38"/>
                              </w:numPr>
                              <w:spacing w:after="0" w:line="240" w:lineRule="auto"/>
                            </w:pPr>
                            <w:r>
                              <w:t>Safety / parking issues especially with getting children to and from local schools</w:t>
                            </w:r>
                          </w:p>
                          <w:p w14:paraId="30740B9D" w14:textId="77777777" w:rsidR="008A7DDB" w:rsidRDefault="008A7DDB" w:rsidP="00C25EC0"/>
                          <w:p w14:paraId="6EEE60C5" w14:textId="77777777" w:rsidR="008A7DDB" w:rsidRDefault="008A7DDB" w:rsidP="00C25EC0">
                            <w:pPr>
                              <w:pStyle w:val="ListParagraph"/>
                              <w:numPr>
                                <w:ilvl w:val="0"/>
                                <w:numId w:val="38"/>
                              </w:numPr>
                              <w:spacing w:after="0" w:line="240" w:lineRule="auto"/>
                            </w:pPr>
                            <w:r>
                              <w:t>Cycle Lanes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4" type="#_x0000_t202" style="position:absolute;margin-left:5.5pt;margin-top:40.95pt;width:405pt;height:18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" fillcolor="white [3201]" strokecolor="black [3200]" strokeweight="2pt">
                <v:textbox>
                  <w:txbxContent>
                    <w:p w14:paraId="56274F75" w14:textId="77777777" w:rsidR="00DA7C28" w:rsidRDefault="00DA7C28" w:rsidP="00C25EC0">
                      <w:pPr>
                        <w:pStyle w:val="ListParagraph"/>
                        <w:numPr>
                          <w:ilvl w:val="0"/>
                          <w:numId w:val="38"/>
                        </w:numPr>
                        <w:spacing w:after="0" w:line="240" w:lineRule="auto"/>
                      </w:pPr>
                      <w:r>
                        <w:t>Traffic management issues esp. congestion on Woods Lane and the length of the A1152</w:t>
                      </w:r>
                    </w:p>
                    <w:p w14:paraId="3D200C80" w14:textId="77777777" w:rsidR="00DA7C28" w:rsidRDefault="00DA7C28" w:rsidP="00C25EC0"/>
                    <w:p w14:paraId="118C71E7" w14:textId="77777777" w:rsidR="00DA7C28" w:rsidRDefault="00DA7C28" w:rsidP="00C25EC0">
                      <w:pPr>
                        <w:pStyle w:val="ListParagraph"/>
                        <w:numPr>
                          <w:ilvl w:val="0"/>
                          <w:numId w:val="38"/>
                        </w:numPr>
                        <w:spacing w:after="0" w:line="240" w:lineRule="auto"/>
                      </w:pPr>
                      <w:r>
                        <w:t>Availability, reliability and cost of local bus services</w:t>
                      </w:r>
                    </w:p>
                    <w:p w14:paraId="53FA77DE" w14:textId="77777777" w:rsidR="00DA7C28" w:rsidRDefault="00DA7C28" w:rsidP="00C25EC0"/>
                    <w:p w14:paraId="4AD56E64" w14:textId="77777777" w:rsidR="00DA7C28" w:rsidRDefault="00DA7C28" w:rsidP="00C25EC0">
                      <w:pPr>
                        <w:pStyle w:val="ListParagraph"/>
                        <w:numPr>
                          <w:ilvl w:val="0"/>
                          <w:numId w:val="38"/>
                        </w:numPr>
                        <w:spacing w:after="0" w:line="240" w:lineRule="auto"/>
                      </w:pPr>
                      <w:r>
                        <w:t>More footpaths needed to link different parts of Melton and create circular routes</w:t>
                      </w:r>
                    </w:p>
                    <w:p w14:paraId="78F8DDFF" w14:textId="77777777" w:rsidR="00DA7C28" w:rsidRDefault="00DA7C28" w:rsidP="00C25EC0"/>
                    <w:p w14:paraId="7E698083" w14:textId="77777777" w:rsidR="00DA7C28" w:rsidRDefault="00DA7C28" w:rsidP="00C25EC0">
                      <w:pPr>
                        <w:pStyle w:val="ListParagraph"/>
                        <w:numPr>
                          <w:ilvl w:val="0"/>
                          <w:numId w:val="38"/>
                        </w:numPr>
                        <w:spacing w:after="0" w:line="240" w:lineRule="auto"/>
                      </w:pPr>
                      <w:r>
                        <w:t>Safety / parking issues especially with getting children to and from local schools</w:t>
                      </w:r>
                    </w:p>
                    <w:p w14:paraId="30740B9D" w14:textId="77777777" w:rsidR="00DA7C28" w:rsidRDefault="00DA7C28" w:rsidP="00C25EC0"/>
                    <w:p w14:paraId="6EEE60C5" w14:textId="77777777" w:rsidR="00DA7C28" w:rsidRDefault="00DA7C28" w:rsidP="00C25EC0">
                      <w:pPr>
                        <w:pStyle w:val="ListParagraph"/>
                        <w:numPr>
                          <w:ilvl w:val="0"/>
                          <w:numId w:val="38"/>
                        </w:numPr>
                        <w:spacing w:after="0" w:line="240" w:lineRule="auto"/>
                      </w:pPr>
                      <w:r>
                        <w:t>Cycle Lanes</w:t>
                      </w:r>
                    </w:p>
                  </w:txbxContent>
                </v:textbox>
                <w10:wrap type="square"/>
              </v:shape>
            </w:pict>
          </mc:Fallback>
        </mc:AlternateContent>
      </w:r>
      <w:r w:rsidR="00C25EC0" w:rsidRPr="00B03BDA">
        <w:rPr>
          <w:b/>
          <w:sz w:val="32"/>
          <w:szCs w:val="32"/>
        </w:rPr>
        <w:t>Transport and Infrastructure</w:t>
      </w:r>
      <w:r w:rsidR="00C25EC0">
        <w:rPr>
          <w:b/>
          <w:sz w:val="32"/>
          <w:szCs w:val="32"/>
        </w:rPr>
        <w:t>:</w:t>
      </w:r>
    </w:p>
    <w:p w14:paraId="6BBF0695" w14:textId="77777777" w:rsidR="00823A15" w:rsidRDefault="00823A15" w:rsidP="00C25EC0">
      <w:pPr>
        <w:rPr>
          <w:b/>
        </w:rPr>
      </w:pPr>
    </w:p>
    <w:p w14:paraId="27E26D7E" w14:textId="1A6C80C3" w:rsidR="00C25EC0" w:rsidRDefault="00C25EC0" w:rsidP="00C25EC0">
      <w:r w:rsidRPr="00B03BDA">
        <w:rPr>
          <w:b/>
        </w:rPr>
        <w:t>WHY?</w:t>
      </w:r>
    </w:p>
    <w:p w14:paraId="348F4FD1" w14:textId="77777777" w:rsidR="00C25EC0" w:rsidRDefault="00C25EC0" w:rsidP="00C25EC0">
      <w:pPr>
        <w:pStyle w:val="ListParagraph"/>
        <w:numPr>
          <w:ilvl w:val="0"/>
          <w:numId w:val="34"/>
        </w:numPr>
        <w:spacing w:after="0" w:line="240" w:lineRule="auto"/>
      </w:pPr>
      <w:r>
        <w:t>All applications for development should identify and demonstrate the additional level of traffic they are likely to generate. The impact of any such additional traffic should be assessed with regards to how it affects pedestrians, cyclists, road safety, parking, congestion on key roads (such as Woods Lane) and safe access to and from all local schools. Proposals which are likely to increase the impact of traffic on road users will need to demonstrate fully how this will be managed and what new infrastructure will be put in place to deal with it.</w:t>
      </w:r>
    </w:p>
    <w:p w14:paraId="78F5E4FB" w14:textId="77777777" w:rsidR="00C25EC0" w:rsidRDefault="00C25EC0" w:rsidP="00C25EC0">
      <w:pPr>
        <w:pStyle w:val="ListParagraph"/>
        <w:numPr>
          <w:ilvl w:val="0"/>
          <w:numId w:val="34"/>
        </w:numPr>
        <w:spacing w:after="0" w:line="240" w:lineRule="auto"/>
      </w:pPr>
      <w:r>
        <w:t>All applications need to provide off-road parking.</w:t>
      </w:r>
    </w:p>
    <w:p w14:paraId="0C5E6C25" w14:textId="77777777" w:rsidR="00C25EC0" w:rsidRDefault="00C25EC0" w:rsidP="00C25EC0">
      <w:pPr>
        <w:pStyle w:val="ListParagraph"/>
        <w:numPr>
          <w:ilvl w:val="0"/>
          <w:numId w:val="34"/>
        </w:numPr>
        <w:spacing w:after="0" w:line="240" w:lineRule="auto"/>
      </w:pPr>
      <w:r>
        <w:t>All applications for development in the village or outlying settlements should demonstrate how they would improve safe and enjoyable movement by pedestrians and cyclists to the main village area and its facilities.  This may include creating new cycle lanes.</w:t>
      </w:r>
    </w:p>
    <w:p w14:paraId="1D677DC4" w14:textId="77777777" w:rsidR="00C25EC0" w:rsidRDefault="00C25EC0" w:rsidP="00C25EC0">
      <w:pPr>
        <w:pStyle w:val="ListParagraph"/>
        <w:numPr>
          <w:ilvl w:val="0"/>
          <w:numId w:val="34"/>
        </w:numPr>
        <w:spacing w:after="0" w:line="240" w:lineRule="auto"/>
      </w:pPr>
      <w:r>
        <w:t>All developments should explore how they can enhance and/or provide new footpaths and bridleways to connect outlying hamlets to the main village.</w:t>
      </w:r>
    </w:p>
    <w:p w14:paraId="26509621" w14:textId="77777777" w:rsidR="00C25EC0" w:rsidRDefault="00C25EC0" w:rsidP="00C25EC0">
      <w:pPr>
        <w:pStyle w:val="ListParagraph"/>
        <w:numPr>
          <w:ilvl w:val="0"/>
          <w:numId w:val="34"/>
        </w:numPr>
        <w:spacing w:after="0" w:line="240" w:lineRule="auto"/>
      </w:pPr>
      <w:r>
        <w:t>Investigate ways to improve the bus service through Melton village.</w:t>
      </w:r>
    </w:p>
    <w:p w14:paraId="7C9C463A" w14:textId="77777777" w:rsidR="00C25EC0" w:rsidRDefault="00C25EC0" w:rsidP="00C25EC0"/>
    <w:p w14:paraId="123F21E6" w14:textId="77777777" w:rsidR="00C25EC0" w:rsidRDefault="00C25EC0" w:rsidP="00C25EC0"/>
    <w:p w14:paraId="1B042DBA" w14:textId="77777777" w:rsidR="00C25EC0" w:rsidRDefault="00C25EC0" w:rsidP="00C25EC0">
      <w:pPr>
        <w:rPr>
          <w:b/>
          <w:sz w:val="32"/>
          <w:szCs w:val="32"/>
        </w:rPr>
      </w:pPr>
    </w:p>
    <w:p w14:paraId="0A5B02C1" w14:textId="77777777" w:rsidR="00C25EC0" w:rsidRDefault="00C25EC0" w:rsidP="00C25EC0">
      <w:pPr>
        <w:rPr>
          <w:b/>
          <w:sz w:val="32"/>
          <w:szCs w:val="32"/>
        </w:rPr>
      </w:pPr>
    </w:p>
    <w:p w14:paraId="608552D8" w14:textId="77777777" w:rsidR="00C25EC0" w:rsidRDefault="00C25EC0" w:rsidP="00C25EC0">
      <w:pPr>
        <w:rPr>
          <w:b/>
          <w:sz w:val="32"/>
          <w:szCs w:val="32"/>
        </w:rPr>
      </w:pPr>
    </w:p>
    <w:p w14:paraId="75C8132A" w14:textId="77777777" w:rsidR="00C25EC0" w:rsidRDefault="00C25EC0" w:rsidP="00C25EC0">
      <w:pPr>
        <w:rPr>
          <w:b/>
          <w:sz w:val="32"/>
          <w:szCs w:val="32"/>
        </w:rPr>
      </w:pPr>
    </w:p>
    <w:p w14:paraId="17942547" w14:textId="77777777" w:rsidR="00C25EC0" w:rsidRDefault="00C25EC0" w:rsidP="00C25EC0">
      <w:pPr>
        <w:rPr>
          <w:b/>
          <w:sz w:val="32"/>
          <w:szCs w:val="32"/>
        </w:rPr>
      </w:pPr>
    </w:p>
    <w:p w14:paraId="4BBBFD7E" w14:textId="4F946B6A" w:rsidR="00C25EC0" w:rsidRPr="00823A15" w:rsidRDefault="00C25EC0" w:rsidP="00C25EC0">
      <w:pPr>
        <w:rPr>
          <w:b/>
          <w:sz w:val="32"/>
          <w:szCs w:val="32"/>
        </w:rPr>
      </w:pPr>
      <w:r w:rsidRPr="00B03BDA">
        <w:rPr>
          <w:b/>
          <w:sz w:val="32"/>
          <w:szCs w:val="32"/>
        </w:rPr>
        <w:lastRenderedPageBreak/>
        <w:t>Supporting the local economy</w:t>
      </w:r>
      <w:r>
        <w:rPr>
          <w:b/>
          <w:sz w:val="32"/>
          <w:szCs w:val="32"/>
        </w:rPr>
        <w:t>:</w:t>
      </w:r>
    </w:p>
    <w:p w14:paraId="05F898C7" w14:textId="77777777" w:rsidR="00C25EC0" w:rsidRPr="00B03BDA" w:rsidRDefault="00C25EC0" w:rsidP="00C25EC0">
      <w:pPr>
        <w:rPr>
          <w:b/>
        </w:rPr>
      </w:pPr>
      <w:r w:rsidRPr="00B03BDA">
        <w:rPr>
          <w:b/>
          <w:noProof/>
          <w:lang w:val="en-US"/>
        </w:rPr>
        <mc:AlternateContent>
          <mc:Choice Requires="wps">
            <w:drawing>
              <wp:anchor distT="0" distB="0" distL="114300" distR="114300" simplePos="0" relativeHeight="251668480" behindDoc="0" locked="0" layoutInCell="1" allowOverlap="1" wp14:anchorId="6C363E8B" wp14:editId="1F776EC9">
                <wp:simplePos x="0" y="0"/>
                <wp:positionH relativeFrom="column">
                  <wp:posOffset>0</wp:posOffset>
                </wp:positionH>
                <wp:positionV relativeFrom="paragraph">
                  <wp:posOffset>107950</wp:posOffset>
                </wp:positionV>
                <wp:extent cx="5257800" cy="1143000"/>
                <wp:effectExtent l="0" t="0" r="25400" b="25400"/>
                <wp:wrapSquare wrapText="bothSides"/>
                <wp:docPr id="14" name="Text Box 14"/>
                <wp:cNvGraphicFramePr/>
                <a:graphic xmlns:a="http://schemas.openxmlformats.org/drawingml/2006/main">
                  <a:graphicData uri="http://schemas.microsoft.com/office/word/2010/wordprocessingShape">
                    <wps:wsp>
                      <wps:cNvSpPr txBox="1"/>
                      <wps:spPr>
                        <a:xfrm>
                          <a:off x="0" y="0"/>
                          <a:ext cx="5257800" cy="11430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F332A95" w14:textId="77777777" w:rsidR="008A7DDB" w:rsidRDefault="008A7DDB" w:rsidP="00C25EC0">
                            <w:pPr>
                              <w:pStyle w:val="ListParagraph"/>
                              <w:numPr>
                                <w:ilvl w:val="0"/>
                                <w:numId w:val="39"/>
                              </w:numPr>
                              <w:spacing w:after="0" w:line="240" w:lineRule="auto"/>
                            </w:pPr>
                            <w:r>
                              <w:t>Improve local job opportunities esp. for young people</w:t>
                            </w:r>
                          </w:p>
                          <w:p w14:paraId="68F59D26" w14:textId="77777777" w:rsidR="008A7DDB" w:rsidRDefault="008A7DDB" w:rsidP="00C25EC0"/>
                          <w:p w14:paraId="319AA0EF" w14:textId="77777777" w:rsidR="008A7DDB" w:rsidRDefault="008A7DDB" w:rsidP="00C25EC0">
                            <w:pPr>
                              <w:pStyle w:val="ListParagraph"/>
                              <w:numPr>
                                <w:ilvl w:val="0"/>
                                <w:numId w:val="39"/>
                              </w:numPr>
                              <w:spacing w:after="0" w:line="240" w:lineRule="auto"/>
                            </w:pPr>
                            <w:r>
                              <w:t>Encourage small business and small retails units but NOT large scale industrial or retail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5" type="#_x0000_t202" style="position:absolute;margin-left:0;margin-top:8.5pt;width:414pt;height:9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" fillcolor="white [3201]" strokecolor="black [3200]" strokeweight="2pt">
                <v:textbox>
                  <w:txbxContent>
                    <w:p w14:paraId="7F332A95" w14:textId="77777777" w:rsidR="00DA7C28" w:rsidRDefault="00DA7C28" w:rsidP="00C25EC0">
                      <w:pPr>
                        <w:pStyle w:val="ListParagraph"/>
                        <w:numPr>
                          <w:ilvl w:val="0"/>
                          <w:numId w:val="39"/>
                        </w:numPr>
                        <w:spacing w:after="0" w:line="240" w:lineRule="auto"/>
                      </w:pPr>
                      <w:r>
                        <w:t>Improve local job opportunities esp. for young people</w:t>
                      </w:r>
                    </w:p>
                    <w:p w14:paraId="68F59D26" w14:textId="77777777" w:rsidR="00DA7C28" w:rsidRDefault="00DA7C28" w:rsidP="00C25EC0"/>
                    <w:p w14:paraId="319AA0EF" w14:textId="77777777" w:rsidR="00DA7C28" w:rsidRDefault="00DA7C28" w:rsidP="00C25EC0">
                      <w:pPr>
                        <w:pStyle w:val="ListParagraph"/>
                        <w:numPr>
                          <w:ilvl w:val="0"/>
                          <w:numId w:val="39"/>
                        </w:numPr>
                        <w:spacing w:after="0" w:line="240" w:lineRule="auto"/>
                      </w:pPr>
                      <w:r>
                        <w:t>Encourage small business and small retails units but NOT large scale industrial or retail sites</w:t>
                      </w:r>
                    </w:p>
                  </w:txbxContent>
                </v:textbox>
                <w10:wrap type="square"/>
              </v:shape>
            </w:pict>
          </mc:Fallback>
        </mc:AlternateContent>
      </w:r>
      <w:r w:rsidRPr="00B03BDA">
        <w:rPr>
          <w:b/>
        </w:rPr>
        <w:t>WHY?</w:t>
      </w:r>
    </w:p>
    <w:p w14:paraId="2D09C124" w14:textId="77777777" w:rsidR="00C25EC0" w:rsidRDefault="00C25EC0" w:rsidP="00C25EC0"/>
    <w:p w14:paraId="6A435A6B" w14:textId="77777777" w:rsidR="00C25EC0" w:rsidRDefault="00C25EC0" w:rsidP="00C25EC0">
      <w:pPr>
        <w:pStyle w:val="ListParagraph"/>
        <w:numPr>
          <w:ilvl w:val="0"/>
          <w:numId w:val="35"/>
        </w:numPr>
        <w:spacing w:after="0" w:line="240" w:lineRule="auto"/>
      </w:pPr>
      <w:r>
        <w:t>Work with local businesses through Melton Parish Council to encourage them to offer employment and apprenticeships to local people</w:t>
      </w:r>
    </w:p>
    <w:p w14:paraId="34F09AA1" w14:textId="77777777" w:rsidR="00C25EC0" w:rsidRDefault="00C25EC0" w:rsidP="00C25EC0">
      <w:pPr>
        <w:pStyle w:val="ListParagraph"/>
        <w:numPr>
          <w:ilvl w:val="0"/>
          <w:numId w:val="35"/>
        </w:numPr>
        <w:spacing w:after="0" w:line="240" w:lineRule="auto"/>
      </w:pPr>
      <w:r>
        <w:t>Support applications for new small business units and local small retails units provided the proposal has no unacceptable impact on other key areas and services.</w:t>
      </w:r>
    </w:p>
    <w:p w14:paraId="0D68F193" w14:textId="77777777" w:rsidR="00C25EC0" w:rsidRDefault="00C25EC0" w:rsidP="00C25EC0"/>
    <w:p w14:paraId="0E085B23" w14:textId="77777777" w:rsidR="00C25EC0" w:rsidRDefault="00C25EC0" w:rsidP="00C25EC0">
      <w:pPr>
        <w:rPr>
          <w:b/>
          <w:sz w:val="32"/>
          <w:szCs w:val="32"/>
        </w:rPr>
      </w:pPr>
      <w:r>
        <w:rPr>
          <w:b/>
          <w:sz w:val="32"/>
          <w:szCs w:val="32"/>
        </w:rPr>
        <w:br w:type="page"/>
      </w:r>
    </w:p>
    <w:p w14:paraId="719D132C" w14:textId="77777777" w:rsidR="00C25EC0" w:rsidRDefault="00C25EC0" w:rsidP="00C25EC0">
      <w:pPr>
        <w:rPr>
          <w:b/>
        </w:rPr>
      </w:pPr>
      <w:r w:rsidRPr="00C57F67">
        <w:rPr>
          <w:b/>
          <w:sz w:val="32"/>
          <w:szCs w:val="32"/>
        </w:rPr>
        <w:lastRenderedPageBreak/>
        <w:t>Protecting landscape and nature conservation interests:</w:t>
      </w:r>
    </w:p>
    <w:p w14:paraId="31F56770" w14:textId="548956D3" w:rsidR="00C25EC0" w:rsidRDefault="00823A15" w:rsidP="00C25EC0">
      <w:pPr>
        <w:rPr>
          <w:b/>
        </w:rPr>
      </w:pPr>
      <w:r w:rsidRPr="00C57F67">
        <w:rPr>
          <w:b/>
          <w:noProof/>
          <w:sz w:val="32"/>
          <w:szCs w:val="32"/>
          <w:lang w:val="en-US"/>
        </w:rPr>
        <mc:AlternateContent>
          <mc:Choice Requires="wps">
            <w:drawing>
              <wp:anchor distT="0" distB="0" distL="114300" distR="114300" simplePos="0" relativeHeight="251666432" behindDoc="0" locked="0" layoutInCell="1" allowOverlap="1" wp14:anchorId="3B417082" wp14:editId="33D4C1CE">
                <wp:simplePos x="0" y="0"/>
                <wp:positionH relativeFrom="column">
                  <wp:posOffset>0</wp:posOffset>
                </wp:positionH>
                <wp:positionV relativeFrom="paragraph">
                  <wp:posOffset>107950</wp:posOffset>
                </wp:positionV>
                <wp:extent cx="5257800" cy="2992120"/>
                <wp:effectExtent l="0" t="0" r="25400" b="30480"/>
                <wp:wrapSquare wrapText="bothSides"/>
                <wp:docPr id="15" name="Text Box 15"/>
                <wp:cNvGraphicFramePr/>
                <a:graphic xmlns:a="http://schemas.openxmlformats.org/drawingml/2006/main">
                  <a:graphicData uri="http://schemas.microsoft.com/office/word/2010/wordprocessingShape">
                    <wps:wsp>
                      <wps:cNvSpPr txBox="1"/>
                      <wps:spPr>
                        <a:xfrm>
                          <a:off x="0" y="0"/>
                          <a:ext cx="5257800" cy="299212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D27E97F" w14:textId="77777777" w:rsidR="008A7DDB" w:rsidRDefault="008A7DDB" w:rsidP="00C25EC0">
                            <w:pPr>
                              <w:pStyle w:val="ListParagraph"/>
                              <w:numPr>
                                <w:ilvl w:val="0"/>
                                <w:numId w:val="40"/>
                              </w:numPr>
                              <w:spacing w:after="0" w:line="240" w:lineRule="auto"/>
                            </w:pPr>
                            <w:r>
                              <w:t>Extend the current Conservation Area</w:t>
                            </w:r>
                          </w:p>
                          <w:p w14:paraId="6F356C13" w14:textId="77777777" w:rsidR="008A7DDB" w:rsidRDefault="008A7DDB" w:rsidP="00C25EC0">
                            <w:pPr>
                              <w:pStyle w:val="ListParagraph"/>
                            </w:pPr>
                          </w:p>
                          <w:p w14:paraId="6F8004EB" w14:textId="77777777" w:rsidR="008A7DDB" w:rsidRDefault="008A7DDB" w:rsidP="00C25EC0">
                            <w:pPr>
                              <w:pStyle w:val="ListParagraph"/>
                              <w:numPr>
                                <w:ilvl w:val="0"/>
                                <w:numId w:val="40"/>
                              </w:numPr>
                              <w:spacing w:after="0" w:line="240" w:lineRule="auto"/>
                            </w:pPr>
                            <w:r>
                              <w:t>Create a Village Green</w:t>
                            </w:r>
                          </w:p>
                          <w:p w14:paraId="1D499A7E" w14:textId="77777777" w:rsidR="008A7DDB" w:rsidRDefault="008A7DDB" w:rsidP="00C25EC0"/>
                          <w:p w14:paraId="2BB895A3" w14:textId="77777777" w:rsidR="008A7DDB" w:rsidRDefault="008A7DDB" w:rsidP="00C25EC0">
                            <w:pPr>
                              <w:pStyle w:val="ListParagraph"/>
                              <w:numPr>
                                <w:ilvl w:val="0"/>
                                <w:numId w:val="40"/>
                              </w:numPr>
                              <w:spacing w:after="0" w:line="240" w:lineRule="auto"/>
                            </w:pPr>
                            <w:r>
                              <w:t>Protects local wildlife sites and habitats including woodlands, riverbanks and open farmland</w:t>
                            </w:r>
                          </w:p>
                          <w:p w14:paraId="63515B17" w14:textId="77777777" w:rsidR="008A7DDB" w:rsidRDefault="008A7DDB" w:rsidP="00C25EC0">
                            <w:pPr>
                              <w:pStyle w:val="ListParagraph"/>
                            </w:pPr>
                          </w:p>
                          <w:p w14:paraId="43206922" w14:textId="77777777" w:rsidR="008A7DDB" w:rsidRDefault="008A7DDB" w:rsidP="00C25EC0">
                            <w:pPr>
                              <w:pStyle w:val="ListParagraph"/>
                              <w:numPr>
                                <w:ilvl w:val="0"/>
                                <w:numId w:val="40"/>
                              </w:numPr>
                              <w:spacing w:after="0" w:line="240" w:lineRule="auto"/>
                            </w:pPr>
                            <w:r>
                              <w:t xml:space="preserve">Protect the green corridor currently in place between Woods Lane and </w:t>
                            </w:r>
                            <w:proofErr w:type="spellStart"/>
                            <w:r>
                              <w:t>Saddlemakers</w:t>
                            </w:r>
                            <w:proofErr w:type="spellEnd"/>
                            <w:r>
                              <w:t xml:space="preserve"> Lane / New Road</w:t>
                            </w:r>
                          </w:p>
                          <w:p w14:paraId="4D6E06C8" w14:textId="77777777" w:rsidR="008A7DDB" w:rsidRDefault="008A7DDB" w:rsidP="00C25EC0"/>
                          <w:p w14:paraId="110700CC" w14:textId="77777777" w:rsidR="008A7DDB" w:rsidRDefault="008A7DDB" w:rsidP="00C25EC0">
                            <w:pPr>
                              <w:pStyle w:val="ListParagraph"/>
                              <w:numPr>
                                <w:ilvl w:val="0"/>
                                <w:numId w:val="40"/>
                              </w:numPr>
                              <w:spacing w:after="0" w:line="240" w:lineRule="auto"/>
                            </w:pPr>
                            <w:r>
                              <w:t>Support the development of wildlife / green corridors especially taking note of endangered local species and their needs</w:t>
                            </w:r>
                          </w:p>
                          <w:p w14:paraId="54B6594A" w14:textId="77777777" w:rsidR="008A7DDB" w:rsidRDefault="008A7DDB" w:rsidP="00C25EC0"/>
                          <w:p w14:paraId="728C5B26" w14:textId="77777777" w:rsidR="008A7DDB" w:rsidRDefault="008A7DDB" w:rsidP="00C25EC0">
                            <w:pPr>
                              <w:pStyle w:val="ListParagraph"/>
                              <w:numPr>
                                <w:ilvl w:val="0"/>
                                <w:numId w:val="40"/>
                              </w:numPr>
                              <w:spacing w:after="0" w:line="240" w:lineRule="auto"/>
                            </w:pPr>
                            <w:r>
                              <w:t>Protect beautiful views.  Protect current trees and plant more.</w:t>
                            </w:r>
                          </w:p>
                          <w:p w14:paraId="0D91B6E5" w14:textId="77777777" w:rsidR="008A7DDB" w:rsidRDefault="008A7DDB" w:rsidP="00C25EC0"/>
                          <w:p w14:paraId="2A222CDC" w14:textId="77777777" w:rsidR="008A7DDB" w:rsidRDefault="008A7DDB" w:rsidP="00C25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6" type="#_x0000_t202" style="position:absolute;margin-left:0;margin-top:8.5pt;width:414pt;height:235.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" fillcolor="white [3201]" strokecolor="black [3200]" strokeweight="2pt">
                <v:textbox>
                  <w:txbxContent>
                    <w:p w14:paraId="2D27E97F" w14:textId="77777777" w:rsidR="00DA7C28" w:rsidRDefault="00DA7C28" w:rsidP="00C25EC0">
                      <w:pPr>
                        <w:pStyle w:val="ListParagraph"/>
                        <w:numPr>
                          <w:ilvl w:val="0"/>
                          <w:numId w:val="40"/>
                        </w:numPr>
                        <w:spacing w:after="0" w:line="240" w:lineRule="auto"/>
                      </w:pPr>
                      <w:r>
                        <w:t>Extend the current Conservation Area</w:t>
                      </w:r>
                    </w:p>
                    <w:p w14:paraId="6F356C13" w14:textId="77777777" w:rsidR="00DA7C28" w:rsidRDefault="00DA7C28" w:rsidP="00C25EC0">
                      <w:pPr>
                        <w:pStyle w:val="ListParagraph"/>
                      </w:pPr>
                    </w:p>
                    <w:p w14:paraId="6F8004EB" w14:textId="77777777" w:rsidR="00DA7C28" w:rsidRDefault="00DA7C28" w:rsidP="00C25EC0">
                      <w:pPr>
                        <w:pStyle w:val="ListParagraph"/>
                        <w:numPr>
                          <w:ilvl w:val="0"/>
                          <w:numId w:val="40"/>
                        </w:numPr>
                        <w:spacing w:after="0" w:line="240" w:lineRule="auto"/>
                      </w:pPr>
                      <w:r>
                        <w:t>Create a Village Green</w:t>
                      </w:r>
                    </w:p>
                    <w:p w14:paraId="1D499A7E" w14:textId="77777777" w:rsidR="00DA7C28" w:rsidRDefault="00DA7C28" w:rsidP="00C25EC0"/>
                    <w:p w14:paraId="2BB895A3" w14:textId="77777777" w:rsidR="00DA7C28" w:rsidRDefault="00DA7C28" w:rsidP="00C25EC0">
                      <w:pPr>
                        <w:pStyle w:val="ListParagraph"/>
                        <w:numPr>
                          <w:ilvl w:val="0"/>
                          <w:numId w:val="40"/>
                        </w:numPr>
                        <w:spacing w:after="0" w:line="240" w:lineRule="auto"/>
                      </w:pPr>
                      <w:r>
                        <w:t>Protects local wildlife sites and habitats including woodlands, riverbanks and open farmland</w:t>
                      </w:r>
                    </w:p>
                    <w:p w14:paraId="63515B17" w14:textId="77777777" w:rsidR="00DA7C28" w:rsidRDefault="00DA7C28" w:rsidP="00C25EC0">
                      <w:pPr>
                        <w:pStyle w:val="ListParagraph"/>
                      </w:pPr>
                    </w:p>
                    <w:p w14:paraId="43206922" w14:textId="77777777" w:rsidR="00DA7C28" w:rsidRDefault="00DA7C28" w:rsidP="00C25EC0">
                      <w:pPr>
                        <w:pStyle w:val="ListParagraph"/>
                        <w:numPr>
                          <w:ilvl w:val="0"/>
                          <w:numId w:val="40"/>
                        </w:numPr>
                        <w:spacing w:after="0" w:line="240" w:lineRule="auto"/>
                      </w:pPr>
                      <w:r>
                        <w:t xml:space="preserve">Protect the green corridor currently in place between Woods Lane and </w:t>
                      </w:r>
                      <w:proofErr w:type="spellStart"/>
                      <w:r>
                        <w:t>Saddlemakers</w:t>
                      </w:r>
                      <w:proofErr w:type="spellEnd"/>
                      <w:r>
                        <w:t xml:space="preserve"> Lane / New Road</w:t>
                      </w:r>
                    </w:p>
                    <w:p w14:paraId="4D6E06C8" w14:textId="77777777" w:rsidR="00DA7C28" w:rsidRDefault="00DA7C28" w:rsidP="00C25EC0"/>
                    <w:p w14:paraId="110700CC" w14:textId="77777777" w:rsidR="00DA7C28" w:rsidRDefault="00DA7C28" w:rsidP="00C25EC0">
                      <w:pPr>
                        <w:pStyle w:val="ListParagraph"/>
                        <w:numPr>
                          <w:ilvl w:val="0"/>
                          <w:numId w:val="40"/>
                        </w:numPr>
                        <w:spacing w:after="0" w:line="240" w:lineRule="auto"/>
                      </w:pPr>
                      <w:r>
                        <w:t>Support the development of wildlife / green corridors especially taking note of endangered local species and their needs</w:t>
                      </w:r>
                    </w:p>
                    <w:p w14:paraId="54B6594A" w14:textId="77777777" w:rsidR="00DA7C28" w:rsidRDefault="00DA7C28" w:rsidP="00C25EC0"/>
                    <w:p w14:paraId="728C5B26" w14:textId="77777777" w:rsidR="00DA7C28" w:rsidRDefault="00DA7C28" w:rsidP="00C25EC0">
                      <w:pPr>
                        <w:pStyle w:val="ListParagraph"/>
                        <w:numPr>
                          <w:ilvl w:val="0"/>
                          <w:numId w:val="40"/>
                        </w:numPr>
                        <w:spacing w:after="0" w:line="240" w:lineRule="auto"/>
                      </w:pPr>
                      <w:r>
                        <w:t>Protect beautiful views.  Protect current trees and plant more.</w:t>
                      </w:r>
                    </w:p>
                    <w:p w14:paraId="0D91B6E5" w14:textId="77777777" w:rsidR="00DA7C28" w:rsidRDefault="00DA7C28" w:rsidP="00C25EC0"/>
                    <w:p w14:paraId="2A222CDC" w14:textId="77777777" w:rsidR="00DA7C28" w:rsidRDefault="00DA7C28" w:rsidP="00C25EC0"/>
                  </w:txbxContent>
                </v:textbox>
                <w10:wrap type="square"/>
              </v:shape>
            </w:pict>
          </mc:Fallback>
        </mc:AlternateContent>
      </w:r>
    </w:p>
    <w:p w14:paraId="162079F7" w14:textId="041BDDEC" w:rsidR="00C25EC0" w:rsidRDefault="00C25EC0" w:rsidP="00C25EC0">
      <w:r>
        <w:rPr>
          <w:b/>
        </w:rPr>
        <w:t>WHY?</w:t>
      </w:r>
    </w:p>
    <w:p w14:paraId="76F3BB0A" w14:textId="77777777" w:rsidR="00C25EC0" w:rsidRDefault="00C25EC0" w:rsidP="00C25EC0">
      <w:pPr>
        <w:pStyle w:val="ListParagraph"/>
        <w:numPr>
          <w:ilvl w:val="0"/>
          <w:numId w:val="33"/>
        </w:numPr>
        <w:spacing w:after="0" w:line="240" w:lineRule="auto"/>
      </w:pPr>
      <w:r>
        <w:t>All proposals for development in ‘buffer zones’ or ‘green/wildlife corridors’ must not harm or impact these protected areas.</w:t>
      </w:r>
    </w:p>
    <w:p w14:paraId="7F5B6551" w14:textId="77777777" w:rsidR="00C25EC0" w:rsidRDefault="00C25EC0" w:rsidP="00C25EC0">
      <w:pPr>
        <w:pStyle w:val="ListParagraph"/>
        <w:numPr>
          <w:ilvl w:val="0"/>
          <w:numId w:val="33"/>
        </w:numPr>
        <w:spacing w:after="0" w:line="240" w:lineRule="auto"/>
      </w:pPr>
      <w:r>
        <w:t>All applications for development on sites or land in the rural area of the parish should demonstrate within their Design and Access Statements how to minimise negative visual or landscape impact as part of the scheme design.</w:t>
      </w:r>
    </w:p>
    <w:p w14:paraId="704AC9D6" w14:textId="77777777" w:rsidR="00C25EC0" w:rsidRDefault="00C25EC0" w:rsidP="00C25EC0">
      <w:pPr>
        <w:pStyle w:val="ListParagraph"/>
        <w:numPr>
          <w:ilvl w:val="0"/>
          <w:numId w:val="33"/>
        </w:numPr>
        <w:spacing w:after="0" w:line="240" w:lineRule="auto"/>
      </w:pPr>
      <w:r>
        <w:t>Ensure all development proposals adhere to national government landscape and nature conservation policy.</w:t>
      </w:r>
    </w:p>
    <w:p w14:paraId="002E08DD" w14:textId="77777777" w:rsidR="00C25EC0" w:rsidRDefault="00C25EC0" w:rsidP="00C25EC0">
      <w:pPr>
        <w:pStyle w:val="ListParagraph"/>
        <w:numPr>
          <w:ilvl w:val="0"/>
          <w:numId w:val="33"/>
        </w:numPr>
        <w:spacing w:after="0" w:line="240" w:lineRule="auto"/>
      </w:pPr>
      <w:r>
        <w:t xml:space="preserve">Enhance, maintain and create NEW green/wildlife corridors in the Parish and work with landowners and other key stakeholders to achieve this – looking specifically at the ‘Green Lung’ between Woods Lane and </w:t>
      </w:r>
      <w:proofErr w:type="spellStart"/>
      <w:r>
        <w:t>Saddlemakers</w:t>
      </w:r>
      <w:proofErr w:type="spellEnd"/>
      <w:r>
        <w:t xml:space="preserve"> Lane/New Road.</w:t>
      </w:r>
    </w:p>
    <w:p w14:paraId="0116ABFA" w14:textId="77777777" w:rsidR="00C25EC0" w:rsidRDefault="00C25EC0" w:rsidP="00C25EC0">
      <w:pPr>
        <w:pStyle w:val="ListParagraph"/>
        <w:numPr>
          <w:ilvl w:val="0"/>
          <w:numId w:val="33"/>
        </w:numPr>
        <w:spacing w:after="0" w:line="240" w:lineRule="auto"/>
      </w:pPr>
      <w:r>
        <w:t>Protect and wherever possible restore, create and manage all actual and potential wildlife sites in the Parish.</w:t>
      </w:r>
    </w:p>
    <w:p w14:paraId="5DD0574F" w14:textId="77777777" w:rsidR="00C25EC0" w:rsidRDefault="00C25EC0" w:rsidP="00C25EC0">
      <w:pPr>
        <w:pStyle w:val="ListParagraph"/>
        <w:numPr>
          <w:ilvl w:val="0"/>
          <w:numId w:val="33"/>
        </w:numPr>
        <w:spacing w:after="0" w:line="240" w:lineRule="auto"/>
      </w:pPr>
      <w:r>
        <w:t>Applications to fell significant trees must be supported by appropriate evidence.</w:t>
      </w:r>
    </w:p>
    <w:p w14:paraId="1CB25079" w14:textId="77777777" w:rsidR="00C25EC0" w:rsidRDefault="00C25EC0" w:rsidP="00C25EC0">
      <w:pPr>
        <w:pStyle w:val="ListParagraph"/>
        <w:numPr>
          <w:ilvl w:val="0"/>
          <w:numId w:val="33"/>
        </w:numPr>
        <w:spacing w:after="0" w:line="240" w:lineRule="auto"/>
      </w:pPr>
      <w:r>
        <w:t>All developers should be asked to plant a new tree for every one they fell, due to new building.</w:t>
      </w:r>
    </w:p>
    <w:p w14:paraId="7FC5F7C9" w14:textId="77777777" w:rsidR="00C25EC0" w:rsidRDefault="00C25EC0" w:rsidP="00C25EC0">
      <w:pPr>
        <w:pStyle w:val="ListParagraph"/>
        <w:numPr>
          <w:ilvl w:val="0"/>
          <w:numId w:val="33"/>
        </w:numPr>
        <w:spacing w:after="0" w:line="240" w:lineRule="auto"/>
      </w:pPr>
      <w:r>
        <w:t>Extend the Conservation Area to include the Playing Fields and Melton Woods and possibly other suggested areas.</w:t>
      </w:r>
    </w:p>
    <w:p w14:paraId="68BFE54F" w14:textId="77777777" w:rsidR="00C25EC0" w:rsidRDefault="00C25EC0" w:rsidP="00C25EC0">
      <w:pPr>
        <w:pStyle w:val="ListParagraph"/>
        <w:numPr>
          <w:ilvl w:val="0"/>
          <w:numId w:val="33"/>
        </w:numPr>
        <w:spacing w:after="0" w:line="240" w:lineRule="auto"/>
      </w:pPr>
      <w:r>
        <w:t xml:space="preserve">Create a proper Village Green in the centre of the village, working alongside parking needs. More seating. Planted areas. </w:t>
      </w:r>
    </w:p>
    <w:p w14:paraId="24CCFB51" w14:textId="77777777" w:rsidR="00C25EC0" w:rsidRDefault="00C25EC0" w:rsidP="00C25EC0"/>
    <w:p w14:paraId="66D21051" w14:textId="77777777" w:rsidR="00C25EC0" w:rsidRDefault="00C25EC0" w:rsidP="00C25EC0"/>
    <w:p w14:paraId="23C8CE9E" w14:textId="77777777" w:rsidR="00C25EC0" w:rsidRPr="007D4B72" w:rsidRDefault="00C25EC0" w:rsidP="00C25EC0">
      <w:pPr>
        <w:jc w:val="center"/>
        <w:rPr>
          <w:b/>
          <w:sz w:val="72"/>
          <w:szCs w:val="72"/>
          <w:u w:val="single"/>
        </w:rPr>
      </w:pPr>
      <w:r w:rsidRPr="007D4B72">
        <w:rPr>
          <w:b/>
          <w:sz w:val="72"/>
          <w:szCs w:val="72"/>
          <w:u w:val="single"/>
        </w:rPr>
        <w:lastRenderedPageBreak/>
        <w:t>DO YOU AG</w:t>
      </w:r>
      <w:r>
        <w:rPr>
          <w:b/>
          <w:sz w:val="72"/>
          <w:szCs w:val="72"/>
          <w:u w:val="single"/>
        </w:rPr>
        <w:t>REE WITH THIS KEY ISSUE AND THESE</w:t>
      </w:r>
      <w:r w:rsidRPr="007D4B72">
        <w:rPr>
          <w:b/>
          <w:sz w:val="72"/>
          <w:szCs w:val="72"/>
          <w:u w:val="single"/>
        </w:rPr>
        <w:t xml:space="preserve"> </w:t>
      </w:r>
      <w:r>
        <w:rPr>
          <w:b/>
          <w:sz w:val="72"/>
          <w:szCs w:val="72"/>
          <w:u w:val="single"/>
        </w:rPr>
        <w:t>FOCUS POINTS</w:t>
      </w:r>
      <w:r w:rsidRPr="007D4B72">
        <w:rPr>
          <w:b/>
          <w:sz w:val="72"/>
          <w:szCs w:val="72"/>
          <w:u w:val="single"/>
        </w:rPr>
        <w:t>?</w:t>
      </w:r>
    </w:p>
    <w:p w14:paraId="69AB390B" w14:textId="77777777" w:rsidR="00C25EC0" w:rsidRDefault="00C25EC0" w:rsidP="00C25EC0"/>
    <w:tbl>
      <w:tblPr>
        <w:tblStyle w:val="TableGrid"/>
        <w:tblW w:w="0" w:type="auto"/>
        <w:tblLook w:val="04A0" w:firstRow="1" w:lastRow="0" w:firstColumn="1" w:lastColumn="0" w:noHBand="0" w:noVBand="1"/>
      </w:tblPr>
      <w:tblGrid>
        <w:gridCol w:w="4258"/>
        <w:gridCol w:w="4258"/>
      </w:tblGrid>
      <w:tr w:rsidR="00C25EC0" w14:paraId="2BB1648D" w14:textId="77777777" w:rsidTr="00185E71">
        <w:tc>
          <w:tcPr>
            <w:tcW w:w="4258" w:type="dxa"/>
          </w:tcPr>
          <w:p w14:paraId="03E00195" w14:textId="77777777" w:rsidR="00C25EC0" w:rsidRPr="007D4B72" w:rsidRDefault="00C25EC0" w:rsidP="00823A15">
            <w:pPr>
              <w:jc w:val="center"/>
              <w:rPr>
                <w:b/>
                <w:sz w:val="44"/>
                <w:szCs w:val="44"/>
              </w:rPr>
            </w:pPr>
            <w:r w:rsidRPr="007D4B72">
              <w:rPr>
                <w:b/>
                <w:sz w:val="44"/>
                <w:szCs w:val="44"/>
              </w:rPr>
              <w:t>YES</w:t>
            </w:r>
          </w:p>
          <w:p w14:paraId="43A963DB" w14:textId="77777777" w:rsidR="00C25EC0" w:rsidRPr="007D4B72" w:rsidRDefault="00C25EC0" w:rsidP="00823A15">
            <w:pPr>
              <w:jc w:val="center"/>
              <w:rPr>
                <w:b/>
                <w:sz w:val="36"/>
                <w:szCs w:val="36"/>
              </w:rPr>
            </w:pPr>
            <w:r>
              <w:rPr>
                <w:b/>
                <w:sz w:val="36"/>
                <w:szCs w:val="36"/>
              </w:rPr>
              <w:t>(</w:t>
            </w:r>
            <w:r>
              <w:rPr>
                <w:sz w:val="36"/>
                <w:szCs w:val="36"/>
              </w:rPr>
              <w:t>Please put a tick in this box if you agree</w:t>
            </w:r>
            <w:r>
              <w:rPr>
                <w:b/>
                <w:sz w:val="36"/>
                <w:szCs w:val="36"/>
              </w:rPr>
              <w:t>)</w:t>
            </w:r>
          </w:p>
        </w:tc>
        <w:tc>
          <w:tcPr>
            <w:tcW w:w="4258" w:type="dxa"/>
          </w:tcPr>
          <w:p w14:paraId="4CFFD6AA" w14:textId="77777777" w:rsidR="00C25EC0" w:rsidRPr="007D4B72" w:rsidRDefault="00C25EC0" w:rsidP="00823A15">
            <w:pPr>
              <w:jc w:val="center"/>
              <w:rPr>
                <w:b/>
                <w:sz w:val="44"/>
                <w:szCs w:val="44"/>
              </w:rPr>
            </w:pPr>
            <w:r w:rsidRPr="007D4B72">
              <w:rPr>
                <w:b/>
                <w:sz w:val="44"/>
                <w:szCs w:val="44"/>
              </w:rPr>
              <w:t>NO</w:t>
            </w:r>
          </w:p>
          <w:p w14:paraId="0DDB289A" w14:textId="77777777" w:rsidR="00C25EC0" w:rsidRPr="007D4B72" w:rsidRDefault="00C25EC0" w:rsidP="00823A15">
            <w:pPr>
              <w:jc w:val="center"/>
              <w:rPr>
                <w:b/>
                <w:sz w:val="36"/>
                <w:szCs w:val="36"/>
              </w:rPr>
            </w:pPr>
            <w:r>
              <w:rPr>
                <w:b/>
                <w:sz w:val="36"/>
                <w:szCs w:val="36"/>
              </w:rPr>
              <w:t>(</w:t>
            </w:r>
            <w:r>
              <w:rPr>
                <w:sz w:val="36"/>
                <w:szCs w:val="36"/>
              </w:rPr>
              <w:t>Please put a tick in this box if you don’t agree</w:t>
            </w:r>
            <w:r>
              <w:rPr>
                <w:b/>
                <w:sz w:val="36"/>
                <w:szCs w:val="36"/>
              </w:rPr>
              <w:t>)</w:t>
            </w:r>
          </w:p>
        </w:tc>
      </w:tr>
      <w:tr w:rsidR="00C25EC0" w14:paraId="1C3BEC0F" w14:textId="77777777" w:rsidTr="00823A15">
        <w:trPr>
          <w:trHeight w:val="74"/>
        </w:trPr>
        <w:tc>
          <w:tcPr>
            <w:tcW w:w="4258" w:type="dxa"/>
          </w:tcPr>
          <w:p w14:paraId="4F6B4F70" w14:textId="77777777" w:rsidR="00C25EC0" w:rsidRDefault="00C25EC0" w:rsidP="00185E71"/>
        </w:tc>
        <w:tc>
          <w:tcPr>
            <w:tcW w:w="4258" w:type="dxa"/>
          </w:tcPr>
          <w:p w14:paraId="62D349D6" w14:textId="77777777" w:rsidR="00C25EC0" w:rsidRDefault="00C25EC0" w:rsidP="00185E71"/>
          <w:p w14:paraId="5EC481E3" w14:textId="77777777" w:rsidR="00C25EC0" w:rsidRDefault="00C25EC0" w:rsidP="00185E71"/>
          <w:p w14:paraId="33B7D7ED" w14:textId="77777777" w:rsidR="00C25EC0" w:rsidRDefault="00C25EC0" w:rsidP="00185E71"/>
          <w:p w14:paraId="2EE37F9B" w14:textId="77777777" w:rsidR="00C25EC0" w:rsidRDefault="00C25EC0" w:rsidP="00185E71"/>
          <w:p w14:paraId="68A33559" w14:textId="77777777" w:rsidR="00C25EC0" w:rsidRDefault="00C25EC0" w:rsidP="00185E71"/>
          <w:p w14:paraId="58428194" w14:textId="77777777" w:rsidR="00C25EC0" w:rsidRDefault="00C25EC0" w:rsidP="00185E71"/>
          <w:p w14:paraId="0A71FA56" w14:textId="77777777" w:rsidR="00C25EC0" w:rsidRDefault="00C25EC0" w:rsidP="00185E71"/>
          <w:p w14:paraId="519D7A7A" w14:textId="77777777" w:rsidR="00C25EC0" w:rsidRDefault="00C25EC0" w:rsidP="00185E71"/>
          <w:p w14:paraId="21706DDE" w14:textId="77777777" w:rsidR="00C25EC0" w:rsidRDefault="00C25EC0" w:rsidP="00185E71"/>
          <w:p w14:paraId="7133A56D" w14:textId="77777777" w:rsidR="00C25EC0" w:rsidRDefault="00C25EC0" w:rsidP="00185E71"/>
          <w:p w14:paraId="655E473F" w14:textId="77777777" w:rsidR="00C25EC0" w:rsidRDefault="00C25EC0" w:rsidP="00185E71"/>
          <w:p w14:paraId="6CE03771" w14:textId="77777777" w:rsidR="00C25EC0" w:rsidRDefault="00C25EC0" w:rsidP="00185E71"/>
          <w:p w14:paraId="70BBD80B" w14:textId="77777777" w:rsidR="00C25EC0" w:rsidRDefault="00C25EC0" w:rsidP="00185E71"/>
          <w:p w14:paraId="715C10B5" w14:textId="77777777" w:rsidR="00C25EC0" w:rsidRDefault="00C25EC0" w:rsidP="00185E71"/>
          <w:p w14:paraId="73F9F38D" w14:textId="77777777" w:rsidR="00C25EC0" w:rsidRDefault="00C25EC0" w:rsidP="00185E71"/>
          <w:p w14:paraId="5701558B" w14:textId="77777777" w:rsidR="00C25EC0" w:rsidRDefault="00C25EC0" w:rsidP="00185E71"/>
          <w:p w14:paraId="693B8FEF" w14:textId="77777777" w:rsidR="00C25EC0" w:rsidRDefault="00C25EC0" w:rsidP="00185E71"/>
          <w:p w14:paraId="2D0DA6E2" w14:textId="77777777" w:rsidR="00C25EC0" w:rsidRDefault="00C25EC0" w:rsidP="00185E71"/>
          <w:p w14:paraId="7FC7E485" w14:textId="77777777" w:rsidR="00C25EC0" w:rsidRDefault="00C25EC0" w:rsidP="00185E71"/>
          <w:p w14:paraId="3296B9E7" w14:textId="77777777" w:rsidR="00C25EC0" w:rsidRDefault="00C25EC0" w:rsidP="00185E71"/>
          <w:p w14:paraId="5B66A8DC" w14:textId="77777777" w:rsidR="00C25EC0" w:rsidRDefault="00C25EC0" w:rsidP="00185E71"/>
          <w:p w14:paraId="0C68E6E0" w14:textId="77777777" w:rsidR="00C25EC0" w:rsidRDefault="00C25EC0" w:rsidP="00185E71"/>
          <w:p w14:paraId="2F6DE8E2" w14:textId="77777777" w:rsidR="00C25EC0" w:rsidRDefault="00C25EC0" w:rsidP="00185E71"/>
          <w:p w14:paraId="268BE0D9" w14:textId="77777777" w:rsidR="00C25EC0" w:rsidRDefault="00C25EC0" w:rsidP="00185E71"/>
          <w:p w14:paraId="5F3DA7E4" w14:textId="77777777" w:rsidR="00C25EC0" w:rsidRDefault="00C25EC0" w:rsidP="00185E71"/>
          <w:p w14:paraId="5B5EC578" w14:textId="77777777" w:rsidR="00C25EC0" w:rsidRDefault="00C25EC0" w:rsidP="00185E71"/>
          <w:p w14:paraId="25F46CF2" w14:textId="77777777" w:rsidR="00C25EC0" w:rsidRDefault="00C25EC0" w:rsidP="00185E71"/>
          <w:p w14:paraId="2D0456AF" w14:textId="77777777" w:rsidR="00C25EC0" w:rsidRDefault="00C25EC0" w:rsidP="00185E71"/>
          <w:p w14:paraId="1A7E3817" w14:textId="77777777" w:rsidR="00C25EC0" w:rsidRDefault="00C25EC0" w:rsidP="00185E71"/>
          <w:p w14:paraId="773A8CE4" w14:textId="77777777" w:rsidR="00C25EC0" w:rsidRDefault="00C25EC0" w:rsidP="00185E71"/>
        </w:tc>
      </w:tr>
    </w:tbl>
    <w:p w14:paraId="41DBBE36" w14:textId="77777777" w:rsidR="00C25EC0" w:rsidRDefault="00C25EC0" w:rsidP="00C25EC0"/>
    <w:p w14:paraId="3F653FA7" w14:textId="77777777" w:rsidR="00C25EC0" w:rsidRPr="00230F25" w:rsidRDefault="00C25EC0" w:rsidP="00C25EC0">
      <w:pPr>
        <w:jc w:val="center"/>
        <w:rPr>
          <w:b/>
          <w:sz w:val="96"/>
          <w:szCs w:val="96"/>
        </w:rPr>
      </w:pPr>
      <w:r w:rsidRPr="00230F25">
        <w:rPr>
          <w:b/>
          <w:sz w:val="96"/>
          <w:szCs w:val="96"/>
        </w:rPr>
        <w:lastRenderedPageBreak/>
        <w:t xml:space="preserve">IF YOU </w:t>
      </w:r>
      <w:r w:rsidRPr="00230F25">
        <w:rPr>
          <w:b/>
          <w:sz w:val="96"/>
          <w:szCs w:val="96"/>
          <w:u w:val="single"/>
        </w:rPr>
        <w:t>DON’T</w:t>
      </w:r>
      <w:r w:rsidRPr="00230F25">
        <w:rPr>
          <w:b/>
          <w:sz w:val="96"/>
          <w:szCs w:val="96"/>
        </w:rPr>
        <w:t xml:space="preserve"> A</w:t>
      </w:r>
      <w:r>
        <w:rPr>
          <w:b/>
          <w:sz w:val="96"/>
          <w:szCs w:val="96"/>
        </w:rPr>
        <w:t>GREE WITH THIS KEY ISSUE OR THESE</w:t>
      </w:r>
      <w:r w:rsidRPr="00230F25">
        <w:rPr>
          <w:b/>
          <w:sz w:val="96"/>
          <w:szCs w:val="96"/>
        </w:rPr>
        <w:t xml:space="preserve"> </w:t>
      </w:r>
      <w:r>
        <w:rPr>
          <w:b/>
          <w:sz w:val="96"/>
          <w:szCs w:val="96"/>
        </w:rPr>
        <w:t xml:space="preserve">FOCUS POINTS </w:t>
      </w:r>
      <w:r w:rsidRPr="00230F25">
        <w:rPr>
          <w:b/>
          <w:sz w:val="96"/>
          <w:szCs w:val="96"/>
        </w:rPr>
        <w:t>PLEASE TELL US WHY</w:t>
      </w:r>
      <w:r>
        <w:rPr>
          <w:b/>
          <w:sz w:val="96"/>
          <w:szCs w:val="96"/>
        </w:rPr>
        <w:t>…</w:t>
      </w:r>
      <w:r w:rsidRPr="00230F25">
        <w:rPr>
          <w:b/>
          <w:sz w:val="96"/>
          <w:szCs w:val="96"/>
        </w:rPr>
        <w:t xml:space="preserve"> OR SUGGEST SOMETHING ELSE.</w:t>
      </w:r>
    </w:p>
    <w:p w14:paraId="2A47B798" w14:textId="77777777" w:rsidR="00C25EC0" w:rsidRPr="00230F25" w:rsidRDefault="00C25EC0" w:rsidP="00C25EC0">
      <w:pPr>
        <w:jc w:val="center"/>
        <w:rPr>
          <w:b/>
          <w:sz w:val="72"/>
          <w:szCs w:val="72"/>
        </w:rPr>
      </w:pPr>
    </w:p>
    <w:p w14:paraId="1C5B1877" w14:textId="77777777" w:rsidR="00C25EC0" w:rsidRPr="00230F25" w:rsidRDefault="00C25EC0" w:rsidP="00C25EC0">
      <w:pPr>
        <w:jc w:val="center"/>
        <w:rPr>
          <w:b/>
          <w:sz w:val="48"/>
          <w:szCs w:val="48"/>
        </w:rPr>
      </w:pPr>
    </w:p>
    <w:p w14:paraId="6DC64354" w14:textId="77777777" w:rsidR="00C25EC0" w:rsidRPr="001068D1" w:rsidRDefault="00C25EC0" w:rsidP="00C25EC0">
      <w:pPr>
        <w:jc w:val="center"/>
        <w:rPr>
          <w:b/>
          <w:sz w:val="72"/>
          <w:szCs w:val="72"/>
        </w:rPr>
      </w:pPr>
      <w:r w:rsidRPr="00230F25">
        <w:rPr>
          <w:b/>
          <w:sz w:val="72"/>
          <w:szCs w:val="72"/>
        </w:rPr>
        <w:lastRenderedPageBreak/>
        <w:t>(</w:t>
      </w:r>
      <w:r w:rsidRPr="00230F25">
        <w:rPr>
          <w:sz w:val="72"/>
          <w:szCs w:val="72"/>
        </w:rPr>
        <w:t>PLEASE WRITE ON THE POST IT NOTES PROVIDED AND STICK TO THIS SHEET</w:t>
      </w:r>
      <w:r w:rsidRPr="00230F25">
        <w:rPr>
          <w:b/>
          <w:sz w:val="72"/>
          <w:szCs w:val="72"/>
        </w:rPr>
        <w:t>)</w:t>
      </w:r>
    </w:p>
    <w:p w14:paraId="1B2DC0FB" w14:textId="77777777" w:rsidR="00C25EC0" w:rsidRDefault="00C25EC0" w:rsidP="001D4254">
      <w:pPr>
        <w:jc w:val="center"/>
        <w:rPr>
          <w:b/>
          <w:color w:val="000000" w:themeColor="text1"/>
          <w:sz w:val="44"/>
          <w:szCs w:val="44"/>
          <w:u w:val="single"/>
        </w:rPr>
      </w:pPr>
    </w:p>
    <w:p w14:paraId="45510EC9" w14:textId="77777777" w:rsidR="00C25EC0" w:rsidRDefault="00C25EC0" w:rsidP="001D4254">
      <w:pPr>
        <w:jc w:val="center"/>
        <w:rPr>
          <w:b/>
          <w:color w:val="000000" w:themeColor="text1"/>
          <w:sz w:val="44"/>
          <w:szCs w:val="44"/>
          <w:u w:val="single"/>
        </w:rPr>
      </w:pPr>
    </w:p>
    <w:p w14:paraId="4BC48AAE" w14:textId="77777777" w:rsidR="00823A15" w:rsidRDefault="00823A15">
      <w:pPr>
        <w:rPr>
          <w:b/>
          <w:color w:val="000000" w:themeColor="text1"/>
          <w:sz w:val="44"/>
          <w:szCs w:val="44"/>
          <w:u w:val="single"/>
        </w:rPr>
      </w:pPr>
      <w:r>
        <w:rPr>
          <w:b/>
          <w:color w:val="000000" w:themeColor="text1"/>
          <w:sz w:val="44"/>
          <w:szCs w:val="44"/>
          <w:u w:val="single"/>
        </w:rPr>
        <w:br w:type="page"/>
      </w:r>
    </w:p>
    <w:p w14:paraId="3EADC04B" w14:textId="3C1D514B" w:rsidR="00C25EC0" w:rsidRDefault="00C25EC0" w:rsidP="001D4254">
      <w:pPr>
        <w:jc w:val="center"/>
        <w:rPr>
          <w:b/>
          <w:color w:val="000000" w:themeColor="text1"/>
          <w:sz w:val="44"/>
          <w:szCs w:val="44"/>
          <w:u w:val="single"/>
        </w:rPr>
      </w:pPr>
      <w:r w:rsidRPr="00C25EC0">
        <w:rPr>
          <w:b/>
          <w:color w:val="000000" w:themeColor="text1"/>
          <w:sz w:val="44"/>
          <w:szCs w:val="44"/>
          <w:u w:val="single"/>
        </w:rPr>
        <w:lastRenderedPageBreak/>
        <w:t>Feedback Report</w:t>
      </w:r>
    </w:p>
    <w:p w14:paraId="0F8C79EA" w14:textId="77777777" w:rsidR="00C25EC0" w:rsidRPr="00C25EC0" w:rsidRDefault="00C25EC0" w:rsidP="001D4254">
      <w:pPr>
        <w:jc w:val="center"/>
        <w:rPr>
          <w:b/>
          <w:color w:val="000000" w:themeColor="text1"/>
          <w:sz w:val="44"/>
          <w:szCs w:val="44"/>
          <w:u w:val="single"/>
        </w:rPr>
      </w:pPr>
    </w:p>
    <w:p w14:paraId="3193EED3" w14:textId="77777777" w:rsidR="00C25EC0" w:rsidRPr="00856AAA" w:rsidRDefault="00C25EC0" w:rsidP="00C25EC0">
      <w:pPr>
        <w:jc w:val="center"/>
        <w:rPr>
          <w:b/>
          <w:sz w:val="48"/>
          <w:szCs w:val="48"/>
        </w:rPr>
      </w:pPr>
      <w:r w:rsidRPr="00856AAA">
        <w:rPr>
          <w:b/>
          <w:sz w:val="48"/>
          <w:szCs w:val="48"/>
        </w:rPr>
        <w:t>July 2014 OPEN EVENTS</w:t>
      </w:r>
    </w:p>
    <w:p w14:paraId="133DE07C" w14:textId="77777777" w:rsidR="00C25EC0" w:rsidRDefault="00C25EC0" w:rsidP="00C25EC0">
      <w:pPr>
        <w:jc w:val="center"/>
        <w:rPr>
          <w:b/>
          <w:sz w:val="32"/>
          <w:szCs w:val="32"/>
        </w:rPr>
      </w:pPr>
    </w:p>
    <w:p w14:paraId="47D9A1A1" w14:textId="77777777" w:rsidR="00C25EC0" w:rsidRDefault="00C25EC0" w:rsidP="00C25EC0">
      <w:pPr>
        <w:jc w:val="center"/>
        <w:rPr>
          <w:b/>
          <w:sz w:val="32"/>
          <w:szCs w:val="32"/>
        </w:rPr>
      </w:pPr>
      <w:r>
        <w:rPr>
          <w:b/>
          <w:sz w:val="32"/>
          <w:szCs w:val="32"/>
        </w:rPr>
        <w:t>Public Consultation</w:t>
      </w:r>
    </w:p>
    <w:p w14:paraId="031A7A41" w14:textId="77777777" w:rsidR="00C25EC0" w:rsidRDefault="00C25EC0" w:rsidP="00C25EC0">
      <w:pPr>
        <w:jc w:val="center"/>
        <w:rPr>
          <w:b/>
          <w:sz w:val="32"/>
          <w:szCs w:val="32"/>
        </w:rPr>
      </w:pPr>
    </w:p>
    <w:p w14:paraId="29D0BE25" w14:textId="77777777" w:rsidR="00C25EC0" w:rsidRDefault="00C25EC0" w:rsidP="00C25EC0">
      <w:pPr>
        <w:jc w:val="center"/>
        <w:rPr>
          <w:b/>
          <w:sz w:val="32"/>
          <w:szCs w:val="32"/>
        </w:rPr>
      </w:pPr>
      <w:r>
        <w:rPr>
          <w:b/>
          <w:sz w:val="32"/>
          <w:szCs w:val="32"/>
        </w:rPr>
        <w:t>To gather feedback on the ‘NEXT STAGE’ of the Melton Neighbourhood Plan</w:t>
      </w:r>
    </w:p>
    <w:p w14:paraId="481B6391" w14:textId="77777777" w:rsidR="00C25EC0" w:rsidRDefault="00C25EC0" w:rsidP="00C25EC0">
      <w:pPr>
        <w:jc w:val="center"/>
        <w:rPr>
          <w:b/>
          <w:sz w:val="32"/>
          <w:szCs w:val="32"/>
        </w:rPr>
      </w:pPr>
    </w:p>
    <w:p w14:paraId="5DC77F26" w14:textId="77777777" w:rsidR="00C25EC0" w:rsidRDefault="00C25EC0" w:rsidP="00C25EC0">
      <w:pPr>
        <w:jc w:val="center"/>
        <w:rPr>
          <w:b/>
          <w:sz w:val="32"/>
          <w:szCs w:val="32"/>
        </w:rPr>
      </w:pPr>
      <w:proofErr w:type="gramStart"/>
      <w:r>
        <w:rPr>
          <w:b/>
          <w:sz w:val="32"/>
          <w:szCs w:val="32"/>
        </w:rPr>
        <w:t>In total 71 people came to these two events.</w:t>
      </w:r>
      <w:proofErr w:type="gramEnd"/>
    </w:p>
    <w:p w14:paraId="4965CDF7" w14:textId="77777777" w:rsidR="00C25EC0" w:rsidRDefault="00C25EC0" w:rsidP="00C25EC0">
      <w:pPr>
        <w:jc w:val="center"/>
        <w:rPr>
          <w:b/>
          <w:sz w:val="32"/>
          <w:szCs w:val="32"/>
        </w:rPr>
      </w:pPr>
    </w:p>
    <w:p w14:paraId="619B4B8E" w14:textId="77777777" w:rsidR="00C25EC0" w:rsidRDefault="00C25EC0" w:rsidP="00C25EC0">
      <w:pPr>
        <w:rPr>
          <w:b/>
          <w:sz w:val="32"/>
          <w:szCs w:val="32"/>
        </w:rPr>
      </w:pPr>
    </w:p>
    <w:p w14:paraId="1DAE63B9" w14:textId="77777777" w:rsidR="00C25EC0" w:rsidRDefault="00C25EC0" w:rsidP="00C25EC0">
      <w:pPr>
        <w:jc w:val="center"/>
        <w:rPr>
          <w:b/>
          <w:sz w:val="32"/>
          <w:szCs w:val="32"/>
        </w:rPr>
      </w:pPr>
      <w:r>
        <w:rPr>
          <w:b/>
          <w:sz w:val="32"/>
          <w:szCs w:val="32"/>
        </w:rPr>
        <w:t>These are the results of this consultation….</w:t>
      </w:r>
    </w:p>
    <w:p w14:paraId="46348194" w14:textId="77777777" w:rsidR="00C25EC0" w:rsidRDefault="00C25EC0" w:rsidP="00C25EC0">
      <w:pPr>
        <w:jc w:val="center"/>
        <w:rPr>
          <w:b/>
          <w:sz w:val="32"/>
          <w:szCs w:val="32"/>
        </w:rPr>
      </w:pPr>
    </w:p>
    <w:p w14:paraId="675BEEA5" w14:textId="77777777" w:rsidR="00C25EC0" w:rsidRDefault="00C25EC0" w:rsidP="00C25EC0">
      <w:pPr>
        <w:jc w:val="center"/>
        <w:rPr>
          <w:b/>
          <w:sz w:val="32"/>
          <w:szCs w:val="32"/>
        </w:rPr>
      </w:pPr>
    </w:p>
    <w:p w14:paraId="4CDF0EA6" w14:textId="77777777" w:rsidR="00C25EC0" w:rsidRDefault="00C25EC0" w:rsidP="00C25EC0">
      <w:pPr>
        <w:jc w:val="center"/>
        <w:rPr>
          <w:b/>
          <w:sz w:val="32"/>
          <w:szCs w:val="32"/>
        </w:rPr>
      </w:pPr>
    </w:p>
    <w:p w14:paraId="2441E6ED" w14:textId="77777777" w:rsidR="00C25EC0" w:rsidRDefault="00C25EC0" w:rsidP="00C25EC0">
      <w:pPr>
        <w:rPr>
          <w:b/>
          <w:sz w:val="32"/>
          <w:szCs w:val="32"/>
        </w:rPr>
      </w:pPr>
    </w:p>
    <w:p w14:paraId="0F44C5CD" w14:textId="77777777" w:rsidR="00C25EC0" w:rsidRDefault="00C25EC0" w:rsidP="00C25EC0">
      <w:pPr>
        <w:rPr>
          <w:b/>
          <w:sz w:val="32"/>
          <w:szCs w:val="32"/>
        </w:rPr>
      </w:pPr>
      <w:r>
        <w:rPr>
          <w:b/>
          <w:sz w:val="32"/>
          <w:szCs w:val="32"/>
        </w:rPr>
        <w:br w:type="page"/>
      </w:r>
    </w:p>
    <w:p w14:paraId="5C6509AF" w14:textId="77777777" w:rsidR="00C25EC0" w:rsidRPr="00B03BDA" w:rsidRDefault="00C25EC0" w:rsidP="00C25EC0">
      <w:pPr>
        <w:rPr>
          <w:b/>
          <w:sz w:val="32"/>
          <w:szCs w:val="32"/>
        </w:rPr>
      </w:pPr>
      <w:r>
        <w:rPr>
          <w:b/>
          <w:sz w:val="32"/>
          <w:szCs w:val="32"/>
        </w:rPr>
        <w:lastRenderedPageBreak/>
        <w:t>Ensuring the Built Environment meets</w:t>
      </w:r>
      <w:r w:rsidRPr="00B03BDA">
        <w:rPr>
          <w:b/>
          <w:sz w:val="32"/>
          <w:szCs w:val="32"/>
        </w:rPr>
        <w:t xml:space="preserve"> </w:t>
      </w:r>
      <w:r>
        <w:rPr>
          <w:b/>
          <w:sz w:val="32"/>
          <w:szCs w:val="32"/>
        </w:rPr>
        <w:t>resident</w:t>
      </w:r>
      <w:r w:rsidRPr="00B03BDA">
        <w:rPr>
          <w:b/>
          <w:sz w:val="32"/>
          <w:szCs w:val="32"/>
        </w:rPr>
        <w:t>s</w:t>
      </w:r>
      <w:r>
        <w:rPr>
          <w:b/>
          <w:sz w:val="32"/>
          <w:szCs w:val="32"/>
        </w:rPr>
        <w:t>’ needs:</w:t>
      </w:r>
    </w:p>
    <w:p w14:paraId="2B3171F7" w14:textId="77777777" w:rsidR="00C25EC0" w:rsidRDefault="00C25EC0" w:rsidP="00C25EC0"/>
    <w:p w14:paraId="22EDE015" w14:textId="77777777" w:rsidR="00C25EC0" w:rsidRPr="00B03BDA" w:rsidRDefault="00C25EC0" w:rsidP="00C25EC0">
      <w:pPr>
        <w:rPr>
          <w:b/>
        </w:rPr>
      </w:pPr>
      <w:r w:rsidRPr="00B03BDA">
        <w:rPr>
          <w:b/>
        </w:rPr>
        <w:t>WHY?</w:t>
      </w:r>
    </w:p>
    <w:p w14:paraId="1ABA46D2" w14:textId="77777777" w:rsidR="00C25EC0" w:rsidRDefault="00C25EC0" w:rsidP="00C25EC0">
      <w:r w:rsidRPr="00B03BDA">
        <w:rPr>
          <w:b/>
          <w:noProof/>
          <w:lang w:val="en-US"/>
        </w:rPr>
        <mc:AlternateContent>
          <mc:Choice Requires="wps">
            <w:drawing>
              <wp:anchor distT="0" distB="0" distL="114300" distR="114300" simplePos="0" relativeHeight="251663360" behindDoc="0" locked="0" layoutInCell="1" allowOverlap="1" wp14:anchorId="68E5EE48" wp14:editId="57F33977">
                <wp:simplePos x="0" y="0"/>
                <wp:positionH relativeFrom="column">
                  <wp:posOffset>0</wp:posOffset>
                </wp:positionH>
                <wp:positionV relativeFrom="paragraph">
                  <wp:posOffset>80645</wp:posOffset>
                </wp:positionV>
                <wp:extent cx="5829300" cy="29718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5829300" cy="29718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1DE6A7E" w14:textId="77777777" w:rsidR="008A7DDB" w:rsidRDefault="008A7DDB" w:rsidP="00C25EC0">
                            <w:pPr>
                              <w:pStyle w:val="ListParagraph"/>
                              <w:numPr>
                                <w:ilvl w:val="0"/>
                                <w:numId w:val="36"/>
                              </w:numPr>
                              <w:spacing w:after="0" w:line="240" w:lineRule="auto"/>
                            </w:pPr>
                            <w:r>
                              <w:t>No more major developments in the parish, aim for small scale and sustainable</w:t>
                            </w:r>
                          </w:p>
                          <w:p w14:paraId="0CA84DF3" w14:textId="77777777" w:rsidR="008A7DDB" w:rsidRDefault="008A7DDB" w:rsidP="00C25EC0"/>
                          <w:p w14:paraId="2FC32584" w14:textId="77777777" w:rsidR="008A7DDB" w:rsidRDefault="008A7DDB" w:rsidP="00C25EC0">
                            <w:pPr>
                              <w:pStyle w:val="ListParagraph"/>
                              <w:numPr>
                                <w:ilvl w:val="0"/>
                                <w:numId w:val="36"/>
                              </w:numPr>
                              <w:spacing w:after="0" w:line="240" w:lineRule="auto"/>
                            </w:pPr>
                            <w:r>
                              <w:t>Any acceptable larger development should be phased over a number of years</w:t>
                            </w:r>
                          </w:p>
                          <w:p w14:paraId="6C83024E" w14:textId="77777777" w:rsidR="008A7DDB" w:rsidRDefault="008A7DDB" w:rsidP="00C25EC0"/>
                          <w:p w14:paraId="78FC63DE" w14:textId="77777777" w:rsidR="008A7DDB" w:rsidRDefault="008A7DDB" w:rsidP="00C25EC0">
                            <w:pPr>
                              <w:pStyle w:val="ListParagraph"/>
                              <w:numPr>
                                <w:ilvl w:val="0"/>
                                <w:numId w:val="36"/>
                              </w:numPr>
                              <w:spacing w:after="0" w:line="240" w:lineRule="auto"/>
                            </w:pPr>
                            <w:r>
                              <w:t>Development MUST favour brownfield sites first</w:t>
                            </w:r>
                          </w:p>
                          <w:p w14:paraId="05902D78" w14:textId="77777777" w:rsidR="008A7DDB" w:rsidRDefault="008A7DDB" w:rsidP="00C25EC0"/>
                          <w:p w14:paraId="072D04C7" w14:textId="77777777" w:rsidR="008A7DDB" w:rsidRDefault="008A7DDB" w:rsidP="00C25EC0">
                            <w:pPr>
                              <w:pStyle w:val="ListParagraph"/>
                              <w:numPr>
                                <w:ilvl w:val="0"/>
                                <w:numId w:val="36"/>
                              </w:numPr>
                              <w:spacing w:after="0" w:line="240" w:lineRule="auto"/>
                            </w:pPr>
                            <w:r>
                              <w:t>Agreed Design Criteria should be applied</w:t>
                            </w:r>
                          </w:p>
                          <w:p w14:paraId="651CF1E6" w14:textId="77777777" w:rsidR="008A7DDB" w:rsidRDefault="008A7DDB" w:rsidP="00C25EC0"/>
                          <w:p w14:paraId="2278F9D2" w14:textId="77777777" w:rsidR="008A7DDB" w:rsidRDefault="008A7DDB" w:rsidP="00C25EC0">
                            <w:pPr>
                              <w:pStyle w:val="ListParagraph"/>
                              <w:numPr>
                                <w:ilvl w:val="0"/>
                                <w:numId w:val="36"/>
                              </w:numPr>
                              <w:spacing w:after="0" w:line="240" w:lineRule="auto"/>
                            </w:pPr>
                            <w:r>
                              <w:t>New buildings must reflect the historical character of the village esp. any within its centre</w:t>
                            </w:r>
                          </w:p>
                          <w:p w14:paraId="1614AB08" w14:textId="77777777" w:rsidR="008A7DDB" w:rsidRDefault="008A7DDB" w:rsidP="00C25EC0"/>
                          <w:p w14:paraId="31F21F29" w14:textId="77777777" w:rsidR="008A7DDB" w:rsidRDefault="008A7DDB" w:rsidP="00C25EC0">
                            <w:pPr>
                              <w:pStyle w:val="ListParagraph"/>
                              <w:numPr>
                                <w:ilvl w:val="0"/>
                                <w:numId w:val="36"/>
                              </w:numPr>
                              <w:spacing w:after="0" w:line="240" w:lineRule="auto"/>
                            </w:pPr>
                            <w:r>
                              <w:t>Better mix of housing (tenure and price)</w:t>
                            </w:r>
                          </w:p>
                          <w:p w14:paraId="30A225C9" w14:textId="77777777" w:rsidR="008A7DDB" w:rsidRDefault="008A7DDB" w:rsidP="00C25EC0"/>
                          <w:p w14:paraId="57906B35" w14:textId="77777777" w:rsidR="008A7DDB" w:rsidRDefault="008A7DDB" w:rsidP="00C25EC0">
                            <w:pPr>
                              <w:pStyle w:val="ListParagraph"/>
                              <w:numPr>
                                <w:ilvl w:val="0"/>
                                <w:numId w:val="36"/>
                              </w:numPr>
                              <w:spacing w:after="0" w:line="240" w:lineRule="auto"/>
                            </w:pPr>
                            <w:r>
                              <w:t>Increase the number of truly affordable homes for different local needs including Special Needs Housing.</w:t>
                            </w:r>
                          </w:p>
                          <w:p w14:paraId="5A6DAC44" w14:textId="77777777" w:rsidR="008A7DDB" w:rsidRDefault="008A7DDB" w:rsidP="00C25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7" type="#_x0000_t202" style="position:absolute;margin-left:0;margin-top:6.35pt;width:459pt;height:23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" fillcolor="white [3201]" strokecolor="black [3200]" strokeweight="2pt">
                <v:textbox>
                  <w:txbxContent>
                    <w:p w14:paraId="41DE6A7E" w14:textId="77777777" w:rsidR="00DA7C28" w:rsidRDefault="00DA7C28" w:rsidP="00C25EC0">
                      <w:pPr>
                        <w:pStyle w:val="ListParagraph"/>
                        <w:numPr>
                          <w:ilvl w:val="0"/>
                          <w:numId w:val="36"/>
                        </w:numPr>
                        <w:spacing w:after="0" w:line="240" w:lineRule="auto"/>
                      </w:pPr>
                      <w:r>
                        <w:t>No more major developments in the parish, aim for small scale and sustainable</w:t>
                      </w:r>
                    </w:p>
                    <w:p w14:paraId="0CA84DF3" w14:textId="77777777" w:rsidR="00DA7C28" w:rsidRDefault="00DA7C28" w:rsidP="00C25EC0"/>
                    <w:p w14:paraId="2FC32584" w14:textId="77777777" w:rsidR="00DA7C28" w:rsidRDefault="00DA7C28" w:rsidP="00C25EC0">
                      <w:pPr>
                        <w:pStyle w:val="ListParagraph"/>
                        <w:numPr>
                          <w:ilvl w:val="0"/>
                          <w:numId w:val="36"/>
                        </w:numPr>
                        <w:spacing w:after="0" w:line="240" w:lineRule="auto"/>
                      </w:pPr>
                      <w:r>
                        <w:t>Any acceptable larger development should be phased over a number of years</w:t>
                      </w:r>
                    </w:p>
                    <w:p w14:paraId="6C83024E" w14:textId="77777777" w:rsidR="00DA7C28" w:rsidRDefault="00DA7C28" w:rsidP="00C25EC0"/>
                    <w:p w14:paraId="78FC63DE" w14:textId="77777777" w:rsidR="00DA7C28" w:rsidRDefault="00DA7C28" w:rsidP="00C25EC0">
                      <w:pPr>
                        <w:pStyle w:val="ListParagraph"/>
                        <w:numPr>
                          <w:ilvl w:val="0"/>
                          <w:numId w:val="36"/>
                        </w:numPr>
                        <w:spacing w:after="0" w:line="240" w:lineRule="auto"/>
                      </w:pPr>
                      <w:r>
                        <w:t>Development MUST favour brownfield sites first</w:t>
                      </w:r>
                    </w:p>
                    <w:p w14:paraId="05902D78" w14:textId="77777777" w:rsidR="00DA7C28" w:rsidRDefault="00DA7C28" w:rsidP="00C25EC0"/>
                    <w:p w14:paraId="072D04C7" w14:textId="77777777" w:rsidR="00DA7C28" w:rsidRDefault="00DA7C28" w:rsidP="00C25EC0">
                      <w:pPr>
                        <w:pStyle w:val="ListParagraph"/>
                        <w:numPr>
                          <w:ilvl w:val="0"/>
                          <w:numId w:val="36"/>
                        </w:numPr>
                        <w:spacing w:after="0" w:line="240" w:lineRule="auto"/>
                      </w:pPr>
                      <w:r>
                        <w:t>Agreed Design Criteria should be applied</w:t>
                      </w:r>
                    </w:p>
                    <w:p w14:paraId="651CF1E6" w14:textId="77777777" w:rsidR="00DA7C28" w:rsidRDefault="00DA7C28" w:rsidP="00C25EC0"/>
                    <w:p w14:paraId="2278F9D2" w14:textId="77777777" w:rsidR="00DA7C28" w:rsidRDefault="00DA7C28" w:rsidP="00C25EC0">
                      <w:pPr>
                        <w:pStyle w:val="ListParagraph"/>
                        <w:numPr>
                          <w:ilvl w:val="0"/>
                          <w:numId w:val="36"/>
                        </w:numPr>
                        <w:spacing w:after="0" w:line="240" w:lineRule="auto"/>
                      </w:pPr>
                      <w:r>
                        <w:t>New buildings must reflect the historical character of the village esp. any within its centre</w:t>
                      </w:r>
                    </w:p>
                    <w:p w14:paraId="1614AB08" w14:textId="77777777" w:rsidR="00DA7C28" w:rsidRDefault="00DA7C28" w:rsidP="00C25EC0"/>
                    <w:p w14:paraId="31F21F29" w14:textId="77777777" w:rsidR="00DA7C28" w:rsidRDefault="00DA7C28" w:rsidP="00C25EC0">
                      <w:pPr>
                        <w:pStyle w:val="ListParagraph"/>
                        <w:numPr>
                          <w:ilvl w:val="0"/>
                          <w:numId w:val="36"/>
                        </w:numPr>
                        <w:spacing w:after="0" w:line="240" w:lineRule="auto"/>
                      </w:pPr>
                      <w:r>
                        <w:t>Better mix of housing (tenure and price)</w:t>
                      </w:r>
                    </w:p>
                    <w:p w14:paraId="30A225C9" w14:textId="77777777" w:rsidR="00DA7C28" w:rsidRDefault="00DA7C28" w:rsidP="00C25EC0"/>
                    <w:p w14:paraId="57906B35" w14:textId="77777777" w:rsidR="00DA7C28" w:rsidRDefault="00DA7C28" w:rsidP="00C25EC0">
                      <w:pPr>
                        <w:pStyle w:val="ListParagraph"/>
                        <w:numPr>
                          <w:ilvl w:val="0"/>
                          <w:numId w:val="36"/>
                        </w:numPr>
                        <w:spacing w:after="0" w:line="240" w:lineRule="auto"/>
                      </w:pPr>
                      <w:r>
                        <w:t>Increase the number of truly affordable homes for different local needs including Special Needs Housing.</w:t>
                      </w:r>
                    </w:p>
                    <w:p w14:paraId="5A6DAC44" w14:textId="77777777" w:rsidR="00DA7C28" w:rsidRDefault="00DA7C28" w:rsidP="00C25EC0"/>
                  </w:txbxContent>
                </v:textbox>
                <w10:wrap type="square"/>
              </v:shape>
            </w:pict>
          </mc:Fallback>
        </mc:AlternateContent>
      </w:r>
    </w:p>
    <w:p w14:paraId="773B9AD0" w14:textId="77777777" w:rsidR="00C25EC0" w:rsidRDefault="00C25EC0" w:rsidP="00C25EC0">
      <w:pPr>
        <w:pStyle w:val="ListParagraph"/>
        <w:numPr>
          <w:ilvl w:val="0"/>
          <w:numId w:val="41"/>
        </w:numPr>
        <w:spacing w:after="0" w:line="240" w:lineRule="auto"/>
      </w:pPr>
      <w:r>
        <w:t>Development is inevitable and welcome BUT it is important that the scale and design is appropriate for the community.</w:t>
      </w:r>
    </w:p>
    <w:p w14:paraId="44AF0410" w14:textId="77777777" w:rsidR="00C25EC0" w:rsidRDefault="00C25EC0" w:rsidP="00C25EC0">
      <w:pPr>
        <w:pStyle w:val="ListParagraph"/>
        <w:numPr>
          <w:ilvl w:val="0"/>
          <w:numId w:val="41"/>
        </w:numPr>
        <w:spacing w:after="0" w:line="240" w:lineRule="auto"/>
      </w:pPr>
      <w:r>
        <w:t xml:space="preserve">New development should not be prominent in scale, visually dominant, too dense or significantly change the character of the village or outlying hamlets. </w:t>
      </w:r>
    </w:p>
    <w:p w14:paraId="093BC63D" w14:textId="77777777" w:rsidR="00C25EC0" w:rsidRDefault="00C25EC0" w:rsidP="00C25EC0">
      <w:pPr>
        <w:pStyle w:val="ListParagraph"/>
        <w:numPr>
          <w:ilvl w:val="0"/>
          <w:numId w:val="41"/>
        </w:numPr>
        <w:spacing w:after="0" w:line="240" w:lineRule="auto"/>
      </w:pPr>
      <w:r>
        <w:t>A new development should pay attention to key distinctive views in and out of the parish and design accordingly in terms of height, massing, appearance.  Special attention should be paid to views to and from listed buildings, key open space, landscape features and the Conservation Area.</w:t>
      </w:r>
    </w:p>
    <w:p w14:paraId="5530BF44" w14:textId="77777777" w:rsidR="00C25EC0" w:rsidRDefault="00C25EC0" w:rsidP="00C25EC0">
      <w:pPr>
        <w:pStyle w:val="ListParagraph"/>
        <w:numPr>
          <w:ilvl w:val="0"/>
          <w:numId w:val="41"/>
        </w:numPr>
        <w:spacing w:after="0" w:line="240" w:lineRule="auto"/>
      </w:pPr>
      <w:r>
        <w:t>Developers should give consideration to any existing brownfield sites before putting forward any plans within open countryside.</w:t>
      </w:r>
    </w:p>
    <w:p w14:paraId="4A267AE1" w14:textId="77777777" w:rsidR="00C25EC0" w:rsidRDefault="00C25EC0" w:rsidP="00C25EC0">
      <w:pPr>
        <w:pStyle w:val="ListParagraph"/>
        <w:numPr>
          <w:ilvl w:val="0"/>
          <w:numId w:val="41"/>
        </w:numPr>
        <w:spacing w:after="0" w:line="240" w:lineRule="auto"/>
      </w:pPr>
      <w:r>
        <w:t>New development should be incremental to allow for infrastructure changes (especially roads / traffic management) and evolution of new facilities, which can gradually change to cope with the increase.</w:t>
      </w:r>
    </w:p>
    <w:p w14:paraId="4144E826" w14:textId="77777777" w:rsidR="00C25EC0" w:rsidRDefault="00C25EC0" w:rsidP="00C25EC0">
      <w:pPr>
        <w:pStyle w:val="ListParagraph"/>
        <w:numPr>
          <w:ilvl w:val="0"/>
          <w:numId w:val="41"/>
        </w:numPr>
        <w:spacing w:after="0" w:line="240" w:lineRule="auto"/>
      </w:pPr>
      <w:r>
        <w:t>All new market and affordable houses across the parish should maintain and add to the vitality of the community.  Developers should therefore demonstrate how their proposals would help maintain a balanced and thriving community in the future.</w:t>
      </w:r>
    </w:p>
    <w:p w14:paraId="0B8ACE8D" w14:textId="77777777" w:rsidR="00C25EC0" w:rsidRDefault="00C25EC0" w:rsidP="00C25EC0">
      <w:pPr>
        <w:pStyle w:val="ListParagraph"/>
        <w:numPr>
          <w:ilvl w:val="0"/>
          <w:numId w:val="41"/>
        </w:numPr>
        <w:spacing w:after="0" w:line="240" w:lineRule="auto"/>
      </w:pPr>
      <w:r>
        <w:t>All new housing should help broaden the range of stock available in the parish.  It should also complement the existing stock and broaden the choices available to people.  The type, tenure and cost of new housing should meet the needs of those in the local area.  A target should be set whereby at least 35% of all housing should be affordable to local people.</w:t>
      </w:r>
    </w:p>
    <w:p w14:paraId="6722BB68" w14:textId="77777777" w:rsidR="00C25EC0" w:rsidRDefault="00C25EC0" w:rsidP="00C25EC0">
      <w:pPr>
        <w:pStyle w:val="ListParagraph"/>
        <w:numPr>
          <w:ilvl w:val="0"/>
          <w:numId w:val="41"/>
        </w:numPr>
        <w:spacing w:after="0" w:line="240" w:lineRule="auto"/>
      </w:pPr>
      <w:r>
        <w:t xml:space="preserve">The Neighbourhood Plan will identify sites that residents feel would be appropriate for new housing and also identify the scale of new developments that would be felt to be acceptable.  </w:t>
      </w:r>
    </w:p>
    <w:p w14:paraId="3A7C69DC" w14:textId="77777777" w:rsidR="00C25EC0" w:rsidRDefault="00C25EC0" w:rsidP="00C25EC0">
      <w:pPr>
        <w:pStyle w:val="ListParagraph"/>
        <w:numPr>
          <w:ilvl w:val="0"/>
          <w:numId w:val="41"/>
        </w:numPr>
        <w:spacing w:after="0" w:line="240" w:lineRule="auto"/>
      </w:pPr>
      <w:r>
        <w:lastRenderedPageBreak/>
        <w:t>A design statement for new houses will also be created based upon feedback received during the Neighbourhood Plan process</w:t>
      </w:r>
    </w:p>
    <w:p w14:paraId="4E090648" w14:textId="77777777" w:rsidR="00823A15" w:rsidRDefault="00823A15" w:rsidP="00C25EC0">
      <w:pPr>
        <w:ind w:left="360"/>
        <w:jc w:val="center"/>
        <w:rPr>
          <w:b/>
          <w:sz w:val="56"/>
          <w:szCs w:val="56"/>
          <w:u w:val="single"/>
        </w:rPr>
      </w:pPr>
    </w:p>
    <w:p w14:paraId="51F5F809" w14:textId="77777777" w:rsidR="00C25EC0" w:rsidRPr="004E1B56" w:rsidRDefault="00C25EC0" w:rsidP="00C25EC0">
      <w:pPr>
        <w:ind w:left="360"/>
        <w:jc w:val="center"/>
        <w:rPr>
          <w:b/>
          <w:sz w:val="56"/>
          <w:szCs w:val="56"/>
          <w:u w:val="single"/>
        </w:rPr>
      </w:pPr>
      <w:r w:rsidRPr="004E1B56">
        <w:rPr>
          <w:b/>
          <w:sz w:val="56"/>
          <w:szCs w:val="56"/>
          <w:u w:val="single"/>
        </w:rPr>
        <w:t>Focus Point 1</w:t>
      </w:r>
    </w:p>
    <w:p w14:paraId="64394650" w14:textId="77777777" w:rsidR="00C25EC0" w:rsidRDefault="00C25EC0" w:rsidP="00C25EC0">
      <w:pPr>
        <w:ind w:left="360"/>
      </w:pPr>
    </w:p>
    <w:p w14:paraId="044B4B20" w14:textId="77777777" w:rsidR="00C25EC0" w:rsidRPr="004E1B56" w:rsidRDefault="00C25EC0" w:rsidP="00C25EC0">
      <w:pPr>
        <w:ind w:left="360"/>
        <w:jc w:val="center"/>
        <w:rPr>
          <w:b/>
          <w:sz w:val="32"/>
          <w:szCs w:val="32"/>
        </w:rPr>
      </w:pPr>
      <w:r w:rsidRPr="004E1B56">
        <w:rPr>
          <w:b/>
          <w:sz w:val="32"/>
          <w:szCs w:val="32"/>
        </w:rPr>
        <w:t>Scale of New Developments / Phasing</w:t>
      </w:r>
    </w:p>
    <w:p w14:paraId="578DB8DB" w14:textId="77777777" w:rsidR="00C25EC0" w:rsidRPr="004E1B56" w:rsidRDefault="00C25EC0" w:rsidP="00C25EC0">
      <w:pPr>
        <w:ind w:left="360"/>
        <w:jc w:val="center"/>
        <w:rPr>
          <w:sz w:val="32"/>
          <w:szCs w:val="32"/>
        </w:rPr>
      </w:pPr>
    </w:p>
    <w:p w14:paraId="72F9862B" w14:textId="77777777" w:rsidR="00C25EC0" w:rsidRPr="004E1B56" w:rsidRDefault="00C25EC0" w:rsidP="00C25EC0">
      <w:pPr>
        <w:ind w:left="360"/>
        <w:jc w:val="both"/>
      </w:pPr>
      <w:r w:rsidRPr="004E1B56">
        <w:t>This would seek to ensure future developments in Melton are small scale and therefore sustainable.</w:t>
      </w:r>
    </w:p>
    <w:p w14:paraId="699D0CF0" w14:textId="77777777" w:rsidR="00C25EC0" w:rsidRPr="004E1B56" w:rsidRDefault="00C25EC0" w:rsidP="00C25EC0">
      <w:pPr>
        <w:ind w:left="360"/>
        <w:jc w:val="both"/>
      </w:pPr>
    </w:p>
    <w:p w14:paraId="490653FD" w14:textId="77777777" w:rsidR="00C25EC0" w:rsidRPr="004E1B56" w:rsidRDefault="00C25EC0" w:rsidP="00C25EC0">
      <w:pPr>
        <w:ind w:left="360"/>
        <w:jc w:val="both"/>
      </w:pPr>
      <w:r w:rsidRPr="004E1B56">
        <w:t xml:space="preserve">It would also require that IF a larger scale development were to be deemed necessary or appropriate that it would be phased carefully over time to allow infrastructure to be geared up to accommodate it. </w:t>
      </w:r>
    </w:p>
    <w:p w14:paraId="12D0F3F8" w14:textId="77777777" w:rsidR="00C25EC0" w:rsidRPr="008A1B43" w:rsidRDefault="00C25EC0" w:rsidP="00C25EC0">
      <w:pPr>
        <w:ind w:left="360"/>
      </w:pPr>
    </w:p>
    <w:p w14:paraId="752C2983" w14:textId="77777777" w:rsidR="00C25EC0" w:rsidRPr="004E1B56" w:rsidRDefault="00C25EC0" w:rsidP="00C25EC0">
      <w:pPr>
        <w:ind w:left="360"/>
        <w:jc w:val="center"/>
      </w:pPr>
      <w:r w:rsidRPr="004E1B56">
        <w:rPr>
          <w:b/>
          <w:sz w:val="56"/>
          <w:szCs w:val="56"/>
          <w:u w:val="single"/>
        </w:rPr>
        <w:t>Focus Point 2</w:t>
      </w:r>
    </w:p>
    <w:p w14:paraId="3A417E2D" w14:textId="77777777" w:rsidR="00C25EC0" w:rsidRDefault="00C25EC0" w:rsidP="00C25EC0">
      <w:pPr>
        <w:ind w:left="360"/>
      </w:pPr>
    </w:p>
    <w:p w14:paraId="7D925A49" w14:textId="77777777" w:rsidR="00C25EC0" w:rsidRPr="004E1B56" w:rsidRDefault="00C25EC0" w:rsidP="00C25EC0">
      <w:pPr>
        <w:ind w:left="360"/>
        <w:jc w:val="center"/>
        <w:rPr>
          <w:b/>
          <w:sz w:val="32"/>
          <w:szCs w:val="32"/>
        </w:rPr>
      </w:pPr>
      <w:r w:rsidRPr="004E1B56">
        <w:rPr>
          <w:b/>
          <w:sz w:val="32"/>
          <w:szCs w:val="32"/>
        </w:rPr>
        <w:t>Favour Brownfield Sites</w:t>
      </w:r>
    </w:p>
    <w:p w14:paraId="729EAFD5" w14:textId="77777777" w:rsidR="00C25EC0" w:rsidRPr="004E1B56" w:rsidRDefault="00C25EC0" w:rsidP="00C25EC0">
      <w:pPr>
        <w:ind w:left="360"/>
        <w:jc w:val="both"/>
        <w:rPr>
          <w:sz w:val="28"/>
          <w:szCs w:val="28"/>
        </w:rPr>
      </w:pPr>
    </w:p>
    <w:p w14:paraId="4CCC6E65" w14:textId="77777777" w:rsidR="00C25EC0" w:rsidRPr="004E1B56" w:rsidRDefault="00C25EC0" w:rsidP="00C25EC0">
      <w:pPr>
        <w:ind w:left="360"/>
        <w:jc w:val="both"/>
      </w:pPr>
      <w:r w:rsidRPr="004E1B56">
        <w:t xml:space="preserve">This would require all developers to assess brownfield land for development before any approach is made for </w:t>
      </w:r>
      <w:proofErr w:type="gramStart"/>
      <w:r w:rsidRPr="004E1B56">
        <w:t>greenfield</w:t>
      </w:r>
      <w:proofErr w:type="gramEnd"/>
      <w:r w:rsidRPr="004E1B56">
        <w:t xml:space="preserve"> sites. </w:t>
      </w:r>
    </w:p>
    <w:p w14:paraId="59B407CF" w14:textId="77777777" w:rsidR="00C25EC0" w:rsidRPr="004E1B56" w:rsidRDefault="00C25EC0" w:rsidP="00C25EC0">
      <w:pPr>
        <w:ind w:left="360"/>
        <w:jc w:val="both"/>
      </w:pPr>
    </w:p>
    <w:p w14:paraId="6A9C7859" w14:textId="77777777" w:rsidR="00C25EC0" w:rsidRPr="004E1B56" w:rsidRDefault="00C25EC0" w:rsidP="00C25EC0">
      <w:pPr>
        <w:ind w:left="360"/>
        <w:jc w:val="both"/>
      </w:pPr>
      <w:r w:rsidRPr="004E1B56">
        <w:t>This would also link to the SPECIFIC SITES highlighted by the Neighbourhood Plan consultation exercise, that shows that the majority of residents are keen to develop the brownfield land in Melton as a priority.</w:t>
      </w:r>
    </w:p>
    <w:p w14:paraId="0FC1DA9B" w14:textId="77777777" w:rsidR="00C25EC0" w:rsidRPr="004E1B56" w:rsidRDefault="00C25EC0" w:rsidP="00C25EC0">
      <w:pPr>
        <w:ind w:left="360"/>
        <w:jc w:val="center"/>
        <w:rPr>
          <w:b/>
          <w:u w:val="single"/>
        </w:rPr>
      </w:pPr>
    </w:p>
    <w:p w14:paraId="4B42E686" w14:textId="77777777" w:rsidR="00823A15" w:rsidRDefault="00823A15" w:rsidP="00C25EC0">
      <w:pPr>
        <w:ind w:left="360"/>
        <w:jc w:val="center"/>
        <w:rPr>
          <w:b/>
          <w:sz w:val="56"/>
          <w:szCs w:val="56"/>
          <w:u w:val="single"/>
        </w:rPr>
      </w:pPr>
    </w:p>
    <w:p w14:paraId="1AEC31D8" w14:textId="77777777" w:rsidR="00C25EC0" w:rsidRPr="004E1B56" w:rsidRDefault="00C25EC0" w:rsidP="00C25EC0">
      <w:pPr>
        <w:ind w:left="360"/>
        <w:jc w:val="center"/>
        <w:rPr>
          <w:b/>
          <w:sz w:val="56"/>
          <w:szCs w:val="56"/>
          <w:u w:val="single"/>
        </w:rPr>
      </w:pPr>
      <w:r w:rsidRPr="004E1B56">
        <w:rPr>
          <w:b/>
          <w:sz w:val="56"/>
          <w:szCs w:val="56"/>
          <w:u w:val="single"/>
        </w:rPr>
        <w:lastRenderedPageBreak/>
        <w:t>Focus Point 3</w:t>
      </w:r>
    </w:p>
    <w:p w14:paraId="7240F485" w14:textId="77777777" w:rsidR="00C25EC0" w:rsidRDefault="00C25EC0" w:rsidP="00C25EC0">
      <w:pPr>
        <w:ind w:left="360"/>
        <w:jc w:val="center"/>
      </w:pPr>
    </w:p>
    <w:p w14:paraId="40F19657" w14:textId="77777777" w:rsidR="00C25EC0" w:rsidRPr="004E1B56" w:rsidRDefault="00C25EC0" w:rsidP="00C25EC0">
      <w:pPr>
        <w:ind w:left="360"/>
        <w:jc w:val="center"/>
        <w:rPr>
          <w:b/>
          <w:sz w:val="32"/>
          <w:szCs w:val="32"/>
        </w:rPr>
      </w:pPr>
      <w:r w:rsidRPr="004E1B56">
        <w:rPr>
          <w:b/>
          <w:sz w:val="32"/>
          <w:szCs w:val="32"/>
        </w:rPr>
        <w:t>Design Criteria</w:t>
      </w:r>
    </w:p>
    <w:p w14:paraId="0F21638C" w14:textId="77777777" w:rsidR="00C25EC0" w:rsidRPr="004E1B56" w:rsidRDefault="00C25EC0" w:rsidP="00C25EC0">
      <w:pPr>
        <w:ind w:left="360"/>
        <w:rPr>
          <w:sz w:val="32"/>
          <w:szCs w:val="32"/>
        </w:rPr>
      </w:pPr>
    </w:p>
    <w:p w14:paraId="0EF4A078" w14:textId="77777777" w:rsidR="00C25EC0" w:rsidRPr="004E1B56" w:rsidRDefault="00C25EC0" w:rsidP="00C25EC0">
      <w:pPr>
        <w:ind w:left="360"/>
        <w:jc w:val="both"/>
      </w:pPr>
      <w:r w:rsidRPr="004E1B56">
        <w:t>This would set out specific Design Criteria for ALL new housing in Melton encompassing the need to mix eco-friendly modern designs with a balance of period design to complement existing period buildings.</w:t>
      </w:r>
    </w:p>
    <w:p w14:paraId="59BCCE52" w14:textId="77777777" w:rsidR="00C25EC0" w:rsidRPr="004E1B56" w:rsidRDefault="00C25EC0" w:rsidP="00C25EC0">
      <w:pPr>
        <w:ind w:left="360"/>
        <w:jc w:val="both"/>
      </w:pPr>
    </w:p>
    <w:p w14:paraId="3B43F881" w14:textId="77777777" w:rsidR="00C25EC0" w:rsidRPr="004E1B56" w:rsidRDefault="00C25EC0" w:rsidP="00C25EC0">
      <w:pPr>
        <w:ind w:left="360"/>
        <w:jc w:val="both"/>
      </w:pPr>
      <w:r w:rsidRPr="004E1B56">
        <w:t>This will be linked to a Housing Design Map of Melton that will show the main design features in each part of the village.</w:t>
      </w:r>
    </w:p>
    <w:p w14:paraId="39A1491A" w14:textId="77777777" w:rsidR="00C25EC0" w:rsidRPr="004E1B56" w:rsidRDefault="00C25EC0" w:rsidP="00C25EC0">
      <w:pPr>
        <w:ind w:left="360"/>
        <w:rPr>
          <w:b/>
          <w:sz w:val="56"/>
          <w:szCs w:val="56"/>
          <w:u w:val="single"/>
        </w:rPr>
      </w:pPr>
      <w:r w:rsidRPr="004E1B56">
        <w:rPr>
          <w:b/>
          <w:sz w:val="56"/>
          <w:szCs w:val="56"/>
          <w:u w:val="single"/>
        </w:rPr>
        <w:br w:type="page"/>
      </w:r>
    </w:p>
    <w:p w14:paraId="33C130B4" w14:textId="5918CDA9" w:rsidR="00C25EC0" w:rsidRPr="00823A15" w:rsidRDefault="00C25EC0" w:rsidP="00823A15">
      <w:pPr>
        <w:ind w:left="360"/>
        <w:jc w:val="center"/>
        <w:rPr>
          <w:b/>
          <w:sz w:val="56"/>
          <w:szCs w:val="56"/>
          <w:u w:val="single"/>
        </w:rPr>
      </w:pPr>
      <w:r w:rsidRPr="004E1B56">
        <w:rPr>
          <w:b/>
          <w:sz w:val="56"/>
          <w:szCs w:val="56"/>
          <w:u w:val="single"/>
        </w:rPr>
        <w:lastRenderedPageBreak/>
        <w:t>Focus Point 4</w:t>
      </w:r>
    </w:p>
    <w:p w14:paraId="157643AF" w14:textId="77777777" w:rsidR="00C25EC0" w:rsidRPr="004E1B56" w:rsidRDefault="00C25EC0" w:rsidP="00C25EC0">
      <w:pPr>
        <w:ind w:left="360"/>
        <w:jc w:val="center"/>
        <w:rPr>
          <w:b/>
          <w:sz w:val="32"/>
          <w:szCs w:val="32"/>
        </w:rPr>
      </w:pPr>
      <w:r w:rsidRPr="004E1B56">
        <w:rPr>
          <w:b/>
          <w:sz w:val="32"/>
          <w:szCs w:val="32"/>
        </w:rPr>
        <w:t>Affordable / Special Needs Housing</w:t>
      </w:r>
    </w:p>
    <w:p w14:paraId="750F3F54" w14:textId="77777777" w:rsidR="00C25EC0" w:rsidRDefault="00C25EC0" w:rsidP="00C25EC0">
      <w:pPr>
        <w:ind w:left="360"/>
      </w:pPr>
    </w:p>
    <w:p w14:paraId="676D850B" w14:textId="2796A124" w:rsidR="00C25EC0" w:rsidRPr="004E1B56" w:rsidRDefault="00C25EC0" w:rsidP="00823A15">
      <w:pPr>
        <w:ind w:left="360"/>
        <w:jc w:val="both"/>
      </w:pPr>
      <w:r w:rsidRPr="004E1B56">
        <w:t xml:space="preserve">This will require that any new development must achieve a % of Affordable Houses as well as some houses for those with special needs.  </w:t>
      </w:r>
    </w:p>
    <w:p w14:paraId="326F5A36" w14:textId="58B0A643" w:rsidR="00C25EC0" w:rsidRPr="00823A15" w:rsidRDefault="00C25EC0" w:rsidP="00823A15">
      <w:pPr>
        <w:ind w:left="360"/>
      </w:pPr>
      <w:r w:rsidRPr="004E1B56">
        <w:t>This will also link to the SPECIFIC SITES highlighted by the Neighbourhood Plan consultation exercise, showing which sites would be favoured for small groups of Affordable Houses and hous</w:t>
      </w:r>
      <w:r w:rsidR="00823A15">
        <w:t>es for those with special needs.</w:t>
      </w:r>
    </w:p>
    <w:p w14:paraId="0381E41E" w14:textId="143AFE30" w:rsidR="00C25EC0" w:rsidRPr="00823A15" w:rsidRDefault="00C25EC0" w:rsidP="00823A15">
      <w:pPr>
        <w:jc w:val="center"/>
        <w:rPr>
          <w:b/>
          <w:sz w:val="40"/>
          <w:szCs w:val="40"/>
          <w:u w:val="single"/>
        </w:rPr>
      </w:pPr>
      <w:r w:rsidRPr="00F97FB5">
        <w:rPr>
          <w:b/>
          <w:sz w:val="40"/>
          <w:szCs w:val="40"/>
          <w:u w:val="single"/>
        </w:rPr>
        <w:t>FEEDBACK</w:t>
      </w:r>
    </w:p>
    <w:p w14:paraId="40E5593C" w14:textId="33E5DC23" w:rsidR="00C25EC0" w:rsidRPr="00823A15" w:rsidRDefault="00C25EC0" w:rsidP="00C25EC0">
      <w:pPr>
        <w:rPr>
          <w:b/>
          <w:sz w:val="32"/>
          <w:szCs w:val="32"/>
        </w:rPr>
      </w:pPr>
      <w:r>
        <w:rPr>
          <w:b/>
          <w:sz w:val="32"/>
          <w:szCs w:val="32"/>
        </w:rPr>
        <w:t>41 people agreed with this Key Issue and Focus Points</w:t>
      </w:r>
    </w:p>
    <w:p w14:paraId="399D3661" w14:textId="77777777" w:rsidR="00C25EC0" w:rsidRDefault="00C25EC0" w:rsidP="00C25EC0">
      <w:pPr>
        <w:rPr>
          <w:b/>
          <w:sz w:val="32"/>
          <w:szCs w:val="32"/>
        </w:rPr>
      </w:pPr>
      <w:r>
        <w:rPr>
          <w:b/>
          <w:sz w:val="32"/>
          <w:szCs w:val="32"/>
        </w:rPr>
        <w:t>Comments:</w:t>
      </w:r>
    </w:p>
    <w:p w14:paraId="5F3BEA13" w14:textId="77777777" w:rsidR="00C25EC0" w:rsidRDefault="00C25EC0" w:rsidP="00C25EC0">
      <w:pPr>
        <w:pStyle w:val="ListParagraph"/>
        <w:numPr>
          <w:ilvl w:val="0"/>
          <w:numId w:val="43"/>
        </w:numPr>
        <w:spacing w:after="0" w:line="240" w:lineRule="auto"/>
      </w:pPr>
      <w:r>
        <w:t>Small Sustainable Development. Local Community Needs Addressed</w:t>
      </w:r>
    </w:p>
    <w:p w14:paraId="188FB5A5" w14:textId="77777777" w:rsidR="00C25EC0" w:rsidRDefault="00C25EC0" w:rsidP="00C25EC0">
      <w:pPr>
        <w:pStyle w:val="ListParagraph"/>
        <w:numPr>
          <w:ilvl w:val="0"/>
          <w:numId w:val="43"/>
        </w:numPr>
        <w:spacing w:after="0" w:line="240" w:lineRule="auto"/>
      </w:pPr>
      <w:r>
        <w:t>What is the definition of ‘small scale?’</w:t>
      </w:r>
    </w:p>
    <w:p w14:paraId="5C382D24" w14:textId="77777777" w:rsidR="00C25EC0" w:rsidRDefault="00C25EC0" w:rsidP="00C25EC0">
      <w:pPr>
        <w:pStyle w:val="ListParagraph"/>
        <w:numPr>
          <w:ilvl w:val="0"/>
          <w:numId w:val="43"/>
        </w:numPr>
        <w:spacing w:after="0" w:line="240" w:lineRule="auto"/>
      </w:pPr>
      <w:r>
        <w:t>Please get ‘Affordable Housing’ not ‘Executive Homes’</w:t>
      </w:r>
    </w:p>
    <w:p w14:paraId="7228B2BD" w14:textId="77777777" w:rsidR="00C25EC0" w:rsidRDefault="00C25EC0" w:rsidP="00C25EC0">
      <w:pPr>
        <w:pStyle w:val="ListParagraph"/>
        <w:numPr>
          <w:ilvl w:val="0"/>
          <w:numId w:val="43"/>
        </w:numPr>
        <w:spacing w:after="0" w:line="240" w:lineRule="auto"/>
      </w:pPr>
      <w:r>
        <w:t>No to Point 2 – needs investment in parking, upgrade of roads, sewage etc.</w:t>
      </w:r>
    </w:p>
    <w:p w14:paraId="1E5DF5BF" w14:textId="77777777" w:rsidR="00C25EC0" w:rsidRDefault="00C25EC0" w:rsidP="00C25EC0"/>
    <w:p w14:paraId="1F10F3C8" w14:textId="36363840" w:rsidR="00C25EC0" w:rsidRPr="00F97FB5" w:rsidRDefault="00C25EC0" w:rsidP="00C25EC0">
      <w:pPr>
        <w:rPr>
          <w:b/>
          <w:sz w:val="32"/>
          <w:szCs w:val="32"/>
        </w:rPr>
      </w:pPr>
      <w:r>
        <w:rPr>
          <w:b/>
          <w:sz w:val="32"/>
          <w:szCs w:val="32"/>
        </w:rPr>
        <w:t>1 person didn’</w:t>
      </w:r>
      <w:r w:rsidRPr="00F97FB5">
        <w:rPr>
          <w:b/>
          <w:sz w:val="32"/>
          <w:szCs w:val="32"/>
        </w:rPr>
        <w:t>t</w:t>
      </w:r>
      <w:r>
        <w:rPr>
          <w:b/>
          <w:sz w:val="32"/>
          <w:szCs w:val="32"/>
        </w:rPr>
        <w:t xml:space="preserve"> agree with this Key Issue and these F</w:t>
      </w:r>
      <w:r w:rsidRPr="00F97FB5">
        <w:rPr>
          <w:b/>
          <w:sz w:val="32"/>
          <w:szCs w:val="32"/>
        </w:rPr>
        <w:t>ocus Points</w:t>
      </w:r>
    </w:p>
    <w:p w14:paraId="686510A7" w14:textId="77777777" w:rsidR="00C25EC0" w:rsidRPr="00F97FB5" w:rsidRDefault="00C25EC0" w:rsidP="00C25EC0">
      <w:pPr>
        <w:rPr>
          <w:b/>
          <w:sz w:val="32"/>
          <w:szCs w:val="32"/>
        </w:rPr>
      </w:pPr>
      <w:r w:rsidRPr="00F97FB5">
        <w:rPr>
          <w:b/>
          <w:sz w:val="32"/>
          <w:szCs w:val="32"/>
        </w:rPr>
        <w:t>Comment</w:t>
      </w:r>
      <w:r>
        <w:rPr>
          <w:b/>
          <w:sz w:val="32"/>
          <w:szCs w:val="32"/>
        </w:rPr>
        <w:t>s</w:t>
      </w:r>
      <w:r w:rsidRPr="00F97FB5">
        <w:rPr>
          <w:b/>
          <w:sz w:val="32"/>
          <w:szCs w:val="32"/>
        </w:rPr>
        <w:t>:</w:t>
      </w:r>
    </w:p>
    <w:p w14:paraId="083CBE13" w14:textId="77777777" w:rsidR="00C25EC0" w:rsidRDefault="00C25EC0" w:rsidP="00C25EC0">
      <w:pPr>
        <w:pStyle w:val="ListParagraph"/>
        <w:numPr>
          <w:ilvl w:val="0"/>
          <w:numId w:val="44"/>
        </w:numPr>
        <w:spacing w:after="0" w:line="240" w:lineRule="auto"/>
      </w:pPr>
      <w:r>
        <w:t>Do not use Brownfield Sites first as business should be integrated with housing to cut out migration of people to go to work thus reducing traffic and creating sustainable employment.</w:t>
      </w:r>
    </w:p>
    <w:p w14:paraId="1D54857E" w14:textId="77777777" w:rsidR="00C25EC0" w:rsidRDefault="00C25EC0" w:rsidP="00C25EC0">
      <w:pPr>
        <w:pStyle w:val="ListParagraph"/>
        <w:numPr>
          <w:ilvl w:val="0"/>
          <w:numId w:val="44"/>
        </w:numPr>
        <w:spacing w:after="0" w:line="240" w:lineRule="auto"/>
      </w:pPr>
      <w:r w:rsidRPr="001F7D51">
        <w:t xml:space="preserve">A1152 </w:t>
      </w:r>
      <w:r>
        <w:t>is far too narrow for existing traffic and further housing and development in Melton must be considered.</w:t>
      </w:r>
    </w:p>
    <w:p w14:paraId="4E91FB27" w14:textId="77777777" w:rsidR="00C25EC0" w:rsidRDefault="00C25EC0" w:rsidP="00C25EC0">
      <w:pPr>
        <w:pStyle w:val="ListParagraph"/>
        <w:numPr>
          <w:ilvl w:val="0"/>
          <w:numId w:val="44"/>
        </w:numPr>
        <w:spacing w:after="0" w:line="240" w:lineRule="auto"/>
      </w:pPr>
      <w:r>
        <w:t xml:space="preserve">Yarmouth Rd Development is on a </w:t>
      </w:r>
      <w:proofErr w:type="gramStart"/>
      <w:r>
        <w:t>greenfield</w:t>
      </w:r>
      <w:proofErr w:type="gramEnd"/>
      <w:r>
        <w:t xml:space="preserve"> site.  The developer claims SCDC doesn’t have a viable plan to build sufficient houses.</w:t>
      </w:r>
    </w:p>
    <w:p w14:paraId="515CF2D7" w14:textId="77777777" w:rsidR="00C25EC0" w:rsidRDefault="00C25EC0" w:rsidP="00C25EC0">
      <w:pPr>
        <w:pStyle w:val="ListParagraph"/>
        <w:numPr>
          <w:ilvl w:val="0"/>
          <w:numId w:val="44"/>
        </w:numPr>
        <w:spacing w:after="0" w:line="240" w:lineRule="auto"/>
      </w:pPr>
      <w:r>
        <w:t>What is the definition of ‘small’ and ‘large’ and all other terminology</w:t>
      </w:r>
    </w:p>
    <w:p w14:paraId="75DCFC9E" w14:textId="77777777" w:rsidR="00C25EC0" w:rsidRDefault="00C25EC0" w:rsidP="00C25EC0">
      <w:pPr>
        <w:pStyle w:val="ListParagraph"/>
        <w:numPr>
          <w:ilvl w:val="0"/>
          <w:numId w:val="44"/>
        </w:numPr>
        <w:spacing w:after="0" w:line="240" w:lineRule="auto"/>
      </w:pPr>
      <w:r>
        <w:t>What size development is small and would any ‘small development’ include affordable housing</w:t>
      </w:r>
    </w:p>
    <w:p w14:paraId="39D4236C" w14:textId="77777777" w:rsidR="00C25EC0" w:rsidRDefault="00C25EC0" w:rsidP="00C25EC0">
      <w:pPr>
        <w:pStyle w:val="ListParagraph"/>
        <w:numPr>
          <w:ilvl w:val="0"/>
          <w:numId w:val="44"/>
        </w:numPr>
        <w:spacing w:after="0" w:line="240" w:lineRule="auto"/>
      </w:pPr>
      <w:r>
        <w:t>At what point does an increase of housing/residents impact on other infrastructure e.g. woods/school/leisure facilities</w:t>
      </w:r>
    </w:p>
    <w:p w14:paraId="1A5FC0FA" w14:textId="77777777" w:rsidR="00C25EC0" w:rsidRDefault="00C25EC0" w:rsidP="00C25EC0"/>
    <w:p w14:paraId="667AE905" w14:textId="77777777" w:rsidR="00C25EC0" w:rsidRDefault="00C25EC0" w:rsidP="00C25EC0"/>
    <w:p w14:paraId="144A597C" w14:textId="77777777" w:rsidR="00C25EC0" w:rsidRPr="001F7D51" w:rsidRDefault="00C25EC0" w:rsidP="00C25EC0"/>
    <w:p w14:paraId="03579669" w14:textId="77777777" w:rsidR="00C25EC0" w:rsidRDefault="00C25EC0" w:rsidP="00C25EC0">
      <w:pPr>
        <w:rPr>
          <w:b/>
          <w:sz w:val="32"/>
          <w:szCs w:val="32"/>
        </w:rPr>
      </w:pPr>
    </w:p>
    <w:p w14:paraId="5231DBA3" w14:textId="77777777" w:rsidR="00C25EC0" w:rsidRPr="00C57F67" w:rsidRDefault="00C25EC0" w:rsidP="00C25EC0">
      <w:pPr>
        <w:rPr>
          <w:b/>
          <w:sz w:val="32"/>
          <w:szCs w:val="32"/>
        </w:rPr>
      </w:pPr>
      <w:r w:rsidRPr="00C57F67">
        <w:rPr>
          <w:b/>
          <w:sz w:val="32"/>
          <w:szCs w:val="32"/>
        </w:rPr>
        <w:t>Better facilities for local people</w:t>
      </w:r>
      <w:r>
        <w:rPr>
          <w:b/>
          <w:sz w:val="32"/>
          <w:szCs w:val="32"/>
        </w:rPr>
        <w:t>:</w:t>
      </w:r>
    </w:p>
    <w:p w14:paraId="5DC3DD78" w14:textId="4734C907" w:rsidR="00C25EC0" w:rsidRPr="00C57F67" w:rsidRDefault="00823A15" w:rsidP="00C25EC0">
      <w:pPr>
        <w:rPr>
          <w:b/>
        </w:rPr>
      </w:pPr>
      <w:r>
        <w:rPr>
          <w:noProof/>
          <w:lang w:val="en-US"/>
        </w:rPr>
        <mc:AlternateContent>
          <mc:Choice Requires="wps">
            <w:drawing>
              <wp:anchor distT="0" distB="0" distL="114300" distR="114300" simplePos="0" relativeHeight="251659264" behindDoc="0" locked="0" layoutInCell="1" allowOverlap="1" wp14:anchorId="28F066FE" wp14:editId="4F10F473">
                <wp:simplePos x="0" y="0"/>
                <wp:positionH relativeFrom="column">
                  <wp:posOffset>0</wp:posOffset>
                </wp:positionH>
                <wp:positionV relativeFrom="paragraph">
                  <wp:posOffset>58420</wp:posOffset>
                </wp:positionV>
                <wp:extent cx="5829300" cy="1459230"/>
                <wp:effectExtent l="0" t="0" r="38100" b="13970"/>
                <wp:wrapSquare wrapText="bothSides"/>
                <wp:docPr id="1" name="Text Box 1"/>
                <wp:cNvGraphicFramePr/>
                <a:graphic xmlns:a="http://schemas.openxmlformats.org/drawingml/2006/main">
                  <a:graphicData uri="http://schemas.microsoft.com/office/word/2010/wordprocessingShape">
                    <wps:wsp>
                      <wps:cNvSpPr txBox="1"/>
                      <wps:spPr>
                        <a:xfrm>
                          <a:off x="0" y="0"/>
                          <a:ext cx="5829300" cy="145923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A64D08C" w14:textId="77777777" w:rsidR="008A7DDB" w:rsidRDefault="008A7DDB" w:rsidP="00C25EC0">
                            <w:pPr>
                              <w:pStyle w:val="ListParagraph"/>
                              <w:numPr>
                                <w:ilvl w:val="0"/>
                                <w:numId w:val="37"/>
                              </w:numPr>
                              <w:spacing w:after="0" w:line="240" w:lineRule="auto"/>
                            </w:pPr>
                            <w:r>
                              <w:t>Maintain current and where possible extend community and social facilities</w:t>
                            </w:r>
                          </w:p>
                          <w:p w14:paraId="78A163F2" w14:textId="77777777" w:rsidR="008A7DDB" w:rsidRDefault="008A7DDB" w:rsidP="00C25EC0"/>
                          <w:p w14:paraId="628439FE" w14:textId="77777777" w:rsidR="008A7DDB" w:rsidRDefault="008A7DDB" w:rsidP="00C25EC0">
                            <w:pPr>
                              <w:pStyle w:val="ListParagraph"/>
                              <w:numPr>
                                <w:ilvl w:val="0"/>
                                <w:numId w:val="37"/>
                              </w:numPr>
                              <w:spacing w:after="0" w:line="240" w:lineRule="auto"/>
                            </w:pPr>
                            <w:r>
                              <w:t>Encourage local clubs, societies and other recreational facilities</w:t>
                            </w:r>
                          </w:p>
                          <w:p w14:paraId="05B1A184" w14:textId="77777777" w:rsidR="008A7DDB" w:rsidRDefault="008A7DDB" w:rsidP="00C25EC0"/>
                          <w:p w14:paraId="0A8DE912" w14:textId="77777777" w:rsidR="008A7DDB" w:rsidRDefault="008A7DDB" w:rsidP="00C25EC0">
                            <w:pPr>
                              <w:pStyle w:val="ListParagraph"/>
                              <w:numPr>
                                <w:ilvl w:val="0"/>
                                <w:numId w:val="37"/>
                              </w:numPr>
                              <w:spacing w:after="0" w:line="240" w:lineRule="auto"/>
                            </w:pPr>
                            <w:r>
                              <w:t>Provide better facilities for younger people</w:t>
                            </w:r>
                          </w:p>
                          <w:p w14:paraId="01332026" w14:textId="77777777" w:rsidR="008A7DDB" w:rsidRDefault="008A7DDB" w:rsidP="00C25EC0"/>
                          <w:p w14:paraId="216505A8" w14:textId="77777777" w:rsidR="008A7DDB" w:rsidRDefault="008A7DDB" w:rsidP="00C25EC0">
                            <w:pPr>
                              <w:pStyle w:val="ListParagraph"/>
                              <w:numPr>
                                <w:ilvl w:val="0"/>
                                <w:numId w:val="37"/>
                              </w:numPr>
                              <w:spacing w:after="0" w:line="240" w:lineRule="auto"/>
                            </w:pPr>
                            <w:r>
                              <w:t>Support the needs of our elderly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8" type="#_x0000_t202" style="position:absolute;margin-left:0;margin-top:4.6pt;width:459pt;height:1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" fillcolor="white [3201]" strokecolor="black [3200]" strokeweight="2pt">
                <v:textbox>
                  <w:txbxContent>
                    <w:p w14:paraId="2A64D08C" w14:textId="77777777" w:rsidR="00DA7C28" w:rsidRDefault="00DA7C28" w:rsidP="00C25EC0">
                      <w:pPr>
                        <w:pStyle w:val="ListParagraph"/>
                        <w:numPr>
                          <w:ilvl w:val="0"/>
                          <w:numId w:val="37"/>
                        </w:numPr>
                        <w:spacing w:after="0" w:line="240" w:lineRule="auto"/>
                      </w:pPr>
                      <w:r>
                        <w:t>Maintain current and where possible extend community and social facilities</w:t>
                      </w:r>
                    </w:p>
                    <w:p w14:paraId="78A163F2" w14:textId="77777777" w:rsidR="00DA7C28" w:rsidRDefault="00DA7C28" w:rsidP="00C25EC0"/>
                    <w:p w14:paraId="628439FE" w14:textId="77777777" w:rsidR="00DA7C28" w:rsidRDefault="00DA7C28" w:rsidP="00C25EC0">
                      <w:pPr>
                        <w:pStyle w:val="ListParagraph"/>
                        <w:numPr>
                          <w:ilvl w:val="0"/>
                          <w:numId w:val="37"/>
                        </w:numPr>
                        <w:spacing w:after="0" w:line="240" w:lineRule="auto"/>
                      </w:pPr>
                      <w:r>
                        <w:t>Encourage local clubs, societies and other recreational facilities</w:t>
                      </w:r>
                    </w:p>
                    <w:p w14:paraId="05B1A184" w14:textId="77777777" w:rsidR="00DA7C28" w:rsidRDefault="00DA7C28" w:rsidP="00C25EC0"/>
                    <w:p w14:paraId="0A8DE912" w14:textId="77777777" w:rsidR="00DA7C28" w:rsidRDefault="00DA7C28" w:rsidP="00C25EC0">
                      <w:pPr>
                        <w:pStyle w:val="ListParagraph"/>
                        <w:numPr>
                          <w:ilvl w:val="0"/>
                          <w:numId w:val="37"/>
                        </w:numPr>
                        <w:spacing w:after="0" w:line="240" w:lineRule="auto"/>
                      </w:pPr>
                      <w:r>
                        <w:t>Provide better facilities for younger people</w:t>
                      </w:r>
                    </w:p>
                    <w:p w14:paraId="01332026" w14:textId="77777777" w:rsidR="00DA7C28" w:rsidRDefault="00DA7C28" w:rsidP="00C25EC0"/>
                    <w:p w14:paraId="216505A8" w14:textId="77777777" w:rsidR="00DA7C28" w:rsidRDefault="00DA7C28" w:rsidP="00C25EC0">
                      <w:pPr>
                        <w:pStyle w:val="ListParagraph"/>
                        <w:numPr>
                          <w:ilvl w:val="0"/>
                          <w:numId w:val="37"/>
                        </w:numPr>
                        <w:spacing w:after="0" w:line="240" w:lineRule="auto"/>
                      </w:pPr>
                      <w:r>
                        <w:t>Support the needs of our elderly residents</w:t>
                      </w:r>
                    </w:p>
                  </w:txbxContent>
                </v:textbox>
                <w10:wrap type="square"/>
              </v:shape>
            </w:pict>
          </mc:Fallback>
        </mc:AlternateContent>
      </w:r>
    </w:p>
    <w:p w14:paraId="294CE70B" w14:textId="587EB0A0" w:rsidR="00C25EC0" w:rsidRPr="00823A15" w:rsidRDefault="00C25EC0" w:rsidP="00C25EC0">
      <w:pPr>
        <w:rPr>
          <w:b/>
        </w:rPr>
      </w:pPr>
      <w:r w:rsidRPr="00C57F67">
        <w:rPr>
          <w:b/>
        </w:rPr>
        <w:t>WHY?</w:t>
      </w:r>
    </w:p>
    <w:p w14:paraId="06485DF4" w14:textId="77777777" w:rsidR="00C25EC0" w:rsidRDefault="00C25EC0" w:rsidP="00C25EC0">
      <w:pPr>
        <w:pStyle w:val="ListParagraph"/>
        <w:numPr>
          <w:ilvl w:val="0"/>
          <w:numId w:val="32"/>
        </w:numPr>
        <w:spacing w:after="0" w:line="240" w:lineRule="auto"/>
      </w:pPr>
      <w:r>
        <w:t>Current key facilities such as the Primary School, nurseries, churches, vet, shops and community buildings (</w:t>
      </w:r>
      <w:proofErr w:type="spellStart"/>
      <w:r>
        <w:t>Burness</w:t>
      </w:r>
      <w:proofErr w:type="spellEnd"/>
      <w:r>
        <w:t xml:space="preserve"> Parish Rooms / </w:t>
      </w:r>
      <w:proofErr w:type="spellStart"/>
      <w:r>
        <w:t>Lindos</w:t>
      </w:r>
      <w:proofErr w:type="spellEnd"/>
      <w:r>
        <w:t xml:space="preserve"> Centre) should be supported and retained.</w:t>
      </w:r>
    </w:p>
    <w:p w14:paraId="2148FBA9" w14:textId="77777777" w:rsidR="00C25EC0" w:rsidRDefault="00C25EC0" w:rsidP="00C25EC0">
      <w:pPr>
        <w:pStyle w:val="ListParagraph"/>
        <w:numPr>
          <w:ilvl w:val="0"/>
          <w:numId w:val="32"/>
        </w:numPr>
        <w:spacing w:after="0" w:line="240" w:lineRule="auto"/>
      </w:pPr>
      <w:r>
        <w:t xml:space="preserve">Any development will have an impact on these facilities and developers should demonstrate what the impact is likely to be and how such facilities can be enhanced to meet the needs of such proposed growth. </w:t>
      </w:r>
    </w:p>
    <w:p w14:paraId="07EB47B5" w14:textId="77777777" w:rsidR="00C25EC0" w:rsidRDefault="00C25EC0" w:rsidP="00C25EC0">
      <w:pPr>
        <w:pStyle w:val="ListParagraph"/>
        <w:numPr>
          <w:ilvl w:val="0"/>
          <w:numId w:val="32"/>
        </w:numPr>
        <w:spacing w:after="0" w:line="240" w:lineRule="auto"/>
      </w:pPr>
      <w:r>
        <w:t>All developers should ensure that there is safe and easy access for residents from the new site to current local facilities and services.</w:t>
      </w:r>
    </w:p>
    <w:p w14:paraId="682A9EE7" w14:textId="77777777" w:rsidR="00C25EC0" w:rsidRDefault="00C25EC0" w:rsidP="00C25EC0">
      <w:pPr>
        <w:pStyle w:val="ListParagraph"/>
        <w:numPr>
          <w:ilvl w:val="0"/>
          <w:numId w:val="32"/>
        </w:numPr>
        <w:spacing w:after="0" w:line="240" w:lineRule="auto"/>
      </w:pPr>
      <w:r>
        <w:t xml:space="preserve">Offer members of the community of all </w:t>
      </w:r>
      <w:proofErr w:type="gramStart"/>
      <w:r>
        <w:t>ages</w:t>
      </w:r>
      <w:proofErr w:type="gramEnd"/>
      <w:r>
        <w:t xml:space="preserve"> opportunities to get involved with parish activities.</w:t>
      </w:r>
    </w:p>
    <w:p w14:paraId="461EEDF1" w14:textId="77777777" w:rsidR="00C25EC0" w:rsidRDefault="00C25EC0" w:rsidP="00C25EC0">
      <w:pPr>
        <w:pStyle w:val="ListParagraph"/>
        <w:numPr>
          <w:ilvl w:val="0"/>
          <w:numId w:val="32"/>
        </w:numPr>
        <w:spacing w:after="0" w:line="240" w:lineRule="auto"/>
      </w:pPr>
      <w:r>
        <w:t>Continue to look at the needs of young people and try to implement some of the suggestions that were given through the Young People’s Questionnaire that Melton parish Council sent out in 2013 and the Neighbourhood Plan Questionnaire in 2014.</w:t>
      </w:r>
    </w:p>
    <w:p w14:paraId="2B9B1137" w14:textId="77777777" w:rsidR="00C25EC0" w:rsidRDefault="00C25EC0" w:rsidP="00C25EC0">
      <w:pPr>
        <w:pStyle w:val="ListParagraph"/>
        <w:numPr>
          <w:ilvl w:val="0"/>
          <w:numId w:val="32"/>
        </w:numPr>
        <w:spacing w:after="0" w:line="240" w:lineRule="auto"/>
      </w:pPr>
      <w:r>
        <w:t>Look at ways of improving local facilities and service for older people in the parish and try to implement some of the suggestions given through the Neighbourhood Plan Questionnaire in 2014.</w:t>
      </w:r>
    </w:p>
    <w:p w14:paraId="76F03C93" w14:textId="77777777" w:rsidR="00C25EC0" w:rsidRDefault="00C25EC0" w:rsidP="00C25EC0">
      <w:pPr>
        <w:pStyle w:val="ListParagraph"/>
        <w:numPr>
          <w:ilvl w:val="0"/>
          <w:numId w:val="32"/>
        </w:numPr>
        <w:spacing w:after="0" w:line="240" w:lineRule="auto"/>
      </w:pPr>
      <w:r>
        <w:t>Look at options for re-building / modernising the Pavilion on the playing fields.</w:t>
      </w:r>
    </w:p>
    <w:p w14:paraId="7950CC2F" w14:textId="77777777" w:rsidR="00C25EC0" w:rsidRDefault="00C25EC0" w:rsidP="00C25EC0"/>
    <w:p w14:paraId="04EE2D7A" w14:textId="0F4AC398" w:rsidR="00C25EC0" w:rsidRPr="00823A15" w:rsidRDefault="00C25EC0" w:rsidP="00823A15">
      <w:pPr>
        <w:jc w:val="center"/>
        <w:rPr>
          <w:b/>
          <w:sz w:val="56"/>
          <w:szCs w:val="56"/>
          <w:u w:val="single"/>
        </w:rPr>
      </w:pPr>
      <w:r>
        <w:rPr>
          <w:b/>
          <w:sz w:val="56"/>
          <w:szCs w:val="56"/>
          <w:u w:val="single"/>
        </w:rPr>
        <w:t>Focus Point</w:t>
      </w:r>
      <w:r w:rsidRPr="00E72261">
        <w:rPr>
          <w:b/>
          <w:sz w:val="56"/>
          <w:szCs w:val="56"/>
          <w:u w:val="single"/>
        </w:rPr>
        <w:t xml:space="preserve"> 5</w:t>
      </w:r>
    </w:p>
    <w:p w14:paraId="57678D9A" w14:textId="423E4D0D" w:rsidR="00C25EC0" w:rsidRPr="00823A15" w:rsidRDefault="00C25EC0" w:rsidP="00823A15">
      <w:pPr>
        <w:jc w:val="center"/>
        <w:rPr>
          <w:b/>
          <w:sz w:val="32"/>
          <w:szCs w:val="32"/>
        </w:rPr>
      </w:pPr>
      <w:r w:rsidRPr="00E72261">
        <w:rPr>
          <w:b/>
          <w:sz w:val="32"/>
          <w:szCs w:val="32"/>
        </w:rPr>
        <w:t>Facilities / Service Provision and Access to Them</w:t>
      </w:r>
    </w:p>
    <w:p w14:paraId="3AB01FF7" w14:textId="77777777" w:rsidR="00C25EC0" w:rsidRPr="004E1B56" w:rsidRDefault="00C25EC0" w:rsidP="00C25EC0">
      <w:pPr>
        <w:jc w:val="both"/>
      </w:pPr>
      <w:r w:rsidRPr="004E1B56">
        <w:t>This would require that Developers would ensure that for any development of 5 or more houses:</w:t>
      </w:r>
    </w:p>
    <w:p w14:paraId="11C72A77" w14:textId="77777777" w:rsidR="00C25EC0" w:rsidRPr="004E1B56" w:rsidRDefault="00C25EC0" w:rsidP="00C25EC0">
      <w:pPr>
        <w:jc w:val="both"/>
      </w:pPr>
    </w:p>
    <w:p w14:paraId="20B4C1A4" w14:textId="77777777" w:rsidR="00C25EC0" w:rsidRPr="004E1B56" w:rsidRDefault="00C25EC0" w:rsidP="00C25EC0">
      <w:pPr>
        <w:pStyle w:val="ListParagraph"/>
        <w:numPr>
          <w:ilvl w:val="0"/>
          <w:numId w:val="42"/>
        </w:numPr>
        <w:spacing w:after="0" w:line="240" w:lineRule="auto"/>
        <w:jc w:val="both"/>
      </w:pPr>
      <w:proofErr w:type="gramStart"/>
      <w:r w:rsidRPr="004E1B56">
        <w:lastRenderedPageBreak/>
        <w:t>new</w:t>
      </w:r>
      <w:proofErr w:type="gramEnd"/>
      <w:r w:rsidRPr="004E1B56">
        <w:t xml:space="preserve"> footpaths OR improvements to existing footpaths/bridleways were made to give pedestrian access to key services within the village</w:t>
      </w:r>
    </w:p>
    <w:p w14:paraId="51758313" w14:textId="77777777" w:rsidR="00C25EC0" w:rsidRPr="004E1B56" w:rsidRDefault="00C25EC0" w:rsidP="00C25EC0">
      <w:pPr>
        <w:pStyle w:val="ListParagraph"/>
        <w:jc w:val="both"/>
      </w:pPr>
    </w:p>
    <w:p w14:paraId="24324938" w14:textId="77777777" w:rsidR="00C25EC0" w:rsidRPr="004E1B56" w:rsidRDefault="00C25EC0" w:rsidP="00C25EC0">
      <w:pPr>
        <w:pStyle w:val="ListParagraph"/>
        <w:numPr>
          <w:ilvl w:val="0"/>
          <w:numId w:val="42"/>
        </w:numPr>
        <w:spacing w:after="0" w:line="240" w:lineRule="auto"/>
        <w:jc w:val="both"/>
      </w:pPr>
      <w:proofErr w:type="gramStart"/>
      <w:r w:rsidRPr="004E1B56">
        <w:t>new</w:t>
      </w:r>
      <w:proofErr w:type="gramEnd"/>
      <w:r w:rsidRPr="004E1B56">
        <w:t xml:space="preserve"> cycle lanes are created to give residents safe and enjoyable access by bike to key services in the main village area</w:t>
      </w:r>
    </w:p>
    <w:p w14:paraId="382FB09A" w14:textId="77777777" w:rsidR="00C25EC0" w:rsidRPr="004E1B56" w:rsidRDefault="00C25EC0" w:rsidP="00C25EC0">
      <w:pPr>
        <w:jc w:val="both"/>
      </w:pPr>
    </w:p>
    <w:p w14:paraId="1896D3D2" w14:textId="77777777" w:rsidR="00C25EC0" w:rsidRPr="004E1B56" w:rsidRDefault="00C25EC0" w:rsidP="00C25EC0">
      <w:pPr>
        <w:pStyle w:val="ListParagraph"/>
        <w:numPr>
          <w:ilvl w:val="0"/>
          <w:numId w:val="42"/>
        </w:numPr>
        <w:spacing w:after="0" w:line="240" w:lineRule="auto"/>
        <w:jc w:val="both"/>
      </w:pPr>
      <w:proofErr w:type="gramStart"/>
      <w:r w:rsidRPr="004E1B56">
        <w:t>current</w:t>
      </w:r>
      <w:proofErr w:type="gramEnd"/>
      <w:r w:rsidRPr="004E1B56">
        <w:t xml:space="preserve"> services i.e. schools, doctors surgeries etc. can cope with the rise in population and if not that funding is made available to increase / support such existing services to cope with it</w:t>
      </w:r>
    </w:p>
    <w:p w14:paraId="6D48EAE4" w14:textId="77777777" w:rsidR="00C25EC0" w:rsidRPr="004E1B56" w:rsidRDefault="00C25EC0" w:rsidP="00C25EC0"/>
    <w:p w14:paraId="2168113C" w14:textId="77777777" w:rsidR="00C25EC0" w:rsidRPr="004E1B56" w:rsidRDefault="00C25EC0" w:rsidP="00C25EC0"/>
    <w:p w14:paraId="6ACB5AB7" w14:textId="6B1EB35A" w:rsidR="00C25EC0" w:rsidRPr="00823A15" w:rsidRDefault="00C25EC0" w:rsidP="00823A15">
      <w:pPr>
        <w:jc w:val="center"/>
        <w:rPr>
          <w:b/>
          <w:sz w:val="40"/>
          <w:szCs w:val="40"/>
          <w:u w:val="single"/>
        </w:rPr>
      </w:pPr>
      <w:r w:rsidRPr="00F97FB5">
        <w:rPr>
          <w:b/>
          <w:sz w:val="40"/>
          <w:szCs w:val="40"/>
          <w:u w:val="single"/>
        </w:rPr>
        <w:t>FEEDBACK</w:t>
      </w:r>
    </w:p>
    <w:p w14:paraId="1A672C69" w14:textId="13D3766A" w:rsidR="00C25EC0" w:rsidRPr="00823A15" w:rsidRDefault="00C25EC0" w:rsidP="00C25EC0">
      <w:pPr>
        <w:rPr>
          <w:b/>
          <w:sz w:val="32"/>
          <w:szCs w:val="32"/>
        </w:rPr>
      </w:pPr>
      <w:r>
        <w:rPr>
          <w:b/>
          <w:sz w:val="32"/>
          <w:szCs w:val="32"/>
        </w:rPr>
        <w:t>35 people agreed with this Key Issue and Focus Point</w:t>
      </w:r>
    </w:p>
    <w:p w14:paraId="031F6EFF" w14:textId="77777777" w:rsidR="00C25EC0" w:rsidRDefault="00C25EC0" w:rsidP="00C25EC0">
      <w:pPr>
        <w:rPr>
          <w:b/>
          <w:sz w:val="32"/>
          <w:szCs w:val="32"/>
        </w:rPr>
      </w:pPr>
      <w:r>
        <w:rPr>
          <w:b/>
          <w:sz w:val="32"/>
          <w:szCs w:val="32"/>
        </w:rPr>
        <w:t>Comments:</w:t>
      </w:r>
    </w:p>
    <w:p w14:paraId="67F1DE9D" w14:textId="77777777" w:rsidR="00C25EC0" w:rsidRDefault="00C25EC0" w:rsidP="00C25EC0">
      <w:pPr>
        <w:pStyle w:val="ListParagraph"/>
        <w:numPr>
          <w:ilvl w:val="0"/>
          <w:numId w:val="43"/>
        </w:numPr>
        <w:spacing w:after="0" w:line="240" w:lineRule="auto"/>
      </w:pPr>
      <w:r>
        <w:t>Primary school important part of community</w:t>
      </w:r>
    </w:p>
    <w:p w14:paraId="44F60CCC" w14:textId="77777777" w:rsidR="00C25EC0" w:rsidRDefault="00C25EC0" w:rsidP="00C25EC0">
      <w:pPr>
        <w:pStyle w:val="ListParagraph"/>
        <w:numPr>
          <w:ilvl w:val="0"/>
          <w:numId w:val="43"/>
        </w:numPr>
        <w:spacing w:after="0" w:line="240" w:lineRule="auto"/>
      </w:pPr>
      <w:r>
        <w:t>Definitely a youth club/sports facility</w:t>
      </w:r>
    </w:p>
    <w:p w14:paraId="2E55BDD6" w14:textId="77777777" w:rsidR="00C25EC0" w:rsidRDefault="00C25EC0" w:rsidP="00C25EC0">
      <w:pPr>
        <w:pStyle w:val="ListParagraph"/>
        <w:numPr>
          <w:ilvl w:val="0"/>
          <w:numId w:val="43"/>
        </w:numPr>
        <w:spacing w:after="0" w:line="240" w:lineRule="auto"/>
      </w:pPr>
      <w:r>
        <w:t>A car free village square area</w:t>
      </w:r>
    </w:p>
    <w:p w14:paraId="2A607869" w14:textId="77777777" w:rsidR="00C25EC0" w:rsidRDefault="00C25EC0" w:rsidP="00C25EC0">
      <w:pPr>
        <w:pStyle w:val="ListParagraph"/>
        <w:numPr>
          <w:ilvl w:val="0"/>
          <w:numId w:val="43"/>
        </w:numPr>
        <w:spacing w:after="0" w:line="240" w:lineRule="auto"/>
      </w:pPr>
      <w:r>
        <w:t>The playing field is a great asset lets look after it</w:t>
      </w:r>
    </w:p>
    <w:p w14:paraId="51F81A6D" w14:textId="77777777" w:rsidR="00C25EC0" w:rsidRDefault="00C25EC0" w:rsidP="00C25EC0"/>
    <w:p w14:paraId="361AAFF9" w14:textId="77777777" w:rsidR="00C25EC0" w:rsidRPr="004E1B56" w:rsidRDefault="00C25EC0" w:rsidP="00C25EC0"/>
    <w:p w14:paraId="38DDBE45" w14:textId="77777777" w:rsidR="00C25EC0" w:rsidRDefault="00C25EC0" w:rsidP="00C25EC0"/>
    <w:p w14:paraId="2DD93C9A" w14:textId="77777777" w:rsidR="00C25EC0" w:rsidRDefault="00C25EC0" w:rsidP="00C25EC0"/>
    <w:p w14:paraId="01F6AA21" w14:textId="77777777" w:rsidR="00C25EC0" w:rsidRDefault="00C25EC0" w:rsidP="00C25EC0"/>
    <w:p w14:paraId="6EE960B8" w14:textId="77777777" w:rsidR="00C25EC0" w:rsidRDefault="00C25EC0" w:rsidP="00C25EC0">
      <w:pPr>
        <w:rPr>
          <w:b/>
          <w:sz w:val="32"/>
          <w:szCs w:val="32"/>
        </w:rPr>
      </w:pPr>
    </w:p>
    <w:p w14:paraId="0A305D8C" w14:textId="77777777" w:rsidR="00C25EC0" w:rsidRDefault="00C25EC0" w:rsidP="00C25EC0">
      <w:pPr>
        <w:rPr>
          <w:b/>
          <w:sz w:val="32"/>
          <w:szCs w:val="32"/>
        </w:rPr>
      </w:pPr>
    </w:p>
    <w:p w14:paraId="7C818139" w14:textId="77777777" w:rsidR="00C25EC0" w:rsidRDefault="00C25EC0" w:rsidP="00C25EC0">
      <w:pPr>
        <w:rPr>
          <w:b/>
          <w:sz w:val="32"/>
          <w:szCs w:val="32"/>
        </w:rPr>
      </w:pPr>
    </w:p>
    <w:p w14:paraId="0F475ED9" w14:textId="77777777" w:rsidR="00C25EC0" w:rsidRDefault="00C25EC0" w:rsidP="00C25EC0">
      <w:pPr>
        <w:rPr>
          <w:b/>
          <w:sz w:val="32"/>
          <w:szCs w:val="32"/>
        </w:rPr>
      </w:pPr>
    </w:p>
    <w:p w14:paraId="400E571D" w14:textId="77777777" w:rsidR="00C25EC0" w:rsidRDefault="00C25EC0" w:rsidP="00C25EC0">
      <w:pPr>
        <w:rPr>
          <w:b/>
          <w:sz w:val="32"/>
          <w:szCs w:val="32"/>
        </w:rPr>
      </w:pPr>
    </w:p>
    <w:p w14:paraId="0130DACA" w14:textId="77777777" w:rsidR="00C25EC0" w:rsidRDefault="00C25EC0" w:rsidP="00C25EC0">
      <w:pPr>
        <w:rPr>
          <w:b/>
          <w:sz w:val="32"/>
          <w:szCs w:val="32"/>
        </w:rPr>
      </w:pPr>
    </w:p>
    <w:p w14:paraId="11105E3D" w14:textId="6A8A817A" w:rsidR="00C25EC0" w:rsidRPr="00B03BDA" w:rsidRDefault="00823A15" w:rsidP="00C25EC0">
      <w:pPr>
        <w:rPr>
          <w:b/>
          <w:sz w:val="32"/>
          <w:szCs w:val="32"/>
        </w:rPr>
      </w:pPr>
      <w:r w:rsidRPr="00B03BDA">
        <w:rPr>
          <w:b/>
          <w:noProof/>
          <w:lang w:val="en-US"/>
        </w:rPr>
        <w:lastRenderedPageBreak/>
        <mc:AlternateContent>
          <mc:Choice Requires="wps">
            <w:drawing>
              <wp:anchor distT="0" distB="0" distL="114300" distR="114300" simplePos="0" relativeHeight="251661312" behindDoc="0" locked="0" layoutInCell="1" allowOverlap="1" wp14:anchorId="449C8ABE" wp14:editId="0B0E9C38">
                <wp:simplePos x="0" y="0"/>
                <wp:positionH relativeFrom="column">
                  <wp:posOffset>69850</wp:posOffset>
                </wp:positionH>
                <wp:positionV relativeFrom="paragraph">
                  <wp:posOffset>634365</wp:posOffset>
                </wp:positionV>
                <wp:extent cx="5143500" cy="2305050"/>
                <wp:effectExtent l="0" t="0" r="38100" b="31750"/>
                <wp:wrapSquare wrapText="bothSides"/>
                <wp:docPr id="4" name="Text Box 4"/>
                <wp:cNvGraphicFramePr/>
                <a:graphic xmlns:a="http://schemas.openxmlformats.org/drawingml/2006/main">
                  <a:graphicData uri="http://schemas.microsoft.com/office/word/2010/wordprocessingShape">
                    <wps:wsp>
                      <wps:cNvSpPr txBox="1"/>
                      <wps:spPr>
                        <a:xfrm>
                          <a:off x="0" y="0"/>
                          <a:ext cx="5143500" cy="230505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323F75D" w14:textId="77777777" w:rsidR="008A7DDB" w:rsidRDefault="008A7DDB" w:rsidP="00C25EC0">
                            <w:pPr>
                              <w:pStyle w:val="ListParagraph"/>
                              <w:numPr>
                                <w:ilvl w:val="0"/>
                                <w:numId w:val="38"/>
                              </w:numPr>
                              <w:spacing w:after="0" w:line="240" w:lineRule="auto"/>
                            </w:pPr>
                            <w:r>
                              <w:t>Traffic management issues esp. congestion on Woods Lane and the length of the A1152</w:t>
                            </w:r>
                          </w:p>
                          <w:p w14:paraId="35D56322" w14:textId="77777777" w:rsidR="008A7DDB" w:rsidRDefault="008A7DDB" w:rsidP="00C25EC0"/>
                          <w:p w14:paraId="5648D99B" w14:textId="77777777" w:rsidR="008A7DDB" w:rsidRDefault="008A7DDB" w:rsidP="00C25EC0">
                            <w:pPr>
                              <w:pStyle w:val="ListParagraph"/>
                              <w:numPr>
                                <w:ilvl w:val="0"/>
                                <w:numId w:val="38"/>
                              </w:numPr>
                              <w:spacing w:after="0" w:line="240" w:lineRule="auto"/>
                            </w:pPr>
                            <w:r>
                              <w:t>Availability, reliability and cost of local bus services</w:t>
                            </w:r>
                          </w:p>
                          <w:p w14:paraId="43D0E95F" w14:textId="77777777" w:rsidR="008A7DDB" w:rsidRDefault="008A7DDB" w:rsidP="00C25EC0"/>
                          <w:p w14:paraId="4095C817" w14:textId="77777777" w:rsidR="008A7DDB" w:rsidRDefault="008A7DDB" w:rsidP="00C25EC0">
                            <w:pPr>
                              <w:pStyle w:val="ListParagraph"/>
                              <w:numPr>
                                <w:ilvl w:val="0"/>
                                <w:numId w:val="38"/>
                              </w:numPr>
                              <w:spacing w:after="0" w:line="240" w:lineRule="auto"/>
                            </w:pPr>
                            <w:r>
                              <w:t>More footpaths needed to link different parts of Melton and create circular routes</w:t>
                            </w:r>
                          </w:p>
                          <w:p w14:paraId="4D29E762" w14:textId="77777777" w:rsidR="008A7DDB" w:rsidRDefault="008A7DDB" w:rsidP="00C25EC0"/>
                          <w:p w14:paraId="5B9E69F3" w14:textId="77777777" w:rsidR="008A7DDB" w:rsidRDefault="008A7DDB" w:rsidP="00C25EC0">
                            <w:pPr>
                              <w:pStyle w:val="ListParagraph"/>
                              <w:numPr>
                                <w:ilvl w:val="0"/>
                                <w:numId w:val="38"/>
                              </w:numPr>
                              <w:spacing w:after="0" w:line="240" w:lineRule="auto"/>
                            </w:pPr>
                            <w:r>
                              <w:t>Safety / parking issues especially with getting children to and from local schools</w:t>
                            </w:r>
                          </w:p>
                          <w:p w14:paraId="675376D3" w14:textId="77777777" w:rsidR="008A7DDB" w:rsidRDefault="008A7DDB" w:rsidP="00C25EC0"/>
                          <w:p w14:paraId="08027DE8" w14:textId="77777777" w:rsidR="008A7DDB" w:rsidRDefault="008A7DDB" w:rsidP="00C25EC0">
                            <w:pPr>
                              <w:pStyle w:val="ListParagraph"/>
                              <w:numPr>
                                <w:ilvl w:val="0"/>
                                <w:numId w:val="38"/>
                              </w:numPr>
                              <w:spacing w:after="0" w:line="240" w:lineRule="auto"/>
                            </w:pPr>
                            <w:r>
                              <w:t>Cycle Lanes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9" type="#_x0000_t202" style="position:absolute;margin-left:5.5pt;margin-top:49.95pt;width:405pt;height:18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" fillcolor="white [3201]" strokecolor="black [3200]" strokeweight="2pt">
                <v:textbox>
                  <w:txbxContent>
                    <w:p w14:paraId="2323F75D" w14:textId="77777777" w:rsidR="00DA7C28" w:rsidRDefault="00DA7C28" w:rsidP="00C25EC0">
                      <w:pPr>
                        <w:pStyle w:val="ListParagraph"/>
                        <w:numPr>
                          <w:ilvl w:val="0"/>
                          <w:numId w:val="38"/>
                        </w:numPr>
                        <w:spacing w:after="0" w:line="240" w:lineRule="auto"/>
                      </w:pPr>
                      <w:r>
                        <w:t>Traffic management issues esp. congestion on Woods Lane and the length of the A1152</w:t>
                      </w:r>
                    </w:p>
                    <w:p w14:paraId="35D56322" w14:textId="77777777" w:rsidR="00DA7C28" w:rsidRDefault="00DA7C28" w:rsidP="00C25EC0"/>
                    <w:p w14:paraId="5648D99B" w14:textId="77777777" w:rsidR="00DA7C28" w:rsidRDefault="00DA7C28" w:rsidP="00C25EC0">
                      <w:pPr>
                        <w:pStyle w:val="ListParagraph"/>
                        <w:numPr>
                          <w:ilvl w:val="0"/>
                          <w:numId w:val="38"/>
                        </w:numPr>
                        <w:spacing w:after="0" w:line="240" w:lineRule="auto"/>
                      </w:pPr>
                      <w:r>
                        <w:t>Availability, reliability and cost of local bus services</w:t>
                      </w:r>
                    </w:p>
                    <w:p w14:paraId="43D0E95F" w14:textId="77777777" w:rsidR="00DA7C28" w:rsidRDefault="00DA7C28" w:rsidP="00C25EC0"/>
                    <w:p w14:paraId="4095C817" w14:textId="77777777" w:rsidR="00DA7C28" w:rsidRDefault="00DA7C28" w:rsidP="00C25EC0">
                      <w:pPr>
                        <w:pStyle w:val="ListParagraph"/>
                        <w:numPr>
                          <w:ilvl w:val="0"/>
                          <w:numId w:val="38"/>
                        </w:numPr>
                        <w:spacing w:after="0" w:line="240" w:lineRule="auto"/>
                      </w:pPr>
                      <w:r>
                        <w:t>More footpaths needed to link different parts of Melton and create circular routes</w:t>
                      </w:r>
                    </w:p>
                    <w:p w14:paraId="4D29E762" w14:textId="77777777" w:rsidR="00DA7C28" w:rsidRDefault="00DA7C28" w:rsidP="00C25EC0"/>
                    <w:p w14:paraId="5B9E69F3" w14:textId="77777777" w:rsidR="00DA7C28" w:rsidRDefault="00DA7C28" w:rsidP="00C25EC0">
                      <w:pPr>
                        <w:pStyle w:val="ListParagraph"/>
                        <w:numPr>
                          <w:ilvl w:val="0"/>
                          <w:numId w:val="38"/>
                        </w:numPr>
                        <w:spacing w:after="0" w:line="240" w:lineRule="auto"/>
                      </w:pPr>
                      <w:r>
                        <w:t>Safety / parking issues especially with getting children to and from local schools</w:t>
                      </w:r>
                    </w:p>
                    <w:p w14:paraId="675376D3" w14:textId="77777777" w:rsidR="00DA7C28" w:rsidRDefault="00DA7C28" w:rsidP="00C25EC0"/>
                    <w:p w14:paraId="08027DE8" w14:textId="77777777" w:rsidR="00DA7C28" w:rsidRDefault="00DA7C28" w:rsidP="00C25EC0">
                      <w:pPr>
                        <w:pStyle w:val="ListParagraph"/>
                        <w:numPr>
                          <w:ilvl w:val="0"/>
                          <w:numId w:val="38"/>
                        </w:numPr>
                        <w:spacing w:after="0" w:line="240" w:lineRule="auto"/>
                      </w:pPr>
                      <w:r>
                        <w:t>Cycle Lanes</w:t>
                      </w:r>
                    </w:p>
                  </w:txbxContent>
                </v:textbox>
                <w10:wrap type="square"/>
              </v:shape>
            </w:pict>
          </mc:Fallback>
        </mc:AlternateContent>
      </w:r>
      <w:r w:rsidR="00C25EC0" w:rsidRPr="00B03BDA">
        <w:rPr>
          <w:b/>
          <w:sz w:val="32"/>
          <w:szCs w:val="32"/>
        </w:rPr>
        <w:t>Transport and Infrastructure</w:t>
      </w:r>
      <w:r w:rsidR="00C25EC0">
        <w:rPr>
          <w:b/>
          <w:sz w:val="32"/>
          <w:szCs w:val="32"/>
        </w:rPr>
        <w:t>:</w:t>
      </w:r>
    </w:p>
    <w:p w14:paraId="3BFBFD57" w14:textId="77777777" w:rsidR="00C25EC0" w:rsidRDefault="00C25EC0" w:rsidP="00C25EC0"/>
    <w:p w14:paraId="2EE5D997" w14:textId="4A8BB9C7" w:rsidR="00C25EC0" w:rsidRDefault="00C25EC0" w:rsidP="00C25EC0">
      <w:r w:rsidRPr="00B03BDA">
        <w:rPr>
          <w:b/>
        </w:rPr>
        <w:t>WHY?</w:t>
      </w:r>
    </w:p>
    <w:p w14:paraId="42D94368" w14:textId="77777777" w:rsidR="00C25EC0" w:rsidRDefault="00C25EC0" w:rsidP="00C25EC0">
      <w:pPr>
        <w:pStyle w:val="ListParagraph"/>
        <w:numPr>
          <w:ilvl w:val="0"/>
          <w:numId w:val="34"/>
        </w:numPr>
        <w:spacing w:after="0" w:line="240" w:lineRule="auto"/>
      </w:pPr>
      <w:r>
        <w:t>All applications for development should identify and demonstrate the additional level of traffic they are likely to generate. The impact of any such additional traffic should be assessed with regards to how it affects pedestrians, cyclists, road safety, parking, congestion on key roads (such as Woods Lane) and safe access to and from all local schools. Proposals which are likely to increase the impact of traffic on road users will need to demonstrate fully how this will be managed and what new infrastructure will be put in place to deal with it.</w:t>
      </w:r>
    </w:p>
    <w:p w14:paraId="23FBC68C" w14:textId="77777777" w:rsidR="00C25EC0" w:rsidRDefault="00C25EC0" w:rsidP="00C25EC0">
      <w:pPr>
        <w:pStyle w:val="ListParagraph"/>
        <w:numPr>
          <w:ilvl w:val="0"/>
          <w:numId w:val="34"/>
        </w:numPr>
        <w:spacing w:after="0" w:line="240" w:lineRule="auto"/>
      </w:pPr>
      <w:r>
        <w:t>All applications need to provide off-road parking.</w:t>
      </w:r>
    </w:p>
    <w:p w14:paraId="0CFCB391" w14:textId="77777777" w:rsidR="00C25EC0" w:rsidRDefault="00C25EC0" w:rsidP="00C25EC0">
      <w:pPr>
        <w:pStyle w:val="ListParagraph"/>
        <w:numPr>
          <w:ilvl w:val="0"/>
          <w:numId w:val="34"/>
        </w:numPr>
        <w:spacing w:after="0" w:line="240" w:lineRule="auto"/>
      </w:pPr>
      <w:r>
        <w:t>All applications for development in the village or outlying settlements should demonstrate how they would improve safe and enjoyable movement by pedestrians and cyclists to the main village area and its facilities.  This may include creating new cycle lanes.</w:t>
      </w:r>
    </w:p>
    <w:p w14:paraId="558178D2" w14:textId="77777777" w:rsidR="00C25EC0" w:rsidRDefault="00C25EC0" w:rsidP="00C25EC0">
      <w:pPr>
        <w:pStyle w:val="ListParagraph"/>
        <w:numPr>
          <w:ilvl w:val="0"/>
          <w:numId w:val="34"/>
        </w:numPr>
        <w:spacing w:after="0" w:line="240" w:lineRule="auto"/>
      </w:pPr>
      <w:r>
        <w:t>All developments should explore how they can enhance and/or provide new footpaths and bridleways to connect outlying hamlets to the main village.</w:t>
      </w:r>
    </w:p>
    <w:p w14:paraId="63050480" w14:textId="77777777" w:rsidR="00C25EC0" w:rsidRDefault="00C25EC0" w:rsidP="00C25EC0">
      <w:pPr>
        <w:pStyle w:val="ListParagraph"/>
        <w:numPr>
          <w:ilvl w:val="0"/>
          <w:numId w:val="34"/>
        </w:numPr>
        <w:spacing w:after="0" w:line="240" w:lineRule="auto"/>
      </w:pPr>
      <w:r>
        <w:t>Investigate ways to improve the bus service through Melton village.</w:t>
      </w:r>
    </w:p>
    <w:p w14:paraId="528A9823" w14:textId="77777777" w:rsidR="00C25EC0" w:rsidRDefault="00C25EC0" w:rsidP="00C25EC0"/>
    <w:p w14:paraId="29FB574D" w14:textId="77777777" w:rsidR="00C25EC0" w:rsidRDefault="00C25EC0" w:rsidP="00C25EC0"/>
    <w:p w14:paraId="76744D8E" w14:textId="77777777" w:rsidR="006B1569" w:rsidRDefault="006B1569">
      <w:pPr>
        <w:rPr>
          <w:b/>
          <w:sz w:val="56"/>
          <w:szCs w:val="56"/>
          <w:u w:val="single"/>
        </w:rPr>
      </w:pPr>
      <w:r>
        <w:rPr>
          <w:b/>
          <w:sz w:val="56"/>
          <w:szCs w:val="56"/>
          <w:u w:val="single"/>
        </w:rPr>
        <w:br w:type="page"/>
      </w:r>
    </w:p>
    <w:p w14:paraId="7B52DC86" w14:textId="66D0388C" w:rsidR="00C25EC0" w:rsidRPr="006B1569" w:rsidRDefault="00C25EC0" w:rsidP="006B1569">
      <w:pPr>
        <w:jc w:val="center"/>
        <w:rPr>
          <w:b/>
          <w:sz w:val="56"/>
          <w:szCs w:val="56"/>
          <w:u w:val="single"/>
        </w:rPr>
      </w:pPr>
      <w:r>
        <w:rPr>
          <w:b/>
          <w:sz w:val="56"/>
          <w:szCs w:val="56"/>
          <w:u w:val="single"/>
        </w:rPr>
        <w:lastRenderedPageBreak/>
        <w:t>Focus Point</w:t>
      </w:r>
      <w:r w:rsidRPr="0076450C">
        <w:rPr>
          <w:b/>
          <w:sz w:val="56"/>
          <w:szCs w:val="56"/>
          <w:u w:val="single"/>
        </w:rPr>
        <w:t xml:space="preserve"> 6</w:t>
      </w:r>
    </w:p>
    <w:p w14:paraId="0135EBFE" w14:textId="5D163C48" w:rsidR="00C25EC0" w:rsidRPr="006B1569" w:rsidRDefault="00C25EC0" w:rsidP="006B1569">
      <w:pPr>
        <w:jc w:val="center"/>
        <w:rPr>
          <w:b/>
          <w:sz w:val="32"/>
          <w:szCs w:val="32"/>
        </w:rPr>
      </w:pPr>
      <w:r w:rsidRPr="0076450C">
        <w:rPr>
          <w:b/>
          <w:sz w:val="32"/>
          <w:szCs w:val="32"/>
        </w:rPr>
        <w:t>Traffic Management</w:t>
      </w:r>
    </w:p>
    <w:p w14:paraId="1A6FA7CD" w14:textId="391385CD" w:rsidR="00C25EC0" w:rsidRPr="004E1B56" w:rsidRDefault="00C25EC0" w:rsidP="00C25EC0">
      <w:pPr>
        <w:jc w:val="both"/>
      </w:pPr>
      <w:r w:rsidRPr="004E1B56">
        <w:t xml:space="preserve">This would aim to ensure that all applications for development should identify and demonstrate the additional level of traffic they are likely to generate. </w:t>
      </w:r>
    </w:p>
    <w:p w14:paraId="3411F26C" w14:textId="3D00D5AD" w:rsidR="00C25EC0" w:rsidRPr="004E1B56" w:rsidRDefault="00C25EC0" w:rsidP="00C25EC0">
      <w:pPr>
        <w:jc w:val="both"/>
      </w:pPr>
      <w:r w:rsidRPr="004E1B56">
        <w:t>The impact of any such additional traffic should be assessed with regards to how it affects pedestrians, cyclists, road safety, parking, congestion on key roads (such as Woods Lane) and safe access to and from all local schools.</w:t>
      </w:r>
    </w:p>
    <w:p w14:paraId="2F8DE0DE" w14:textId="77777777" w:rsidR="00C25EC0" w:rsidRPr="004E1B56" w:rsidRDefault="00C25EC0" w:rsidP="00C25EC0">
      <w:pPr>
        <w:jc w:val="both"/>
      </w:pPr>
      <w:r w:rsidRPr="004E1B56">
        <w:t>Proposals which are likely to increase the impact of traffic on road users will need to demonstrate fully how this will be managed and what new infrastructure will be put in place to deal with it BEFORE the houses are built.</w:t>
      </w:r>
    </w:p>
    <w:p w14:paraId="70F870FF" w14:textId="77777777" w:rsidR="00C25EC0" w:rsidRDefault="00C25EC0" w:rsidP="00C25EC0"/>
    <w:p w14:paraId="4512B1D9" w14:textId="64121D45" w:rsidR="00C25EC0" w:rsidRPr="006B1569" w:rsidRDefault="00C25EC0" w:rsidP="006B1569">
      <w:pPr>
        <w:jc w:val="center"/>
        <w:rPr>
          <w:b/>
          <w:sz w:val="56"/>
          <w:szCs w:val="56"/>
          <w:u w:val="single"/>
        </w:rPr>
      </w:pPr>
      <w:r>
        <w:rPr>
          <w:b/>
          <w:sz w:val="56"/>
          <w:szCs w:val="56"/>
          <w:u w:val="single"/>
        </w:rPr>
        <w:t>Focus Point</w:t>
      </w:r>
      <w:r w:rsidRPr="0076450C">
        <w:rPr>
          <w:b/>
          <w:sz w:val="56"/>
          <w:szCs w:val="56"/>
          <w:u w:val="single"/>
        </w:rPr>
        <w:t xml:space="preserve"> 7</w:t>
      </w:r>
    </w:p>
    <w:p w14:paraId="4FAD431C" w14:textId="25F9CE96" w:rsidR="00C25EC0" w:rsidRPr="006B1569" w:rsidRDefault="00C25EC0" w:rsidP="006B1569">
      <w:pPr>
        <w:jc w:val="center"/>
        <w:rPr>
          <w:b/>
          <w:sz w:val="32"/>
          <w:szCs w:val="32"/>
        </w:rPr>
      </w:pPr>
      <w:r w:rsidRPr="0076450C">
        <w:rPr>
          <w:b/>
          <w:sz w:val="32"/>
          <w:szCs w:val="32"/>
        </w:rPr>
        <w:t>Off Road Parking</w:t>
      </w:r>
    </w:p>
    <w:p w14:paraId="48E87A34" w14:textId="7B772741" w:rsidR="00C25EC0" w:rsidRPr="006B1569" w:rsidRDefault="00C25EC0" w:rsidP="00C25EC0">
      <w:pPr>
        <w:rPr>
          <w:b/>
        </w:rPr>
      </w:pPr>
      <w:r w:rsidRPr="004E1B56">
        <w:t>This would require that ANY new development i.e. houses, retail or business, would be provided with off street parking facilities, sufficient for the needs of the new residents/employees.</w:t>
      </w:r>
    </w:p>
    <w:p w14:paraId="6AE49B38" w14:textId="2529F5DB" w:rsidR="00C25EC0" w:rsidRPr="006B1569" w:rsidRDefault="00C25EC0" w:rsidP="006B1569">
      <w:pPr>
        <w:jc w:val="center"/>
        <w:rPr>
          <w:b/>
          <w:sz w:val="40"/>
          <w:szCs w:val="40"/>
          <w:u w:val="single"/>
        </w:rPr>
      </w:pPr>
      <w:r w:rsidRPr="00F97FB5">
        <w:rPr>
          <w:b/>
          <w:sz w:val="40"/>
          <w:szCs w:val="40"/>
          <w:u w:val="single"/>
        </w:rPr>
        <w:t>FEEDBACK</w:t>
      </w:r>
    </w:p>
    <w:p w14:paraId="78190EB0" w14:textId="55C9952B" w:rsidR="00C25EC0" w:rsidRPr="006B1569" w:rsidRDefault="00C25EC0" w:rsidP="00C25EC0">
      <w:pPr>
        <w:rPr>
          <w:b/>
          <w:sz w:val="32"/>
          <w:szCs w:val="32"/>
        </w:rPr>
      </w:pPr>
      <w:r>
        <w:rPr>
          <w:b/>
          <w:sz w:val="32"/>
          <w:szCs w:val="32"/>
        </w:rPr>
        <w:t>36 people agreed with this Key Issue and Focus Points</w:t>
      </w:r>
    </w:p>
    <w:p w14:paraId="74557982" w14:textId="77777777" w:rsidR="00C25EC0" w:rsidRDefault="00C25EC0" w:rsidP="00C25EC0">
      <w:pPr>
        <w:rPr>
          <w:b/>
          <w:sz w:val="32"/>
          <w:szCs w:val="32"/>
        </w:rPr>
      </w:pPr>
      <w:r>
        <w:rPr>
          <w:b/>
          <w:sz w:val="32"/>
          <w:szCs w:val="32"/>
        </w:rPr>
        <w:t>Comments:</w:t>
      </w:r>
    </w:p>
    <w:p w14:paraId="0E236EEF" w14:textId="77777777" w:rsidR="00C25EC0" w:rsidRDefault="00C25EC0" w:rsidP="00C25EC0">
      <w:pPr>
        <w:pStyle w:val="ListParagraph"/>
        <w:numPr>
          <w:ilvl w:val="0"/>
          <w:numId w:val="43"/>
        </w:numPr>
        <w:spacing w:after="0" w:line="240" w:lineRule="auto"/>
      </w:pPr>
      <w:r>
        <w:t>Woods Lane Traffic Big Issue</w:t>
      </w:r>
    </w:p>
    <w:p w14:paraId="0063804C" w14:textId="77777777" w:rsidR="00C25EC0" w:rsidRDefault="00C25EC0" w:rsidP="00C25EC0">
      <w:pPr>
        <w:pStyle w:val="ListParagraph"/>
        <w:numPr>
          <w:ilvl w:val="0"/>
          <w:numId w:val="43"/>
        </w:numPr>
        <w:spacing w:after="0" w:line="240" w:lineRule="auto"/>
      </w:pPr>
      <w:r>
        <w:t>Woods Lane and Yarmouth Rd big issue</w:t>
      </w:r>
    </w:p>
    <w:p w14:paraId="043DA34D" w14:textId="77777777" w:rsidR="00C25EC0" w:rsidRDefault="00C25EC0" w:rsidP="00C25EC0">
      <w:pPr>
        <w:pStyle w:val="ListParagraph"/>
        <w:numPr>
          <w:ilvl w:val="0"/>
          <w:numId w:val="43"/>
        </w:numPr>
        <w:spacing w:after="0" w:line="240" w:lineRule="auto"/>
      </w:pPr>
      <w:r>
        <w:t>Include parking in St Andrews Place</w:t>
      </w:r>
    </w:p>
    <w:p w14:paraId="4BAE8396" w14:textId="77777777" w:rsidR="00C25EC0" w:rsidRDefault="00C25EC0" w:rsidP="00C25EC0">
      <w:pPr>
        <w:pStyle w:val="ListParagraph"/>
        <w:numPr>
          <w:ilvl w:val="0"/>
          <w:numId w:val="43"/>
        </w:numPr>
        <w:spacing w:after="0" w:line="240" w:lineRule="auto"/>
      </w:pPr>
      <w:r>
        <w:t>More bus shelters required</w:t>
      </w:r>
    </w:p>
    <w:p w14:paraId="00FAE5B4" w14:textId="77777777" w:rsidR="00C25EC0" w:rsidRDefault="00C25EC0" w:rsidP="00C25EC0">
      <w:pPr>
        <w:pStyle w:val="ListParagraph"/>
        <w:numPr>
          <w:ilvl w:val="0"/>
          <w:numId w:val="43"/>
        </w:numPr>
        <w:spacing w:after="0" w:line="240" w:lineRule="auto"/>
      </w:pPr>
      <w:r>
        <w:t>More parking in Melton needed</w:t>
      </w:r>
    </w:p>
    <w:p w14:paraId="344ACD4F" w14:textId="77777777" w:rsidR="00C25EC0" w:rsidRDefault="00C25EC0" w:rsidP="00C25EC0">
      <w:pPr>
        <w:pStyle w:val="ListParagraph"/>
        <w:numPr>
          <w:ilvl w:val="0"/>
          <w:numId w:val="43"/>
        </w:numPr>
        <w:spacing w:after="0" w:line="240" w:lineRule="auto"/>
      </w:pPr>
      <w:r>
        <w:t>Parking is already an issue</w:t>
      </w:r>
    </w:p>
    <w:p w14:paraId="34B31BE7" w14:textId="77777777" w:rsidR="00C25EC0" w:rsidRDefault="00C25EC0" w:rsidP="00C25EC0">
      <w:pPr>
        <w:pStyle w:val="ListParagraph"/>
        <w:numPr>
          <w:ilvl w:val="0"/>
          <w:numId w:val="43"/>
        </w:numPr>
        <w:spacing w:after="0" w:line="240" w:lineRule="auto"/>
      </w:pPr>
      <w:r>
        <w:t>Can Focus Points be strengthened?</w:t>
      </w:r>
    </w:p>
    <w:p w14:paraId="564247D8" w14:textId="77777777" w:rsidR="00C25EC0" w:rsidRDefault="00C25EC0" w:rsidP="00C25EC0">
      <w:pPr>
        <w:pStyle w:val="ListParagraph"/>
        <w:numPr>
          <w:ilvl w:val="0"/>
          <w:numId w:val="43"/>
        </w:numPr>
        <w:spacing w:after="0" w:line="240" w:lineRule="auto"/>
      </w:pPr>
      <w:r>
        <w:t>Timetables at ALL bus stops</w:t>
      </w:r>
    </w:p>
    <w:p w14:paraId="47CB0046" w14:textId="77777777" w:rsidR="00C25EC0" w:rsidRDefault="00C25EC0" w:rsidP="00C25EC0">
      <w:pPr>
        <w:pStyle w:val="ListParagraph"/>
        <w:numPr>
          <w:ilvl w:val="0"/>
          <w:numId w:val="43"/>
        </w:numPr>
        <w:spacing w:after="0" w:line="240" w:lineRule="auto"/>
      </w:pPr>
      <w:r>
        <w:t xml:space="preserve">Junction at </w:t>
      </w:r>
      <w:proofErr w:type="spellStart"/>
      <w:r>
        <w:t>Pytches</w:t>
      </w:r>
      <w:proofErr w:type="spellEnd"/>
      <w:r>
        <w:t xml:space="preserve"> Rd/Melton Hill an issue esp. with buses</w:t>
      </w:r>
    </w:p>
    <w:p w14:paraId="51D654A5" w14:textId="77777777" w:rsidR="00C25EC0" w:rsidRDefault="00C25EC0" w:rsidP="00C25EC0">
      <w:pPr>
        <w:pStyle w:val="ListParagraph"/>
        <w:numPr>
          <w:ilvl w:val="0"/>
          <w:numId w:val="43"/>
        </w:numPr>
        <w:spacing w:after="0" w:line="240" w:lineRule="auto"/>
      </w:pPr>
      <w:r>
        <w:t xml:space="preserve">Volume of traffic on main roads, woods lane and towards </w:t>
      </w:r>
      <w:proofErr w:type="spellStart"/>
      <w:r>
        <w:t>Rendlesham</w:t>
      </w:r>
      <w:proofErr w:type="spellEnd"/>
      <w:r>
        <w:t xml:space="preserve"> already an issue</w:t>
      </w:r>
    </w:p>
    <w:p w14:paraId="267A2844" w14:textId="77777777" w:rsidR="00C25EC0" w:rsidRDefault="00C25EC0" w:rsidP="00C25EC0">
      <w:pPr>
        <w:pStyle w:val="ListParagraph"/>
        <w:numPr>
          <w:ilvl w:val="0"/>
          <w:numId w:val="43"/>
        </w:numPr>
        <w:spacing w:after="0" w:line="240" w:lineRule="auto"/>
      </w:pPr>
      <w:r>
        <w:t>Definitely agree with point 6</w:t>
      </w:r>
    </w:p>
    <w:p w14:paraId="376788E1" w14:textId="77777777" w:rsidR="00C25EC0" w:rsidRDefault="00C25EC0" w:rsidP="00C25EC0">
      <w:pPr>
        <w:pStyle w:val="ListParagraph"/>
        <w:numPr>
          <w:ilvl w:val="0"/>
          <w:numId w:val="43"/>
        </w:numPr>
        <w:spacing w:after="0" w:line="240" w:lineRule="auto"/>
      </w:pPr>
      <w:r>
        <w:t>No more building unless roads improved first</w:t>
      </w:r>
    </w:p>
    <w:p w14:paraId="19FAE0DB" w14:textId="77777777" w:rsidR="00C25EC0" w:rsidRDefault="00C25EC0" w:rsidP="00C25EC0">
      <w:pPr>
        <w:pStyle w:val="ListParagraph"/>
        <w:numPr>
          <w:ilvl w:val="0"/>
          <w:numId w:val="43"/>
        </w:numPr>
        <w:spacing w:after="0" w:line="240" w:lineRule="auto"/>
      </w:pPr>
      <w:r>
        <w:lastRenderedPageBreak/>
        <w:t>Woods lane very dangerous needs action now</w:t>
      </w:r>
    </w:p>
    <w:p w14:paraId="4890DF1D" w14:textId="77777777" w:rsidR="00C25EC0" w:rsidRDefault="00C25EC0" w:rsidP="00C25EC0">
      <w:pPr>
        <w:pStyle w:val="ListParagraph"/>
        <w:numPr>
          <w:ilvl w:val="0"/>
          <w:numId w:val="43"/>
        </w:numPr>
        <w:spacing w:after="0" w:line="240" w:lineRule="auto"/>
      </w:pPr>
      <w:r>
        <w:t>Parking by far the biggest problem</w:t>
      </w:r>
    </w:p>
    <w:p w14:paraId="78CC4628" w14:textId="77777777" w:rsidR="00C25EC0" w:rsidRDefault="00C25EC0" w:rsidP="00C25EC0">
      <w:pPr>
        <w:pStyle w:val="ListParagraph"/>
        <w:numPr>
          <w:ilvl w:val="0"/>
          <w:numId w:val="43"/>
        </w:numPr>
        <w:spacing w:after="0" w:line="240" w:lineRule="auto"/>
      </w:pPr>
      <w:r>
        <w:t>It’s easy to write what we want, who is going to help obtain it? Sign on the dotted line…ha.</w:t>
      </w:r>
    </w:p>
    <w:p w14:paraId="4FAC5894" w14:textId="77777777" w:rsidR="00C25EC0" w:rsidRDefault="00C25EC0" w:rsidP="00C25EC0">
      <w:pPr>
        <w:pStyle w:val="ListParagraph"/>
        <w:numPr>
          <w:ilvl w:val="0"/>
          <w:numId w:val="43"/>
        </w:numPr>
        <w:spacing w:after="0" w:line="240" w:lineRule="auto"/>
      </w:pPr>
      <w:r>
        <w:t>Agree Woods Lane awful traffic</w:t>
      </w:r>
    </w:p>
    <w:p w14:paraId="21CEFCE9" w14:textId="77777777" w:rsidR="00C25EC0" w:rsidRDefault="00C25EC0" w:rsidP="00C25EC0">
      <w:pPr>
        <w:pStyle w:val="ListParagraph"/>
        <w:numPr>
          <w:ilvl w:val="0"/>
          <w:numId w:val="43"/>
        </w:numPr>
        <w:spacing w:after="0" w:line="240" w:lineRule="auto"/>
      </w:pPr>
      <w:r>
        <w:t>Church View Close only has one entrance/exit, which is extremely difficult to gain access to the main road at peak traffic times</w:t>
      </w:r>
    </w:p>
    <w:p w14:paraId="1CC933A3" w14:textId="77777777" w:rsidR="00C25EC0" w:rsidRDefault="00C25EC0" w:rsidP="00C25EC0">
      <w:pPr>
        <w:pStyle w:val="ListParagraph"/>
        <w:numPr>
          <w:ilvl w:val="0"/>
          <w:numId w:val="43"/>
        </w:numPr>
        <w:spacing w:after="0" w:line="240" w:lineRule="auto"/>
      </w:pPr>
      <w:r>
        <w:t xml:space="preserve">Cycle paths for families and pupils going to </w:t>
      </w:r>
      <w:proofErr w:type="spellStart"/>
      <w:r>
        <w:t>Farlingaye</w:t>
      </w:r>
      <w:proofErr w:type="spellEnd"/>
      <w:r>
        <w:t xml:space="preserve">.  Very dangerous journey from Melton.  20’s </w:t>
      </w:r>
      <w:proofErr w:type="gramStart"/>
      <w:r>
        <w:t>Plenty</w:t>
      </w:r>
      <w:proofErr w:type="gramEnd"/>
      <w:r>
        <w:t xml:space="preserve"> zones.</w:t>
      </w:r>
    </w:p>
    <w:p w14:paraId="30EF0A54" w14:textId="77777777" w:rsidR="00C25EC0" w:rsidRDefault="00C25EC0" w:rsidP="00C25EC0">
      <w:pPr>
        <w:rPr>
          <w:b/>
          <w:sz w:val="32"/>
          <w:szCs w:val="32"/>
        </w:rPr>
      </w:pPr>
    </w:p>
    <w:p w14:paraId="15AD02DF" w14:textId="316C7ED2" w:rsidR="00C25EC0" w:rsidRPr="00F97FB5" w:rsidRDefault="00C25EC0" w:rsidP="00C25EC0">
      <w:pPr>
        <w:rPr>
          <w:b/>
          <w:sz w:val="32"/>
          <w:szCs w:val="32"/>
        </w:rPr>
      </w:pPr>
      <w:r>
        <w:rPr>
          <w:b/>
          <w:sz w:val="32"/>
          <w:szCs w:val="32"/>
        </w:rPr>
        <w:t>2 people didn’</w:t>
      </w:r>
      <w:r w:rsidRPr="00F97FB5">
        <w:rPr>
          <w:b/>
          <w:sz w:val="32"/>
          <w:szCs w:val="32"/>
        </w:rPr>
        <w:t>t</w:t>
      </w:r>
      <w:r>
        <w:rPr>
          <w:b/>
          <w:sz w:val="32"/>
          <w:szCs w:val="32"/>
        </w:rPr>
        <w:t xml:space="preserve"> agree with this Key Issue and these F</w:t>
      </w:r>
      <w:r w:rsidRPr="00F97FB5">
        <w:rPr>
          <w:b/>
          <w:sz w:val="32"/>
          <w:szCs w:val="32"/>
        </w:rPr>
        <w:t>ocus Points</w:t>
      </w:r>
    </w:p>
    <w:p w14:paraId="1317A8E4" w14:textId="2A49FCDB" w:rsidR="00C25EC0" w:rsidRPr="006B1569" w:rsidRDefault="00C25EC0" w:rsidP="00C25EC0">
      <w:pPr>
        <w:rPr>
          <w:b/>
          <w:sz w:val="32"/>
          <w:szCs w:val="32"/>
        </w:rPr>
      </w:pPr>
      <w:r w:rsidRPr="00F97FB5">
        <w:rPr>
          <w:b/>
          <w:sz w:val="32"/>
          <w:szCs w:val="32"/>
        </w:rPr>
        <w:t>Comment</w:t>
      </w:r>
      <w:r>
        <w:rPr>
          <w:b/>
          <w:sz w:val="32"/>
          <w:szCs w:val="32"/>
        </w:rPr>
        <w:t>s</w:t>
      </w:r>
      <w:r w:rsidRPr="00F97FB5">
        <w:rPr>
          <w:b/>
          <w:sz w:val="32"/>
          <w:szCs w:val="32"/>
        </w:rPr>
        <w:t>:</w:t>
      </w:r>
    </w:p>
    <w:p w14:paraId="0DB6FC30" w14:textId="77777777" w:rsidR="00C25EC0" w:rsidRDefault="00C25EC0" w:rsidP="00C25EC0">
      <w:pPr>
        <w:pStyle w:val="ListParagraph"/>
        <w:numPr>
          <w:ilvl w:val="0"/>
          <w:numId w:val="43"/>
        </w:numPr>
        <w:spacing w:after="0" w:line="240" w:lineRule="auto"/>
      </w:pPr>
      <w:r>
        <w:t>Any development great than 5 houses must explain how pedestrians and car owners will get around without creating additional adverse consequences for the village</w:t>
      </w:r>
    </w:p>
    <w:p w14:paraId="3FF56A3F" w14:textId="77777777" w:rsidR="00C25EC0" w:rsidRDefault="00C25EC0" w:rsidP="00C25EC0">
      <w:pPr>
        <w:pStyle w:val="ListParagraph"/>
        <w:numPr>
          <w:ilvl w:val="0"/>
          <w:numId w:val="43"/>
        </w:numPr>
        <w:spacing w:after="0" w:line="240" w:lineRule="auto"/>
      </w:pPr>
      <w:r>
        <w:t xml:space="preserve">Woods Lane more than </w:t>
      </w:r>
      <w:proofErr w:type="gramStart"/>
      <w:r>
        <w:t>dangerous,</w:t>
      </w:r>
      <w:proofErr w:type="gramEnd"/>
      <w:r>
        <w:t xml:space="preserve"> need action now!!!</w:t>
      </w:r>
    </w:p>
    <w:p w14:paraId="44F9BE31" w14:textId="77777777" w:rsidR="00C25EC0" w:rsidRDefault="00C25EC0" w:rsidP="00C25EC0">
      <w:pPr>
        <w:pStyle w:val="ListParagraph"/>
        <w:numPr>
          <w:ilvl w:val="0"/>
          <w:numId w:val="43"/>
        </w:numPr>
        <w:spacing w:after="0" w:line="240" w:lineRule="auto"/>
      </w:pPr>
      <w:r>
        <w:t>Stop Parking on the green space in Melton village adjacent to post box, opposite car park please.</w:t>
      </w:r>
    </w:p>
    <w:p w14:paraId="3C022655" w14:textId="77777777" w:rsidR="00C25EC0" w:rsidRDefault="00C25EC0" w:rsidP="00C25EC0">
      <w:pPr>
        <w:pStyle w:val="ListParagraph"/>
        <w:numPr>
          <w:ilvl w:val="0"/>
          <w:numId w:val="43"/>
        </w:numPr>
        <w:spacing w:after="0" w:line="240" w:lineRule="auto"/>
      </w:pPr>
      <w:r>
        <w:t>We need a subway at the traffic lights at Melton to help keep the traffic moving over the peninsular. The lights stay red too long, it’s hopeless for businesses and unsafe to cross</w:t>
      </w:r>
    </w:p>
    <w:p w14:paraId="39855E20" w14:textId="77777777" w:rsidR="00C25EC0" w:rsidRDefault="00C25EC0" w:rsidP="00C25EC0">
      <w:pPr>
        <w:rPr>
          <w:b/>
          <w:sz w:val="32"/>
          <w:szCs w:val="32"/>
        </w:rPr>
      </w:pPr>
    </w:p>
    <w:p w14:paraId="4C78C3E5" w14:textId="77777777" w:rsidR="00C25EC0" w:rsidRDefault="00C25EC0" w:rsidP="00C25EC0">
      <w:pPr>
        <w:rPr>
          <w:b/>
          <w:sz w:val="32"/>
          <w:szCs w:val="32"/>
        </w:rPr>
      </w:pPr>
    </w:p>
    <w:p w14:paraId="500012F7" w14:textId="77777777" w:rsidR="00C25EC0" w:rsidRDefault="00C25EC0" w:rsidP="00C25EC0">
      <w:pPr>
        <w:rPr>
          <w:b/>
          <w:sz w:val="32"/>
          <w:szCs w:val="32"/>
        </w:rPr>
      </w:pPr>
    </w:p>
    <w:p w14:paraId="2DE4615A" w14:textId="77777777" w:rsidR="00C25EC0" w:rsidRDefault="00C25EC0" w:rsidP="00C25EC0">
      <w:pPr>
        <w:rPr>
          <w:b/>
          <w:sz w:val="32"/>
          <w:szCs w:val="32"/>
        </w:rPr>
      </w:pPr>
    </w:p>
    <w:p w14:paraId="2D778872" w14:textId="77777777" w:rsidR="00C25EC0" w:rsidRDefault="00C25EC0" w:rsidP="00C25EC0">
      <w:pPr>
        <w:rPr>
          <w:b/>
          <w:sz w:val="32"/>
          <w:szCs w:val="32"/>
        </w:rPr>
      </w:pPr>
    </w:p>
    <w:p w14:paraId="5DBA5395" w14:textId="77777777" w:rsidR="00C25EC0" w:rsidRDefault="00C25EC0" w:rsidP="00C25EC0">
      <w:pPr>
        <w:rPr>
          <w:b/>
          <w:sz w:val="32"/>
          <w:szCs w:val="32"/>
        </w:rPr>
      </w:pPr>
    </w:p>
    <w:p w14:paraId="5025509F" w14:textId="77777777" w:rsidR="00C25EC0" w:rsidRDefault="00C25EC0" w:rsidP="00C25EC0">
      <w:pPr>
        <w:rPr>
          <w:b/>
          <w:sz w:val="32"/>
          <w:szCs w:val="32"/>
        </w:rPr>
      </w:pPr>
      <w:r>
        <w:rPr>
          <w:b/>
          <w:sz w:val="32"/>
          <w:szCs w:val="32"/>
        </w:rPr>
        <w:br w:type="page"/>
      </w:r>
    </w:p>
    <w:p w14:paraId="4292C744" w14:textId="77777777" w:rsidR="00C25EC0" w:rsidRPr="00B03BDA" w:rsidRDefault="00C25EC0" w:rsidP="00C25EC0">
      <w:pPr>
        <w:rPr>
          <w:b/>
          <w:sz w:val="32"/>
          <w:szCs w:val="32"/>
        </w:rPr>
      </w:pPr>
      <w:r w:rsidRPr="00B03BDA">
        <w:rPr>
          <w:b/>
          <w:sz w:val="32"/>
          <w:szCs w:val="32"/>
        </w:rPr>
        <w:lastRenderedPageBreak/>
        <w:t>Supporting the local economy</w:t>
      </w:r>
      <w:r>
        <w:rPr>
          <w:b/>
          <w:sz w:val="32"/>
          <w:szCs w:val="32"/>
        </w:rPr>
        <w:t>:</w:t>
      </w:r>
    </w:p>
    <w:p w14:paraId="13F35DF0" w14:textId="11C84DAE" w:rsidR="00C25EC0" w:rsidRDefault="006B1569" w:rsidP="00C25EC0">
      <w:r w:rsidRPr="00B03BDA">
        <w:rPr>
          <w:b/>
          <w:noProof/>
          <w:lang w:val="en-US"/>
        </w:rPr>
        <mc:AlternateContent>
          <mc:Choice Requires="wps">
            <w:drawing>
              <wp:anchor distT="0" distB="0" distL="114300" distR="114300" simplePos="0" relativeHeight="251662336" behindDoc="0" locked="0" layoutInCell="1" allowOverlap="1" wp14:anchorId="029A0ECA" wp14:editId="4C58B7E5">
                <wp:simplePos x="0" y="0"/>
                <wp:positionH relativeFrom="column">
                  <wp:posOffset>0</wp:posOffset>
                </wp:positionH>
                <wp:positionV relativeFrom="paragraph">
                  <wp:posOffset>107950</wp:posOffset>
                </wp:positionV>
                <wp:extent cx="5257800" cy="1143000"/>
                <wp:effectExtent l="0" t="0" r="25400" b="25400"/>
                <wp:wrapSquare wrapText="bothSides"/>
                <wp:docPr id="5" name="Text Box 5"/>
                <wp:cNvGraphicFramePr/>
                <a:graphic xmlns:a="http://schemas.openxmlformats.org/drawingml/2006/main">
                  <a:graphicData uri="http://schemas.microsoft.com/office/word/2010/wordprocessingShape">
                    <wps:wsp>
                      <wps:cNvSpPr txBox="1"/>
                      <wps:spPr>
                        <a:xfrm>
                          <a:off x="0" y="0"/>
                          <a:ext cx="5257800" cy="11430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C350E4A" w14:textId="77777777" w:rsidR="008A7DDB" w:rsidRDefault="008A7DDB" w:rsidP="00C25EC0">
                            <w:pPr>
                              <w:pStyle w:val="ListParagraph"/>
                              <w:numPr>
                                <w:ilvl w:val="0"/>
                                <w:numId w:val="39"/>
                              </w:numPr>
                              <w:spacing w:after="0" w:line="240" w:lineRule="auto"/>
                            </w:pPr>
                            <w:r>
                              <w:t>Improve local job opportunities esp. for young people</w:t>
                            </w:r>
                          </w:p>
                          <w:p w14:paraId="4A7226B7" w14:textId="77777777" w:rsidR="008A7DDB" w:rsidRDefault="008A7DDB" w:rsidP="00C25EC0"/>
                          <w:p w14:paraId="184421CF" w14:textId="77777777" w:rsidR="008A7DDB" w:rsidRDefault="008A7DDB" w:rsidP="00C25EC0">
                            <w:pPr>
                              <w:pStyle w:val="ListParagraph"/>
                              <w:numPr>
                                <w:ilvl w:val="0"/>
                                <w:numId w:val="39"/>
                              </w:numPr>
                              <w:spacing w:after="0" w:line="240" w:lineRule="auto"/>
                            </w:pPr>
                            <w:r>
                              <w:t>Encourage small business and small retails units but NOT large scale industrial or retail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0" type="#_x0000_t202" style="position:absolute;margin-left:0;margin-top:8.5pt;width:414pt;height:9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" fillcolor="white [3201]" strokecolor="black [3200]" strokeweight="2pt">
                <v:textbox>
                  <w:txbxContent>
                    <w:p w14:paraId="6C350E4A" w14:textId="77777777" w:rsidR="00DA7C28" w:rsidRDefault="00DA7C28" w:rsidP="00C25EC0">
                      <w:pPr>
                        <w:pStyle w:val="ListParagraph"/>
                        <w:numPr>
                          <w:ilvl w:val="0"/>
                          <w:numId w:val="39"/>
                        </w:numPr>
                        <w:spacing w:after="0" w:line="240" w:lineRule="auto"/>
                      </w:pPr>
                      <w:r>
                        <w:t>Improve local job opportunities esp. for young people</w:t>
                      </w:r>
                    </w:p>
                    <w:p w14:paraId="4A7226B7" w14:textId="77777777" w:rsidR="00DA7C28" w:rsidRDefault="00DA7C28" w:rsidP="00C25EC0"/>
                    <w:p w14:paraId="184421CF" w14:textId="77777777" w:rsidR="00DA7C28" w:rsidRDefault="00DA7C28" w:rsidP="00C25EC0">
                      <w:pPr>
                        <w:pStyle w:val="ListParagraph"/>
                        <w:numPr>
                          <w:ilvl w:val="0"/>
                          <w:numId w:val="39"/>
                        </w:numPr>
                        <w:spacing w:after="0" w:line="240" w:lineRule="auto"/>
                      </w:pPr>
                      <w:r>
                        <w:t>Encourage small business and small retails units but NOT large scale industrial or retail sites</w:t>
                      </w:r>
                    </w:p>
                  </w:txbxContent>
                </v:textbox>
                <w10:wrap type="square"/>
              </v:shape>
            </w:pict>
          </mc:Fallback>
        </mc:AlternateContent>
      </w:r>
    </w:p>
    <w:p w14:paraId="6E8DA9C3" w14:textId="0293A210" w:rsidR="00C25EC0" w:rsidRPr="006B1569" w:rsidRDefault="00C25EC0" w:rsidP="00C25EC0">
      <w:pPr>
        <w:rPr>
          <w:b/>
        </w:rPr>
      </w:pPr>
      <w:r w:rsidRPr="00B03BDA">
        <w:rPr>
          <w:b/>
        </w:rPr>
        <w:t>WHY?</w:t>
      </w:r>
    </w:p>
    <w:p w14:paraId="4BB69619" w14:textId="77777777" w:rsidR="00C25EC0" w:rsidRDefault="00C25EC0" w:rsidP="00C25EC0">
      <w:pPr>
        <w:pStyle w:val="ListParagraph"/>
        <w:numPr>
          <w:ilvl w:val="0"/>
          <w:numId w:val="35"/>
        </w:numPr>
        <w:spacing w:after="0" w:line="240" w:lineRule="auto"/>
      </w:pPr>
      <w:r>
        <w:t>Work with local businesses through Melton Parish Council to encourage them to offer employment and apprenticeships to local people</w:t>
      </w:r>
    </w:p>
    <w:p w14:paraId="36A92B74" w14:textId="77777777" w:rsidR="00C25EC0" w:rsidRDefault="00C25EC0" w:rsidP="00C25EC0">
      <w:pPr>
        <w:pStyle w:val="ListParagraph"/>
        <w:numPr>
          <w:ilvl w:val="0"/>
          <w:numId w:val="35"/>
        </w:numPr>
        <w:spacing w:after="0" w:line="240" w:lineRule="auto"/>
      </w:pPr>
      <w:r>
        <w:t>Support applications for new small business units and local small retails units provided the proposal has no unacceptable impact on other key areas and services.</w:t>
      </w:r>
    </w:p>
    <w:p w14:paraId="12F4C9F9" w14:textId="77777777" w:rsidR="00C25EC0" w:rsidRDefault="00C25EC0" w:rsidP="00C25EC0"/>
    <w:p w14:paraId="7D94E5C4" w14:textId="74BCF96E" w:rsidR="00C25EC0" w:rsidRPr="006B1569" w:rsidRDefault="00C25EC0" w:rsidP="006B1569">
      <w:pPr>
        <w:jc w:val="center"/>
        <w:rPr>
          <w:b/>
          <w:sz w:val="56"/>
          <w:szCs w:val="56"/>
          <w:u w:val="single"/>
        </w:rPr>
      </w:pPr>
      <w:r>
        <w:rPr>
          <w:b/>
          <w:sz w:val="56"/>
          <w:szCs w:val="56"/>
          <w:u w:val="single"/>
        </w:rPr>
        <w:t>Focus Point</w:t>
      </w:r>
      <w:r w:rsidRPr="0076450C">
        <w:rPr>
          <w:b/>
          <w:sz w:val="56"/>
          <w:szCs w:val="56"/>
          <w:u w:val="single"/>
        </w:rPr>
        <w:t xml:space="preserve"> 8</w:t>
      </w:r>
    </w:p>
    <w:p w14:paraId="19CA8F7D" w14:textId="10B9E4F5" w:rsidR="00C25EC0" w:rsidRPr="006B1569" w:rsidRDefault="00C25EC0" w:rsidP="006B1569">
      <w:pPr>
        <w:jc w:val="center"/>
        <w:rPr>
          <w:b/>
          <w:sz w:val="32"/>
          <w:szCs w:val="32"/>
        </w:rPr>
      </w:pPr>
      <w:r w:rsidRPr="0076450C">
        <w:rPr>
          <w:b/>
          <w:sz w:val="32"/>
          <w:szCs w:val="32"/>
        </w:rPr>
        <w:t>S</w:t>
      </w:r>
      <w:r>
        <w:rPr>
          <w:b/>
          <w:sz w:val="32"/>
          <w:szCs w:val="32"/>
        </w:rPr>
        <w:t>upport Small Retail and B</w:t>
      </w:r>
      <w:r w:rsidRPr="0076450C">
        <w:rPr>
          <w:b/>
          <w:sz w:val="32"/>
          <w:szCs w:val="32"/>
        </w:rPr>
        <w:t>usines</w:t>
      </w:r>
      <w:r>
        <w:rPr>
          <w:b/>
          <w:sz w:val="32"/>
          <w:szCs w:val="32"/>
        </w:rPr>
        <w:t>s G</w:t>
      </w:r>
      <w:r w:rsidRPr="0076450C">
        <w:rPr>
          <w:b/>
          <w:sz w:val="32"/>
          <w:szCs w:val="32"/>
        </w:rPr>
        <w:t>rowth</w:t>
      </w:r>
    </w:p>
    <w:p w14:paraId="1C7F93A8" w14:textId="46913616" w:rsidR="00C25EC0" w:rsidRPr="004E1B56" w:rsidRDefault="00C25EC0" w:rsidP="00C25EC0">
      <w:pPr>
        <w:jc w:val="both"/>
      </w:pPr>
      <w:r w:rsidRPr="004E1B56">
        <w:t xml:space="preserve">This would seek to encourage further growth of small retail outlets and small local businesses within Melton. </w:t>
      </w:r>
    </w:p>
    <w:p w14:paraId="563B3C39" w14:textId="4BD4D4D7" w:rsidR="00C25EC0" w:rsidRPr="006B1569" w:rsidRDefault="00C25EC0" w:rsidP="006B1569">
      <w:pPr>
        <w:jc w:val="both"/>
      </w:pPr>
      <w:r w:rsidRPr="004E1B56">
        <w:t>Such developments can be creatively mixed within any new housing so that we do not create any more mini business parks or ‘industrial zones’ i.e. along the river.</w:t>
      </w:r>
    </w:p>
    <w:p w14:paraId="528D3C88" w14:textId="3EF616B2" w:rsidR="00C25EC0" w:rsidRPr="006B1569" w:rsidRDefault="00C25EC0" w:rsidP="00C25EC0">
      <w:pPr>
        <w:rPr>
          <w:b/>
          <w:sz w:val="32"/>
          <w:szCs w:val="32"/>
        </w:rPr>
      </w:pPr>
      <w:r>
        <w:rPr>
          <w:b/>
          <w:sz w:val="32"/>
          <w:szCs w:val="32"/>
        </w:rPr>
        <w:t>34 people agreed with this Key Issue and Focus Points</w:t>
      </w:r>
    </w:p>
    <w:p w14:paraId="0F5806CD" w14:textId="77777777" w:rsidR="00C25EC0" w:rsidRDefault="00C25EC0" w:rsidP="00C25EC0">
      <w:pPr>
        <w:rPr>
          <w:b/>
          <w:sz w:val="32"/>
          <w:szCs w:val="32"/>
        </w:rPr>
      </w:pPr>
      <w:r>
        <w:rPr>
          <w:b/>
          <w:sz w:val="32"/>
          <w:szCs w:val="32"/>
        </w:rPr>
        <w:t>Comments:</w:t>
      </w:r>
    </w:p>
    <w:p w14:paraId="3F098E56" w14:textId="77777777" w:rsidR="00C25EC0" w:rsidRDefault="00C25EC0" w:rsidP="00C25EC0">
      <w:pPr>
        <w:pStyle w:val="ListParagraph"/>
        <w:numPr>
          <w:ilvl w:val="0"/>
          <w:numId w:val="43"/>
        </w:numPr>
        <w:spacing w:after="0" w:line="240" w:lineRule="auto"/>
      </w:pPr>
      <w:r>
        <w:t>Diverse small businesses</w:t>
      </w:r>
    </w:p>
    <w:p w14:paraId="6CA644FE" w14:textId="77777777" w:rsidR="00C25EC0" w:rsidRDefault="00C25EC0" w:rsidP="00C25EC0">
      <w:pPr>
        <w:pStyle w:val="ListParagraph"/>
        <w:numPr>
          <w:ilvl w:val="0"/>
          <w:numId w:val="43"/>
        </w:numPr>
        <w:spacing w:after="0" w:line="240" w:lineRule="auto"/>
      </w:pPr>
      <w:r>
        <w:t>Be sure of tenants before building units</w:t>
      </w:r>
    </w:p>
    <w:p w14:paraId="41B1B69D" w14:textId="77777777" w:rsidR="00C25EC0" w:rsidRDefault="00C25EC0" w:rsidP="00C25EC0">
      <w:pPr>
        <w:pStyle w:val="ListParagraph"/>
        <w:numPr>
          <w:ilvl w:val="0"/>
          <w:numId w:val="43"/>
        </w:numPr>
        <w:spacing w:after="0" w:line="240" w:lineRule="auto"/>
      </w:pPr>
      <w:r>
        <w:t>More small food shops (Not Tesco) and a café</w:t>
      </w:r>
    </w:p>
    <w:p w14:paraId="59B78611" w14:textId="77777777" w:rsidR="00C25EC0" w:rsidRDefault="00C25EC0" w:rsidP="00C25EC0">
      <w:pPr>
        <w:pStyle w:val="ListParagraph"/>
        <w:numPr>
          <w:ilvl w:val="0"/>
          <w:numId w:val="43"/>
        </w:numPr>
        <w:spacing w:after="0" w:line="240" w:lineRule="auto"/>
      </w:pPr>
      <w:r>
        <w:t xml:space="preserve">We already have enough industrial units of </w:t>
      </w:r>
      <w:proofErr w:type="spellStart"/>
      <w:r>
        <w:t>Wilford</w:t>
      </w:r>
      <w:proofErr w:type="spellEnd"/>
      <w:r>
        <w:t xml:space="preserve"> Bridge</w:t>
      </w:r>
    </w:p>
    <w:p w14:paraId="709F1CA1" w14:textId="77777777" w:rsidR="00C25EC0" w:rsidRDefault="00C25EC0" w:rsidP="00C25EC0">
      <w:pPr>
        <w:pStyle w:val="ListParagraph"/>
        <w:numPr>
          <w:ilvl w:val="0"/>
          <w:numId w:val="43"/>
        </w:numPr>
        <w:spacing w:after="0" w:line="240" w:lineRule="auto"/>
      </w:pPr>
      <w:r>
        <w:t xml:space="preserve">V. </w:t>
      </w:r>
      <w:proofErr w:type="gramStart"/>
      <w:r>
        <w:t>small</w:t>
      </w:r>
      <w:proofErr w:type="gramEnd"/>
      <w:r>
        <w:t xml:space="preserve"> businesses required plus a doctors and dentist</w:t>
      </w:r>
    </w:p>
    <w:p w14:paraId="231A4041" w14:textId="77777777" w:rsidR="00C25EC0" w:rsidRDefault="00C25EC0" w:rsidP="00C25EC0">
      <w:pPr>
        <w:pStyle w:val="ListParagraph"/>
        <w:numPr>
          <w:ilvl w:val="0"/>
          <w:numId w:val="43"/>
        </w:numPr>
        <w:spacing w:after="0" w:line="240" w:lineRule="auto"/>
      </w:pPr>
      <w:r>
        <w:t>High-speed broadband required</w:t>
      </w:r>
    </w:p>
    <w:p w14:paraId="411FC984" w14:textId="77777777" w:rsidR="00C25EC0" w:rsidRDefault="00C25EC0" w:rsidP="00C25EC0">
      <w:pPr>
        <w:pStyle w:val="ListParagraph"/>
        <w:numPr>
          <w:ilvl w:val="0"/>
          <w:numId w:val="43"/>
        </w:numPr>
        <w:spacing w:after="0" w:line="240" w:lineRule="auto"/>
      </w:pPr>
      <w:r>
        <w:t>Create and identify learning hubs for the unemployed and specifically for 18-25 year olds</w:t>
      </w:r>
    </w:p>
    <w:p w14:paraId="7B82A6DD" w14:textId="77777777" w:rsidR="00C25EC0" w:rsidRDefault="00C25EC0" w:rsidP="00C25EC0">
      <w:pPr>
        <w:pStyle w:val="ListParagraph"/>
        <w:numPr>
          <w:ilvl w:val="0"/>
          <w:numId w:val="43"/>
        </w:numPr>
        <w:spacing w:after="0" w:line="240" w:lineRule="auto"/>
      </w:pPr>
      <w:r>
        <w:t>Basic need is to make sure people are trained for jobs – is this Melton’s job?</w:t>
      </w:r>
    </w:p>
    <w:p w14:paraId="5E486B49" w14:textId="77777777" w:rsidR="00C25EC0" w:rsidRDefault="00C25EC0" w:rsidP="00C25EC0">
      <w:pPr>
        <w:pStyle w:val="ListParagraph"/>
        <w:numPr>
          <w:ilvl w:val="0"/>
          <w:numId w:val="43"/>
        </w:numPr>
        <w:spacing w:after="0" w:line="240" w:lineRule="auto"/>
      </w:pPr>
      <w:r>
        <w:t xml:space="preserve">What about an </w:t>
      </w:r>
      <w:proofErr w:type="gramStart"/>
      <w:r>
        <w:t>internet</w:t>
      </w:r>
      <w:proofErr w:type="gramEnd"/>
      <w:r>
        <w:t xml:space="preserve"> café or high-speed broadband hub for community use?</w:t>
      </w:r>
    </w:p>
    <w:p w14:paraId="1B48CB3B" w14:textId="77777777" w:rsidR="00C25EC0" w:rsidRDefault="00C25EC0" w:rsidP="00C25EC0">
      <w:pPr>
        <w:pStyle w:val="ListParagraph"/>
        <w:numPr>
          <w:ilvl w:val="0"/>
          <w:numId w:val="43"/>
        </w:numPr>
        <w:spacing w:after="0" w:line="240" w:lineRule="auto"/>
      </w:pPr>
      <w:r>
        <w:t>Training needed!</w:t>
      </w:r>
    </w:p>
    <w:p w14:paraId="01D1754C" w14:textId="77777777" w:rsidR="006B1569" w:rsidRDefault="006B1569" w:rsidP="00C25EC0">
      <w:pPr>
        <w:rPr>
          <w:b/>
          <w:sz w:val="32"/>
          <w:szCs w:val="32"/>
        </w:rPr>
      </w:pPr>
    </w:p>
    <w:p w14:paraId="42E168B0" w14:textId="5B8D94C9" w:rsidR="00C25EC0" w:rsidRPr="00F97FB5" w:rsidRDefault="00C25EC0" w:rsidP="00C25EC0">
      <w:pPr>
        <w:rPr>
          <w:b/>
          <w:sz w:val="32"/>
          <w:szCs w:val="32"/>
        </w:rPr>
      </w:pPr>
      <w:r>
        <w:rPr>
          <w:b/>
          <w:sz w:val="32"/>
          <w:szCs w:val="32"/>
        </w:rPr>
        <w:lastRenderedPageBreak/>
        <w:t>1 person didn’</w:t>
      </w:r>
      <w:r w:rsidRPr="00F97FB5">
        <w:rPr>
          <w:b/>
          <w:sz w:val="32"/>
          <w:szCs w:val="32"/>
        </w:rPr>
        <w:t>t</w:t>
      </w:r>
      <w:r>
        <w:rPr>
          <w:b/>
          <w:sz w:val="32"/>
          <w:szCs w:val="32"/>
        </w:rPr>
        <w:t xml:space="preserve"> agree with this Key Issue and this Focus Point</w:t>
      </w:r>
    </w:p>
    <w:p w14:paraId="5C7A060C" w14:textId="77777777" w:rsidR="00C25EC0" w:rsidRPr="00F97FB5" w:rsidRDefault="00C25EC0" w:rsidP="00C25EC0">
      <w:pPr>
        <w:rPr>
          <w:b/>
          <w:sz w:val="32"/>
          <w:szCs w:val="32"/>
        </w:rPr>
      </w:pPr>
      <w:r w:rsidRPr="00F97FB5">
        <w:rPr>
          <w:b/>
          <w:sz w:val="32"/>
          <w:szCs w:val="32"/>
        </w:rPr>
        <w:t>Comment</w:t>
      </w:r>
      <w:r>
        <w:rPr>
          <w:b/>
          <w:sz w:val="32"/>
          <w:szCs w:val="32"/>
        </w:rPr>
        <w:t>s</w:t>
      </w:r>
      <w:r w:rsidRPr="00F97FB5">
        <w:rPr>
          <w:b/>
          <w:sz w:val="32"/>
          <w:szCs w:val="32"/>
        </w:rPr>
        <w:t>:</w:t>
      </w:r>
    </w:p>
    <w:p w14:paraId="5046D998" w14:textId="77777777" w:rsidR="00C25EC0" w:rsidRPr="000A4F5C" w:rsidRDefault="00C25EC0" w:rsidP="00C25EC0">
      <w:pPr>
        <w:pStyle w:val="ListParagraph"/>
        <w:numPr>
          <w:ilvl w:val="0"/>
          <w:numId w:val="45"/>
        </w:numPr>
        <w:spacing w:after="0" w:line="240" w:lineRule="auto"/>
        <w:rPr>
          <w:b/>
          <w:sz w:val="32"/>
          <w:szCs w:val="32"/>
        </w:rPr>
      </w:pPr>
      <w:r>
        <w:t>Encourage local employment but don’t dismiss medium sized business enterprises</w:t>
      </w:r>
    </w:p>
    <w:p w14:paraId="491670E3" w14:textId="77777777" w:rsidR="00C25EC0" w:rsidRPr="000A4F5C" w:rsidRDefault="00C25EC0" w:rsidP="00C25EC0">
      <w:pPr>
        <w:pStyle w:val="ListParagraph"/>
        <w:numPr>
          <w:ilvl w:val="0"/>
          <w:numId w:val="45"/>
        </w:numPr>
        <w:spacing w:after="0" w:line="240" w:lineRule="auto"/>
        <w:rPr>
          <w:b/>
          <w:sz w:val="32"/>
          <w:szCs w:val="32"/>
        </w:rPr>
      </w:pPr>
      <w:r>
        <w:t>You wont get small business if you destroy the brownfield sites for houses</w:t>
      </w:r>
    </w:p>
    <w:p w14:paraId="7CF5980B" w14:textId="77777777" w:rsidR="00C25EC0" w:rsidRPr="000A4F5C" w:rsidRDefault="00C25EC0" w:rsidP="00C25EC0">
      <w:pPr>
        <w:pStyle w:val="ListParagraph"/>
        <w:numPr>
          <w:ilvl w:val="0"/>
          <w:numId w:val="45"/>
        </w:numPr>
        <w:spacing w:after="0" w:line="240" w:lineRule="auto"/>
        <w:rPr>
          <w:b/>
          <w:sz w:val="32"/>
          <w:szCs w:val="32"/>
        </w:rPr>
      </w:pPr>
      <w:r>
        <w:t>What is meant by small? What is wrong with medium? Small no’s of employees (e.g. so not a small call centre employing 50 people)</w:t>
      </w:r>
    </w:p>
    <w:p w14:paraId="74D6C731" w14:textId="77777777" w:rsidR="00C25EC0" w:rsidRPr="000A4F5C" w:rsidRDefault="00C25EC0" w:rsidP="00C25EC0">
      <w:pPr>
        <w:pStyle w:val="ListParagraph"/>
        <w:numPr>
          <w:ilvl w:val="0"/>
          <w:numId w:val="45"/>
        </w:numPr>
        <w:spacing w:after="0" w:line="240" w:lineRule="auto"/>
        <w:rPr>
          <w:b/>
          <w:sz w:val="32"/>
          <w:szCs w:val="32"/>
        </w:rPr>
      </w:pPr>
      <w:r>
        <w:t>Small footprint area? (</w:t>
      </w:r>
      <w:proofErr w:type="gramStart"/>
      <w:r>
        <w:t>e</w:t>
      </w:r>
      <w:proofErr w:type="gramEnd"/>
      <w:r>
        <w:t>.g. so not a warehouse operation)</w:t>
      </w:r>
    </w:p>
    <w:p w14:paraId="6EA4A3E6" w14:textId="77777777" w:rsidR="00C25EC0" w:rsidRPr="000A4F5C" w:rsidRDefault="00C25EC0" w:rsidP="00C25EC0">
      <w:pPr>
        <w:pStyle w:val="ListParagraph"/>
        <w:numPr>
          <w:ilvl w:val="0"/>
          <w:numId w:val="45"/>
        </w:numPr>
        <w:spacing w:after="0" w:line="240" w:lineRule="auto"/>
        <w:rPr>
          <w:b/>
          <w:sz w:val="32"/>
          <w:szCs w:val="32"/>
        </w:rPr>
      </w:pPr>
      <w:r>
        <w:t>Small effect on transport/infrastructure</w:t>
      </w:r>
    </w:p>
    <w:p w14:paraId="3D30AD8F" w14:textId="77777777" w:rsidR="00C25EC0" w:rsidRPr="000A4F5C" w:rsidRDefault="00C25EC0" w:rsidP="00C25EC0">
      <w:pPr>
        <w:pStyle w:val="ListParagraph"/>
        <w:numPr>
          <w:ilvl w:val="0"/>
          <w:numId w:val="45"/>
        </w:numPr>
        <w:spacing w:after="0" w:line="240" w:lineRule="auto"/>
        <w:rPr>
          <w:b/>
          <w:sz w:val="32"/>
          <w:szCs w:val="32"/>
        </w:rPr>
      </w:pPr>
      <w:r>
        <w:t xml:space="preserve">A healthy sports facility for all ages / outdoor pool?? </w:t>
      </w:r>
      <w:proofErr w:type="spellStart"/>
      <w:r>
        <w:t>Girdlestones</w:t>
      </w:r>
      <w:proofErr w:type="spellEnd"/>
      <w:r>
        <w:t xml:space="preserve"> would be a wonderful location. (</w:t>
      </w:r>
      <w:proofErr w:type="gramStart"/>
      <w:r>
        <w:t>the</w:t>
      </w:r>
      <w:proofErr w:type="gramEnd"/>
      <w:r>
        <w:t xml:space="preserve"> owner wouldn’t agree)</w:t>
      </w:r>
    </w:p>
    <w:p w14:paraId="0F7F1C4C" w14:textId="77777777" w:rsidR="00C25EC0" w:rsidRDefault="00C25EC0" w:rsidP="00C25EC0">
      <w:pPr>
        <w:rPr>
          <w:b/>
          <w:sz w:val="32"/>
          <w:szCs w:val="32"/>
        </w:rPr>
      </w:pPr>
    </w:p>
    <w:p w14:paraId="1A6D3ED1" w14:textId="77777777" w:rsidR="00C25EC0" w:rsidRDefault="00C25EC0" w:rsidP="00C25EC0">
      <w:pPr>
        <w:rPr>
          <w:b/>
          <w:sz w:val="32"/>
          <w:szCs w:val="32"/>
        </w:rPr>
      </w:pPr>
    </w:p>
    <w:p w14:paraId="6C0F9C09" w14:textId="77777777" w:rsidR="00C25EC0" w:rsidRDefault="00C25EC0" w:rsidP="00C25EC0">
      <w:pPr>
        <w:rPr>
          <w:b/>
          <w:sz w:val="32"/>
          <w:szCs w:val="32"/>
        </w:rPr>
      </w:pPr>
      <w:r>
        <w:rPr>
          <w:b/>
          <w:sz w:val="32"/>
          <w:szCs w:val="32"/>
        </w:rPr>
        <w:br w:type="page"/>
      </w:r>
    </w:p>
    <w:p w14:paraId="2DE1E362" w14:textId="51169E22" w:rsidR="00C25EC0" w:rsidRDefault="00DA531C" w:rsidP="00C25EC0">
      <w:pPr>
        <w:rPr>
          <w:b/>
        </w:rPr>
      </w:pPr>
      <w:r w:rsidRPr="00C57F67">
        <w:rPr>
          <w:b/>
          <w:noProof/>
          <w:sz w:val="32"/>
          <w:szCs w:val="32"/>
          <w:lang w:val="en-US"/>
        </w:rPr>
        <w:lastRenderedPageBreak/>
        <mc:AlternateContent>
          <mc:Choice Requires="wps">
            <w:drawing>
              <wp:anchor distT="0" distB="0" distL="114300" distR="114300" simplePos="0" relativeHeight="251660288" behindDoc="0" locked="0" layoutInCell="1" allowOverlap="1" wp14:anchorId="121EB408" wp14:editId="68CBE596">
                <wp:simplePos x="0" y="0"/>
                <wp:positionH relativeFrom="column">
                  <wp:posOffset>0</wp:posOffset>
                </wp:positionH>
                <wp:positionV relativeFrom="paragraph">
                  <wp:posOffset>520065</wp:posOffset>
                </wp:positionV>
                <wp:extent cx="5257800" cy="3200400"/>
                <wp:effectExtent l="0" t="0" r="25400" b="25400"/>
                <wp:wrapSquare wrapText="bothSides"/>
                <wp:docPr id="2" name="Text Box 2"/>
                <wp:cNvGraphicFramePr/>
                <a:graphic xmlns:a="http://schemas.openxmlformats.org/drawingml/2006/main">
                  <a:graphicData uri="http://schemas.microsoft.com/office/word/2010/wordprocessingShape">
                    <wps:wsp>
                      <wps:cNvSpPr txBox="1"/>
                      <wps:spPr>
                        <a:xfrm>
                          <a:off x="0" y="0"/>
                          <a:ext cx="5257800" cy="32004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2F97F93" w14:textId="77777777" w:rsidR="008A7DDB" w:rsidRDefault="008A7DDB" w:rsidP="00C25EC0">
                            <w:pPr>
                              <w:pStyle w:val="ListParagraph"/>
                              <w:numPr>
                                <w:ilvl w:val="0"/>
                                <w:numId w:val="40"/>
                              </w:numPr>
                              <w:spacing w:after="0" w:line="240" w:lineRule="auto"/>
                            </w:pPr>
                            <w:r>
                              <w:t>Extend the current Conservation Area</w:t>
                            </w:r>
                          </w:p>
                          <w:p w14:paraId="68A015B3" w14:textId="77777777" w:rsidR="008A7DDB" w:rsidRDefault="008A7DDB" w:rsidP="00C25EC0">
                            <w:pPr>
                              <w:pStyle w:val="ListParagraph"/>
                            </w:pPr>
                          </w:p>
                          <w:p w14:paraId="606D5210" w14:textId="77777777" w:rsidR="008A7DDB" w:rsidRDefault="008A7DDB" w:rsidP="00C25EC0">
                            <w:pPr>
                              <w:pStyle w:val="ListParagraph"/>
                              <w:numPr>
                                <w:ilvl w:val="0"/>
                                <w:numId w:val="40"/>
                              </w:numPr>
                              <w:spacing w:after="0" w:line="240" w:lineRule="auto"/>
                            </w:pPr>
                            <w:r>
                              <w:t>Create a Village Green</w:t>
                            </w:r>
                          </w:p>
                          <w:p w14:paraId="5CF20814" w14:textId="77777777" w:rsidR="008A7DDB" w:rsidRDefault="008A7DDB" w:rsidP="00C25EC0"/>
                          <w:p w14:paraId="4C2CC00E" w14:textId="77777777" w:rsidR="008A7DDB" w:rsidRDefault="008A7DDB" w:rsidP="00C25EC0">
                            <w:pPr>
                              <w:pStyle w:val="ListParagraph"/>
                              <w:numPr>
                                <w:ilvl w:val="0"/>
                                <w:numId w:val="40"/>
                              </w:numPr>
                              <w:spacing w:after="0" w:line="240" w:lineRule="auto"/>
                            </w:pPr>
                            <w:r>
                              <w:t>Protects local wildlife sites and habitats including woodlands, riverbanks and open farmland</w:t>
                            </w:r>
                          </w:p>
                          <w:p w14:paraId="6BD0BC4A" w14:textId="77777777" w:rsidR="008A7DDB" w:rsidRDefault="008A7DDB" w:rsidP="00C25EC0">
                            <w:pPr>
                              <w:pStyle w:val="ListParagraph"/>
                            </w:pPr>
                          </w:p>
                          <w:p w14:paraId="41D44F9B" w14:textId="77777777" w:rsidR="008A7DDB" w:rsidRDefault="008A7DDB" w:rsidP="00C25EC0">
                            <w:pPr>
                              <w:pStyle w:val="ListParagraph"/>
                              <w:numPr>
                                <w:ilvl w:val="0"/>
                                <w:numId w:val="40"/>
                              </w:numPr>
                              <w:spacing w:after="0" w:line="240" w:lineRule="auto"/>
                            </w:pPr>
                            <w:r>
                              <w:t xml:space="preserve">Protect the green corridor currently in place between Woods Lane and </w:t>
                            </w:r>
                            <w:proofErr w:type="spellStart"/>
                            <w:r>
                              <w:t>Saddlemakers</w:t>
                            </w:r>
                            <w:proofErr w:type="spellEnd"/>
                            <w:r>
                              <w:t xml:space="preserve"> Lane / New Road</w:t>
                            </w:r>
                          </w:p>
                          <w:p w14:paraId="08FEB65E" w14:textId="77777777" w:rsidR="008A7DDB" w:rsidRDefault="008A7DDB" w:rsidP="00C25EC0"/>
                          <w:p w14:paraId="2EA6EB72" w14:textId="77777777" w:rsidR="008A7DDB" w:rsidRDefault="008A7DDB" w:rsidP="00C25EC0">
                            <w:pPr>
                              <w:pStyle w:val="ListParagraph"/>
                              <w:numPr>
                                <w:ilvl w:val="0"/>
                                <w:numId w:val="40"/>
                              </w:numPr>
                              <w:spacing w:after="0" w:line="240" w:lineRule="auto"/>
                            </w:pPr>
                            <w:r>
                              <w:t>Support the development of wildlife / green corridors especially taking note of endangered local species and their needs</w:t>
                            </w:r>
                          </w:p>
                          <w:p w14:paraId="54A35033" w14:textId="77777777" w:rsidR="008A7DDB" w:rsidRDefault="008A7DDB" w:rsidP="00C25EC0"/>
                          <w:p w14:paraId="1848A1ED" w14:textId="77777777" w:rsidR="008A7DDB" w:rsidRDefault="008A7DDB" w:rsidP="00C25EC0">
                            <w:pPr>
                              <w:pStyle w:val="ListParagraph"/>
                              <w:numPr>
                                <w:ilvl w:val="0"/>
                                <w:numId w:val="40"/>
                              </w:numPr>
                              <w:spacing w:after="0" w:line="240" w:lineRule="auto"/>
                            </w:pPr>
                            <w:r>
                              <w:t>Protect beautiful views.  Protect current trees and plant more.</w:t>
                            </w:r>
                          </w:p>
                          <w:p w14:paraId="3578BC11" w14:textId="77777777" w:rsidR="008A7DDB" w:rsidRDefault="008A7DDB" w:rsidP="00C25EC0"/>
                          <w:p w14:paraId="73D3B024" w14:textId="77777777" w:rsidR="008A7DDB" w:rsidRDefault="008A7DDB" w:rsidP="00C25E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41" type="#_x0000_t202" style="position:absolute;margin-left:0;margin-top:40.95pt;width:414pt;height:2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" fillcolor="white [3201]" strokecolor="black [3200]" strokeweight="2pt">
                <v:textbox>
                  <w:txbxContent>
                    <w:p w14:paraId="72F97F93" w14:textId="77777777" w:rsidR="008A7DDB" w:rsidRDefault="008A7DDB" w:rsidP="00C25EC0">
                      <w:pPr>
                        <w:pStyle w:val="ListParagraph"/>
                        <w:numPr>
                          <w:ilvl w:val="0"/>
                          <w:numId w:val="40"/>
                        </w:numPr>
                        <w:spacing w:after="0" w:line="240" w:lineRule="auto"/>
                      </w:pPr>
                      <w:r>
                        <w:t>Extend the current Conservation Area</w:t>
                      </w:r>
                    </w:p>
                    <w:p w14:paraId="68A015B3" w14:textId="77777777" w:rsidR="008A7DDB" w:rsidRDefault="008A7DDB" w:rsidP="00C25EC0">
                      <w:pPr>
                        <w:pStyle w:val="ListParagraph"/>
                      </w:pPr>
                    </w:p>
                    <w:p w14:paraId="606D5210" w14:textId="77777777" w:rsidR="008A7DDB" w:rsidRDefault="008A7DDB" w:rsidP="00C25EC0">
                      <w:pPr>
                        <w:pStyle w:val="ListParagraph"/>
                        <w:numPr>
                          <w:ilvl w:val="0"/>
                          <w:numId w:val="40"/>
                        </w:numPr>
                        <w:spacing w:after="0" w:line="240" w:lineRule="auto"/>
                      </w:pPr>
                      <w:r>
                        <w:t>Create a Village Green</w:t>
                      </w:r>
                    </w:p>
                    <w:p w14:paraId="5CF20814" w14:textId="77777777" w:rsidR="008A7DDB" w:rsidRDefault="008A7DDB" w:rsidP="00C25EC0"/>
                    <w:p w14:paraId="4C2CC00E" w14:textId="77777777" w:rsidR="008A7DDB" w:rsidRDefault="008A7DDB" w:rsidP="00C25EC0">
                      <w:pPr>
                        <w:pStyle w:val="ListParagraph"/>
                        <w:numPr>
                          <w:ilvl w:val="0"/>
                          <w:numId w:val="40"/>
                        </w:numPr>
                        <w:spacing w:after="0" w:line="240" w:lineRule="auto"/>
                      </w:pPr>
                      <w:r>
                        <w:t>Protects local wildlife sites and habitats including woodlands, riverbanks and open farmland</w:t>
                      </w:r>
                    </w:p>
                    <w:p w14:paraId="6BD0BC4A" w14:textId="77777777" w:rsidR="008A7DDB" w:rsidRDefault="008A7DDB" w:rsidP="00C25EC0">
                      <w:pPr>
                        <w:pStyle w:val="ListParagraph"/>
                      </w:pPr>
                    </w:p>
                    <w:p w14:paraId="41D44F9B" w14:textId="77777777" w:rsidR="008A7DDB" w:rsidRDefault="008A7DDB" w:rsidP="00C25EC0">
                      <w:pPr>
                        <w:pStyle w:val="ListParagraph"/>
                        <w:numPr>
                          <w:ilvl w:val="0"/>
                          <w:numId w:val="40"/>
                        </w:numPr>
                        <w:spacing w:after="0" w:line="240" w:lineRule="auto"/>
                      </w:pPr>
                      <w:r>
                        <w:t xml:space="preserve">Protect the green corridor currently in place between Woods Lane and </w:t>
                      </w:r>
                      <w:proofErr w:type="spellStart"/>
                      <w:r>
                        <w:t>Saddlemakers</w:t>
                      </w:r>
                      <w:proofErr w:type="spellEnd"/>
                      <w:r>
                        <w:t xml:space="preserve"> Lane / New Road</w:t>
                      </w:r>
                    </w:p>
                    <w:p w14:paraId="08FEB65E" w14:textId="77777777" w:rsidR="008A7DDB" w:rsidRDefault="008A7DDB" w:rsidP="00C25EC0"/>
                    <w:p w14:paraId="2EA6EB72" w14:textId="77777777" w:rsidR="008A7DDB" w:rsidRDefault="008A7DDB" w:rsidP="00C25EC0">
                      <w:pPr>
                        <w:pStyle w:val="ListParagraph"/>
                        <w:numPr>
                          <w:ilvl w:val="0"/>
                          <w:numId w:val="40"/>
                        </w:numPr>
                        <w:spacing w:after="0" w:line="240" w:lineRule="auto"/>
                      </w:pPr>
                      <w:r>
                        <w:t>Support the development of wildlife / green corridors especially taking note of endangered local species and their needs</w:t>
                      </w:r>
                    </w:p>
                    <w:p w14:paraId="54A35033" w14:textId="77777777" w:rsidR="008A7DDB" w:rsidRDefault="008A7DDB" w:rsidP="00C25EC0"/>
                    <w:p w14:paraId="1848A1ED" w14:textId="77777777" w:rsidR="008A7DDB" w:rsidRDefault="008A7DDB" w:rsidP="00C25EC0">
                      <w:pPr>
                        <w:pStyle w:val="ListParagraph"/>
                        <w:numPr>
                          <w:ilvl w:val="0"/>
                          <w:numId w:val="40"/>
                        </w:numPr>
                        <w:spacing w:after="0" w:line="240" w:lineRule="auto"/>
                      </w:pPr>
                      <w:r>
                        <w:t>Protect beautiful views.  Protect current trees and plant more.</w:t>
                      </w:r>
                    </w:p>
                    <w:p w14:paraId="3578BC11" w14:textId="77777777" w:rsidR="008A7DDB" w:rsidRDefault="008A7DDB" w:rsidP="00C25EC0"/>
                    <w:p w14:paraId="73D3B024" w14:textId="77777777" w:rsidR="008A7DDB" w:rsidRDefault="008A7DDB" w:rsidP="00C25EC0"/>
                  </w:txbxContent>
                </v:textbox>
                <w10:wrap type="square"/>
              </v:shape>
            </w:pict>
          </mc:Fallback>
        </mc:AlternateContent>
      </w:r>
      <w:r w:rsidR="00C25EC0" w:rsidRPr="00C57F67">
        <w:rPr>
          <w:b/>
          <w:sz w:val="32"/>
          <w:szCs w:val="32"/>
        </w:rPr>
        <w:t>Protecting landscape and nature conservation interests:</w:t>
      </w:r>
    </w:p>
    <w:p w14:paraId="4DDCDF79" w14:textId="7010D70A" w:rsidR="00C25EC0" w:rsidRDefault="00C25EC0" w:rsidP="00C25EC0">
      <w:pPr>
        <w:rPr>
          <w:b/>
        </w:rPr>
      </w:pPr>
    </w:p>
    <w:p w14:paraId="21F652B5" w14:textId="74D95C76" w:rsidR="00C25EC0" w:rsidRDefault="00C25EC0" w:rsidP="00C25EC0">
      <w:r>
        <w:rPr>
          <w:b/>
        </w:rPr>
        <w:t>WHY?</w:t>
      </w:r>
    </w:p>
    <w:p w14:paraId="01CFAC98" w14:textId="77777777" w:rsidR="00C25EC0" w:rsidRDefault="00C25EC0" w:rsidP="00C25EC0">
      <w:pPr>
        <w:pStyle w:val="ListParagraph"/>
        <w:numPr>
          <w:ilvl w:val="0"/>
          <w:numId w:val="33"/>
        </w:numPr>
        <w:spacing w:after="0" w:line="240" w:lineRule="auto"/>
      </w:pPr>
      <w:r>
        <w:t>All proposals for development in ‘buffer zones’ or ‘green/wildlife corridors’ must not harm or impact these protected areas.</w:t>
      </w:r>
    </w:p>
    <w:p w14:paraId="171CF799" w14:textId="77777777" w:rsidR="00C25EC0" w:rsidRDefault="00C25EC0" w:rsidP="00C25EC0">
      <w:pPr>
        <w:pStyle w:val="ListParagraph"/>
        <w:numPr>
          <w:ilvl w:val="0"/>
          <w:numId w:val="33"/>
        </w:numPr>
        <w:spacing w:after="0" w:line="240" w:lineRule="auto"/>
      </w:pPr>
      <w:r>
        <w:t>All applications for development on sites or land in the rural area of the parish should demonstrate within their Design and Access Statements how to minimise negative visual or landscape impact as part of the scheme design.</w:t>
      </w:r>
    </w:p>
    <w:p w14:paraId="4D535AC9" w14:textId="77777777" w:rsidR="00C25EC0" w:rsidRDefault="00C25EC0" w:rsidP="00C25EC0">
      <w:pPr>
        <w:pStyle w:val="ListParagraph"/>
        <w:numPr>
          <w:ilvl w:val="0"/>
          <w:numId w:val="33"/>
        </w:numPr>
        <w:spacing w:after="0" w:line="240" w:lineRule="auto"/>
      </w:pPr>
      <w:r>
        <w:t>Ensure all development proposals adhere to national government landscape and nature conservation policy.</w:t>
      </w:r>
    </w:p>
    <w:p w14:paraId="11CEB653" w14:textId="77777777" w:rsidR="00C25EC0" w:rsidRDefault="00C25EC0" w:rsidP="00C25EC0">
      <w:pPr>
        <w:pStyle w:val="ListParagraph"/>
        <w:numPr>
          <w:ilvl w:val="0"/>
          <w:numId w:val="33"/>
        </w:numPr>
        <w:spacing w:after="0" w:line="240" w:lineRule="auto"/>
      </w:pPr>
      <w:r>
        <w:t xml:space="preserve">Enhance, maintain and create NEW green/wildlife corridors in the Parish and work with landowners and other key stakeholders to achieve this – looking specifically at the ‘Green Lung’ between Woods Lane and </w:t>
      </w:r>
      <w:proofErr w:type="spellStart"/>
      <w:r>
        <w:t>Saddlemakers</w:t>
      </w:r>
      <w:proofErr w:type="spellEnd"/>
      <w:r>
        <w:t xml:space="preserve"> Lane/New Road.</w:t>
      </w:r>
    </w:p>
    <w:p w14:paraId="423557CF" w14:textId="77777777" w:rsidR="00C25EC0" w:rsidRDefault="00C25EC0" w:rsidP="00C25EC0">
      <w:pPr>
        <w:pStyle w:val="ListParagraph"/>
        <w:numPr>
          <w:ilvl w:val="0"/>
          <w:numId w:val="33"/>
        </w:numPr>
        <w:spacing w:after="0" w:line="240" w:lineRule="auto"/>
      </w:pPr>
      <w:r>
        <w:t>Protect and wherever possible restore, create and manage all actual and potential wildlife sites in the Parish.</w:t>
      </w:r>
    </w:p>
    <w:p w14:paraId="137668E2" w14:textId="77777777" w:rsidR="00C25EC0" w:rsidRDefault="00C25EC0" w:rsidP="00C25EC0">
      <w:pPr>
        <w:pStyle w:val="ListParagraph"/>
        <w:numPr>
          <w:ilvl w:val="0"/>
          <w:numId w:val="33"/>
        </w:numPr>
        <w:spacing w:after="0" w:line="240" w:lineRule="auto"/>
      </w:pPr>
      <w:r>
        <w:t>Applications to fell significant trees must be supported by appropriate evidence.</w:t>
      </w:r>
    </w:p>
    <w:p w14:paraId="40A260EC" w14:textId="77777777" w:rsidR="00C25EC0" w:rsidRDefault="00C25EC0" w:rsidP="00C25EC0">
      <w:pPr>
        <w:pStyle w:val="ListParagraph"/>
        <w:numPr>
          <w:ilvl w:val="0"/>
          <w:numId w:val="33"/>
        </w:numPr>
        <w:spacing w:after="0" w:line="240" w:lineRule="auto"/>
      </w:pPr>
      <w:r>
        <w:t>All developers should be asked to plant a new tree for every one they fell, due to new building.</w:t>
      </w:r>
    </w:p>
    <w:p w14:paraId="306D07C4" w14:textId="77777777" w:rsidR="00C25EC0" w:rsidRDefault="00C25EC0" w:rsidP="00C25EC0">
      <w:pPr>
        <w:pStyle w:val="ListParagraph"/>
        <w:numPr>
          <w:ilvl w:val="0"/>
          <w:numId w:val="33"/>
        </w:numPr>
        <w:spacing w:after="0" w:line="240" w:lineRule="auto"/>
      </w:pPr>
      <w:r>
        <w:t>Extend the Conservation Area to include the Playing Fields and Melton Woods and possibly other suggested areas.</w:t>
      </w:r>
    </w:p>
    <w:p w14:paraId="61CFAF5C" w14:textId="77777777" w:rsidR="00C25EC0" w:rsidRDefault="00C25EC0" w:rsidP="00C25EC0">
      <w:pPr>
        <w:pStyle w:val="ListParagraph"/>
        <w:numPr>
          <w:ilvl w:val="0"/>
          <w:numId w:val="33"/>
        </w:numPr>
        <w:spacing w:after="0" w:line="240" w:lineRule="auto"/>
      </w:pPr>
      <w:r>
        <w:t xml:space="preserve">Create a proper Village Green in the centre of the village, working alongside parking needs. More seating. Planted areas. </w:t>
      </w:r>
    </w:p>
    <w:p w14:paraId="77874F5C" w14:textId="77777777" w:rsidR="00C25EC0" w:rsidRDefault="00C25EC0" w:rsidP="00C25EC0"/>
    <w:p w14:paraId="1CFC6EB1" w14:textId="77777777" w:rsidR="00C25EC0" w:rsidRDefault="00C25EC0" w:rsidP="00C25EC0"/>
    <w:p w14:paraId="1B2F2FEE" w14:textId="77777777" w:rsidR="00C25EC0" w:rsidRDefault="00C25EC0" w:rsidP="00C25EC0"/>
    <w:p w14:paraId="7C4E76B4" w14:textId="77777777" w:rsidR="00C25EC0" w:rsidRDefault="00C25EC0" w:rsidP="00C25EC0"/>
    <w:p w14:paraId="770A42F7" w14:textId="51BD2350" w:rsidR="00C25EC0" w:rsidRPr="006B1569" w:rsidRDefault="00C25EC0" w:rsidP="006B1569">
      <w:pPr>
        <w:jc w:val="center"/>
        <w:rPr>
          <w:b/>
          <w:sz w:val="56"/>
          <w:szCs w:val="56"/>
          <w:u w:val="single"/>
        </w:rPr>
      </w:pPr>
      <w:r>
        <w:rPr>
          <w:b/>
          <w:sz w:val="56"/>
          <w:szCs w:val="56"/>
          <w:u w:val="single"/>
        </w:rPr>
        <w:t>Focus Point 9</w:t>
      </w:r>
    </w:p>
    <w:p w14:paraId="2E764417" w14:textId="6000850F" w:rsidR="00C25EC0" w:rsidRPr="006B1569" w:rsidRDefault="00C25EC0" w:rsidP="006B1569">
      <w:pPr>
        <w:jc w:val="center"/>
        <w:rPr>
          <w:b/>
          <w:sz w:val="32"/>
          <w:szCs w:val="32"/>
        </w:rPr>
      </w:pPr>
      <w:r>
        <w:rPr>
          <w:b/>
          <w:sz w:val="32"/>
          <w:szCs w:val="32"/>
        </w:rPr>
        <w:t>Trees and Landscape</w:t>
      </w:r>
      <w:r w:rsidRPr="0076450C">
        <w:rPr>
          <w:b/>
          <w:sz w:val="32"/>
          <w:szCs w:val="32"/>
        </w:rPr>
        <w:t xml:space="preserve"> prote</w:t>
      </w:r>
      <w:r>
        <w:rPr>
          <w:b/>
          <w:sz w:val="32"/>
          <w:szCs w:val="32"/>
        </w:rPr>
        <w:t>ction for New D</w:t>
      </w:r>
      <w:r w:rsidRPr="0076450C">
        <w:rPr>
          <w:b/>
          <w:sz w:val="32"/>
          <w:szCs w:val="32"/>
        </w:rPr>
        <w:t>evelopments</w:t>
      </w:r>
    </w:p>
    <w:p w14:paraId="605A86BA" w14:textId="0EFD77DB" w:rsidR="00C25EC0" w:rsidRPr="004E1B56" w:rsidRDefault="00C25EC0" w:rsidP="00C25EC0">
      <w:pPr>
        <w:jc w:val="both"/>
      </w:pPr>
      <w:r w:rsidRPr="004E1B56">
        <w:t>This would ask that any Applications to fell significant trees must be supported by appropriate evidence and that SHOULD such evidence support felling of trees developers should be asked to plant a new tree for every one they fell.</w:t>
      </w:r>
    </w:p>
    <w:p w14:paraId="0BEF677D" w14:textId="77777777" w:rsidR="00C25EC0" w:rsidRPr="004E1B56" w:rsidRDefault="00C25EC0" w:rsidP="00C25EC0">
      <w:pPr>
        <w:jc w:val="both"/>
      </w:pPr>
      <w:r w:rsidRPr="004E1B56">
        <w:t xml:space="preserve">All applications for development on sites or land in the rural area of the parish should demonstrate within their Design and Access Statements how to minimise negative visual or landscape impact as part of the scheme design – preserving any beautiful </w:t>
      </w:r>
      <w:proofErr w:type="gramStart"/>
      <w:r w:rsidRPr="004E1B56">
        <w:t>views which</w:t>
      </w:r>
      <w:proofErr w:type="gramEnd"/>
      <w:r w:rsidRPr="004E1B56">
        <w:t xml:space="preserve"> are important to current residents.</w:t>
      </w:r>
    </w:p>
    <w:p w14:paraId="7A61D8AF" w14:textId="77777777" w:rsidR="00C25EC0" w:rsidRDefault="00C25EC0" w:rsidP="00C25EC0"/>
    <w:p w14:paraId="457B9901" w14:textId="47B60F4D" w:rsidR="00C25EC0" w:rsidRPr="006B1569" w:rsidRDefault="00C25EC0" w:rsidP="006B1569">
      <w:pPr>
        <w:jc w:val="center"/>
        <w:rPr>
          <w:b/>
          <w:sz w:val="56"/>
          <w:szCs w:val="56"/>
          <w:u w:val="single"/>
        </w:rPr>
      </w:pPr>
      <w:r>
        <w:rPr>
          <w:b/>
          <w:sz w:val="56"/>
          <w:szCs w:val="56"/>
          <w:u w:val="single"/>
        </w:rPr>
        <w:t>Focus Point</w:t>
      </w:r>
      <w:r w:rsidRPr="008A1B43">
        <w:rPr>
          <w:b/>
          <w:sz w:val="56"/>
          <w:szCs w:val="56"/>
          <w:u w:val="single"/>
        </w:rPr>
        <w:t xml:space="preserve"> </w:t>
      </w:r>
      <w:r>
        <w:rPr>
          <w:b/>
          <w:sz w:val="56"/>
          <w:szCs w:val="56"/>
          <w:u w:val="single"/>
        </w:rPr>
        <w:t>10</w:t>
      </w:r>
    </w:p>
    <w:p w14:paraId="5140E3E6" w14:textId="2CEBB326" w:rsidR="00C25EC0" w:rsidRPr="006B1569" w:rsidRDefault="00C25EC0" w:rsidP="006B1569">
      <w:pPr>
        <w:jc w:val="center"/>
        <w:rPr>
          <w:b/>
          <w:sz w:val="32"/>
          <w:szCs w:val="32"/>
        </w:rPr>
      </w:pPr>
      <w:r>
        <w:rPr>
          <w:b/>
          <w:sz w:val="32"/>
          <w:szCs w:val="32"/>
        </w:rPr>
        <w:t>Wildlife Corridors and Green Buffer Z</w:t>
      </w:r>
      <w:r w:rsidRPr="0076450C">
        <w:rPr>
          <w:b/>
          <w:sz w:val="32"/>
          <w:szCs w:val="32"/>
        </w:rPr>
        <w:t>ones</w:t>
      </w:r>
      <w:r>
        <w:rPr>
          <w:b/>
          <w:sz w:val="32"/>
          <w:szCs w:val="32"/>
        </w:rPr>
        <w:t xml:space="preserve"> </w:t>
      </w:r>
    </w:p>
    <w:p w14:paraId="134E6BAF" w14:textId="6944812F" w:rsidR="00C25EC0" w:rsidRPr="004E1B56" w:rsidRDefault="00C25EC0" w:rsidP="00C25EC0">
      <w:pPr>
        <w:jc w:val="both"/>
      </w:pPr>
      <w:r w:rsidRPr="004E1B56">
        <w:t xml:space="preserve">This would require that all proposals for development in ‘buffer zones’ or ‘green/wildlife corridors’ must not harm or impact these protected areas. </w:t>
      </w:r>
    </w:p>
    <w:p w14:paraId="4285D112" w14:textId="77777777" w:rsidR="00C25EC0" w:rsidRPr="004E1B56" w:rsidRDefault="00C25EC0" w:rsidP="00C25EC0">
      <w:pPr>
        <w:jc w:val="both"/>
      </w:pPr>
      <w:r w:rsidRPr="004E1B56">
        <w:t>A map would be provided to show where these specific areas are – based on research and analysis done through the Neighbourhood Plan.</w:t>
      </w:r>
    </w:p>
    <w:p w14:paraId="22B277BB" w14:textId="77777777" w:rsidR="00C25EC0" w:rsidRDefault="00C25EC0" w:rsidP="00C25EC0"/>
    <w:p w14:paraId="51E45D70" w14:textId="041CD3C0" w:rsidR="00C25EC0" w:rsidRPr="006B1569" w:rsidRDefault="00C25EC0" w:rsidP="006B1569">
      <w:pPr>
        <w:jc w:val="center"/>
        <w:rPr>
          <w:b/>
          <w:sz w:val="56"/>
          <w:szCs w:val="56"/>
          <w:u w:val="single"/>
        </w:rPr>
      </w:pPr>
      <w:r>
        <w:rPr>
          <w:b/>
          <w:sz w:val="56"/>
          <w:szCs w:val="56"/>
          <w:u w:val="single"/>
        </w:rPr>
        <w:t>Focus Point 11</w:t>
      </w:r>
    </w:p>
    <w:p w14:paraId="25ACEBC6" w14:textId="60F420E6" w:rsidR="00C25EC0" w:rsidRPr="006B1569" w:rsidRDefault="00C25EC0" w:rsidP="006B1569">
      <w:pPr>
        <w:jc w:val="center"/>
        <w:rPr>
          <w:b/>
          <w:sz w:val="32"/>
          <w:szCs w:val="32"/>
        </w:rPr>
      </w:pPr>
      <w:r w:rsidRPr="0076450C">
        <w:rPr>
          <w:b/>
          <w:sz w:val="32"/>
          <w:szCs w:val="32"/>
        </w:rPr>
        <w:t>‘Green Lung’ protected area</w:t>
      </w:r>
    </w:p>
    <w:p w14:paraId="597C2F52" w14:textId="109F0195" w:rsidR="00C25EC0" w:rsidRPr="004E1B56" w:rsidRDefault="00C25EC0" w:rsidP="00C25EC0">
      <w:pPr>
        <w:jc w:val="both"/>
      </w:pPr>
      <w:r w:rsidRPr="004E1B56">
        <w:t>This will protect specific green/rural areas of Melton as mapped.</w:t>
      </w:r>
    </w:p>
    <w:p w14:paraId="307312BF" w14:textId="3F0C656E" w:rsidR="00C25EC0" w:rsidRPr="004E1B56" w:rsidRDefault="00C25EC0" w:rsidP="00C25EC0">
      <w:pPr>
        <w:jc w:val="both"/>
      </w:pPr>
      <w:r w:rsidRPr="004E1B56">
        <w:t>The objective being to enhance, maintain and create NEW green/wildlife corridors in the Parish and work with landowners and other key stakeholders to achieve this.</w:t>
      </w:r>
    </w:p>
    <w:p w14:paraId="31BADBC3" w14:textId="2E75CC79" w:rsidR="00C25EC0" w:rsidRPr="006B1569" w:rsidRDefault="00C25EC0" w:rsidP="006B1569">
      <w:pPr>
        <w:jc w:val="both"/>
      </w:pPr>
      <w:r w:rsidRPr="004E1B56">
        <w:t>It will specifically focus on the ‘Green Lung’ between Woods Lane</w:t>
      </w:r>
      <w:r w:rsidR="006B1569">
        <w:t xml:space="preserve"> and </w:t>
      </w:r>
      <w:proofErr w:type="spellStart"/>
      <w:r w:rsidR="006B1569">
        <w:t>Saddlemakers</w:t>
      </w:r>
      <w:proofErr w:type="spellEnd"/>
      <w:r w:rsidR="006B1569">
        <w:t xml:space="preserve"> Lane/New Road.</w:t>
      </w:r>
    </w:p>
    <w:p w14:paraId="688D89ED" w14:textId="77777777" w:rsidR="00C25EC0" w:rsidRDefault="00C25EC0" w:rsidP="00C25EC0">
      <w:pPr>
        <w:rPr>
          <w:b/>
          <w:sz w:val="32"/>
          <w:szCs w:val="32"/>
        </w:rPr>
      </w:pPr>
      <w:r>
        <w:rPr>
          <w:b/>
          <w:sz w:val="32"/>
          <w:szCs w:val="32"/>
        </w:rPr>
        <w:t>39 people agreed with this Key Issue and Focus Points</w:t>
      </w:r>
    </w:p>
    <w:p w14:paraId="18F12AE2" w14:textId="77777777" w:rsidR="00C25EC0" w:rsidRPr="00F97FB5" w:rsidRDefault="00C25EC0" w:rsidP="00C25EC0">
      <w:pPr>
        <w:rPr>
          <w:b/>
          <w:sz w:val="28"/>
          <w:szCs w:val="28"/>
        </w:rPr>
      </w:pPr>
    </w:p>
    <w:p w14:paraId="7706D526" w14:textId="77777777" w:rsidR="00C25EC0" w:rsidRDefault="00C25EC0" w:rsidP="00C25EC0">
      <w:pPr>
        <w:rPr>
          <w:b/>
          <w:sz w:val="32"/>
          <w:szCs w:val="32"/>
        </w:rPr>
      </w:pPr>
      <w:r>
        <w:rPr>
          <w:b/>
          <w:sz w:val="32"/>
          <w:szCs w:val="32"/>
        </w:rPr>
        <w:t>Comments:</w:t>
      </w:r>
    </w:p>
    <w:p w14:paraId="5C2C03B8" w14:textId="77777777" w:rsidR="00C25EC0" w:rsidRDefault="00C25EC0" w:rsidP="00C25EC0">
      <w:pPr>
        <w:pStyle w:val="ListParagraph"/>
        <w:numPr>
          <w:ilvl w:val="0"/>
          <w:numId w:val="43"/>
        </w:numPr>
        <w:spacing w:after="0" w:line="240" w:lineRule="auto"/>
      </w:pPr>
      <w:r>
        <w:t>1 tree for 1 felled is insufficient. 1 major oak should require ¼ acre of saplings</w:t>
      </w:r>
    </w:p>
    <w:p w14:paraId="1F979FDC" w14:textId="77777777" w:rsidR="00C25EC0" w:rsidRDefault="00C25EC0" w:rsidP="00C25EC0">
      <w:pPr>
        <w:pStyle w:val="ListParagraph"/>
        <w:numPr>
          <w:ilvl w:val="0"/>
          <w:numId w:val="43"/>
        </w:numPr>
        <w:spacing w:after="0" w:line="240" w:lineRule="auto"/>
      </w:pPr>
      <w:r>
        <w:t>Protect wildlife areas, more flower gardens, benches and grass</w:t>
      </w:r>
    </w:p>
    <w:p w14:paraId="16DC719F" w14:textId="77777777" w:rsidR="00C25EC0" w:rsidRDefault="00C25EC0" w:rsidP="00C25EC0">
      <w:pPr>
        <w:pStyle w:val="ListParagraph"/>
        <w:numPr>
          <w:ilvl w:val="0"/>
          <w:numId w:val="43"/>
        </w:numPr>
        <w:spacing w:after="0" w:line="240" w:lineRule="auto"/>
      </w:pPr>
      <w:r>
        <w:t xml:space="preserve">Protect Melton riverside and don’t forget the tree preservation orders on the </w:t>
      </w:r>
      <w:proofErr w:type="spellStart"/>
      <w:r>
        <w:t>Girdlestones</w:t>
      </w:r>
      <w:proofErr w:type="spellEnd"/>
      <w:r>
        <w:t xml:space="preserve"> site</w:t>
      </w:r>
    </w:p>
    <w:p w14:paraId="21FFAB2B" w14:textId="77777777" w:rsidR="00C25EC0" w:rsidRDefault="00C25EC0" w:rsidP="00C25EC0">
      <w:pPr>
        <w:pStyle w:val="ListParagraph"/>
        <w:numPr>
          <w:ilvl w:val="0"/>
          <w:numId w:val="43"/>
        </w:numPr>
        <w:spacing w:after="0" w:line="240" w:lineRule="auto"/>
      </w:pPr>
      <w:r>
        <w:t>The idea of a village green is a positive one but not included in the focus points</w:t>
      </w:r>
    </w:p>
    <w:p w14:paraId="68565242" w14:textId="77777777" w:rsidR="00C25EC0" w:rsidRDefault="00C25EC0" w:rsidP="00C25EC0">
      <w:pPr>
        <w:pStyle w:val="ListParagraph"/>
        <w:numPr>
          <w:ilvl w:val="0"/>
          <w:numId w:val="43"/>
        </w:numPr>
        <w:spacing w:after="0" w:line="240" w:lineRule="auto"/>
      </w:pPr>
      <w:r>
        <w:t>Protect duck pond, playing fields, fishing lake, river wall etc.</w:t>
      </w:r>
    </w:p>
    <w:p w14:paraId="529E8C4F" w14:textId="77777777" w:rsidR="00C25EC0" w:rsidRDefault="00C25EC0" w:rsidP="00C25EC0">
      <w:pPr>
        <w:pStyle w:val="ListParagraph"/>
        <w:numPr>
          <w:ilvl w:val="0"/>
          <w:numId w:val="43"/>
        </w:numPr>
        <w:spacing w:after="0" w:line="240" w:lineRule="auto"/>
      </w:pPr>
      <w:r>
        <w:t>What about community beehives?</w:t>
      </w:r>
    </w:p>
    <w:p w14:paraId="2779A6D7" w14:textId="77777777" w:rsidR="00C25EC0" w:rsidRDefault="00C25EC0" w:rsidP="00C25EC0">
      <w:pPr>
        <w:pStyle w:val="ListParagraph"/>
        <w:numPr>
          <w:ilvl w:val="0"/>
          <w:numId w:val="43"/>
        </w:numPr>
        <w:spacing w:after="0" w:line="240" w:lineRule="auto"/>
      </w:pPr>
      <w:r>
        <w:t xml:space="preserve">Yarmouth Road, Church Lane and </w:t>
      </w:r>
      <w:proofErr w:type="spellStart"/>
      <w:r>
        <w:t>Saddlemakers</w:t>
      </w:r>
      <w:proofErr w:type="spellEnd"/>
      <w:r>
        <w:t xml:space="preserve"> Lane should be designated ‘green lung’ areas</w:t>
      </w:r>
    </w:p>
    <w:p w14:paraId="01024E6A" w14:textId="77777777" w:rsidR="00C25EC0" w:rsidRDefault="00C25EC0" w:rsidP="00C25EC0">
      <w:pPr>
        <w:pStyle w:val="ListParagraph"/>
        <w:numPr>
          <w:ilvl w:val="0"/>
          <w:numId w:val="43"/>
        </w:numPr>
        <w:spacing w:after="0" w:line="240" w:lineRule="auto"/>
      </w:pPr>
      <w:r>
        <w:t>2 - 10 replacement trees for every one felled depending on maturity or species</w:t>
      </w:r>
    </w:p>
    <w:p w14:paraId="5086F6D9" w14:textId="77777777" w:rsidR="00C25EC0" w:rsidRDefault="00C25EC0" w:rsidP="00C25EC0">
      <w:pPr>
        <w:pStyle w:val="ListParagraph"/>
        <w:numPr>
          <w:ilvl w:val="0"/>
          <w:numId w:val="43"/>
        </w:numPr>
        <w:spacing w:after="0" w:line="240" w:lineRule="auto"/>
      </w:pPr>
      <w:r>
        <w:t>Wildlife corridors should link to corridors in other parishes / a larger scale of coordination is required</w:t>
      </w:r>
    </w:p>
    <w:p w14:paraId="64B8C177" w14:textId="77777777" w:rsidR="00C25EC0" w:rsidRDefault="00C25EC0" w:rsidP="00C25EC0"/>
    <w:p w14:paraId="01D1F124" w14:textId="78320D14" w:rsidR="00C25EC0" w:rsidRPr="006B1569" w:rsidRDefault="00C25EC0" w:rsidP="00C25EC0">
      <w:pPr>
        <w:rPr>
          <w:b/>
          <w:sz w:val="36"/>
          <w:szCs w:val="36"/>
        </w:rPr>
      </w:pPr>
      <w:r w:rsidRPr="00743FF2">
        <w:rPr>
          <w:b/>
          <w:sz w:val="36"/>
          <w:szCs w:val="36"/>
          <w:u w:val="single"/>
        </w:rPr>
        <w:t>SITE PROPOSALS MAP</w:t>
      </w:r>
      <w:r w:rsidRPr="000E2FD4">
        <w:rPr>
          <w:b/>
          <w:sz w:val="36"/>
          <w:szCs w:val="36"/>
        </w:rPr>
        <w:t xml:space="preserve"> </w:t>
      </w:r>
      <w:r>
        <w:rPr>
          <w:b/>
          <w:sz w:val="36"/>
          <w:szCs w:val="36"/>
        </w:rPr>
        <w:t xml:space="preserve">- </w:t>
      </w:r>
      <w:r w:rsidRPr="000E2FD4">
        <w:rPr>
          <w:b/>
          <w:sz w:val="36"/>
          <w:szCs w:val="36"/>
        </w:rPr>
        <w:t>COMMENTS</w:t>
      </w:r>
    </w:p>
    <w:p w14:paraId="6E1CA135" w14:textId="77777777" w:rsidR="00C25EC0" w:rsidRDefault="00C25EC0" w:rsidP="00C25EC0">
      <w:pPr>
        <w:pStyle w:val="ListParagraph"/>
        <w:numPr>
          <w:ilvl w:val="0"/>
          <w:numId w:val="46"/>
        </w:numPr>
        <w:spacing w:after="0" w:line="240" w:lineRule="auto"/>
      </w:pPr>
      <w:r>
        <w:t>No development preferred on 706/501 but if we HAVE to have it would prefer 501 please.</w:t>
      </w:r>
    </w:p>
    <w:p w14:paraId="5B6151C2" w14:textId="77777777" w:rsidR="00C25EC0" w:rsidRDefault="00C25EC0" w:rsidP="00C25EC0">
      <w:pPr>
        <w:pStyle w:val="ListParagraph"/>
        <w:numPr>
          <w:ilvl w:val="0"/>
          <w:numId w:val="46"/>
        </w:numPr>
        <w:spacing w:after="0" w:line="240" w:lineRule="auto"/>
      </w:pPr>
      <w:r>
        <w:t>Do not build on sites 706/501 please!</w:t>
      </w:r>
    </w:p>
    <w:p w14:paraId="3F8A78C9" w14:textId="77777777" w:rsidR="00C25EC0" w:rsidRDefault="00C25EC0" w:rsidP="00C25EC0">
      <w:pPr>
        <w:pStyle w:val="ListParagraph"/>
        <w:numPr>
          <w:ilvl w:val="0"/>
          <w:numId w:val="46"/>
        </w:numPr>
        <w:spacing w:after="0" w:line="240" w:lineRule="auto"/>
      </w:pPr>
      <w:r>
        <w:t>Developments in green will require new roads through St Andrews please and across railway</w:t>
      </w:r>
    </w:p>
    <w:p w14:paraId="3E4893C8" w14:textId="77777777" w:rsidR="00C25EC0" w:rsidRDefault="00C25EC0" w:rsidP="00C25EC0">
      <w:pPr>
        <w:pStyle w:val="ListParagraph"/>
        <w:numPr>
          <w:ilvl w:val="0"/>
          <w:numId w:val="46"/>
        </w:numPr>
        <w:spacing w:after="0" w:line="240" w:lineRule="auto"/>
      </w:pPr>
      <w:r>
        <w:t xml:space="preserve">No new roads around St Andrews please. All exiting roads too narrow, </w:t>
      </w:r>
      <w:proofErr w:type="spellStart"/>
      <w:r>
        <w:t>Wilford</w:t>
      </w:r>
      <w:proofErr w:type="spellEnd"/>
      <w:r>
        <w:t xml:space="preserve"> Bridge Rd exit too narrow and busy</w:t>
      </w:r>
    </w:p>
    <w:p w14:paraId="015A348E" w14:textId="77777777" w:rsidR="00C25EC0" w:rsidRDefault="00C25EC0" w:rsidP="00C25EC0"/>
    <w:p w14:paraId="74B827CE" w14:textId="332CB147" w:rsidR="00C25EC0" w:rsidRPr="006B1569" w:rsidRDefault="00C25EC0" w:rsidP="00C25EC0">
      <w:pPr>
        <w:rPr>
          <w:b/>
          <w:sz w:val="32"/>
          <w:szCs w:val="32"/>
        </w:rPr>
      </w:pPr>
      <w:r w:rsidRPr="00743FF2">
        <w:rPr>
          <w:b/>
          <w:sz w:val="32"/>
          <w:szCs w:val="32"/>
          <w:u w:val="single"/>
        </w:rPr>
        <w:t>BUILDINGS YOU WANT PROTECTED</w:t>
      </w:r>
      <w:r w:rsidRPr="000E2FD4">
        <w:rPr>
          <w:b/>
          <w:sz w:val="32"/>
          <w:szCs w:val="32"/>
        </w:rPr>
        <w:t xml:space="preserve"> - COMMENTS</w:t>
      </w:r>
    </w:p>
    <w:p w14:paraId="57DBF150" w14:textId="77777777" w:rsidR="00C25EC0" w:rsidRDefault="00C25EC0" w:rsidP="00C25EC0">
      <w:pPr>
        <w:pStyle w:val="ListParagraph"/>
        <w:numPr>
          <w:ilvl w:val="0"/>
          <w:numId w:val="47"/>
        </w:numPr>
        <w:spacing w:after="0" w:line="240" w:lineRule="auto"/>
      </w:pPr>
      <w:r>
        <w:t>Old school building</w:t>
      </w:r>
    </w:p>
    <w:p w14:paraId="2BC55E0F" w14:textId="77777777" w:rsidR="00C25EC0" w:rsidRDefault="00C25EC0" w:rsidP="00C25EC0">
      <w:pPr>
        <w:pStyle w:val="ListParagraph"/>
        <w:numPr>
          <w:ilvl w:val="0"/>
          <w:numId w:val="47"/>
        </w:numPr>
        <w:spacing w:after="0" w:line="240" w:lineRule="auto"/>
      </w:pPr>
      <w:proofErr w:type="spellStart"/>
      <w:r>
        <w:t>Burness</w:t>
      </w:r>
      <w:proofErr w:type="spellEnd"/>
      <w:r>
        <w:t xml:space="preserve"> Rooms and architecture on Station Road should be protected</w:t>
      </w:r>
    </w:p>
    <w:p w14:paraId="4DB630AD" w14:textId="77777777" w:rsidR="00C25EC0" w:rsidRDefault="00C25EC0" w:rsidP="00C25EC0">
      <w:pPr>
        <w:pStyle w:val="ListParagraph"/>
        <w:numPr>
          <w:ilvl w:val="0"/>
          <w:numId w:val="47"/>
        </w:numPr>
        <w:spacing w:after="0" w:line="240" w:lineRule="auto"/>
      </w:pPr>
      <w:r>
        <w:t xml:space="preserve">Archway House is part of Melton Grange Mews.  There is already planning permission for a </w:t>
      </w:r>
      <w:proofErr w:type="gramStart"/>
      <w:r>
        <w:t>6 bedroom</w:t>
      </w:r>
      <w:proofErr w:type="gramEnd"/>
      <w:r>
        <w:t xml:space="preserve"> house in the garden – passed 2012.  Residents of the rest of the Mews applied for Grade 2 </w:t>
      </w:r>
      <w:proofErr w:type="gramStart"/>
      <w:r>
        <w:t>listing which</w:t>
      </w:r>
      <w:proofErr w:type="gramEnd"/>
      <w:r>
        <w:t xml:space="preserve"> was refused.</w:t>
      </w:r>
    </w:p>
    <w:p w14:paraId="617644C5" w14:textId="77777777" w:rsidR="00C25EC0" w:rsidRDefault="00C25EC0" w:rsidP="00C25EC0"/>
    <w:p w14:paraId="5B0B3081" w14:textId="5499B1C1" w:rsidR="00C25EC0" w:rsidRPr="006B1569" w:rsidRDefault="00C25EC0" w:rsidP="00C25EC0">
      <w:pPr>
        <w:rPr>
          <w:b/>
          <w:sz w:val="32"/>
          <w:szCs w:val="32"/>
        </w:rPr>
      </w:pPr>
      <w:r w:rsidRPr="00743FF2">
        <w:rPr>
          <w:b/>
          <w:sz w:val="32"/>
          <w:szCs w:val="32"/>
          <w:u w:val="single"/>
        </w:rPr>
        <w:t>COMMUNITY ASSSETS</w:t>
      </w:r>
      <w:r w:rsidRPr="00743FF2">
        <w:rPr>
          <w:b/>
          <w:sz w:val="32"/>
          <w:szCs w:val="32"/>
        </w:rPr>
        <w:t xml:space="preserve"> – COMMENTS</w:t>
      </w:r>
    </w:p>
    <w:p w14:paraId="5750B328" w14:textId="77777777" w:rsidR="00C25EC0" w:rsidRDefault="00C25EC0" w:rsidP="00C25EC0">
      <w:pPr>
        <w:pStyle w:val="ListParagraph"/>
        <w:numPr>
          <w:ilvl w:val="0"/>
          <w:numId w:val="48"/>
        </w:numPr>
        <w:spacing w:after="0" w:line="240" w:lineRule="auto"/>
      </w:pPr>
      <w:r>
        <w:t>Hall Farm Road – children need a space to play</w:t>
      </w:r>
    </w:p>
    <w:p w14:paraId="4DF5EDC2" w14:textId="77777777" w:rsidR="00C25EC0" w:rsidRDefault="00C25EC0" w:rsidP="00C25EC0">
      <w:pPr>
        <w:pStyle w:val="ListParagraph"/>
        <w:numPr>
          <w:ilvl w:val="0"/>
          <w:numId w:val="48"/>
        </w:numPr>
        <w:spacing w:after="0" w:line="240" w:lineRule="auto"/>
      </w:pPr>
      <w:r>
        <w:t>The pre-school in Hall Farm Road is an asset</w:t>
      </w:r>
    </w:p>
    <w:p w14:paraId="6EAEF85A" w14:textId="77777777" w:rsidR="00C25EC0" w:rsidRDefault="00C25EC0" w:rsidP="00C25EC0">
      <w:pPr>
        <w:pStyle w:val="ListParagraph"/>
        <w:numPr>
          <w:ilvl w:val="0"/>
          <w:numId w:val="48"/>
        </w:numPr>
        <w:spacing w:after="0" w:line="240" w:lineRule="auto"/>
      </w:pPr>
      <w:r>
        <w:t xml:space="preserve">The river path from </w:t>
      </w:r>
      <w:proofErr w:type="spellStart"/>
      <w:r>
        <w:t>Wilford</w:t>
      </w:r>
      <w:proofErr w:type="spellEnd"/>
      <w:r>
        <w:t xml:space="preserve"> Bridge to Woodbridge needs maintenance</w:t>
      </w:r>
    </w:p>
    <w:p w14:paraId="497A7C79" w14:textId="77777777" w:rsidR="00C25EC0" w:rsidRDefault="00C25EC0" w:rsidP="00C25EC0"/>
    <w:p w14:paraId="2EF34AFA" w14:textId="27452576" w:rsidR="00C25EC0" w:rsidRPr="006B1569" w:rsidRDefault="00C25EC0" w:rsidP="00C25EC0">
      <w:pPr>
        <w:rPr>
          <w:b/>
          <w:sz w:val="32"/>
          <w:szCs w:val="32"/>
        </w:rPr>
      </w:pPr>
      <w:r w:rsidRPr="00743FF2">
        <w:rPr>
          <w:b/>
          <w:sz w:val="32"/>
          <w:szCs w:val="32"/>
          <w:u w:val="single"/>
        </w:rPr>
        <w:t>OTHER PROJECTS</w:t>
      </w:r>
      <w:r w:rsidRPr="00743FF2">
        <w:rPr>
          <w:b/>
          <w:sz w:val="32"/>
          <w:szCs w:val="32"/>
        </w:rPr>
        <w:t xml:space="preserve"> – COMMENTS</w:t>
      </w:r>
    </w:p>
    <w:p w14:paraId="46901BE2" w14:textId="77777777" w:rsidR="00C25EC0" w:rsidRPr="00743FF2" w:rsidRDefault="00C25EC0" w:rsidP="00C25EC0">
      <w:pPr>
        <w:rPr>
          <w:b/>
          <w:sz w:val="32"/>
          <w:szCs w:val="32"/>
        </w:rPr>
      </w:pPr>
      <w:r w:rsidRPr="00743FF2">
        <w:rPr>
          <w:b/>
          <w:sz w:val="32"/>
          <w:szCs w:val="32"/>
        </w:rPr>
        <w:lastRenderedPageBreak/>
        <w:t>22 people agreed with the OTHER PROJECTS we listed.</w:t>
      </w:r>
    </w:p>
    <w:p w14:paraId="218A7662" w14:textId="77777777" w:rsidR="00C25EC0" w:rsidRPr="00743FF2" w:rsidRDefault="00C25EC0" w:rsidP="00C25EC0">
      <w:pPr>
        <w:rPr>
          <w:b/>
          <w:sz w:val="32"/>
          <w:szCs w:val="32"/>
        </w:rPr>
      </w:pPr>
    </w:p>
    <w:p w14:paraId="57EC59CD" w14:textId="77777777" w:rsidR="00C25EC0" w:rsidRDefault="00C25EC0" w:rsidP="00C25EC0">
      <w:pPr>
        <w:pStyle w:val="ListParagraph"/>
        <w:numPr>
          <w:ilvl w:val="0"/>
          <w:numId w:val="49"/>
        </w:numPr>
        <w:spacing w:after="0" w:line="240" w:lineRule="auto"/>
      </w:pPr>
      <w:r>
        <w:t>Melton Old Church and Graveyard should never be touched</w:t>
      </w:r>
    </w:p>
    <w:p w14:paraId="213E0343" w14:textId="77777777" w:rsidR="00C25EC0" w:rsidRDefault="00C25EC0" w:rsidP="00C25EC0">
      <w:pPr>
        <w:pStyle w:val="ListParagraph"/>
        <w:numPr>
          <w:ilvl w:val="0"/>
          <w:numId w:val="49"/>
        </w:numPr>
        <w:spacing w:after="0" w:line="240" w:lineRule="auto"/>
      </w:pPr>
      <w:r>
        <w:t>Hall Farm Road Green would get lots of use</w:t>
      </w:r>
    </w:p>
    <w:p w14:paraId="630FE97E" w14:textId="77777777" w:rsidR="00C25EC0" w:rsidRDefault="00C25EC0" w:rsidP="00C25EC0">
      <w:pPr>
        <w:pStyle w:val="ListParagraph"/>
        <w:numPr>
          <w:ilvl w:val="0"/>
          <w:numId w:val="49"/>
        </w:numPr>
        <w:spacing w:after="0" w:line="240" w:lineRule="auto"/>
      </w:pPr>
      <w:r>
        <w:t xml:space="preserve">Protect </w:t>
      </w:r>
      <w:proofErr w:type="spellStart"/>
      <w:r>
        <w:t>Burness</w:t>
      </w:r>
      <w:proofErr w:type="spellEnd"/>
      <w:r>
        <w:t xml:space="preserve"> Rooms and buildings opposite St Andrews Church</w:t>
      </w:r>
    </w:p>
    <w:p w14:paraId="747D83E7" w14:textId="77777777" w:rsidR="00C25EC0" w:rsidRDefault="00C25EC0" w:rsidP="00C25EC0">
      <w:pPr>
        <w:pStyle w:val="ListParagraph"/>
        <w:numPr>
          <w:ilvl w:val="0"/>
          <w:numId w:val="49"/>
        </w:numPr>
        <w:spacing w:after="0" w:line="240" w:lineRule="auto"/>
      </w:pPr>
      <w:r>
        <w:t>Exercise equipment would need information/instructions</w:t>
      </w:r>
    </w:p>
    <w:p w14:paraId="0E3A1BCC" w14:textId="77777777" w:rsidR="00C25EC0" w:rsidRDefault="00C25EC0" w:rsidP="00C25EC0">
      <w:pPr>
        <w:pStyle w:val="ListParagraph"/>
        <w:numPr>
          <w:ilvl w:val="0"/>
          <w:numId w:val="49"/>
        </w:numPr>
        <w:spacing w:after="0" w:line="240" w:lineRule="auto"/>
      </w:pPr>
      <w:r>
        <w:t>Allotments please</w:t>
      </w:r>
    </w:p>
    <w:p w14:paraId="664923B8" w14:textId="77777777" w:rsidR="00C25EC0" w:rsidRDefault="00C25EC0" w:rsidP="00C25EC0">
      <w:pPr>
        <w:pStyle w:val="ListParagraph"/>
        <w:numPr>
          <w:ilvl w:val="0"/>
          <w:numId w:val="49"/>
        </w:numPr>
        <w:spacing w:after="0" w:line="240" w:lineRule="auto"/>
      </w:pPr>
      <w:r>
        <w:t>Pavilion to be café with loos (a la Kingston Field) – Parish office?</w:t>
      </w:r>
    </w:p>
    <w:p w14:paraId="1EEC360B" w14:textId="77777777" w:rsidR="00C25EC0" w:rsidRDefault="00C25EC0" w:rsidP="00C25EC0">
      <w:pPr>
        <w:pStyle w:val="ListParagraph"/>
        <w:numPr>
          <w:ilvl w:val="0"/>
          <w:numId w:val="49"/>
        </w:numPr>
        <w:spacing w:after="0" w:line="240" w:lineRule="auto"/>
      </w:pPr>
      <w:r>
        <w:t>More circular walk footpaths needed</w:t>
      </w:r>
    </w:p>
    <w:p w14:paraId="66E2028F" w14:textId="77777777" w:rsidR="00C25EC0" w:rsidRDefault="00C25EC0" w:rsidP="00C25EC0"/>
    <w:p w14:paraId="07891B7E" w14:textId="77777777" w:rsidR="00C25EC0" w:rsidRPr="00743FF2" w:rsidRDefault="00C25EC0" w:rsidP="00C25EC0">
      <w:pPr>
        <w:rPr>
          <w:b/>
          <w:sz w:val="32"/>
          <w:szCs w:val="32"/>
          <w:u w:val="single"/>
        </w:rPr>
      </w:pPr>
      <w:r w:rsidRPr="00743FF2">
        <w:rPr>
          <w:b/>
          <w:sz w:val="32"/>
          <w:szCs w:val="32"/>
          <w:u w:val="single"/>
        </w:rPr>
        <w:t>GENERAL COMMENTS / FEEDBACK</w:t>
      </w:r>
    </w:p>
    <w:p w14:paraId="31F067B2" w14:textId="77777777" w:rsidR="00C25EC0" w:rsidRDefault="00C25EC0" w:rsidP="00C25EC0"/>
    <w:p w14:paraId="6EC6F6F8" w14:textId="77777777" w:rsidR="00C25EC0" w:rsidRDefault="00C25EC0" w:rsidP="00C25EC0">
      <w:pPr>
        <w:pStyle w:val="ListParagraph"/>
        <w:numPr>
          <w:ilvl w:val="0"/>
          <w:numId w:val="50"/>
        </w:numPr>
        <w:spacing w:after="0" w:line="240" w:lineRule="auto"/>
      </w:pPr>
      <w:r>
        <w:t>Better mobile signals badly needed</w:t>
      </w:r>
    </w:p>
    <w:p w14:paraId="61FD8A18" w14:textId="77777777" w:rsidR="00C25EC0" w:rsidRDefault="00C25EC0" w:rsidP="00C25EC0">
      <w:pPr>
        <w:pStyle w:val="ListParagraph"/>
        <w:numPr>
          <w:ilvl w:val="0"/>
          <w:numId w:val="50"/>
        </w:numPr>
        <w:spacing w:after="0" w:line="240" w:lineRule="auto"/>
      </w:pPr>
      <w:r>
        <w:t>Extend conservation area North and South</w:t>
      </w:r>
    </w:p>
    <w:p w14:paraId="56A79A40" w14:textId="77777777" w:rsidR="00C25EC0" w:rsidRDefault="00C25EC0" w:rsidP="00C25EC0">
      <w:pPr>
        <w:pStyle w:val="ListParagraph"/>
        <w:numPr>
          <w:ilvl w:val="0"/>
          <w:numId w:val="50"/>
        </w:numPr>
        <w:spacing w:after="0" w:line="240" w:lineRule="auto"/>
      </w:pPr>
      <w:r>
        <w:t>ONLY allow buildings in green and yellow areas with very strict control on traffic</w:t>
      </w:r>
    </w:p>
    <w:p w14:paraId="76D579CA" w14:textId="77777777" w:rsidR="00C25EC0" w:rsidRDefault="00C25EC0" w:rsidP="00C25EC0">
      <w:pPr>
        <w:pStyle w:val="ListParagraph"/>
        <w:numPr>
          <w:ilvl w:val="0"/>
          <w:numId w:val="50"/>
        </w:numPr>
        <w:spacing w:after="0" w:line="240" w:lineRule="auto"/>
      </w:pPr>
      <w:r>
        <w:t xml:space="preserve">If the </w:t>
      </w:r>
      <w:proofErr w:type="spellStart"/>
      <w:r>
        <w:t>sizewell</w:t>
      </w:r>
      <w:proofErr w:type="spellEnd"/>
      <w:r>
        <w:t xml:space="preserve"> lorry park happens by the station a new road is needed from </w:t>
      </w:r>
      <w:proofErr w:type="spellStart"/>
      <w:r>
        <w:t>Rendlesham</w:t>
      </w:r>
      <w:proofErr w:type="spellEnd"/>
      <w:r>
        <w:t xml:space="preserve"> out to the A12</w:t>
      </w:r>
    </w:p>
    <w:p w14:paraId="76AE33D7" w14:textId="77777777" w:rsidR="00C25EC0" w:rsidRDefault="00C25EC0" w:rsidP="00C25EC0">
      <w:pPr>
        <w:pStyle w:val="ListParagraph"/>
        <w:numPr>
          <w:ilvl w:val="0"/>
          <w:numId w:val="50"/>
        </w:numPr>
        <w:spacing w:after="0" w:line="240" w:lineRule="auto"/>
      </w:pPr>
      <w:r>
        <w:t>Businesses cost of start-up premises – is it possible to get this cheaply? What are business rate levels?</w:t>
      </w:r>
    </w:p>
    <w:p w14:paraId="1407A9E2" w14:textId="77777777" w:rsidR="00C25EC0" w:rsidRDefault="00C25EC0" w:rsidP="00C25EC0">
      <w:pPr>
        <w:pStyle w:val="ListParagraph"/>
        <w:numPr>
          <w:ilvl w:val="0"/>
          <w:numId w:val="50"/>
        </w:numPr>
        <w:spacing w:after="0" w:line="240" w:lineRule="auto"/>
      </w:pPr>
      <w:r>
        <w:t>Melton Messenger is a great community resource and source of local info</w:t>
      </w:r>
    </w:p>
    <w:p w14:paraId="050CF070" w14:textId="77777777" w:rsidR="00C25EC0" w:rsidRDefault="00C25EC0" w:rsidP="00C25EC0">
      <w:pPr>
        <w:pStyle w:val="ListParagraph"/>
        <w:numPr>
          <w:ilvl w:val="0"/>
          <w:numId w:val="50"/>
        </w:numPr>
        <w:spacing w:after="0" w:line="240" w:lineRule="auto"/>
      </w:pPr>
      <w:r>
        <w:t>The parish council have worked really hard to bring the village together and create a Melton identity</w:t>
      </w:r>
    </w:p>
    <w:p w14:paraId="5C70A80A" w14:textId="77777777" w:rsidR="00C25EC0" w:rsidRDefault="00C25EC0" w:rsidP="00C25EC0">
      <w:pPr>
        <w:pStyle w:val="ListParagraph"/>
        <w:numPr>
          <w:ilvl w:val="0"/>
          <w:numId w:val="50"/>
        </w:numPr>
        <w:spacing w:after="0" w:line="240" w:lineRule="auto"/>
      </w:pPr>
      <w:r>
        <w:t>The village would benefit from allotments, is there any land available</w:t>
      </w:r>
    </w:p>
    <w:p w14:paraId="68EB800A" w14:textId="77777777" w:rsidR="00C25EC0" w:rsidRDefault="00C25EC0" w:rsidP="00C25EC0">
      <w:pPr>
        <w:pStyle w:val="ListParagraph"/>
        <w:numPr>
          <w:ilvl w:val="0"/>
          <w:numId w:val="50"/>
        </w:numPr>
        <w:spacing w:after="0" w:line="240" w:lineRule="auto"/>
      </w:pPr>
      <w:r>
        <w:t>This is all motherhood and apple pie, who could possibly disagree</w:t>
      </w:r>
      <w:proofErr w:type="gramStart"/>
      <w:r>
        <w:t>?!</w:t>
      </w:r>
      <w:proofErr w:type="gramEnd"/>
    </w:p>
    <w:p w14:paraId="2D9BFBDE" w14:textId="77777777" w:rsidR="00C25EC0" w:rsidRDefault="00C25EC0" w:rsidP="00C25EC0">
      <w:pPr>
        <w:pStyle w:val="ListParagraph"/>
        <w:numPr>
          <w:ilvl w:val="0"/>
          <w:numId w:val="50"/>
        </w:numPr>
        <w:spacing w:after="0" w:line="240" w:lineRule="auto"/>
      </w:pPr>
      <w:r>
        <w:t>Great exhibition! Logical, easy to follow. Thanks you!</w:t>
      </w:r>
    </w:p>
    <w:p w14:paraId="541A2D44" w14:textId="77777777" w:rsidR="00C25EC0" w:rsidRDefault="00C25EC0" w:rsidP="00C25EC0">
      <w:pPr>
        <w:pStyle w:val="ListParagraph"/>
        <w:numPr>
          <w:ilvl w:val="0"/>
          <w:numId w:val="50"/>
        </w:numPr>
        <w:spacing w:after="0" w:line="240" w:lineRule="auto"/>
      </w:pPr>
      <w:r>
        <w:t>Exhibition, a bit of a muddle – needed to spend longer here to interpret it!</w:t>
      </w:r>
    </w:p>
    <w:p w14:paraId="0B477DB2" w14:textId="77777777" w:rsidR="00C25EC0" w:rsidRDefault="00C25EC0" w:rsidP="00C25EC0">
      <w:pPr>
        <w:pStyle w:val="ListParagraph"/>
        <w:numPr>
          <w:ilvl w:val="0"/>
          <w:numId w:val="50"/>
        </w:numPr>
        <w:spacing w:after="0" w:line="240" w:lineRule="auto"/>
      </w:pPr>
      <w:r>
        <w:t>Use social media to attract younger people and people who don’t walk around the village to see signs to these meetings etc.</w:t>
      </w:r>
    </w:p>
    <w:p w14:paraId="50ADD008" w14:textId="77777777" w:rsidR="00C25EC0" w:rsidRDefault="00C25EC0" w:rsidP="00C25EC0">
      <w:pPr>
        <w:pStyle w:val="ListParagraph"/>
        <w:numPr>
          <w:ilvl w:val="0"/>
          <w:numId w:val="50"/>
        </w:numPr>
        <w:spacing w:after="0" w:line="240" w:lineRule="auto"/>
      </w:pPr>
      <w:r>
        <w:t xml:space="preserve">Very interesting, I feel definitely needs some youth club/fitness centres for all. </w:t>
      </w:r>
      <w:proofErr w:type="spellStart"/>
      <w:proofErr w:type="gramStart"/>
      <w:r>
        <w:t>Beccles</w:t>
      </w:r>
      <w:proofErr w:type="spellEnd"/>
      <w:r>
        <w:t xml:space="preserve"> outdoor lido is very successful</w:t>
      </w:r>
      <w:proofErr w:type="gramEnd"/>
      <w:r>
        <w:t xml:space="preserve">, </w:t>
      </w:r>
      <w:proofErr w:type="gramStart"/>
      <w:r>
        <w:t>this might work here</w:t>
      </w:r>
      <w:proofErr w:type="gramEnd"/>
      <w:r>
        <w:t>.</w:t>
      </w:r>
    </w:p>
    <w:p w14:paraId="3712AFDA" w14:textId="77777777" w:rsidR="00C25EC0" w:rsidRDefault="00C25EC0" w:rsidP="00C25EC0">
      <w:pPr>
        <w:pStyle w:val="ListParagraph"/>
        <w:numPr>
          <w:ilvl w:val="0"/>
          <w:numId w:val="50"/>
        </w:numPr>
        <w:spacing w:after="0" w:line="240" w:lineRule="auto"/>
      </w:pPr>
      <w:r>
        <w:t>Must protect green areas! Beehives? Maybe school children could volunteer to work/look after green areas during holidays plus earn an ‘eco/community’ badge</w:t>
      </w:r>
    </w:p>
    <w:p w14:paraId="62F11C14" w14:textId="77777777" w:rsidR="00C25EC0" w:rsidRDefault="00C25EC0" w:rsidP="00C25EC0">
      <w:pPr>
        <w:pStyle w:val="ListParagraph"/>
        <w:numPr>
          <w:ilvl w:val="0"/>
          <w:numId w:val="50"/>
        </w:numPr>
        <w:spacing w:after="0" w:line="240" w:lineRule="auto"/>
      </w:pPr>
      <w:r>
        <w:t>There were comments on the desirability of creating more circular footpaths but there appears to be no Focus Point addressing this issue!</w:t>
      </w:r>
    </w:p>
    <w:p w14:paraId="56CF1BF5" w14:textId="77777777" w:rsidR="00C25EC0" w:rsidRDefault="00C25EC0" w:rsidP="00C25EC0">
      <w:pPr>
        <w:pStyle w:val="ListParagraph"/>
        <w:numPr>
          <w:ilvl w:val="0"/>
          <w:numId w:val="50"/>
        </w:numPr>
        <w:spacing w:after="0" w:line="240" w:lineRule="auto"/>
      </w:pPr>
      <w:r>
        <w:t>Unfortunately the response sheet questions are leading questions and only direct towards one answer – the answer that you got – yes. Maybe at this stage that is all you want! I would like to see footpaths identified and prioritised and where necessary attempts should be made to create / modify paths to allow use for purpose (e.g. going to school, work, shops)</w:t>
      </w:r>
      <w:proofErr w:type="gramStart"/>
      <w:r>
        <w:t>,Leisure</w:t>
      </w:r>
      <w:proofErr w:type="gramEnd"/>
      <w:r>
        <w:t xml:space="preserve"> (e.g. exercise, walking the dog) or tourism (e.g. sign posted/interpreted routes) ….Tourism maybe for outsiders for outsiders or locals! Thank you for all your hard work.</w:t>
      </w:r>
    </w:p>
    <w:p w14:paraId="62706709" w14:textId="77777777" w:rsidR="00C25EC0" w:rsidRDefault="00C25EC0" w:rsidP="00C25EC0">
      <w:pPr>
        <w:pStyle w:val="ListParagraph"/>
        <w:numPr>
          <w:ilvl w:val="0"/>
          <w:numId w:val="50"/>
        </w:numPr>
        <w:spacing w:after="0" w:line="240" w:lineRule="auto"/>
      </w:pPr>
      <w:r>
        <w:t>I would agree with above – many facilities are available in Woodbridge – Melton. Development should be small the A1152 cannot cope as it is.</w:t>
      </w:r>
    </w:p>
    <w:p w14:paraId="0D2DA6BB" w14:textId="7133A027" w:rsidR="00767A39" w:rsidRDefault="00767A39"/>
    <w:p w14:paraId="365D1DC0" w14:textId="77777777" w:rsidR="00767A39" w:rsidRPr="00767A39" w:rsidRDefault="00767A39" w:rsidP="00767A39">
      <w:pPr>
        <w:ind w:left="2127" w:hanging="2127"/>
        <w:rPr>
          <w:rFonts w:ascii="Tahoma" w:hAnsi="Tahoma" w:cs="Tahoma"/>
          <w:sz w:val="30"/>
          <w:szCs w:val="30"/>
        </w:rPr>
      </w:pPr>
      <w:r w:rsidRPr="00767A39">
        <w:rPr>
          <w:rFonts w:ascii="Tahoma" w:hAnsi="Tahoma" w:cs="Tahoma"/>
          <w:b/>
          <w:sz w:val="30"/>
          <w:szCs w:val="30"/>
        </w:rPr>
        <w:t>Appendix H</w:t>
      </w:r>
      <w:r w:rsidRPr="00767A39">
        <w:rPr>
          <w:rFonts w:ascii="Tahoma" w:hAnsi="Tahoma" w:cs="Tahoma"/>
          <w:b/>
          <w:sz w:val="30"/>
          <w:szCs w:val="30"/>
        </w:rPr>
        <w:tab/>
        <w:t>Household Questionnaire</w:t>
      </w:r>
    </w:p>
    <w:p w14:paraId="19632FF5" w14:textId="017AF80E" w:rsidR="00767A39" w:rsidRDefault="00767A39">
      <w:pPr>
        <w:rPr>
          <w:rFonts w:ascii="Tahoma" w:hAnsi="Tahoma" w:cs="Tahoma"/>
          <w:b/>
          <w:sz w:val="24"/>
        </w:rPr>
      </w:pPr>
      <w:r>
        <w:rPr>
          <w:rFonts w:ascii="Tahoma" w:hAnsi="Tahoma" w:cs="Tahoma"/>
          <w:b/>
          <w:sz w:val="24"/>
        </w:rPr>
        <w:br w:type="page"/>
      </w:r>
    </w:p>
    <w:p w14:paraId="1A648EFB" w14:textId="05584986" w:rsidR="00F5080C" w:rsidRPr="00F5080C" w:rsidRDefault="00F5080C" w:rsidP="00F5080C">
      <w:pPr>
        <w:pStyle w:val="ListParagraph"/>
        <w:jc w:val="center"/>
        <w:rPr>
          <w:rFonts w:ascii="Calibri" w:hAnsi="Calibri"/>
          <w:b/>
          <w:sz w:val="52"/>
          <w:szCs w:val="52"/>
        </w:rPr>
      </w:pPr>
      <w:r w:rsidRPr="005E011C">
        <w:rPr>
          <w:rFonts w:ascii="Calibri" w:hAnsi="Calibri"/>
          <w:b/>
          <w:sz w:val="52"/>
          <w:szCs w:val="52"/>
        </w:rPr>
        <w:lastRenderedPageBreak/>
        <w:t>MELTON NEIGHBOURHOOD PLAN</w:t>
      </w:r>
    </w:p>
    <w:p w14:paraId="604F8270" w14:textId="24C7687C" w:rsidR="00F5080C" w:rsidRPr="00F5080C" w:rsidRDefault="00F5080C" w:rsidP="00F5080C">
      <w:pPr>
        <w:pStyle w:val="ListParagraph"/>
        <w:jc w:val="center"/>
        <w:rPr>
          <w:rFonts w:ascii="Calibri" w:hAnsi="Calibri"/>
          <w:sz w:val="32"/>
          <w:szCs w:val="32"/>
        </w:rPr>
      </w:pPr>
      <w:r w:rsidRPr="003C6E06">
        <w:rPr>
          <w:rFonts w:ascii="Calibri" w:hAnsi="Calibri"/>
          <w:sz w:val="32"/>
          <w:szCs w:val="32"/>
        </w:rPr>
        <w:t>“Shaping the future of Melton”</w:t>
      </w:r>
    </w:p>
    <w:p w14:paraId="654BF374" w14:textId="77777777" w:rsidR="00F5080C" w:rsidRPr="005C08D0" w:rsidRDefault="00F5080C" w:rsidP="00F5080C">
      <w:pPr>
        <w:pStyle w:val="ListParagraph"/>
        <w:jc w:val="center"/>
        <w:rPr>
          <w:rFonts w:ascii="Calibri" w:hAnsi="Calibri"/>
          <w:b/>
          <w:sz w:val="48"/>
          <w:szCs w:val="48"/>
        </w:rPr>
      </w:pPr>
      <w:r w:rsidRPr="005E011C">
        <w:rPr>
          <w:rFonts w:ascii="Calibri" w:hAnsi="Calibri"/>
          <w:b/>
          <w:sz w:val="48"/>
          <w:szCs w:val="48"/>
        </w:rPr>
        <w:t>Household QUESTIONNAIRE</w:t>
      </w:r>
    </w:p>
    <w:p w14:paraId="2DC79124" w14:textId="77777777" w:rsidR="00F5080C" w:rsidRPr="005E011C" w:rsidRDefault="00F5080C" w:rsidP="00F5080C">
      <w:pPr>
        <w:pStyle w:val="ListParagraph"/>
        <w:rPr>
          <w:rFonts w:ascii="Calibri" w:hAnsi="Calibri"/>
          <w:b/>
          <w:sz w:val="32"/>
          <w:szCs w:val="32"/>
        </w:rPr>
      </w:pPr>
    </w:p>
    <w:p w14:paraId="5C17F069" w14:textId="77777777" w:rsidR="00F5080C" w:rsidRPr="005E011C" w:rsidRDefault="00F5080C" w:rsidP="00F5080C">
      <w:pPr>
        <w:pStyle w:val="ListParagraph"/>
        <w:jc w:val="center"/>
        <w:rPr>
          <w:rFonts w:ascii="Calibri" w:hAnsi="Calibri"/>
          <w:b/>
          <w:sz w:val="32"/>
          <w:szCs w:val="32"/>
        </w:rPr>
      </w:pPr>
      <w:r>
        <w:rPr>
          <w:rFonts w:ascii="Calibri" w:hAnsi="Calibri"/>
          <w:b/>
          <w:noProof/>
          <w:sz w:val="32"/>
          <w:szCs w:val="32"/>
          <w:lang w:val="en-US"/>
        </w:rPr>
        <w:drawing>
          <wp:inline distT="0" distB="0" distL="0" distR="0" wp14:anchorId="40801304" wp14:editId="0C666589">
            <wp:extent cx="3017520" cy="3088520"/>
            <wp:effectExtent l="76200" t="76200" r="81280" b="86995"/>
            <wp:docPr id="132" name="Picture 1" descr="logo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5b"/>
                    <pic:cNvPicPr>
                      <a:picLocks noChangeAspect="1" noChangeArrowheads="1"/>
                    </pic:cNvPicPr>
                  </pic:nvPicPr>
                  <pic:blipFill rotWithShape="1">
                    <a:blip r:embed="rId29" cstate="print">
                      <a:alphaModFix/>
                      <a:extLst>
                        <a:ext uri="{28A0092B-C50C-407E-A947-70E740481C1C}">
                          <a14:useLocalDpi xmlns:a14="http://schemas.microsoft.com/office/drawing/2010/main"/>
                        </a:ext>
                      </a:extLst>
                    </a:blip>
                    <a:srcRect/>
                    <a:stretch/>
                  </pic:blipFill>
                  <pic:spPr bwMode="auto">
                    <a:xfrm>
                      <a:off x="0" y="0"/>
                      <a:ext cx="3017857" cy="3088865"/>
                    </a:xfrm>
                    <a:prstGeom prst="ellipse">
                      <a:avLst/>
                    </a:prstGeom>
                    <a:noFill/>
                    <a:ln w="76200" cmpd="sng">
                      <a:solidFill>
                        <a:schemeClr val="tx1"/>
                      </a:solidFill>
                    </a:ln>
                    <a:extLst>
                      <a:ext uri="{53640926-AAD7-44d8-BBD7-CCE9431645EC}">
                        <a14:shadowObscured xmlns:a14="http://schemas.microsoft.com/office/drawing/2010/main"/>
                      </a:ext>
                    </a:extLst>
                  </pic:spPr>
                </pic:pic>
              </a:graphicData>
            </a:graphic>
          </wp:inline>
        </w:drawing>
      </w:r>
    </w:p>
    <w:p w14:paraId="1D6EE049" w14:textId="77777777" w:rsidR="00F5080C" w:rsidRDefault="00F5080C" w:rsidP="00F5080C">
      <w:pPr>
        <w:pStyle w:val="ListParagraph"/>
        <w:ind w:left="142"/>
        <w:jc w:val="center"/>
        <w:rPr>
          <w:rFonts w:ascii="Calibri" w:hAnsi="Calibri"/>
          <w:b/>
          <w:sz w:val="32"/>
          <w:szCs w:val="32"/>
        </w:rPr>
      </w:pPr>
    </w:p>
    <w:p w14:paraId="419F18D3" w14:textId="77777777" w:rsidR="00F5080C" w:rsidRPr="005E011C" w:rsidRDefault="00F5080C" w:rsidP="00F5080C">
      <w:pPr>
        <w:pStyle w:val="ListParagraph"/>
        <w:ind w:left="142"/>
        <w:jc w:val="center"/>
        <w:rPr>
          <w:rFonts w:ascii="Calibri" w:hAnsi="Calibri"/>
          <w:b/>
          <w:sz w:val="32"/>
          <w:szCs w:val="32"/>
        </w:rPr>
      </w:pPr>
      <w:r w:rsidRPr="005E011C">
        <w:rPr>
          <w:rFonts w:ascii="Calibri" w:hAnsi="Calibri"/>
          <w:b/>
          <w:sz w:val="32"/>
          <w:szCs w:val="32"/>
        </w:rPr>
        <w:t xml:space="preserve">Please complete this questionnaire and send it back </w:t>
      </w:r>
      <w:r>
        <w:rPr>
          <w:rFonts w:ascii="Calibri" w:hAnsi="Calibri"/>
          <w:b/>
          <w:sz w:val="32"/>
          <w:szCs w:val="32"/>
        </w:rPr>
        <w:t xml:space="preserve">by the </w:t>
      </w:r>
      <w:r w:rsidRPr="000C5757">
        <w:rPr>
          <w:rFonts w:ascii="Calibri" w:hAnsi="Calibri"/>
          <w:b/>
          <w:sz w:val="36"/>
          <w:szCs w:val="36"/>
          <w:u w:val="single"/>
        </w:rPr>
        <w:t>1</w:t>
      </w:r>
      <w:r w:rsidRPr="000C5757">
        <w:rPr>
          <w:rFonts w:ascii="Calibri" w:hAnsi="Calibri"/>
          <w:b/>
          <w:sz w:val="36"/>
          <w:szCs w:val="36"/>
          <w:u w:val="single"/>
          <w:vertAlign w:val="superscript"/>
        </w:rPr>
        <w:t>st</w:t>
      </w:r>
      <w:r w:rsidRPr="000C5757">
        <w:rPr>
          <w:rFonts w:ascii="Calibri" w:hAnsi="Calibri"/>
          <w:b/>
          <w:sz w:val="36"/>
          <w:szCs w:val="36"/>
          <w:u w:val="single"/>
        </w:rPr>
        <w:t xml:space="preserve"> March 2014</w:t>
      </w:r>
      <w:r w:rsidRPr="000C5757">
        <w:rPr>
          <w:rFonts w:ascii="Calibri" w:hAnsi="Calibri"/>
          <w:b/>
          <w:sz w:val="36"/>
          <w:szCs w:val="36"/>
        </w:rPr>
        <w:t xml:space="preserve"> in the SAE</w:t>
      </w:r>
      <w:r w:rsidRPr="005E011C">
        <w:rPr>
          <w:rFonts w:ascii="Calibri" w:hAnsi="Calibri"/>
          <w:b/>
          <w:sz w:val="32"/>
          <w:szCs w:val="32"/>
        </w:rPr>
        <w:t xml:space="preserve"> enclosed and we will enter you into a</w:t>
      </w:r>
    </w:p>
    <w:p w14:paraId="7859F0B1" w14:textId="3B12F24A" w:rsidR="00F5080C" w:rsidRPr="00F5080C" w:rsidRDefault="00F5080C" w:rsidP="00F5080C">
      <w:pPr>
        <w:pStyle w:val="ListParagraph"/>
        <w:ind w:left="142"/>
        <w:jc w:val="center"/>
        <w:rPr>
          <w:rFonts w:ascii="Calibri" w:hAnsi="Calibri"/>
          <w:b/>
          <w:color w:val="FF0000"/>
          <w:sz w:val="48"/>
          <w:szCs w:val="48"/>
        </w:rPr>
      </w:pPr>
      <w:r w:rsidRPr="005E011C">
        <w:rPr>
          <w:rFonts w:ascii="Calibri" w:hAnsi="Calibri"/>
          <w:b/>
          <w:sz w:val="32"/>
          <w:szCs w:val="32"/>
        </w:rPr>
        <w:t xml:space="preserve"> </w:t>
      </w:r>
      <w:r w:rsidRPr="005E011C">
        <w:rPr>
          <w:rFonts w:ascii="Calibri" w:hAnsi="Calibri"/>
          <w:b/>
          <w:color w:val="FF0000"/>
          <w:sz w:val="48"/>
          <w:szCs w:val="48"/>
        </w:rPr>
        <w:t>£100 prize draw!!!!</w:t>
      </w:r>
    </w:p>
    <w:p w14:paraId="2D739FF3" w14:textId="77777777" w:rsidR="00F5080C" w:rsidRDefault="00F5080C" w:rsidP="00F5080C">
      <w:pPr>
        <w:pStyle w:val="ListParagraph"/>
        <w:ind w:left="142"/>
        <w:jc w:val="center"/>
        <w:rPr>
          <w:rFonts w:ascii="Calibri" w:hAnsi="Calibri"/>
          <w:b/>
          <w:sz w:val="32"/>
          <w:szCs w:val="32"/>
        </w:rPr>
      </w:pPr>
    </w:p>
    <w:p w14:paraId="47CC0B9D" w14:textId="77777777" w:rsidR="00F5080C" w:rsidRDefault="00F5080C" w:rsidP="00F5080C">
      <w:pPr>
        <w:pStyle w:val="ListParagraph"/>
        <w:ind w:left="142"/>
        <w:jc w:val="center"/>
        <w:rPr>
          <w:rFonts w:ascii="Calibri" w:hAnsi="Calibri"/>
          <w:b/>
          <w:sz w:val="32"/>
          <w:szCs w:val="32"/>
        </w:rPr>
      </w:pPr>
      <w:r w:rsidRPr="005E011C">
        <w:rPr>
          <w:rFonts w:ascii="Calibri" w:hAnsi="Calibri"/>
          <w:b/>
          <w:sz w:val="32"/>
          <w:szCs w:val="32"/>
        </w:rPr>
        <w:t xml:space="preserve">If you run a business from home and would like to have a copy of our </w:t>
      </w:r>
      <w:r w:rsidRPr="005E011C">
        <w:rPr>
          <w:rFonts w:ascii="Calibri" w:hAnsi="Calibri"/>
          <w:b/>
          <w:sz w:val="32"/>
          <w:szCs w:val="32"/>
          <w:u w:val="single"/>
        </w:rPr>
        <w:t>Business Questionnaire</w:t>
      </w:r>
      <w:r w:rsidRPr="005E011C">
        <w:rPr>
          <w:rFonts w:ascii="Calibri" w:hAnsi="Calibri"/>
          <w:b/>
          <w:sz w:val="32"/>
          <w:szCs w:val="32"/>
        </w:rPr>
        <w:t xml:space="preserve"> please contact us and we will send you a copy.  </w:t>
      </w:r>
    </w:p>
    <w:p w14:paraId="79E653CF" w14:textId="77777777" w:rsidR="00F5080C" w:rsidRPr="005E011C" w:rsidRDefault="00F5080C" w:rsidP="00F5080C">
      <w:pPr>
        <w:pStyle w:val="ListParagraph"/>
        <w:ind w:left="142"/>
        <w:jc w:val="center"/>
        <w:rPr>
          <w:rFonts w:ascii="Calibri" w:hAnsi="Calibri"/>
          <w:b/>
          <w:sz w:val="32"/>
          <w:szCs w:val="32"/>
        </w:rPr>
      </w:pPr>
      <w:r w:rsidRPr="005E011C">
        <w:rPr>
          <w:rFonts w:ascii="Calibri" w:hAnsi="Calibri"/>
          <w:b/>
          <w:sz w:val="32"/>
          <w:szCs w:val="32"/>
        </w:rPr>
        <w:t xml:space="preserve">We are offering </w:t>
      </w:r>
      <w:r w:rsidRPr="005E011C">
        <w:rPr>
          <w:rFonts w:ascii="Calibri" w:hAnsi="Calibri"/>
          <w:b/>
          <w:color w:val="FF0000"/>
          <w:sz w:val="48"/>
          <w:szCs w:val="32"/>
        </w:rPr>
        <w:t>Free Advertising</w:t>
      </w:r>
      <w:r w:rsidRPr="005E011C">
        <w:rPr>
          <w:rFonts w:ascii="Calibri" w:hAnsi="Calibri"/>
          <w:b/>
          <w:sz w:val="32"/>
          <w:szCs w:val="32"/>
        </w:rPr>
        <w:t xml:space="preserve"> to any business that completes one and sends it back.</w:t>
      </w:r>
    </w:p>
    <w:p w14:paraId="142A1ADF" w14:textId="77777777" w:rsidR="00F5080C" w:rsidRDefault="00F5080C" w:rsidP="00F5080C">
      <w:pPr>
        <w:rPr>
          <w:rFonts w:ascii="Calibri" w:hAnsi="Calibri"/>
          <w:b/>
          <w:sz w:val="32"/>
          <w:szCs w:val="32"/>
        </w:rPr>
      </w:pPr>
      <w:r>
        <w:rPr>
          <w:rFonts w:ascii="Calibri" w:hAnsi="Calibri"/>
          <w:b/>
          <w:sz w:val="32"/>
          <w:szCs w:val="32"/>
        </w:rPr>
        <w:br w:type="page"/>
      </w:r>
    </w:p>
    <w:p w14:paraId="2E559B6E" w14:textId="77777777" w:rsidR="00F5080C" w:rsidRPr="005E011C" w:rsidRDefault="00F5080C" w:rsidP="00F5080C">
      <w:pPr>
        <w:ind w:left="142"/>
        <w:rPr>
          <w:rFonts w:ascii="Calibri" w:hAnsi="Calibri"/>
          <w:b/>
          <w:sz w:val="32"/>
          <w:szCs w:val="32"/>
        </w:rPr>
      </w:pPr>
      <w:r w:rsidRPr="005E011C">
        <w:rPr>
          <w:rFonts w:ascii="Calibri" w:hAnsi="Calibri"/>
          <w:b/>
          <w:sz w:val="32"/>
          <w:szCs w:val="32"/>
        </w:rPr>
        <w:lastRenderedPageBreak/>
        <w:t xml:space="preserve">What this is and why you are </w:t>
      </w:r>
      <w:r>
        <w:rPr>
          <w:rFonts w:ascii="Calibri" w:hAnsi="Calibri"/>
          <w:b/>
          <w:sz w:val="32"/>
          <w:szCs w:val="32"/>
        </w:rPr>
        <w:t xml:space="preserve">being asked to </w:t>
      </w:r>
      <w:proofErr w:type="gramStart"/>
      <w:r>
        <w:rPr>
          <w:rFonts w:ascii="Calibri" w:hAnsi="Calibri"/>
          <w:b/>
          <w:sz w:val="32"/>
          <w:szCs w:val="32"/>
        </w:rPr>
        <w:t>help……</w:t>
      </w:r>
      <w:proofErr w:type="gramEnd"/>
    </w:p>
    <w:p w14:paraId="25388A34" w14:textId="77777777" w:rsidR="00F5080C" w:rsidRPr="005E011C" w:rsidRDefault="00F5080C" w:rsidP="00F5080C">
      <w:pPr>
        <w:ind w:left="142"/>
        <w:rPr>
          <w:rFonts w:ascii="Calibri" w:hAnsi="Calibri"/>
          <w:b/>
        </w:rPr>
      </w:pPr>
    </w:p>
    <w:p w14:paraId="051AAC0F" w14:textId="77777777" w:rsidR="00F5080C" w:rsidRPr="002E6A95" w:rsidRDefault="00F5080C" w:rsidP="00F5080C">
      <w:pPr>
        <w:ind w:left="142"/>
        <w:rPr>
          <w:rFonts w:ascii="Calibri" w:hAnsi="Calibri"/>
          <w:b/>
          <w:sz w:val="30"/>
          <w:szCs w:val="30"/>
        </w:rPr>
      </w:pPr>
      <w:r w:rsidRPr="002E6A95">
        <w:rPr>
          <w:rFonts w:ascii="Calibri" w:hAnsi="Calibri"/>
          <w:sz w:val="30"/>
          <w:szCs w:val="30"/>
        </w:rPr>
        <w:t xml:space="preserve">Hopefully you are aware that </w:t>
      </w:r>
      <w:proofErr w:type="gramStart"/>
      <w:r w:rsidRPr="002E6A95">
        <w:rPr>
          <w:rFonts w:ascii="Calibri" w:hAnsi="Calibri"/>
          <w:sz w:val="30"/>
          <w:szCs w:val="30"/>
        </w:rPr>
        <w:t>a Neighbourhood Plan (NP) is being undertaken by residents and the Parish Council, in Melton</w:t>
      </w:r>
      <w:proofErr w:type="gramEnd"/>
      <w:r w:rsidRPr="002E6A95">
        <w:rPr>
          <w:rFonts w:ascii="Calibri" w:hAnsi="Calibri"/>
          <w:sz w:val="30"/>
          <w:szCs w:val="30"/>
        </w:rPr>
        <w:t xml:space="preserve">.  This is NOT a repeat of the village plan done a few years ago. </w:t>
      </w:r>
      <w:r w:rsidRPr="002E6A95">
        <w:rPr>
          <w:rFonts w:ascii="Calibri" w:hAnsi="Calibri"/>
          <w:b/>
          <w:sz w:val="30"/>
          <w:szCs w:val="30"/>
        </w:rPr>
        <w:t>This is primarily about managing new development and housing</w:t>
      </w:r>
      <w:r>
        <w:rPr>
          <w:rFonts w:ascii="Calibri" w:hAnsi="Calibri"/>
          <w:b/>
          <w:sz w:val="30"/>
          <w:szCs w:val="30"/>
        </w:rPr>
        <w:t xml:space="preserve"> within our Parish Boundary (</w:t>
      </w:r>
      <w:r w:rsidRPr="005F7B4A">
        <w:rPr>
          <w:rFonts w:ascii="Calibri" w:hAnsi="Calibri"/>
          <w:b/>
          <w:i/>
          <w:sz w:val="30"/>
          <w:szCs w:val="30"/>
        </w:rPr>
        <w:t>see map 1</w:t>
      </w:r>
      <w:r>
        <w:rPr>
          <w:rFonts w:ascii="Calibri" w:hAnsi="Calibri"/>
          <w:b/>
          <w:sz w:val="30"/>
          <w:szCs w:val="30"/>
        </w:rPr>
        <w:t>)</w:t>
      </w:r>
      <w:r w:rsidRPr="002E6A95">
        <w:rPr>
          <w:rFonts w:ascii="Calibri" w:hAnsi="Calibri"/>
          <w:b/>
          <w:sz w:val="30"/>
          <w:szCs w:val="30"/>
        </w:rPr>
        <w:t>.</w:t>
      </w:r>
    </w:p>
    <w:p w14:paraId="6B4773A5" w14:textId="77777777" w:rsidR="00F5080C" w:rsidRPr="002E6A95" w:rsidRDefault="00F5080C" w:rsidP="00F5080C">
      <w:pPr>
        <w:ind w:left="142"/>
        <w:rPr>
          <w:rFonts w:ascii="Calibri" w:hAnsi="Calibri"/>
          <w:sz w:val="30"/>
          <w:szCs w:val="30"/>
        </w:rPr>
      </w:pPr>
    </w:p>
    <w:p w14:paraId="2F2C63A0" w14:textId="77777777" w:rsidR="00F5080C" w:rsidRPr="002E6A95" w:rsidRDefault="00F5080C" w:rsidP="00F5080C">
      <w:pPr>
        <w:ind w:left="142"/>
        <w:rPr>
          <w:rFonts w:ascii="Calibri" w:hAnsi="Calibri"/>
          <w:sz w:val="30"/>
          <w:szCs w:val="30"/>
        </w:rPr>
      </w:pPr>
      <w:r w:rsidRPr="002E6A95">
        <w:rPr>
          <w:rFonts w:ascii="Calibri" w:hAnsi="Calibri"/>
          <w:sz w:val="30"/>
          <w:szCs w:val="30"/>
        </w:rPr>
        <w:t xml:space="preserve">Melton is under lot of pressure to accept new housing developments and whilst we want and need some new housing in the future we also want to be able to have </w:t>
      </w:r>
      <w:r w:rsidRPr="002E6A95">
        <w:rPr>
          <w:rFonts w:ascii="Calibri" w:hAnsi="Calibri"/>
          <w:b/>
          <w:sz w:val="30"/>
          <w:szCs w:val="30"/>
        </w:rPr>
        <w:t xml:space="preserve">more control over </w:t>
      </w:r>
      <w:r w:rsidRPr="002E6A95">
        <w:rPr>
          <w:rFonts w:ascii="Calibri" w:hAnsi="Calibri"/>
          <w:b/>
          <w:sz w:val="30"/>
          <w:szCs w:val="30"/>
          <w:u w:val="single"/>
        </w:rPr>
        <w:t>how much</w:t>
      </w:r>
      <w:r w:rsidRPr="002E6A95">
        <w:rPr>
          <w:rFonts w:ascii="Calibri" w:hAnsi="Calibri"/>
          <w:b/>
          <w:sz w:val="30"/>
          <w:szCs w:val="30"/>
        </w:rPr>
        <w:t xml:space="preserve"> we get, </w:t>
      </w:r>
      <w:r w:rsidRPr="002E6A95">
        <w:rPr>
          <w:rFonts w:ascii="Calibri" w:hAnsi="Calibri"/>
          <w:b/>
          <w:sz w:val="30"/>
          <w:szCs w:val="30"/>
          <w:u w:val="single"/>
        </w:rPr>
        <w:t>where it goes</w:t>
      </w:r>
      <w:r w:rsidRPr="002E6A95">
        <w:rPr>
          <w:rFonts w:ascii="Calibri" w:hAnsi="Calibri"/>
          <w:b/>
          <w:sz w:val="30"/>
          <w:szCs w:val="30"/>
        </w:rPr>
        <w:t xml:space="preserve"> and </w:t>
      </w:r>
      <w:r w:rsidRPr="002E6A95">
        <w:rPr>
          <w:rFonts w:ascii="Calibri" w:hAnsi="Calibri"/>
          <w:b/>
          <w:sz w:val="30"/>
          <w:szCs w:val="30"/>
          <w:u w:val="single"/>
        </w:rPr>
        <w:t>what it is</w:t>
      </w:r>
      <w:r w:rsidRPr="002E6A95">
        <w:rPr>
          <w:rFonts w:ascii="Calibri" w:hAnsi="Calibri"/>
          <w:b/>
          <w:sz w:val="30"/>
          <w:szCs w:val="30"/>
        </w:rPr>
        <w:t>.</w:t>
      </w:r>
    </w:p>
    <w:p w14:paraId="54F6AD24" w14:textId="77777777" w:rsidR="00F5080C" w:rsidRPr="002E6A95" w:rsidRDefault="00F5080C" w:rsidP="00F5080C">
      <w:pPr>
        <w:ind w:left="142"/>
        <w:rPr>
          <w:rFonts w:ascii="Calibri" w:hAnsi="Calibri"/>
          <w:sz w:val="30"/>
          <w:szCs w:val="30"/>
        </w:rPr>
      </w:pPr>
    </w:p>
    <w:p w14:paraId="165D2AE0" w14:textId="77777777" w:rsidR="00F5080C" w:rsidRPr="002E6A95" w:rsidRDefault="00F5080C" w:rsidP="00F5080C">
      <w:pPr>
        <w:ind w:left="142"/>
        <w:rPr>
          <w:rFonts w:ascii="Calibri" w:hAnsi="Calibri"/>
          <w:sz w:val="30"/>
          <w:szCs w:val="30"/>
        </w:rPr>
      </w:pPr>
      <w:r w:rsidRPr="002E6A95">
        <w:rPr>
          <w:rFonts w:ascii="Calibri" w:hAnsi="Calibri"/>
          <w:sz w:val="30"/>
          <w:szCs w:val="30"/>
        </w:rPr>
        <w:t>This Questionnaire and a Business Questionnaire will be used to gain wider community views.</w:t>
      </w:r>
    </w:p>
    <w:p w14:paraId="0F42A354" w14:textId="77777777" w:rsidR="00F5080C" w:rsidRPr="002E6A95" w:rsidRDefault="00F5080C" w:rsidP="00F5080C">
      <w:pPr>
        <w:ind w:left="142"/>
        <w:rPr>
          <w:rFonts w:ascii="Calibri" w:hAnsi="Calibri"/>
          <w:sz w:val="30"/>
          <w:szCs w:val="30"/>
        </w:rPr>
      </w:pPr>
    </w:p>
    <w:p w14:paraId="0A8079BA" w14:textId="77777777" w:rsidR="00F5080C" w:rsidRPr="002E6A95" w:rsidRDefault="00F5080C" w:rsidP="00F5080C">
      <w:pPr>
        <w:ind w:left="142"/>
        <w:rPr>
          <w:rFonts w:ascii="Calibri" w:hAnsi="Calibri"/>
          <w:sz w:val="30"/>
          <w:szCs w:val="30"/>
        </w:rPr>
      </w:pPr>
      <w:r w:rsidRPr="002E6A95">
        <w:rPr>
          <w:rFonts w:ascii="Calibri" w:hAnsi="Calibri"/>
          <w:sz w:val="30"/>
          <w:szCs w:val="30"/>
        </w:rPr>
        <w:t>Do you care about increased traffic volume on our roads caused by new developments?</w:t>
      </w:r>
    </w:p>
    <w:p w14:paraId="7DCA8E7D" w14:textId="77777777" w:rsidR="00F5080C" w:rsidRPr="002E6A95" w:rsidRDefault="00F5080C" w:rsidP="00F5080C">
      <w:pPr>
        <w:ind w:left="142"/>
        <w:rPr>
          <w:rFonts w:ascii="Calibri" w:hAnsi="Calibri"/>
          <w:sz w:val="30"/>
          <w:szCs w:val="30"/>
        </w:rPr>
      </w:pPr>
    </w:p>
    <w:p w14:paraId="5EC93AE8" w14:textId="77777777" w:rsidR="00F5080C" w:rsidRPr="002E6A95" w:rsidRDefault="00F5080C" w:rsidP="00F5080C">
      <w:pPr>
        <w:ind w:left="142"/>
        <w:rPr>
          <w:rFonts w:ascii="Calibri" w:hAnsi="Calibri"/>
          <w:sz w:val="30"/>
          <w:szCs w:val="30"/>
        </w:rPr>
      </w:pPr>
      <w:r w:rsidRPr="002E6A95">
        <w:rPr>
          <w:rFonts w:ascii="Calibri" w:hAnsi="Calibri"/>
          <w:sz w:val="30"/>
          <w:szCs w:val="30"/>
        </w:rPr>
        <w:t>Do you care about protecting our rural areas and preserving the natural environment?</w:t>
      </w:r>
    </w:p>
    <w:p w14:paraId="68E5CCE4" w14:textId="77777777" w:rsidR="00F5080C" w:rsidRPr="002E6A95" w:rsidRDefault="00F5080C" w:rsidP="00F5080C">
      <w:pPr>
        <w:ind w:left="142"/>
        <w:rPr>
          <w:rFonts w:ascii="Calibri" w:hAnsi="Calibri"/>
          <w:sz w:val="30"/>
          <w:szCs w:val="30"/>
        </w:rPr>
      </w:pPr>
    </w:p>
    <w:p w14:paraId="52F23546" w14:textId="77777777" w:rsidR="00F5080C" w:rsidRPr="002E6A95" w:rsidRDefault="00F5080C" w:rsidP="00F5080C">
      <w:pPr>
        <w:ind w:left="142"/>
        <w:rPr>
          <w:rFonts w:ascii="Calibri" w:hAnsi="Calibri"/>
          <w:sz w:val="30"/>
          <w:szCs w:val="30"/>
        </w:rPr>
      </w:pPr>
      <w:r w:rsidRPr="002E6A95">
        <w:rPr>
          <w:rFonts w:ascii="Calibri" w:hAnsi="Calibri"/>
          <w:sz w:val="30"/>
          <w:szCs w:val="30"/>
        </w:rPr>
        <w:t>Do you think we need more affordable houses?</w:t>
      </w:r>
    </w:p>
    <w:p w14:paraId="30F28E3B" w14:textId="77777777" w:rsidR="00F5080C" w:rsidRPr="002E6A95" w:rsidRDefault="00F5080C" w:rsidP="00F5080C">
      <w:pPr>
        <w:ind w:left="142"/>
        <w:rPr>
          <w:rFonts w:ascii="Calibri" w:hAnsi="Calibri"/>
          <w:b/>
          <w:sz w:val="30"/>
          <w:szCs w:val="30"/>
        </w:rPr>
      </w:pPr>
    </w:p>
    <w:p w14:paraId="64473211" w14:textId="77777777" w:rsidR="00F5080C" w:rsidRDefault="00F5080C" w:rsidP="00F5080C">
      <w:pPr>
        <w:ind w:left="142"/>
        <w:rPr>
          <w:rFonts w:ascii="Calibri" w:hAnsi="Calibri"/>
          <w:sz w:val="30"/>
          <w:szCs w:val="30"/>
        </w:rPr>
      </w:pPr>
      <w:r w:rsidRPr="002E6A95">
        <w:rPr>
          <w:rFonts w:ascii="Calibri" w:hAnsi="Calibri"/>
          <w:b/>
          <w:sz w:val="30"/>
          <w:szCs w:val="30"/>
        </w:rPr>
        <w:t>Your collective answers will form the main evidence base for the completed</w:t>
      </w:r>
      <w:r>
        <w:rPr>
          <w:rFonts w:ascii="Calibri" w:hAnsi="Calibri"/>
          <w:b/>
          <w:sz w:val="30"/>
          <w:szCs w:val="30"/>
        </w:rPr>
        <w:t xml:space="preserve"> Neighbourhood Plan</w:t>
      </w:r>
      <w:r w:rsidRPr="002E6A95">
        <w:rPr>
          <w:rFonts w:ascii="Calibri" w:hAnsi="Calibri"/>
          <w:b/>
          <w:sz w:val="30"/>
          <w:szCs w:val="30"/>
        </w:rPr>
        <w:t xml:space="preserve"> so it is really important that you </w:t>
      </w:r>
      <w:r w:rsidRPr="002E6A95">
        <w:rPr>
          <w:rFonts w:ascii="Calibri" w:hAnsi="Calibri"/>
          <w:b/>
          <w:sz w:val="30"/>
          <w:szCs w:val="30"/>
        </w:rPr>
        <w:lastRenderedPageBreak/>
        <w:t xml:space="preserve">fill this in and send it back.  </w:t>
      </w:r>
      <w:r>
        <w:rPr>
          <w:rFonts w:ascii="Calibri" w:hAnsi="Calibri"/>
          <w:sz w:val="30"/>
          <w:szCs w:val="30"/>
        </w:rPr>
        <w:t xml:space="preserve">The </w:t>
      </w:r>
      <w:r w:rsidRPr="002E6A95">
        <w:rPr>
          <w:rFonts w:ascii="Calibri" w:hAnsi="Calibri"/>
          <w:sz w:val="30"/>
          <w:szCs w:val="30"/>
        </w:rPr>
        <w:t>P</w:t>
      </w:r>
      <w:r>
        <w:rPr>
          <w:rFonts w:ascii="Calibri" w:hAnsi="Calibri"/>
          <w:sz w:val="30"/>
          <w:szCs w:val="30"/>
        </w:rPr>
        <w:t>lan</w:t>
      </w:r>
      <w:r w:rsidRPr="002E6A95">
        <w:rPr>
          <w:rFonts w:ascii="Calibri" w:hAnsi="Calibri"/>
          <w:sz w:val="30"/>
          <w:szCs w:val="30"/>
        </w:rPr>
        <w:t xml:space="preserve"> is for YOU and must reflect the wants and needs of the village residents.  </w:t>
      </w:r>
      <w:r>
        <w:rPr>
          <w:rFonts w:ascii="Calibri" w:hAnsi="Calibri"/>
          <w:sz w:val="30"/>
          <w:szCs w:val="30"/>
        </w:rPr>
        <w:t xml:space="preserve">As far as money allows we will try to achieve the desires expressed by the community for improvements to Melton. The Plan itself </w:t>
      </w:r>
      <w:r w:rsidRPr="002E6A95">
        <w:rPr>
          <w:rFonts w:ascii="Calibri" w:hAnsi="Calibri"/>
          <w:sz w:val="30"/>
          <w:szCs w:val="30"/>
        </w:rPr>
        <w:t xml:space="preserve">will contain </w:t>
      </w:r>
      <w:r w:rsidRPr="002E6A95">
        <w:rPr>
          <w:rFonts w:ascii="Calibri" w:hAnsi="Calibri"/>
          <w:b/>
          <w:sz w:val="30"/>
          <w:szCs w:val="30"/>
        </w:rPr>
        <w:t>Planning Policies</w:t>
      </w:r>
      <w:r w:rsidRPr="002E6A95">
        <w:rPr>
          <w:rFonts w:ascii="Calibri" w:hAnsi="Calibri"/>
          <w:sz w:val="30"/>
          <w:szCs w:val="30"/>
        </w:rPr>
        <w:t xml:space="preserve"> that encompass your major concerns.  You’ll then b</w:t>
      </w:r>
      <w:r>
        <w:rPr>
          <w:rFonts w:ascii="Calibri" w:hAnsi="Calibri"/>
          <w:sz w:val="30"/>
          <w:szCs w:val="30"/>
        </w:rPr>
        <w:t>e asked to vote to accept the Plan in a referendum.</w:t>
      </w:r>
    </w:p>
    <w:p w14:paraId="1A589EB4" w14:textId="77777777" w:rsidR="00F5080C" w:rsidRDefault="00F5080C" w:rsidP="00F5080C">
      <w:pPr>
        <w:ind w:left="142"/>
        <w:rPr>
          <w:rFonts w:ascii="Calibri" w:hAnsi="Calibri"/>
          <w:sz w:val="30"/>
          <w:szCs w:val="30"/>
        </w:rPr>
      </w:pPr>
    </w:p>
    <w:p w14:paraId="54CD21C7" w14:textId="77777777" w:rsidR="00F5080C" w:rsidRPr="002E6A95" w:rsidRDefault="00F5080C" w:rsidP="00F5080C">
      <w:pPr>
        <w:ind w:left="142"/>
        <w:rPr>
          <w:rFonts w:ascii="Calibri" w:hAnsi="Calibri"/>
          <w:sz w:val="30"/>
          <w:szCs w:val="30"/>
        </w:rPr>
      </w:pPr>
      <w:r w:rsidRPr="002E6A95">
        <w:rPr>
          <w:rFonts w:ascii="Calibri" w:hAnsi="Calibri"/>
          <w:sz w:val="30"/>
          <w:szCs w:val="30"/>
        </w:rPr>
        <w:t>O</w:t>
      </w:r>
      <w:r>
        <w:rPr>
          <w:rFonts w:ascii="Calibri" w:hAnsi="Calibri"/>
          <w:sz w:val="30"/>
          <w:szCs w:val="30"/>
        </w:rPr>
        <w:t>nce voted in and accepted the Plan</w:t>
      </w:r>
      <w:r w:rsidRPr="002E6A95">
        <w:rPr>
          <w:rFonts w:ascii="Calibri" w:hAnsi="Calibri"/>
          <w:sz w:val="30"/>
          <w:szCs w:val="30"/>
        </w:rPr>
        <w:t xml:space="preserve"> can be used to encourage positive development in the future and fight any negative planning applications. </w:t>
      </w:r>
    </w:p>
    <w:p w14:paraId="5C95A695" w14:textId="77777777" w:rsidR="00F5080C" w:rsidRPr="005E011C" w:rsidRDefault="00F5080C" w:rsidP="00F5080C">
      <w:pPr>
        <w:ind w:left="142"/>
        <w:rPr>
          <w:rFonts w:ascii="Calibri" w:hAnsi="Calibri"/>
          <w:b/>
          <w:sz w:val="32"/>
          <w:szCs w:val="32"/>
        </w:rPr>
      </w:pPr>
    </w:p>
    <w:p w14:paraId="7424936B" w14:textId="77777777" w:rsidR="00F5080C" w:rsidRDefault="00F5080C" w:rsidP="00F5080C">
      <w:pPr>
        <w:rPr>
          <w:rFonts w:ascii="Calibri" w:hAnsi="Calibri"/>
          <w:b/>
          <w:sz w:val="32"/>
          <w:szCs w:val="32"/>
        </w:rPr>
      </w:pPr>
      <w:r>
        <w:rPr>
          <w:rFonts w:ascii="Calibri" w:hAnsi="Calibri"/>
          <w:b/>
          <w:sz w:val="32"/>
          <w:szCs w:val="32"/>
        </w:rPr>
        <w:br w:type="page"/>
      </w:r>
    </w:p>
    <w:p w14:paraId="3A38624A" w14:textId="77777777" w:rsidR="00F5080C" w:rsidRPr="005E011C" w:rsidRDefault="00F5080C" w:rsidP="00F5080C">
      <w:pPr>
        <w:rPr>
          <w:rFonts w:ascii="Calibri" w:hAnsi="Calibri"/>
          <w:b/>
          <w:sz w:val="32"/>
          <w:szCs w:val="32"/>
        </w:rPr>
      </w:pPr>
      <w:r>
        <w:rPr>
          <w:rFonts w:ascii="Calibri" w:hAnsi="Calibri"/>
          <w:b/>
          <w:noProof/>
          <w:sz w:val="32"/>
          <w:szCs w:val="32"/>
          <w:lang w:val="en-US"/>
        </w:rPr>
        <w:lastRenderedPageBreak/>
        <mc:AlternateContent>
          <mc:Choice Requires="wps">
            <w:drawing>
              <wp:anchor distT="0" distB="0" distL="114300" distR="114300" simplePos="0" relativeHeight="251716608" behindDoc="0" locked="0" layoutInCell="1" allowOverlap="1" wp14:anchorId="4F51ED85" wp14:editId="1511DC5D">
                <wp:simplePos x="0" y="0"/>
                <wp:positionH relativeFrom="column">
                  <wp:posOffset>914400</wp:posOffset>
                </wp:positionH>
                <wp:positionV relativeFrom="paragraph">
                  <wp:posOffset>-114300</wp:posOffset>
                </wp:positionV>
                <wp:extent cx="4800600" cy="342900"/>
                <wp:effectExtent l="0" t="0" r="12700" b="12700"/>
                <wp:wrapTight wrapText="bothSides">
                  <wp:wrapPolygon edited="0">
                    <wp:start x="0" y="0"/>
                    <wp:lineTo x="21600" y="0"/>
                    <wp:lineTo x="21600" y="21600"/>
                    <wp:lineTo x="0" y="21600"/>
                    <wp:lineTo x="0" y="0"/>
                  </wp:wrapPolygon>
                </wp:wrapTight>
                <wp:docPr id="1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668C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margin-left:1in;margin-top:-8.95pt;width:378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" filled="f">
                <v:textbox inset=",7.2pt,,7.2pt">
                  <w:txbxContent>
                    <w:p w14:paraId="627668CB" w14:textId="77777777" w:rsidR="00DA7C28" w:rsidRDefault="00DA7C28" w:rsidP="00F5080C"/>
                  </w:txbxContent>
                </v:textbox>
                <w10:wrap type="tight"/>
              </v:shape>
            </w:pict>
          </mc:Fallback>
        </mc:AlternateContent>
      </w:r>
      <w:r w:rsidRPr="005E011C">
        <w:rPr>
          <w:rFonts w:ascii="Calibri" w:hAnsi="Calibri"/>
          <w:b/>
          <w:sz w:val="32"/>
          <w:szCs w:val="32"/>
        </w:rPr>
        <w:t>Name:</w:t>
      </w:r>
    </w:p>
    <w:p w14:paraId="201F7273" w14:textId="77777777" w:rsidR="00F5080C" w:rsidRPr="005E011C" w:rsidRDefault="00F5080C" w:rsidP="00F5080C">
      <w:pPr>
        <w:rPr>
          <w:rFonts w:ascii="Calibri" w:hAnsi="Calibri"/>
          <w:b/>
          <w:sz w:val="32"/>
          <w:szCs w:val="32"/>
        </w:rPr>
      </w:pPr>
    </w:p>
    <w:p w14:paraId="717656C7" w14:textId="77777777" w:rsidR="00F5080C" w:rsidRPr="00AF43E7" w:rsidRDefault="00F5080C" w:rsidP="00F5080C">
      <w:pPr>
        <w:rPr>
          <w:rFonts w:ascii="Calibri" w:hAnsi="Calibri"/>
          <w:b/>
        </w:rPr>
      </w:pPr>
    </w:p>
    <w:p w14:paraId="63EC088D" w14:textId="77777777" w:rsidR="00F5080C" w:rsidRPr="005E011C" w:rsidRDefault="00F5080C" w:rsidP="00F5080C">
      <w:pPr>
        <w:rPr>
          <w:rFonts w:ascii="Calibri" w:hAnsi="Calibri"/>
          <w:b/>
          <w:sz w:val="32"/>
          <w:szCs w:val="32"/>
        </w:rPr>
      </w:pPr>
      <w:r>
        <w:rPr>
          <w:rFonts w:ascii="Calibri" w:hAnsi="Calibri"/>
          <w:b/>
          <w:noProof/>
          <w:sz w:val="32"/>
          <w:szCs w:val="32"/>
          <w:lang w:val="en-US"/>
        </w:rPr>
        <mc:AlternateContent>
          <mc:Choice Requires="wps">
            <w:drawing>
              <wp:anchor distT="0" distB="0" distL="114300" distR="114300" simplePos="0" relativeHeight="251717632" behindDoc="0" locked="0" layoutInCell="1" allowOverlap="1" wp14:anchorId="693F957A" wp14:editId="47566447">
                <wp:simplePos x="0" y="0"/>
                <wp:positionH relativeFrom="column">
                  <wp:posOffset>914400</wp:posOffset>
                </wp:positionH>
                <wp:positionV relativeFrom="paragraph">
                  <wp:posOffset>55880</wp:posOffset>
                </wp:positionV>
                <wp:extent cx="4800600" cy="1023620"/>
                <wp:effectExtent l="0" t="5080" r="12700" b="12700"/>
                <wp:wrapThrough wrapText="bothSides">
                  <wp:wrapPolygon edited="0">
                    <wp:start x="0" y="0"/>
                    <wp:lineTo x="21600" y="0"/>
                    <wp:lineTo x="21600" y="21600"/>
                    <wp:lineTo x="0" y="21600"/>
                    <wp:lineTo x="0" y="0"/>
                  </wp:wrapPolygon>
                </wp:wrapThrough>
                <wp:docPr id="1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2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25F3A2"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margin-left:1in;margin-top:4.4pt;width:378pt;height:80.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" filled="f">
                <v:textbox inset=",7.2pt,,7.2pt">
                  <w:txbxContent>
                    <w:p w14:paraId="3C25F3A2" w14:textId="77777777" w:rsidR="00DA7C28" w:rsidRDefault="00DA7C28" w:rsidP="00F5080C"/>
                  </w:txbxContent>
                </v:textbox>
                <w10:wrap type="through"/>
              </v:shape>
            </w:pict>
          </mc:Fallback>
        </mc:AlternateContent>
      </w:r>
      <w:r w:rsidRPr="005E011C">
        <w:rPr>
          <w:rFonts w:ascii="Calibri" w:hAnsi="Calibri"/>
          <w:b/>
          <w:sz w:val="32"/>
          <w:szCs w:val="32"/>
        </w:rPr>
        <w:t>Address:</w:t>
      </w:r>
    </w:p>
    <w:p w14:paraId="7110F797" w14:textId="77777777" w:rsidR="00F5080C" w:rsidRPr="005E011C" w:rsidRDefault="00F5080C" w:rsidP="00F5080C">
      <w:pPr>
        <w:rPr>
          <w:rFonts w:ascii="Calibri" w:hAnsi="Calibri"/>
          <w:b/>
          <w:sz w:val="32"/>
          <w:szCs w:val="32"/>
        </w:rPr>
      </w:pPr>
    </w:p>
    <w:p w14:paraId="32F74B0D" w14:textId="77777777" w:rsidR="00F5080C" w:rsidRPr="005E011C" w:rsidRDefault="00F5080C" w:rsidP="00F5080C">
      <w:pPr>
        <w:rPr>
          <w:rFonts w:ascii="Calibri" w:hAnsi="Calibri"/>
          <w:b/>
          <w:sz w:val="32"/>
          <w:szCs w:val="32"/>
        </w:rPr>
      </w:pPr>
    </w:p>
    <w:p w14:paraId="5406FA7A" w14:textId="77777777" w:rsidR="00F5080C" w:rsidRPr="005E011C" w:rsidRDefault="00F5080C" w:rsidP="00F5080C">
      <w:pPr>
        <w:rPr>
          <w:rFonts w:ascii="Calibri" w:hAnsi="Calibri"/>
          <w:b/>
          <w:sz w:val="32"/>
          <w:szCs w:val="32"/>
        </w:rPr>
      </w:pPr>
    </w:p>
    <w:p w14:paraId="2AC40279" w14:textId="77777777" w:rsidR="00F5080C" w:rsidRPr="005E011C" w:rsidRDefault="00F5080C" w:rsidP="00F5080C">
      <w:pPr>
        <w:rPr>
          <w:rFonts w:ascii="Calibri" w:hAnsi="Calibri"/>
          <w:b/>
          <w:sz w:val="32"/>
          <w:szCs w:val="32"/>
        </w:rPr>
      </w:pPr>
    </w:p>
    <w:p w14:paraId="3C9FA1DE" w14:textId="77777777" w:rsidR="00F5080C" w:rsidRPr="00AF43E7" w:rsidRDefault="00F5080C" w:rsidP="00F5080C">
      <w:pPr>
        <w:rPr>
          <w:rFonts w:ascii="Calibri" w:hAnsi="Calibri"/>
          <w:b/>
        </w:rPr>
      </w:pPr>
    </w:p>
    <w:p w14:paraId="5311872E" w14:textId="77777777" w:rsidR="00F5080C" w:rsidRPr="005E011C" w:rsidRDefault="00F5080C" w:rsidP="00F5080C">
      <w:pPr>
        <w:rPr>
          <w:rFonts w:ascii="Calibri" w:hAnsi="Calibri"/>
          <w:b/>
          <w:sz w:val="32"/>
          <w:szCs w:val="32"/>
        </w:rPr>
      </w:pPr>
      <w:r>
        <w:rPr>
          <w:rFonts w:ascii="Calibri" w:hAnsi="Calibri"/>
          <w:b/>
          <w:noProof/>
          <w:sz w:val="32"/>
          <w:szCs w:val="32"/>
          <w:lang w:val="en-US"/>
        </w:rPr>
        <mc:AlternateContent>
          <mc:Choice Requires="wps">
            <w:drawing>
              <wp:anchor distT="0" distB="0" distL="114300" distR="114300" simplePos="0" relativeHeight="251718656" behindDoc="0" locked="0" layoutInCell="1" allowOverlap="1" wp14:anchorId="5851D467" wp14:editId="564E60BD">
                <wp:simplePos x="0" y="0"/>
                <wp:positionH relativeFrom="column">
                  <wp:posOffset>914400</wp:posOffset>
                </wp:positionH>
                <wp:positionV relativeFrom="paragraph">
                  <wp:posOffset>53340</wp:posOffset>
                </wp:positionV>
                <wp:extent cx="4800600" cy="342900"/>
                <wp:effectExtent l="0" t="2540" r="12700" b="10160"/>
                <wp:wrapThrough wrapText="bothSides">
                  <wp:wrapPolygon edited="0">
                    <wp:start x="0" y="0"/>
                    <wp:lineTo x="21600" y="0"/>
                    <wp:lineTo x="21600" y="21600"/>
                    <wp:lineTo x="0" y="21600"/>
                    <wp:lineTo x="0" y="0"/>
                  </wp:wrapPolygon>
                </wp:wrapThrough>
                <wp:docPr id="1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B68D10"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4" type="#_x0000_t202" style="position:absolute;margin-left:1in;margin-top:4.2pt;width:378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" filled="f">
                <v:textbox inset=",7.2pt,,7.2pt">
                  <w:txbxContent>
                    <w:p w14:paraId="04B68D10" w14:textId="77777777" w:rsidR="00DA7C28" w:rsidRDefault="00DA7C28" w:rsidP="00F5080C"/>
                  </w:txbxContent>
                </v:textbox>
                <w10:wrap type="through"/>
              </v:shape>
            </w:pict>
          </mc:Fallback>
        </mc:AlternateContent>
      </w:r>
      <w:r w:rsidRPr="005E011C">
        <w:rPr>
          <w:rFonts w:ascii="Calibri" w:hAnsi="Calibri"/>
          <w:b/>
          <w:sz w:val="32"/>
          <w:szCs w:val="32"/>
        </w:rPr>
        <w:t>E-mail:</w:t>
      </w:r>
    </w:p>
    <w:p w14:paraId="627BDF21" w14:textId="77777777" w:rsidR="00F5080C" w:rsidRPr="005E011C" w:rsidRDefault="00F5080C" w:rsidP="00F5080C">
      <w:pPr>
        <w:rPr>
          <w:rFonts w:ascii="Calibri" w:hAnsi="Calibri"/>
          <w:b/>
          <w:sz w:val="32"/>
          <w:szCs w:val="32"/>
        </w:rPr>
      </w:pPr>
    </w:p>
    <w:p w14:paraId="452BD2A6" w14:textId="77777777" w:rsidR="00F5080C" w:rsidRPr="005E011C" w:rsidRDefault="00F5080C" w:rsidP="00F5080C">
      <w:pPr>
        <w:rPr>
          <w:rFonts w:ascii="Calibri" w:hAnsi="Calibri"/>
          <w:b/>
          <w:sz w:val="32"/>
          <w:szCs w:val="32"/>
        </w:rPr>
      </w:pPr>
    </w:p>
    <w:p w14:paraId="3D3D0618" w14:textId="77777777" w:rsidR="00F5080C" w:rsidRPr="005E011C" w:rsidRDefault="00F5080C" w:rsidP="00F5080C">
      <w:pPr>
        <w:rPr>
          <w:rFonts w:ascii="Calibri" w:hAnsi="Calibri"/>
          <w:b/>
          <w:sz w:val="32"/>
          <w:szCs w:val="32"/>
        </w:rPr>
      </w:pPr>
      <w:r>
        <w:rPr>
          <w:rFonts w:ascii="Calibri" w:hAnsi="Calibri"/>
          <w:b/>
          <w:noProof/>
          <w:sz w:val="32"/>
          <w:szCs w:val="32"/>
          <w:lang w:val="en-US"/>
        </w:rPr>
        <mc:AlternateContent>
          <mc:Choice Requires="wps">
            <w:drawing>
              <wp:anchor distT="0" distB="0" distL="114300" distR="114300" simplePos="0" relativeHeight="251719680" behindDoc="0" locked="0" layoutInCell="1" allowOverlap="1" wp14:anchorId="17E20D07" wp14:editId="561A7B44">
                <wp:simplePos x="0" y="0"/>
                <wp:positionH relativeFrom="column">
                  <wp:posOffset>1828800</wp:posOffset>
                </wp:positionH>
                <wp:positionV relativeFrom="paragraph">
                  <wp:posOffset>109220</wp:posOffset>
                </wp:positionV>
                <wp:extent cx="3881120" cy="338455"/>
                <wp:effectExtent l="0" t="0" r="17780" b="9525"/>
                <wp:wrapThrough wrapText="bothSides">
                  <wp:wrapPolygon edited="0">
                    <wp:start x="0" y="0"/>
                    <wp:lineTo x="21600" y="0"/>
                    <wp:lineTo x="21600" y="21600"/>
                    <wp:lineTo x="0" y="21600"/>
                    <wp:lineTo x="0" y="0"/>
                  </wp:wrapPolygon>
                </wp:wrapThrough>
                <wp:docPr id="1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120" cy="338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D41A3D"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margin-left:2in;margin-top:8.6pt;width:305.6pt;height:2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" filled="f">
                <v:textbox inset=",7.2pt,,7.2pt">
                  <w:txbxContent>
                    <w:p w14:paraId="5BD41A3D" w14:textId="77777777" w:rsidR="00DA7C28" w:rsidRDefault="00DA7C28" w:rsidP="00F5080C"/>
                  </w:txbxContent>
                </v:textbox>
                <w10:wrap type="through"/>
              </v:shape>
            </w:pict>
          </mc:Fallback>
        </mc:AlternateContent>
      </w:r>
    </w:p>
    <w:p w14:paraId="691F8DC0" w14:textId="77777777" w:rsidR="00F5080C" w:rsidRPr="005E011C" w:rsidRDefault="00F5080C" w:rsidP="00F5080C">
      <w:pPr>
        <w:rPr>
          <w:rFonts w:ascii="Calibri" w:hAnsi="Calibri"/>
          <w:b/>
          <w:sz w:val="32"/>
          <w:szCs w:val="32"/>
        </w:rPr>
      </w:pPr>
      <w:r w:rsidRPr="005E011C">
        <w:rPr>
          <w:rFonts w:ascii="Calibri" w:hAnsi="Calibri"/>
          <w:b/>
          <w:sz w:val="32"/>
          <w:szCs w:val="32"/>
        </w:rPr>
        <w:t>Phone number:</w:t>
      </w:r>
    </w:p>
    <w:p w14:paraId="7A8DE014" w14:textId="77777777" w:rsidR="00F5080C" w:rsidRPr="005E011C" w:rsidRDefault="00F5080C" w:rsidP="00F5080C">
      <w:pPr>
        <w:rPr>
          <w:rFonts w:ascii="Calibri" w:hAnsi="Calibri"/>
          <w:b/>
          <w:sz w:val="32"/>
          <w:szCs w:val="32"/>
        </w:rPr>
      </w:pPr>
    </w:p>
    <w:p w14:paraId="2FDA5D99" w14:textId="77777777" w:rsidR="00F5080C" w:rsidRPr="00AF43E7" w:rsidRDefault="00F5080C" w:rsidP="00F5080C">
      <w:pPr>
        <w:rPr>
          <w:rFonts w:ascii="Calibri" w:hAnsi="Calibri"/>
          <w:b/>
        </w:rPr>
      </w:pPr>
    </w:p>
    <w:p w14:paraId="674573A6" w14:textId="77777777" w:rsidR="00F5080C" w:rsidRPr="005E011C" w:rsidRDefault="00F5080C" w:rsidP="00F5080C">
      <w:pPr>
        <w:rPr>
          <w:rFonts w:ascii="Calibri" w:hAnsi="Calibri"/>
          <w:b/>
          <w:sz w:val="32"/>
          <w:szCs w:val="32"/>
        </w:rPr>
      </w:pPr>
      <w:r w:rsidRPr="005E011C">
        <w:rPr>
          <w:rFonts w:ascii="Calibri" w:hAnsi="Calibri"/>
          <w:b/>
          <w:sz w:val="32"/>
          <w:szCs w:val="32"/>
        </w:rPr>
        <w:t>Number of people in your house (please tick):</w:t>
      </w:r>
    </w:p>
    <w:p w14:paraId="6E728291" w14:textId="77777777" w:rsidR="00F5080C" w:rsidRPr="005E011C" w:rsidRDefault="00F5080C" w:rsidP="00F5080C">
      <w:pPr>
        <w:rPr>
          <w:rFonts w:ascii="Calibri" w:hAnsi="Calibri"/>
          <w:b/>
          <w:sz w:val="32"/>
          <w:szCs w:val="32"/>
        </w:rPr>
      </w:pPr>
      <w:r>
        <w:rPr>
          <w:rFonts w:ascii="Calibri" w:hAnsi="Calibri"/>
          <w:b/>
          <w:noProof/>
          <w:sz w:val="32"/>
          <w:szCs w:val="32"/>
          <w:lang w:val="en-US"/>
        </w:rPr>
        <mc:AlternateContent>
          <mc:Choice Requires="wps">
            <w:drawing>
              <wp:anchor distT="0" distB="0" distL="114300" distR="114300" simplePos="0" relativeHeight="251671552" behindDoc="0" locked="0" layoutInCell="1" allowOverlap="1" wp14:anchorId="50F7C29C" wp14:editId="4BF1AB85">
                <wp:simplePos x="0" y="0"/>
                <wp:positionH relativeFrom="column">
                  <wp:posOffset>457200</wp:posOffset>
                </wp:positionH>
                <wp:positionV relativeFrom="paragraph">
                  <wp:posOffset>12065</wp:posOffset>
                </wp:positionV>
                <wp:extent cx="342900" cy="228600"/>
                <wp:effectExtent l="0" t="0" r="12700" b="13335"/>
                <wp:wrapTight wrapText="bothSides">
                  <wp:wrapPolygon edited="0">
                    <wp:start x="0" y="0"/>
                    <wp:lineTo x="21600" y="0"/>
                    <wp:lineTo x="21600" y="21600"/>
                    <wp:lineTo x="0" y="21600"/>
                    <wp:lineTo x="0" y="0"/>
                  </wp:wrapPolygon>
                </wp:wrapTight>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078D2A"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6" type="#_x0000_t202" style="position:absolute;margin-left:36pt;margin-top:.95pt;width:27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" filled="f">
                <v:textbox inset=",7.2pt,,7.2pt">
                  <w:txbxContent>
                    <w:p w14:paraId="51078D2A" w14:textId="77777777" w:rsidR="00DA7C28" w:rsidRDefault="00DA7C28" w:rsidP="00F5080C"/>
                  </w:txbxContent>
                </v:textbox>
                <w10:wrap type="tight"/>
              </v:shape>
            </w:pict>
          </mc:Fallback>
        </mc:AlternateContent>
      </w:r>
      <w:r w:rsidRPr="005E011C">
        <w:rPr>
          <w:rFonts w:ascii="Calibri" w:hAnsi="Calibri"/>
          <w:b/>
          <w:sz w:val="32"/>
          <w:szCs w:val="32"/>
        </w:rPr>
        <w:t xml:space="preserve">1 </w:t>
      </w:r>
    </w:p>
    <w:p w14:paraId="3A07D7A8" w14:textId="45EBF442" w:rsidR="00F5080C" w:rsidRPr="005E011C" w:rsidRDefault="00F5080C" w:rsidP="00F5080C">
      <w:pPr>
        <w:rPr>
          <w:rFonts w:ascii="Calibri" w:hAnsi="Calibri"/>
          <w:b/>
          <w:sz w:val="32"/>
          <w:szCs w:val="32"/>
        </w:rPr>
      </w:pPr>
    </w:p>
    <w:p w14:paraId="59E91FEC" w14:textId="080670E1" w:rsidR="00F5080C" w:rsidRPr="005E011C" w:rsidRDefault="00F5080C" w:rsidP="00F5080C">
      <w:pPr>
        <w:rPr>
          <w:rFonts w:ascii="Calibri" w:hAnsi="Calibri"/>
          <w:b/>
          <w:sz w:val="32"/>
          <w:szCs w:val="32"/>
        </w:rPr>
      </w:pPr>
      <w:r>
        <w:rPr>
          <w:rFonts w:ascii="Calibri" w:hAnsi="Calibri"/>
          <w:b/>
          <w:noProof/>
          <w:sz w:val="32"/>
          <w:szCs w:val="32"/>
          <w:lang w:val="en-US"/>
        </w:rPr>
        <mc:AlternateContent>
          <mc:Choice Requires="wps">
            <w:drawing>
              <wp:anchor distT="0" distB="0" distL="114300" distR="114300" simplePos="0" relativeHeight="251672576" behindDoc="0" locked="0" layoutInCell="1" allowOverlap="1" wp14:anchorId="114DE6C9" wp14:editId="7E46CAFE">
                <wp:simplePos x="0" y="0"/>
                <wp:positionH relativeFrom="column">
                  <wp:posOffset>419100</wp:posOffset>
                </wp:positionH>
                <wp:positionV relativeFrom="paragraph">
                  <wp:posOffset>41275</wp:posOffset>
                </wp:positionV>
                <wp:extent cx="342900" cy="228600"/>
                <wp:effectExtent l="0" t="0" r="38100" b="25400"/>
                <wp:wrapThrough wrapText="bothSides">
                  <wp:wrapPolygon edited="0">
                    <wp:start x="0" y="0"/>
                    <wp:lineTo x="0" y="21600"/>
                    <wp:lineTo x="22400" y="21600"/>
                    <wp:lineTo x="22400" y="0"/>
                    <wp:lineTo x="0" y="0"/>
                  </wp:wrapPolygon>
                </wp:wrapThrough>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B19DED"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7" type="#_x0000_t202" style="position:absolute;margin-left:33pt;margin-top:3.25pt;width: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" filled="f">
                <v:textbox inset=",7.2pt,,7.2pt">
                  <w:txbxContent>
                    <w:p w14:paraId="2FB19DED" w14:textId="77777777" w:rsidR="00DA7C28" w:rsidRDefault="00DA7C28" w:rsidP="00F5080C"/>
                  </w:txbxContent>
                </v:textbox>
                <w10:wrap type="through"/>
              </v:shape>
            </w:pict>
          </mc:Fallback>
        </mc:AlternateContent>
      </w:r>
      <w:r w:rsidRPr="005E011C">
        <w:rPr>
          <w:rFonts w:ascii="Calibri" w:hAnsi="Calibri"/>
          <w:b/>
          <w:sz w:val="32"/>
          <w:szCs w:val="32"/>
        </w:rPr>
        <w:t>2</w:t>
      </w:r>
    </w:p>
    <w:p w14:paraId="5F7A7D0B" w14:textId="2BE8DAF1" w:rsidR="00F5080C" w:rsidRPr="005E011C" w:rsidRDefault="00F5080C" w:rsidP="00F5080C">
      <w:pPr>
        <w:rPr>
          <w:rFonts w:ascii="Calibri" w:hAnsi="Calibri"/>
          <w:b/>
          <w:sz w:val="32"/>
          <w:szCs w:val="32"/>
        </w:rPr>
      </w:pPr>
    </w:p>
    <w:p w14:paraId="791C06CE" w14:textId="1F2418D5" w:rsidR="00F5080C" w:rsidRPr="005E011C" w:rsidRDefault="00F5080C" w:rsidP="00F5080C">
      <w:pPr>
        <w:rPr>
          <w:rFonts w:ascii="Calibri" w:hAnsi="Calibri"/>
          <w:b/>
          <w:sz w:val="32"/>
          <w:szCs w:val="32"/>
        </w:rPr>
      </w:pPr>
      <w:r>
        <w:rPr>
          <w:rFonts w:ascii="Calibri" w:hAnsi="Calibri"/>
          <w:b/>
          <w:noProof/>
          <w:sz w:val="32"/>
          <w:szCs w:val="32"/>
          <w:lang w:val="en-US"/>
        </w:rPr>
        <w:lastRenderedPageBreak/>
        <mc:AlternateContent>
          <mc:Choice Requires="wps">
            <w:drawing>
              <wp:anchor distT="0" distB="0" distL="114300" distR="114300" simplePos="0" relativeHeight="251673600" behindDoc="0" locked="0" layoutInCell="1" allowOverlap="1" wp14:anchorId="071F81D5" wp14:editId="1E9A768E">
                <wp:simplePos x="0" y="0"/>
                <wp:positionH relativeFrom="column">
                  <wp:posOffset>419100</wp:posOffset>
                </wp:positionH>
                <wp:positionV relativeFrom="paragraph">
                  <wp:posOffset>62865</wp:posOffset>
                </wp:positionV>
                <wp:extent cx="342900" cy="228600"/>
                <wp:effectExtent l="0" t="0" r="38100" b="25400"/>
                <wp:wrapThrough wrapText="bothSides">
                  <wp:wrapPolygon edited="0">
                    <wp:start x="0" y="0"/>
                    <wp:lineTo x="0" y="21600"/>
                    <wp:lineTo x="22400" y="21600"/>
                    <wp:lineTo x="22400" y="0"/>
                    <wp:lineTo x="0" y="0"/>
                  </wp:wrapPolygon>
                </wp:wrapThrough>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44C105"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8" type="#_x0000_t202" style="position:absolute;margin-left:33pt;margin-top:4.95pt;width:2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" filled="f">
                <v:textbox inset=",7.2pt,,7.2pt">
                  <w:txbxContent>
                    <w:p w14:paraId="5C44C105" w14:textId="77777777" w:rsidR="00DA7C28" w:rsidRDefault="00DA7C28" w:rsidP="00F5080C"/>
                  </w:txbxContent>
                </v:textbox>
                <w10:wrap type="through"/>
              </v:shape>
            </w:pict>
          </mc:Fallback>
        </mc:AlternateContent>
      </w:r>
      <w:r w:rsidRPr="005E011C">
        <w:rPr>
          <w:rFonts w:ascii="Calibri" w:hAnsi="Calibri"/>
          <w:b/>
          <w:sz w:val="32"/>
          <w:szCs w:val="32"/>
        </w:rPr>
        <w:t>3</w:t>
      </w:r>
    </w:p>
    <w:p w14:paraId="433DF7AF" w14:textId="77777777" w:rsidR="00F5080C" w:rsidRPr="005E011C" w:rsidRDefault="00F5080C" w:rsidP="00F5080C">
      <w:pPr>
        <w:rPr>
          <w:rFonts w:ascii="Calibri" w:hAnsi="Calibri"/>
          <w:b/>
          <w:sz w:val="32"/>
          <w:szCs w:val="32"/>
        </w:rPr>
      </w:pPr>
    </w:p>
    <w:p w14:paraId="3B53CF50" w14:textId="77777777" w:rsidR="00F5080C" w:rsidRPr="005E011C" w:rsidRDefault="00F5080C" w:rsidP="00F5080C">
      <w:pPr>
        <w:rPr>
          <w:rFonts w:ascii="Calibri" w:hAnsi="Calibri"/>
          <w:b/>
          <w:sz w:val="32"/>
          <w:szCs w:val="32"/>
        </w:rPr>
      </w:pPr>
      <w:r>
        <w:rPr>
          <w:rFonts w:ascii="Calibri" w:hAnsi="Calibri"/>
          <w:b/>
          <w:noProof/>
          <w:sz w:val="32"/>
          <w:szCs w:val="32"/>
          <w:lang w:val="en-US"/>
        </w:rPr>
        <mc:AlternateContent>
          <mc:Choice Requires="wps">
            <w:drawing>
              <wp:anchor distT="0" distB="0" distL="114300" distR="114300" simplePos="0" relativeHeight="251674624" behindDoc="0" locked="0" layoutInCell="1" allowOverlap="1" wp14:anchorId="30CAE983" wp14:editId="736D0680">
                <wp:simplePos x="0" y="0"/>
                <wp:positionH relativeFrom="column">
                  <wp:posOffset>457200</wp:posOffset>
                </wp:positionH>
                <wp:positionV relativeFrom="paragraph">
                  <wp:posOffset>4445</wp:posOffset>
                </wp:positionV>
                <wp:extent cx="342900" cy="228600"/>
                <wp:effectExtent l="0" t="4445" r="12700" b="8255"/>
                <wp:wrapThrough wrapText="bothSides">
                  <wp:wrapPolygon edited="0">
                    <wp:start x="0" y="0"/>
                    <wp:lineTo x="21600" y="0"/>
                    <wp:lineTo x="21600" y="21600"/>
                    <wp:lineTo x="0" y="21600"/>
                    <wp:lineTo x="0" y="0"/>
                  </wp:wrapPolygon>
                </wp:wrapThrough>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509C30"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9" type="#_x0000_t202" style="position:absolute;margin-left:36pt;margin-top:.35pt;width:27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" filled="f">
                <v:textbox inset=",7.2pt,,7.2pt">
                  <w:txbxContent>
                    <w:p w14:paraId="27509C30" w14:textId="77777777" w:rsidR="00DA7C28" w:rsidRDefault="00DA7C28" w:rsidP="00F5080C"/>
                  </w:txbxContent>
                </v:textbox>
                <w10:wrap type="through"/>
              </v:shape>
            </w:pict>
          </mc:Fallback>
        </mc:AlternateContent>
      </w:r>
      <w:r w:rsidRPr="005E011C">
        <w:rPr>
          <w:rFonts w:ascii="Calibri" w:hAnsi="Calibri"/>
          <w:b/>
          <w:sz w:val="32"/>
          <w:szCs w:val="32"/>
        </w:rPr>
        <w:t>4</w:t>
      </w:r>
    </w:p>
    <w:p w14:paraId="194508A1" w14:textId="3D023B6A" w:rsidR="00F5080C" w:rsidRPr="00D83EB8" w:rsidRDefault="00F5080C" w:rsidP="00F5080C">
      <w:pPr>
        <w:tabs>
          <w:tab w:val="left" w:pos="2336"/>
        </w:tabs>
        <w:rPr>
          <w:rFonts w:ascii="Calibri" w:hAnsi="Calibri"/>
          <w:sz w:val="32"/>
          <w:szCs w:val="32"/>
        </w:rPr>
      </w:pPr>
    </w:p>
    <w:p w14:paraId="0868D6CB" w14:textId="19AE2EDF" w:rsidR="00F5080C" w:rsidRDefault="00F5080C" w:rsidP="00F5080C">
      <w:pPr>
        <w:rPr>
          <w:rFonts w:ascii="Calibri" w:hAnsi="Calibri"/>
          <w:b/>
          <w:sz w:val="32"/>
          <w:szCs w:val="32"/>
        </w:rPr>
      </w:pPr>
      <w:r>
        <w:rPr>
          <w:rFonts w:ascii="Calibri" w:hAnsi="Calibri"/>
          <w:b/>
          <w:noProof/>
          <w:sz w:val="32"/>
          <w:szCs w:val="32"/>
          <w:lang w:val="en-US"/>
        </w:rPr>
        <mc:AlternateContent>
          <mc:Choice Requires="wps">
            <w:drawing>
              <wp:anchor distT="0" distB="0" distL="114300" distR="114300" simplePos="0" relativeHeight="251759616" behindDoc="0" locked="0" layoutInCell="1" allowOverlap="1" wp14:anchorId="389F5A61" wp14:editId="68E9BB9D">
                <wp:simplePos x="0" y="0"/>
                <wp:positionH relativeFrom="column">
                  <wp:posOffset>838200</wp:posOffset>
                </wp:positionH>
                <wp:positionV relativeFrom="paragraph">
                  <wp:posOffset>13970</wp:posOffset>
                </wp:positionV>
                <wp:extent cx="342900" cy="228600"/>
                <wp:effectExtent l="0" t="0" r="38100" b="25400"/>
                <wp:wrapThrough wrapText="bothSides">
                  <wp:wrapPolygon edited="0">
                    <wp:start x="0" y="0"/>
                    <wp:lineTo x="0" y="21600"/>
                    <wp:lineTo x="22400" y="21600"/>
                    <wp:lineTo x="22400" y="0"/>
                    <wp:lineTo x="0" y="0"/>
                  </wp:wrapPolygon>
                </wp:wrapThrough>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EE4DB2"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0" type="#_x0000_t202" style="position:absolute;margin-left:66pt;margin-top:1.1pt;width:27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" filled="f">
                <v:textbox inset=",7.2pt,,7.2pt">
                  <w:txbxContent>
                    <w:p w14:paraId="2DEE4DB2" w14:textId="77777777" w:rsidR="00DA7C28" w:rsidRDefault="00DA7C28" w:rsidP="00F5080C"/>
                  </w:txbxContent>
                </v:textbox>
                <w10:wrap type="through"/>
              </v:shape>
            </w:pict>
          </mc:Fallback>
        </mc:AlternateContent>
      </w:r>
      <w:r w:rsidRPr="005E011C">
        <w:rPr>
          <w:rFonts w:ascii="Calibri" w:hAnsi="Calibri"/>
          <w:b/>
          <w:sz w:val="32"/>
          <w:szCs w:val="32"/>
        </w:rPr>
        <w:t>Other:</w:t>
      </w:r>
      <w:r>
        <w:rPr>
          <w:rFonts w:ascii="Calibri" w:hAnsi="Calibri"/>
          <w:b/>
          <w:sz w:val="32"/>
          <w:szCs w:val="32"/>
        </w:rPr>
        <w:t xml:space="preserve">       (How many?)</w:t>
      </w:r>
    </w:p>
    <w:p w14:paraId="3904D61B" w14:textId="77777777" w:rsidR="00F5080C" w:rsidRDefault="00F5080C" w:rsidP="00F5080C">
      <w:pPr>
        <w:rPr>
          <w:rFonts w:ascii="Calibri" w:hAnsi="Calibri"/>
          <w:b/>
          <w:sz w:val="32"/>
          <w:szCs w:val="32"/>
        </w:rPr>
      </w:pPr>
      <w:r>
        <w:rPr>
          <w:rFonts w:ascii="Calibri" w:hAnsi="Calibri"/>
          <w:b/>
          <w:noProof/>
          <w:sz w:val="32"/>
          <w:szCs w:val="32"/>
          <w:lang w:val="en-US"/>
        </w:rPr>
        <mc:AlternateContent>
          <mc:Choice Requires="wps">
            <w:drawing>
              <wp:anchor distT="0" distB="0" distL="114300" distR="114300" simplePos="0" relativeHeight="251758592" behindDoc="0" locked="0" layoutInCell="1" allowOverlap="1" wp14:anchorId="462A6797" wp14:editId="65B3BB00">
                <wp:simplePos x="0" y="0"/>
                <wp:positionH relativeFrom="column">
                  <wp:posOffset>1816100</wp:posOffset>
                </wp:positionH>
                <wp:positionV relativeFrom="paragraph">
                  <wp:posOffset>401955</wp:posOffset>
                </wp:positionV>
                <wp:extent cx="342900" cy="228600"/>
                <wp:effectExtent l="0" t="0" r="38100" b="25400"/>
                <wp:wrapThrough wrapText="bothSides">
                  <wp:wrapPolygon edited="0">
                    <wp:start x="0" y="0"/>
                    <wp:lineTo x="0" y="21600"/>
                    <wp:lineTo x="22400" y="21600"/>
                    <wp:lineTo x="22400" y="0"/>
                    <wp:lineTo x="0" y="0"/>
                  </wp:wrapPolygon>
                </wp:wrapThrough>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1A7A29"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1" type="#_x0000_t202" style="position:absolute;margin-left:143pt;margin-top:31.65pt;width:27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" filled="f">
                <v:textbox inset=",7.2pt,,7.2pt">
                  <w:txbxContent>
                    <w:p w14:paraId="441A7A29" w14:textId="77777777" w:rsidR="00DA7C28" w:rsidRDefault="00DA7C28" w:rsidP="00F5080C"/>
                  </w:txbxContent>
                </v:textbox>
                <w10:wrap type="through"/>
              </v:shape>
            </w:pict>
          </mc:Fallback>
        </mc:AlternateContent>
      </w:r>
    </w:p>
    <w:p w14:paraId="099691AB" w14:textId="77777777" w:rsidR="00F5080C" w:rsidRDefault="00F5080C" w:rsidP="00F5080C">
      <w:pPr>
        <w:rPr>
          <w:rFonts w:ascii="Calibri" w:hAnsi="Calibri"/>
          <w:b/>
          <w:sz w:val="32"/>
          <w:szCs w:val="32"/>
        </w:rPr>
      </w:pPr>
      <w:r>
        <w:rPr>
          <w:rFonts w:ascii="Calibri" w:hAnsi="Calibri"/>
          <w:b/>
          <w:sz w:val="32"/>
          <w:szCs w:val="32"/>
        </w:rPr>
        <w:t xml:space="preserve">Number of Adults: </w:t>
      </w:r>
    </w:p>
    <w:p w14:paraId="705F0803" w14:textId="77777777" w:rsidR="00F5080C" w:rsidRDefault="00F5080C" w:rsidP="00F5080C">
      <w:pPr>
        <w:rPr>
          <w:rFonts w:ascii="Calibri" w:hAnsi="Calibri"/>
          <w:b/>
          <w:sz w:val="32"/>
          <w:szCs w:val="32"/>
        </w:rPr>
      </w:pPr>
      <w:r>
        <w:rPr>
          <w:rFonts w:ascii="Calibri" w:hAnsi="Calibri"/>
          <w:b/>
          <w:noProof/>
          <w:sz w:val="32"/>
          <w:szCs w:val="32"/>
          <w:lang w:val="en-US"/>
        </w:rPr>
        <mc:AlternateContent>
          <mc:Choice Requires="wps">
            <w:drawing>
              <wp:anchor distT="0" distB="0" distL="114300" distR="114300" simplePos="0" relativeHeight="251675648" behindDoc="0" locked="0" layoutInCell="1" allowOverlap="1" wp14:anchorId="7BC15535" wp14:editId="5B264FE5">
                <wp:simplePos x="0" y="0"/>
                <wp:positionH relativeFrom="column">
                  <wp:posOffset>2863850</wp:posOffset>
                </wp:positionH>
                <wp:positionV relativeFrom="paragraph">
                  <wp:posOffset>377825</wp:posOffset>
                </wp:positionV>
                <wp:extent cx="342900" cy="228600"/>
                <wp:effectExtent l="0" t="0" r="38100" b="25400"/>
                <wp:wrapThrough wrapText="bothSides">
                  <wp:wrapPolygon edited="0">
                    <wp:start x="0" y="0"/>
                    <wp:lineTo x="0" y="21600"/>
                    <wp:lineTo x="22400" y="21600"/>
                    <wp:lineTo x="22400" y="0"/>
                    <wp:lineTo x="0" y="0"/>
                  </wp:wrapPolygon>
                </wp:wrapThrough>
                <wp:docPr id="10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CCB4E1"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225.5pt;margin-top:29.75pt;width:2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" filled="f">
                <v:textbox inset=",7.2pt,,7.2pt">
                  <w:txbxContent>
                    <w:p w14:paraId="4FCCB4E1" w14:textId="77777777" w:rsidR="00DA7C28" w:rsidRDefault="00DA7C28" w:rsidP="00F5080C"/>
                  </w:txbxContent>
                </v:textbox>
                <w10:wrap type="through"/>
              </v:shape>
            </w:pict>
          </mc:Fallback>
        </mc:AlternateContent>
      </w:r>
    </w:p>
    <w:p w14:paraId="08C35274" w14:textId="77777777" w:rsidR="00F5080C" w:rsidRPr="005E011C" w:rsidRDefault="00F5080C" w:rsidP="00F5080C">
      <w:pPr>
        <w:rPr>
          <w:rFonts w:ascii="Calibri" w:hAnsi="Calibri"/>
          <w:b/>
          <w:sz w:val="32"/>
          <w:szCs w:val="32"/>
        </w:rPr>
      </w:pPr>
      <w:r>
        <w:rPr>
          <w:rFonts w:ascii="Calibri" w:hAnsi="Calibri"/>
          <w:b/>
          <w:sz w:val="32"/>
          <w:szCs w:val="32"/>
        </w:rPr>
        <w:t xml:space="preserve">Number of Children (under 18): </w:t>
      </w:r>
      <w:r w:rsidRPr="005E011C">
        <w:rPr>
          <w:rFonts w:ascii="Calibri" w:hAnsi="Calibri"/>
          <w:b/>
          <w:sz w:val="32"/>
          <w:szCs w:val="32"/>
        </w:rPr>
        <w:t xml:space="preserve">  </w:t>
      </w:r>
    </w:p>
    <w:p w14:paraId="483EED41" w14:textId="77777777" w:rsidR="00F5080C" w:rsidRPr="00AF43E7" w:rsidRDefault="00F5080C" w:rsidP="00F5080C">
      <w:pPr>
        <w:rPr>
          <w:rFonts w:ascii="Calibri" w:hAnsi="Calibri"/>
          <w:b/>
        </w:rPr>
      </w:pPr>
    </w:p>
    <w:p w14:paraId="3120AA89" w14:textId="77777777" w:rsidR="00F5080C" w:rsidRDefault="00F5080C" w:rsidP="00F5080C">
      <w:pPr>
        <w:ind w:left="142"/>
        <w:rPr>
          <w:rFonts w:ascii="Calibri" w:hAnsi="Calibri"/>
          <w:b/>
          <w:u w:val="single"/>
        </w:rPr>
      </w:pPr>
    </w:p>
    <w:p w14:paraId="4D3B0E07" w14:textId="77777777" w:rsidR="00F5080C" w:rsidRPr="00AF43E7" w:rsidRDefault="00F5080C" w:rsidP="00F5080C">
      <w:pPr>
        <w:ind w:left="142"/>
        <w:rPr>
          <w:rFonts w:ascii="Calibri" w:hAnsi="Calibri"/>
          <w:b/>
          <w:u w:val="single"/>
        </w:rPr>
      </w:pPr>
      <w:r w:rsidRPr="002E6A95">
        <w:rPr>
          <w:rFonts w:ascii="Calibri" w:hAnsi="Calibri"/>
          <w:b/>
          <w:u w:val="single"/>
        </w:rPr>
        <w:t>Confidentiality</w:t>
      </w:r>
    </w:p>
    <w:p w14:paraId="6D960E96" w14:textId="77777777" w:rsidR="00F5080C" w:rsidRPr="005E011C" w:rsidRDefault="00F5080C" w:rsidP="00F5080C">
      <w:pPr>
        <w:pStyle w:val="ListParagraph"/>
        <w:ind w:left="142"/>
        <w:jc w:val="both"/>
        <w:rPr>
          <w:rFonts w:ascii="Calibri" w:hAnsi="Calibri"/>
          <w:b/>
          <w:sz w:val="32"/>
          <w:szCs w:val="32"/>
          <w:u w:val="single"/>
        </w:rPr>
      </w:pPr>
      <w:r w:rsidRPr="00AF43E7">
        <w:rPr>
          <w:rFonts w:ascii="Calibri" w:hAnsi="Calibri" w:cs="Calibri"/>
          <w:lang w:val="en-US"/>
        </w:rPr>
        <w:t>We will retain the personal information that you provide (i.e. name, add</w:t>
      </w:r>
      <w:r>
        <w:rPr>
          <w:rFonts w:ascii="Calibri" w:hAnsi="Calibri" w:cs="Calibri"/>
          <w:lang w:val="en-US"/>
        </w:rPr>
        <w:t>ress</w:t>
      </w:r>
      <w:r w:rsidRPr="00AF43E7">
        <w:rPr>
          <w:rFonts w:ascii="Calibri" w:hAnsi="Calibri" w:cs="Calibri"/>
          <w:lang w:val="en-US"/>
        </w:rPr>
        <w:t xml:space="preserve">) for no longer than two years after the end of the </w:t>
      </w:r>
      <w:proofErr w:type="spellStart"/>
      <w:r w:rsidRPr="00AF43E7">
        <w:rPr>
          <w:rFonts w:ascii="Calibri" w:hAnsi="Calibri" w:cs="Calibri"/>
          <w:lang w:val="en-US"/>
        </w:rPr>
        <w:t>Neighbourhood</w:t>
      </w:r>
      <w:proofErr w:type="spellEnd"/>
      <w:r w:rsidRPr="00AF43E7">
        <w:rPr>
          <w:rFonts w:ascii="Calibri" w:hAnsi="Calibri" w:cs="Calibri"/>
          <w:lang w:val="en-US"/>
        </w:rPr>
        <w:t xml:space="preserve"> Plan process, and will only use it for the purposes of communication via the Parish Council, and to enable the analysis and verification of the data</w:t>
      </w:r>
      <w:r>
        <w:rPr>
          <w:rFonts w:ascii="Calibri" w:hAnsi="Calibri" w:cs="Calibri"/>
          <w:lang w:val="en-US"/>
        </w:rPr>
        <w:t xml:space="preserve"> provided by you in the survey.  </w:t>
      </w:r>
      <w:r w:rsidRPr="00AF43E7">
        <w:rPr>
          <w:rFonts w:ascii="Calibri" w:hAnsi="Calibri" w:cs="Calibri"/>
          <w:lang w:val="en-US"/>
        </w:rPr>
        <w:t xml:space="preserve">It will not be shown in any public document or disclosed to any third party. All general views, opinions and answers will be used publicly but anonymously for the purposes of the </w:t>
      </w:r>
      <w:proofErr w:type="spellStart"/>
      <w:r w:rsidRPr="00AF43E7">
        <w:rPr>
          <w:rFonts w:ascii="Calibri" w:hAnsi="Calibri" w:cs="Calibri"/>
          <w:lang w:val="en-US"/>
        </w:rPr>
        <w:t>Neighbourhood</w:t>
      </w:r>
      <w:proofErr w:type="spellEnd"/>
      <w:r w:rsidRPr="00AF43E7">
        <w:rPr>
          <w:rFonts w:ascii="Calibri" w:hAnsi="Calibri" w:cs="Calibri"/>
          <w:lang w:val="en-US"/>
        </w:rPr>
        <w:t xml:space="preserve"> Plan.</w:t>
      </w:r>
      <w:r w:rsidRPr="005E011C">
        <w:rPr>
          <w:rFonts w:ascii="Calibri" w:hAnsi="Calibri"/>
          <w:b/>
          <w:sz w:val="32"/>
          <w:szCs w:val="32"/>
        </w:rPr>
        <w:br w:type="page"/>
      </w:r>
      <w:r>
        <w:rPr>
          <w:rFonts w:ascii="Calibri" w:hAnsi="Calibri"/>
          <w:b/>
          <w:sz w:val="32"/>
          <w:szCs w:val="32"/>
          <w:u w:val="single"/>
        </w:rPr>
        <w:lastRenderedPageBreak/>
        <w:t>MELTON – YOUR VILLAGE</w:t>
      </w:r>
    </w:p>
    <w:p w14:paraId="30BA8DD9" w14:textId="77777777" w:rsidR="00F5080C" w:rsidRPr="005E011C" w:rsidRDefault="00F5080C" w:rsidP="00F5080C">
      <w:pPr>
        <w:pStyle w:val="ListParagraph"/>
        <w:ind w:left="142"/>
        <w:rPr>
          <w:rFonts w:ascii="Calibri" w:hAnsi="Calibri"/>
          <w:b/>
          <w:i/>
          <w:sz w:val="32"/>
          <w:szCs w:val="32"/>
        </w:rPr>
      </w:pPr>
    </w:p>
    <w:p w14:paraId="7FE09352" w14:textId="77777777" w:rsidR="00F5080C" w:rsidRPr="005E011C" w:rsidRDefault="00F5080C" w:rsidP="00F5080C">
      <w:pPr>
        <w:pStyle w:val="ListParagraph"/>
        <w:ind w:left="0"/>
        <w:rPr>
          <w:rFonts w:ascii="Calibri" w:hAnsi="Calibri"/>
          <w:b/>
        </w:rPr>
      </w:pPr>
      <w:r>
        <w:rPr>
          <w:rFonts w:ascii="Calibri" w:hAnsi="Calibri"/>
          <w:b/>
        </w:rPr>
        <w:t xml:space="preserve">1. </w:t>
      </w:r>
      <w:r w:rsidRPr="005E011C">
        <w:rPr>
          <w:rFonts w:ascii="Calibri" w:hAnsi="Calibri"/>
          <w:b/>
        </w:rPr>
        <w:t>Why did you choose to live in Melton?</w:t>
      </w:r>
      <w:r>
        <w:rPr>
          <w:rFonts w:ascii="Calibri" w:hAnsi="Calibri"/>
          <w:b/>
        </w:rPr>
        <w:t xml:space="preserve"> (</w:t>
      </w:r>
      <w:proofErr w:type="gramStart"/>
      <w:r w:rsidRPr="0021295B">
        <w:rPr>
          <w:rFonts w:ascii="Calibri" w:hAnsi="Calibri"/>
        </w:rPr>
        <w:t>tick</w:t>
      </w:r>
      <w:proofErr w:type="gramEnd"/>
      <w:r w:rsidRPr="0021295B">
        <w:rPr>
          <w:rFonts w:ascii="Calibri" w:hAnsi="Calibri"/>
        </w:rPr>
        <w:t xml:space="preserve"> any that apply</w:t>
      </w:r>
      <w:r>
        <w:rPr>
          <w:rFonts w:ascii="Calibri" w:hAnsi="Calibri"/>
          <w:b/>
        </w:rPr>
        <w:t>)</w:t>
      </w:r>
    </w:p>
    <w:p w14:paraId="6580BAA8" w14:textId="77777777" w:rsidR="00F5080C" w:rsidRPr="005E011C" w:rsidRDefault="00F5080C" w:rsidP="00F5080C">
      <w:pPr>
        <w:pStyle w:val="ListParagraph"/>
        <w:ind w:left="1440"/>
        <w:rPr>
          <w:rFonts w:ascii="Calibri" w:hAnsi="Calibri"/>
        </w:rPr>
      </w:pPr>
    </w:p>
    <w:p w14:paraId="1685A144" w14:textId="77777777" w:rsidR="00F5080C" w:rsidRPr="005E011C" w:rsidRDefault="00F5080C" w:rsidP="00F5080C">
      <w:pPr>
        <w:pStyle w:val="ListParagraph"/>
        <w:ind w:left="1134"/>
        <w:rPr>
          <w:rFonts w:ascii="Calibri" w:hAnsi="Calibri"/>
        </w:rPr>
      </w:pPr>
      <w:r>
        <w:rPr>
          <w:rFonts w:ascii="Calibri" w:hAnsi="Calibri"/>
          <w:noProof/>
          <w:lang w:val="en-US"/>
        </w:rPr>
        <mc:AlternateContent>
          <mc:Choice Requires="wps">
            <w:drawing>
              <wp:anchor distT="0" distB="0" distL="114300" distR="114300" simplePos="0" relativeHeight="251676672" behindDoc="0" locked="0" layoutInCell="1" allowOverlap="1" wp14:anchorId="60B6111C" wp14:editId="43BB436D">
                <wp:simplePos x="0" y="0"/>
                <wp:positionH relativeFrom="column">
                  <wp:posOffset>114300</wp:posOffset>
                </wp:positionH>
                <wp:positionV relativeFrom="paragraph">
                  <wp:posOffset>38100</wp:posOffset>
                </wp:positionV>
                <wp:extent cx="223520" cy="223520"/>
                <wp:effectExtent l="0" t="0" r="17780" b="17780"/>
                <wp:wrapThrough wrapText="bothSides">
                  <wp:wrapPolygon edited="0">
                    <wp:start x="0" y="0"/>
                    <wp:lineTo x="21600" y="0"/>
                    <wp:lineTo x="21600" y="21600"/>
                    <wp:lineTo x="0" y="21600"/>
                    <wp:lineTo x="0" y="0"/>
                  </wp:wrapPolygon>
                </wp:wrapThrough>
                <wp:docPr id="10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0B769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9pt;margin-top:3pt;width:17.6pt;height:1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" filled="f">
                <v:textbox inset=",7.2pt,,7.2pt">
                  <w:txbxContent>
                    <w:p w14:paraId="7A0B769B" w14:textId="77777777" w:rsidR="00DA7C28" w:rsidRDefault="00DA7C28" w:rsidP="00F5080C"/>
                  </w:txbxContent>
                </v:textbox>
                <w10:wrap type="through"/>
              </v:shape>
            </w:pict>
          </mc:Fallback>
        </mc:AlternateContent>
      </w:r>
      <w:r w:rsidRPr="005E011C">
        <w:rPr>
          <w:rFonts w:ascii="Calibri" w:hAnsi="Calibri"/>
        </w:rPr>
        <w:t>Rural location</w:t>
      </w:r>
    </w:p>
    <w:p w14:paraId="1F886634" w14:textId="77777777" w:rsidR="00F5080C" w:rsidRPr="005E011C" w:rsidRDefault="00F5080C" w:rsidP="00F5080C">
      <w:pPr>
        <w:pStyle w:val="ListParagraph"/>
        <w:ind w:left="1134"/>
        <w:rPr>
          <w:rFonts w:ascii="Calibri" w:hAnsi="Calibri"/>
        </w:rPr>
      </w:pPr>
    </w:p>
    <w:p w14:paraId="4EC58AB8" w14:textId="77777777" w:rsidR="00F5080C" w:rsidRPr="005E011C" w:rsidRDefault="00F5080C" w:rsidP="00F5080C">
      <w:pPr>
        <w:pStyle w:val="ListParagraph"/>
        <w:ind w:left="1134"/>
        <w:rPr>
          <w:rFonts w:ascii="Calibri" w:hAnsi="Calibri"/>
        </w:rPr>
      </w:pPr>
      <w:r>
        <w:rPr>
          <w:rFonts w:ascii="Calibri" w:hAnsi="Calibri"/>
          <w:noProof/>
          <w:lang w:val="en-US"/>
        </w:rPr>
        <mc:AlternateContent>
          <mc:Choice Requires="wps">
            <w:drawing>
              <wp:anchor distT="0" distB="0" distL="114300" distR="114300" simplePos="0" relativeHeight="251677696" behindDoc="0" locked="0" layoutInCell="1" allowOverlap="1" wp14:anchorId="021687CA" wp14:editId="35640608">
                <wp:simplePos x="0" y="0"/>
                <wp:positionH relativeFrom="column">
                  <wp:posOffset>114300</wp:posOffset>
                </wp:positionH>
                <wp:positionV relativeFrom="paragraph">
                  <wp:posOffset>8890</wp:posOffset>
                </wp:positionV>
                <wp:extent cx="223520" cy="223520"/>
                <wp:effectExtent l="0" t="0" r="17780" b="8890"/>
                <wp:wrapThrough wrapText="bothSides">
                  <wp:wrapPolygon edited="0">
                    <wp:start x="0" y="0"/>
                    <wp:lineTo x="21600" y="0"/>
                    <wp:lineTo x="21600" y="21600"/>
                    <wp:lineTo x="0" y="21600"/>
                    <wp:lineTo x="0" y="0"/>
                  </wp:wrapPolygon>
                </wp:wrapThrough>
                <wp:docPr id="10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0636B8"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9pt;margin-top:.7pt;width:17.6pt;height:1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" filled="f">
                <v:textbox inset=",7.2pt,,7.2pt">
                  <w:txbxContent>
                    <w:p w14:paraId="2A0636B8" w14:textId="77777777" w:rsidR="00DA7C28" w:rsidRDefault="00DA7C28" w:rsidP="00F5080C"/>
                  </w:txbxContent>
                </v:textbox>
                <w10:wrap type="through"/>
              </v:shape>
            </w:pict>
          </mc:Fallback>
        </mc:AlternateContent>
      </w:r>
      <w:r w:rsidRPr="005E011C">
        <w:rPr>
          <w:rFonts w:ascii="Calibri" w:hAnsi="Calibri"/>
        </w:rPr>
        <w:t>Quality of urban environment</w:t>
      </w:r>
    </w:p>
    <w:p w14:paraId="0B6786AB" w14:textId="77777777" w:rsidR="00F5080C" w:rsidRPr="005E011C" w:rsidRDefault="00F5080C" w:rsidP="00F5080C">
      <w:pPr>
        <w:pStyle w:val="ListParagraph"/>
        <w:ind w:left="1134"/>
        <w:rPr>
          <w:rFonts w:ascii="Calibri" w:hAnsi="Calibri"/>
        </w:rPr>
      </w:pPr>
      <w:r>
        <w:rPr>
          <w:rFonts w:ascii="Calibri" w:hAnsi="Calibri"/>
          <w:noProof/>
          <w:lang w:val="en-US"/>
        </w:rPr>
        <mc:AlternateContent>
          <mc:Choice Requires="wps">
            <w:drawing>
              <wp:anchor distT="0" distB="0" distL="114300" distR="114300" simplePos="0" relativeHeight="251678720" behindDoc="0" locked="0" layoutInCell="1" allowOverlap="1" wp14:anchorId="59483CD8" wp14:editId="43531671">
                <wp:simplePos x="0" y="0"/>
                <wp:positionH relativeFrom="column">
                  <wp:posOffset>-337820</wp:posOffset>
                </wp:positionH>
                <wp:positionV relativeFrom="paragraph">
                  <wp:posOffset>165735</wp:posOffset>
                </wp:positionV>
                <wp:extent cx="223520" cy="223520"/>
                <wp:effectExtent l="5080" t="635" r="12700" b="17145"/>
                <wp:wrapThrough wrapText="bothSides">
                  <wp:wrapPolygon edited="0">
                    <wp:start x="0" y="0"/>
                    <wp:lineTo x="21600" y="0"/>
                    <wp:lineTo x="21600" y="21600"/>
                    <wp:lineTo x="0" y="21600"/>
                    <wp:lineTo x="0" y="0"/>
                  </wp:wrapPolygon>
                </wp:wrapThrough>
                <wp:docPr id="1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71E634"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6.55pt;margin-top:13.05pt;width:17.6pt;height:1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" filled="f">
                <v:textbox inset=",7.2pt,,7.2pt">
                  <w:txbxContent>
                    <w:p w14:paraId="5571E634" w14:textId="77777777" w:rsidR="00DA7C28" w:rsidRDefault="00DA7C28" w:rsidP="00F5080C"/>
                  </w:txbxContent>
                </v:textbox>
                <w10:wrap type="through"/>
              </v:shape>
            </w:pict>
          </mc:Fallback>
        </mc:AlternateContent>
      </w:r>
    </w:p>
    <w:p w14:paraId="1DA60F16" w14:textId="77777777" w:rsidR="00F5080C" w:rsidRPr="005E011C" w:rsidRDefault="00F5080C" w:rsidP="00F5080C">
      <w:pPr>
        <w:pStyle w:val="ListParagraph"/>
        <w:ind w:left="1134"/>
        <w:rPr>
          <w:rFonts w:ascii="Calibri" w:hAnsi="Calibri"/>
        </w:rPr>
      </w:pPr>
      <w:r>
        <w:rPr>
          <w:rFonts w:ascii="Calibri" w:hAnsi="Calibri"/>
        </w:rPr>
        <w:t>Near</w:t>
      </w:r>
      <w:r w:rsidRPr="005E011C">
        <w:rPr>
          <w:rFonts w:ascii="Calibri" w:hAnsi="Calibri"/>
        </w:rPr>
        <w:t xml:space="preserve"> to Woodbridge</w:t>
      </w:r>
    </w:p>
    <w:p w14:paraId="069D84FB" w14:textId="77777777" w:rsidR="00F5080C" w:rsidRPr="005E011C" w:rsidRDefault="00F5080C" w:rsidP="00F5080C">
      <w:pPr>
        <w:pStyle w:val="ListParagraph"/>
        <w:ind w:left="1134"/>
        <w:rPr>
          <w:rFonts w:ascii="Calibri" w:hAnsi="Calibri"/>
        </w:rPr>
      </w:pPr>
      <w:r>
        <w:rPr>
          <w:rFonts w:ascii="Calibri" w:hAnsi="Calibri"/>
          <w:noProof/>
          <w:lang w:val="en-US"/>
        </w:rPr>
        <mc:AlternateContent>
          <mc:Choice Requires="wps">
            <w:drawing>
              <wp:anchor distT="0" distB="0" distL="114300" distR="114300" simplePos="0" relativeHeight="251679744" behindDoc="0" locked="0" layoutInCell="1" allowOverlap="1" wp14:anchorId="6590BD12" wp14:editId="1AB94C72">
                <wp:simplePos x="0" y="0"/>
                <wp:positionH relativeFrom="column">
                  <wp:posOffset>139700</wp:posOffset>
                </wp:positionH>
                <wp:positionV relativeFrom="paragraph">
                  <wp:posOffset>177165</wp:posOffset>
                </wp:positionV>
                <wp:extent cx="223520" cy="223520"/>
                <wp:effectExtent l="0" t="0" r="30480" b="30480"/>
                <wp:wrapThrough wrapText="bothSides">
                  <wp:wrapPolygon edited="0">
                    <wp:start x="0" y="0"/>
                    <wp:lineTo x="0" y="22091"/>
                    <wp:lineTo x="22091" y="22091"/>
                    <wp:lineTo x="22091" y="0"/>
                    <wp:lineTo x="0" y="0"/>
                  </wp:wrapPolygon>
                </wp:wrapThrough>
                <wp:docPr id="1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60B1E2"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6" type="#_x0000_t202" style="position:absolute;left:0;text-align:left;margin-left:11pt;margin-top:13.95pt;width:17.6pt;height:1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" filled="f">
                <v:textbox inset=",7.2pt,,7.2pt">
                  <w:txbxContent>
                    <w:p w14:paraId="4D60B1E2" w14:textId="77777777" w:rsidR="00DA7C28" w:rsidRDefault="00DA7C28" w:rsidP="00F5080C"/>
                  </w:txbxContent>
                </v:textbox>
                <w10:wrap type="through"/>
              </v:shape>
            </w:pict>
          </mc:Fallback>
        </mc:AlternateContent>
      </w:r>
    </w:p>
    <w:p w14:paraId="64033752" w14:textId="77777777" w:rsidR="00F5080C" w:rsidRPr="005E011C" w:rsidRDefault="00F5080C" w:rsidP="00F5080C">
      <w:pPr>
        <w:pStyle w:val="ListParagraph"/>
        <w:ind w:left="1134"/>
        <w:rPr>
          <w:rFonts w:ascii="Calibri" w:hAnsi="Calibri"/>
        </w:rPr>
      </w:pPr>
      <w:r w:rsidRPr="005E011C">
        <w:rPr>
          <w:rFonts w:ascii="Calibri" w:hAnsi="Calibri"/>
        </w:rPr>
        <w:t>Near to work</w:t>
      </w:r>
    </w:p>
    <w:p w14:paraId="6A6E3016" w14:textId="77777777" w:rsidR="00F5080C" w:rsidRPr="005E011C" w:rsidRDefault="00F5080C" w:rsidP="00F5080C">
      <w:pPr>
        <w:pStyle w:val="ListParagraph"/>
        <w:ind w:left="1134"/>
        <w:rPr>
          <w:rFonts w:ascii="Calibri" w:hAnsi="Calibri"/>
        </w:rPr>
      </w:pPr>
      <w:r>
        <w:rPr>
          <w:rFonts w:ascii="Calibri" w:hAnsi="Calibri"/>
          <w:noProof/>
          <w:lang w:val="en-US"/>
        </w:rPr>
        <mc:AlternateContent>
          <mc:Choice Requires="wps">
            <w:drawing>
              <wp:anchor distT="0" distB="0" distL="114300" distR="114300" simplePos="0" relativeHeight="251680768" behindDoc="0" locked="0" layoutInCell="1" allowOverlap="1" wp14:anchorId="616ADA36" wp14:editId="5B4233A4">
                <wp:simplePos x="0" y="0"/>
                <wp:positionH relativeFrom="column">
                  <wp:posOffset>114300</wp:posOffset>
                </wp:positionH>
                <wp:positionV relativeFrom="paragraph">
                  <wp:posOffset>115570</wp:posOffset>
                </wp:positionV>
                <wp:extent cx="223520" cy="223520"/>
                <wp:effectExtent l="0" t="1270" r="17780" b="16510"/>
                <wp:wrapThrough wrapText="bothSides">
                  <wp:wrapPolygon edited="0">
                    <wp:start x="0" y="0"/>
                    <wp:lineTo x="21600" y="0"/>
                    <wp:lineTo x="21600" y="21600"/>
                    <wp:lineTo x="0" y="21600"/>
                    <wp:lineTo x="0" y="0"/>
                  </wp:wrapPolygon>
                </wp:wrapThrough>
                <wp:docPr id="10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EDEC1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7" type="#_x0000_t202" style="position:absolute;left:0;text-align:left;margin-left:9pt;margin-top:9.1pt;width:17.6pt;height:1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" filled="f">
                <v:textbox inset=",7.2pt,,7.2pt">
                  <w:txbxContent>
                    <w:p w14:paraId="1EEDEC13" w14:textId="77777777" w:rsidR="00DA7C28" w:rsidRDefault="00DA7C28" w:rsidP="00F5080C"/>
                  </w:txbxContent>
                </v:textbox>
                <w10:wrap type="through"/>
              </v:shape>
            </w:pict>
          </mc:Fallback>
        </mc:AlternateContent>
      </w:r>
    </w:p>
    <w:p w14:paraId="20379A08" w14:textId="77777777" w:rsidR="00F5080C" w:rsidRPr="005E011C" w:rsidRDefault="00F5080C" w:rsidP="00F5080C">
      <w:pPr>
        <w:pStyle w:val="ListParagraph"/>
        <w:ind w:left="1134"/>
        <w:rPr>
          <w:rFonts w:ascii="Calibri" w:hAnsi="Calibri"/>
        </w:rPr>
      </w:pPr>
      <w:r w:rsidRPr="005E011C">
        <w:rPr>
          <w:rFonts w:ascii="Calibri" w:hAnsi="Calibri"/>
        </w:rPr>
        <w:t>Near to family</w:t>
      </w:r>
    </w:p>
    <w:p w14:paraId="101CD6D0" w14:textId="77777777" w:rsidR="00F5080C" w:rsidRPr="005E011C" w:rsidRDefault="00F5080C" w:rsidP="00F5080C">
      <w:pPr>
        <w:pStyle w:val="ListParagraph"/>
        <w:ind w:left="1134"/>
        <w:rPr>
          <w:rFonts w:ascii="Calibri" w:hAnsi="Calibri"/>
        </w:rPr>
      </w:pPr>
      <w:r>
        <w:rPr>
          <w:rFonts w:ascii="Calibri" w:hAnsi="Calibri"/>
          <w:noProof/>
          <w:lang w:val="en-US"/>
        </w:rPr>
        <mc:AlternateContent>
          <mc:Choice Requires="wps">
            <w:drawing>
              <wp:anchor distT="0" distB="0" distL="114300" distR="114300" simplePos="0" relativeHeight="251681792" behindDoc="0" locked="0" layoutInCell="1" allowOverlap="1" wp14:anchorId="15C3F53F" wp14:editId="19A41D1F">
                <wp:simplePos x="0" y="0"/>
                <wp:positionH relativeFrom="column">
                  <wp:posOffset>114300</wp:posOffset>
                </wp:positionH>
                <wp:positionV relativeFrom="paragraph">
                  <wp:posOffset>22225</wp:posOffset>
                </wp:positionV>
                <wp:extent cx="223520" cy="223520"/>
                <wp:effectExtent l="0" t="0" r="17780" b="8255"/>
                <wp:wrapThrough wrapText="bothSides">
                  <wp:wrapPolygon edited="0">
                    <wp:start x="0" y="0"/>
                    <wp:lineTo x="21600" y="0"/>
                    <wp:lineTo x="21600" y="21600"/>
                    <wp:lineTo x="0" y="21600"/>
                    <wp:lineTo x="0" y="0"/>
                  </wp:wrapPolygon>
                </wp:wrapThrough>
                <wp:docPr id="9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F1B09A"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8" type="#_x0000_t202" style="position:absolute;left:0;text-align:left;margin-left:9pt;margin-top:1.75pt;width:17.6pt;height:1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yMAnw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" filled="f">
                <v:textbox inset=",7.2pt,,7.2pt">
                  <w:txbxContent>
                    <w:p w14:paraId="46F1B09A" w14:textId="77777777" w:rsidR="00DA7C28" w:rsidRDefault="00DA7C28" w:rsidP="00F5080C"/>
                  </w:txbxContent>
                </v:textbox>
                <w10:wrap type="through"/>
              </v:shape>
            </w:pict>
          </mc:Fallback>
        </mc:AlternateContent>
      </w:r>
    </w:p>
    <w:p w14:paraId="3D699BFD" w14:textId="77777777" w:rsidR="00F5080C" w:rsidRPr="005E011C" w:rsidRDefault="00F5080C" w:rsidP="00F5080C">
      <w:pPr>
        <w:pStyle w:val="ListParagraph"/>
        <w:ind w:left="1134"/>
        <w:rPr>
          <w:rFonts w:ascii="Calibri" w:hAnsi="Calibri"/>
        </w:rPr>
      </w:pPr>
      <w:r w:rsidRPr="005E011C">
        <w:rPr>
          <w:rFonts w:ascii="Calibri" w:hAnsi="Calibri"/>
        </w:rPr>
        <w:t>Availability of housing</w:t>
      </w:r>
    </w:p>
    <w:p w14:paraId="17921C1E" w14:textId="77777777" w:rsidR="00F5080C" w:rsidRPr="005E011C" w:rsidRDefault="00F5080C" w:rsidP="00F5080C">
      <w:pPr>
        <w:pStyle w:val="ListParagraph"/>
        <w:ind w:left="1134"/>
        <w:rPr>
          <w:rFonts w:ascii="Calibri" w:hAnsi="Calibri"/>
        </w:rPr>
      </w:pPr>
      <w:r>
        <w:rPr>
          <w:rFonts w:ascii="Calibri" w:hAnsi="Calibri"/>
          <w:noProof/>
          <w:lang w:val="en-US"/>
        </w:rPr>
        <mc:AlternateContent>
          <mc:Choice Requires="wps">
            <w:drawing>
              <wp:anchor distT="0" distB="0" distL="114300" distR="114300" simplePos="0" relativeHeight="251682816" behindDoc="0" locked="0" layoutInCell="1" allowOverlap="1" wp14:anchorId="47FE00AF" wp14:editId="766D0BEB">
                <wp:simplePos x="0" y="0"/>
                <wp:positionH relativeFrom="column">
                  <wp:posOffset>114300</wp:posOffset>
                </wp:positionH>
                <wp:positionV relativeFrom="paragraph">
                  <wp:posOffset>107315</wp:posOffset>
                </wp:positionV>
                <wp:extent cx="223520" cy="223520"/>
                <wp:effectExtent l="0" t="5715" r="17780" b="12065"/>
                <wp:wrapThrough wrapText="bothSides">
                  <wp:wrapPolygon edited="0">
                    <wp:start x="0" y="0"/>
                    <wp:lineTo x="21600" y="0"/>
                    <wp:lineTo x="21600" y="21600"/>
                    <wp:lineTo x="0" y="21600"/>
                    <wp:lineTo x="0" y="0"/>
                  </wp:wrapPolygon>
                </wp:wrapThrough>
                <wp:docPr id="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414C5F"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9" type="#_x0000_t202" style="position:absolute;left:0;text-align:left;margin-left:9pt;margin-top:8.45pt;width:17.6pt;height:1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" filled="f">
                <v:textbox inset=",7.2pt,,7.2pt">
                  <w:txbxContent>
                    <w:p w14:paraId="40414C5F" w14:textId="77777777" w:rsidR="00DA7C28" w:rsidRDefault="00DA7C28" w:rsidP="00F5080C"/>
                  </w:txbxContent>
                </v:textbox>
                <w10:wrap type="through"/>
              </v:shape>
            </w:pict>
          </mc:Fallback>
        </mc:AlternateContent>
      </w:r>
    </w:p>
    <w:p w14:paraId="5B4D7141" w14:textId="77777777" w:rsidR="00F5080C" w:rsidRPr="005E011C" w:rsidRDefault="00F5080C" w:rsidP="00F5080C">
      <w:pPr>
        <w:pStyle w:val="ListParagraph"/>
        <w:ind w:left="1134"/>
        <w:rPr>
          <w:rFonts w:ascii="Calibri" w:hAnsi="Calibri"/>
        </w:rPr>
      </w:pPr>
      <w:r>
        <w:rPr>
          <w:rFonts w:ascii="Calibri" w:hAnsi="Calibri"/>
        </w:rPr>
        <w:t>Near</w:t>
      </w:r>
      <w:r w:rsidRPr="005E011C">
        <w:rPr>
          <w:rFonts w:ascii="Calibri" w:hAnsi="Calibri"/>
        </w:rPr>
        <w:t xml:space="preserve"> to good schools</w:t>
      </w:r>
    </w:p>
    <w:p w14:paraId="44FEB9F5" w14:textId="77777777" w:rsidR="00F5080C" w:rsidRPr="005E011C" w:rsidRDefault="00F5080C" w:rsidP="00F5080C">
      <w:pPr>
        <w:pStyle w:val="ListParagraph"/>
        <w:ind w:left="1134"/>
        <w:rPr>
          <w:rFonts w:ascii="Calibri" w:hAnsi="Calibri"/>
        </w:rPr>
      </w:pPr>
    </w:p>
    <w:p w14:paraId="7B30C2B1" w14:textId="77777777" w:rsidR="00F5080C" w:rsidRDefault="00F5080C" w:rsidP="00F5080C">
      <w:pPr>
        <w:pStyle w:val="ListParagraph"/>
        <w:ind w:left="1134"/>
        <w:rPr>
          <w:rFonts w:ascii="Calibri" w:hAnsi="Calibri"/>
        </w:rPr>
      </w:pPr>
      <w:r>
        <w:rPr>
          <w:rFonts w:ascii="Calibri" w:hAnsi="Calibri"/>
          <w:noProof/>
          <w:lang w:val="en-US"/>
        </w:rPr>
        <mc:AlternateContent>
          <mc:Choice Requires="wps">
            <w:drawing>
              <wp:anchor distT="0" distB="0" distL="114300" distR="114300" simplePos="0" relativeHeight="251683840" behindDoc="0" locked="0" layoutInCell="1" allowOverlap="1" wp14:anchorId="506F281D" wp14:editId="5362B02F">
                <wp:simplePos x="0" y="0"/>
                <wp:positionH relativeFrom="column">
                  <wp:posOffset>114300</wp:posOffset>
                </wp:positionH>
                <wp:positionV relativeFrom="paragraph">
                  <wp:posOffset>6350</wp:posOffset>
                </wp:positionV>
                <wp:extent cx="223520" cy="223520"/>
                <wp:effectExtent l="0" t="6350" r="17780" b="11430"/>
                <wp:wrapThrough wrapText="bothSides">
                  <wp:wrapPolygon edited="0">
                    <wp:start x="0" y="0"/>
                    <wp:lineTo x="21600" y="0"/>
                    <wp:lineTo x="21600" y="21600"/>
                    <wp:lineTo x="0" y="21600"/>
                    <wp:lineTo x="0" y="0"/>
                  </wp:wrapPolygon>
                </wp:wrapThrough>
                <wp:docPr id="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25DD69"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0" type="#_x0000_t202" style="position:absolute;left:0;text-align:left;margin-left:9pt;margin-top:.5pt;width:17.6pt;height:1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" filled="f">
                <v:textbox inset=",7.2pt,,7.2pt">
                  <w:txbxContent>
                    <w:p w14:paraId="5525DD69" w14:textId="77777777" w:rsidR="00DA7C28" w:rsidRDefault="00DA7C28" w:rsidP="00F5080C"/>
                  </w:txbxContent>
                </v:textbox>
                <w10:wrap type="through"/>
              </v:shape>
            </w:pict>
          </mc:Fallback>
        </mc:AlternateContent>
      </w:r>
      <w:r w:rsidRPr="005E011C">
        <w:rPr>
          <w:rFonts w:ascii="Calibri" w:hAnsi="Calibri"/>
        </w:rPr>
        <w:t>Other</w:t>
      </w:r>
      <w:r>
        <w:rPr>
          <w:rFonts w:ascii="Calibri" w:hAnsi="Calibri"/>
        </w:rPr>
        <w:t xml:space="preserve"> (please tell us what)</w:t>
      </w:r>
    </w:p>
    <w:p w14:paraId="18AA0693" w14:textId="77777777" w:rsidR="00F5080C" w:rsidRDefault="00F5080C" w:rsidP="00F5080C">
      <w:pPr>
        <w:pStyle w:val="ListParagraph"/>
        <w:ind w:left="1134"/>
        <w:rPr>
          <w:rFonts w:ascii="Calibri" w:hAnsi="Calibri"/>
        </w:rPr>
      </w:pPr>
    </w:p>
    <w:p w14:paraId="4DCAFC0F" w14:textId="77777777" w:rsidR="00F5080C" w:rsidRPr="00AF43E7" w:rsidRDefault="00F5080C" w:rsidP="00F5080C">
      <w:pPr>
        <w:pStyle w:val="ListParagraph"/>
        <w:ind w:left="1134"/>
        <w:rPr>
          <w:rFonts w:ascii="Calibri" w:hAnsi="Calibri"/>
        </w:rPr>
      </w:pPr>
      <w:r>
        <w:rPr>
          <w:rFonts w:ascii="Calibri" w:hAnsi="Calibri"/>
        </w:rPr>
        <w:t>…………………………………………………………………………………………………………</w:t>
      </w:r>
    </w:p>
    <w:p w14:paraId="7F34B04D" w14:textId="77777777" w:rsidR="00F5080C" w:rsidRDefault="00F5080C" w:rsidP="00F5080C">
      <w:pPr>
        <w:ind w:left="142"/>
        <w:rPr>
          <w:rFonts w:ascii="Calibri" w:hAnsi="Calibri"/>
          <w:b/>
        </w:rPr>
      </w:pPr>
    </w:p>
    <w:p w14:paraId="235C668C" w14:textId="77777777" w:rsidR="00F5080C" w:rsidRPr="005E011C" w:rsidRDefault="00F5080C" w:rsidP="00F5080C">
      <w:pPr>
        <w:ind w:left="142"/>
        <w:rPr>
          <w:rFonts w:ascii="Calibri" w:hAnsi="Calibri"/>
          <w:b/>
        </w:rPr>
      </w:pPr>
      <w:r>
        <w:rPr>
          <w:rFonts w:ascii="Calibri" w:hAnsi="Calibri"/>
          <w:b/>
        </w:rPr>
        <w:t xml:space="preserve">2. </w:t>
      </w:r>
      <w:r w:rsidRPr="005E011C">
        <w:rPr>
          <w:rFonts w:ascii="Calibri" w:hAnsi="Calibri"/>
          <w:b/>
        </w:rPr>
        <w:t xml:space="preserve">After some consultation with residents in recent months the Neighbourhood Plan Working Group </w:t>
      </w:r>
      <w:r>
        <w:rPr>
          <w:rFonts w:ascii="Calibri" w:hAnsi="Calibri"/>
          <w:b/>
        </w:rPr>
        <w:t>has</w:t>
      </w:r>
      <w:r w:rsidRPr="005E011C">
        <w:rPr>
          <w:rFonts w:ascii="Calibri" w:hAnsi="Calibri"/>
          <w:b/>
        </w:rPr>
        <w:t xml:space="preserve"> suggested the f</w:t>
      </w:r>
      <w:r>
        <w:rPr>
          <w:rFonts w:ascii="Calibri" w:hAnsi="Calibri"/>
          <w:b/>
        </w:rPr>
        <w:t>ollowing as our main objectives. Please tick those you agree with:</w:t>
      </w:r>
    </w:p>
    <w:p w14:paraId="2AD6C3FB" w14:textId="77777777" w:rsidR="00F5080C" w:rsidRPr="005E011C" w:rsidRDefault="00F5080C" w:rsidP="00F5080C">
      <w:pPr>
        <w:ind w:left="142"/>
        <w:rPr>
          <w:rFonts w:ascii="Calibri" w:hAnsi="Calibri"/>
        </w:rPr>
      </w:pPr>
      <w:r>
        <w:rPr>
          <w:noProof/>
          <w:lang w:val="en-US"/>
        </w:rPr>
        <mc:AlternateContent>
          <mc:Choice Requires="wps">
            <w:drawing>
              <wp:anchor distT="0" distB="0" distL="114300" distR="114300" simplePos="0" relativeHeight="251790336" behindDoc="0" locked="0" layoutInCell="1" allowOverlap="1" wp14:anchorId="0C0DD823" wp14:editId="7C4C37AE">
                <wp:simplePos x="0" y="0"/>
                <wp:positionH relativeFrom="column">
                  <wp:posOffset>69850</wp:posOffset>
                </wp:positionH>
                <wp:positionV relativeFrom="paragraph">
                  <wp:posOffset>270510</wp:posOffset>
                </wp:positionV>
                <wp:extent cx="223520" cy="223520"/>
                <wp:effectExtent l="0" t="0" r="30480" b="30480"/>
                <wp:wrapThrough wrapText="bothSides">
                  <wp:wrapPolygon edited="0">
                    <wp:start x="0" y="0"/>
                    <wp:lineTo x="0" y="22091"/>
                    <wp:lineTo x="22091" y="22091"/>
                    <wp:lineTo x="22091" y="0"/>
                    <wp:lineTo x="0" y="0"/>
                  </wp:wrapPolygon>
                </wp:wrapThrough>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9BCF7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1" type="#_x0000_t202" style="position:absolute;left:0;text-align:left;margin-left:5.5pt;margin-top:21.3pt;width:17.6pt;height:17.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" filled="f">
                <v:textbox inset=",7.2pt,,7.2pt">
                  <w:txbxContent>
                    <w:p w14:paraId="659BCF73" w14:textId="77777777" w:rsidR="00DA7C28" w:rsidRDefault="00DA7C28" w:rsidP="00F5080C"/>
                  </w:txbxContent>
                </v:textbox>
                <w10:wrap type="through"/>
              </v:shape>
            </w:pict>
          </mc:Fallback>
        </mc:AlternateContent>
      </w:r>
    </w:p>
    <w:p w14:paraId="0C2933BA" w14:textId="77777777" w:rsidR="00F5080C" w:rsidRPr="00AF43E7" w:rsidRDefault="00F5080C" w:rsidP="00F5080C">
      <w:pPr>
        <w:ind w:left="142"/>
        <w:rPr>
          <w:rFonts w:ascii="Calibri" w:hAnsi="Calibri"/>
        </w:rPr>
      </w:pPr>
      <w:r w:rsidRPr="00AF43E7">
        <w:rPr>
          <w:rFonts w:ascii="Calibri" w:hAnsi="Calibri"/>
        </w:rPr>
        <w:t>Build and develop positively for our future</w:t>
      </w:r>
    </w:p>
    <w:p w14:paraId="23B21B3F" w14:textId="77777777" w:rsidR="00F5080C" w:rsidRDefault="00F5080C" w:rsidP="00F5080C">
      <w:pPr>
        <w:ind w:left="142"/>
        <w:rPr>
          <w:rFonts w:ascii="Calibri" w:hAnsi="Calibri"/>
        </w:rPr>
      </w:pPr>
      <w:r>
        <w:rPr>
          <w:noProof/>
          <w:lang w:val="en-US"/>
        </w:rPr>
        <mc:AlternateContent>
          <mc:Choice Requires="wps">
            <w:drawing>
              <wp:anchor distT="0" distB="0" distL="114300" distR="114300" simplePos="0" relativeHeight="251792384" behindDoc="0" locked="0" layoutInCell="1" allowOverlap="1" wp14:anchorId="754B43E5" wp14:editId="5C99F863">
                <wp:simplePos x="0" y="0"/>
                <wp:positionH relativeFrom="column">
                  <wp:posOffset>69850</wp:posOffset>
                </wp:positionH>
                <wp:positionV relativeFrom="paragraph">
                  <wp:posOffset>309880</wp:posOffset>
                </wp:positionV>
                <wp:extent cx="223520" cy="223520"/>
                <wp:effectExtent l="0" t="0" r="30480" b="30480"/>
                <wp:wrapThrough wrapText="bothSides">
                  <wp:wrapPolygon edited="0">
                    <wp:start x="0" y="0"/>
                    <wp:lineTo x="0" y="22091"/>
                    <wp:lineTo x="22091" y="22091"/>
                    <wp:lineTo x="22091" y="0"/>
                    <wp:lineTo x="0" y="0"/>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91F8FA"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5.5pt;margin-top:24.4pt;width:17.6pt;height:17.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" filled="f">
                <v:textbox inset=",7.2pt,,7.2pt">
                  <w:txbxContent>
                    <w:p w14:paraId="2D91F8FA" w14:textId="77777777" w:rsidR="00DA7C28" w:rsidRDefault="00DA7C28" w:rsidP="00F5080C"/>
                  </w:txbxContent>
                </v:textbox>
                <w10:wrap type="through"/>
              </v:shape>
            </w:pict>
          </mc:Fallback>
        </mc:AlternateContent>
      </w:r>
    </w:p>
    <w:p w14:paraId="02CC0DF7" w14:textId="77777777" w:rsidR="00F5080C" w:rsidRPr="00AF43E7" w:rsidRDefault="00F5080C" w:rsidP="00F5080C">
      <w:pPr>
        <w:rPr>
          <w:rFonts w:ascii="Calibri" w:hAnsi="Calibri"/>
        </w:rPr>
      </w:pPr>
      <w:r w:rsidRPr="00AF43E7">
        <w:rPr>
          <w:rFonts w:ascii="Calibri" w:hAnsi="Calibri"/>
        </w:rPr>
        <w:t>Protect and Preserve our unique rural and historical assets and heritage</w:t>
      </w:r>
    </w:p>
    <w:p w14:paraId="69407A8B" w14:textId="77777777" w:rsidR="00F5080C" w:rsidRDefault="00F5080C" w:rsidP="00F5080C">
      <w:pPr>
        <w:ind w:left="142"/>
        <w:rPr>
          <w:rFonts w:ascii="Calibri" w:hAnsi="Calibri"/>
        </w:rPr>
      </w:pPr>
    </w:p>
    <w:p w14:paraId="69AA2114" w14:textId="77777777" w:rsidR="00F5080C" w:rsidRPr="00AF43E7" w:rsidRDefault="00F5080C" w:rsidP="00F5080C">
      <w:pPr>
        <w:ind w:left="142"/>
        <w:rPr>
          <w:rFonts w:ascii="Calibri" w:hAnsi="Calibri"/>
        </w:rPr>
      </w:pPr>
      <w:r>
        <w:rPr>
          <w:noProof/>
          <w:lang w:val="en-US"/>
        </w:rPr>
        <mc:AlternateContent>
          <mc:Choice Requires="wps">
            <w:drawing>
              <wp:anchor distT="0" distB="0" distL="114300" distR="114300" simplePos="0" relativeHeight="251791360" behindDoc="0" locked="0" layoutInCell="1" allowOverlap="1" wp14:anchorId="278D74AE" wp14:editId="78C2067B">
                <wp:simplePos x="0" y="0"/>
                <wp:positionH relativeFrom="column">
                  <wp:posOffset>114300</wp:posOffset>
                </wp:positionH>
                <wp:positionV relativeFrom="paragraph">
                  <wp:posOffset>13970</wp:posOffset>
                </wp:positionV>
                <wp:extent cx="223520" cy="223520"/>
                <wp:effectExtent l="0" t="0" r="30480" b="30480"/>
                <wp:wrapThrough wrapText="bothSides">
                  <wp:wrapPolygon edited="0">
                    <wp:start x="0" y="0"/>
                    <wp:lineTo x="0" y="22091"/>
                    <wp:lineTo x="22091" y="22091"/>
                    <wp:lineTo x="22091" y="0"/>
                    <wp:lineTo x="0" y="0"/>
                  </wp:wrapPolygon>
                </wp:wrapThrough>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C3CC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9pt;margin-top:1.1pt;width:17.6pt;height:17.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" filled="f">
                <v:textbox inset=",7.2pt,,7.2pt">
                  <w:txbxContent>
                    <w:p w14:paraId="03DC3CCB" w14:textId="77777777" w:rsidR="00DA7C28" w:rsidRDefault="00DA7C28" w:rsidP="00F5080C"/>
                  </w:txbxContent>
                </v:textbox>
                <w10:wrap type="through"/>
              </v:shape>
            </w:pict>
          </mc:Fallback>
        </mc:AlternateContent>
      </w:r>
      <w:r w:rsidRPr="00AF43E7">
        <w:rPr>
          <w:rFonts w:ascii="Calibri" w:hAnsi="Calibri"/>
        </w:rPr>
        <w:t>Maintain our identity as a village and our strengths as a community</w:t>
      </w:r>
    </w:p>
    <w:p w14:paraId="3EC3F367" w14:textId="77777777" w:rsidR="00F5080C" w:rsidRPr="005E011C" w:rsidRDefault="00F5080C" w:rsidP="00F5080C">
      <w:pPr>
        <w:ind w:left="142"/>
        <w:rPr>
          <w:rFonts w:ascii="Calibri" w:hAnsi="Calibri"/>
        </w:rPr>
      </w:pPr>
    </w:p>
    <w:p w14:paraId="7E5D88E9" w14:textId="77777777" w:rsidR="00F5080C" w:rsidRPr="005E011C" w:rsidRDefault="00F5080C" w:rsidP="00F5080C">
      <w:pPr>
        <w:rPr>
          <w:rFonts w:ascii="Calibri" w:hAnsi="Calibri"/>
        </w:rPr>
      </w:pPr>
    </w:p>
    <w:p w14:paraId="655A5252" w14:textId="77777777" w:rsidR="00F5080C" w:rsidRPr="005E011C" w:rsidRDefault="00F5080C" w:rsidP="00F5080C">
      <w:pPr>
        <w:ind w:left="142"/>
        <w:rPr>
          <w:rFonts w:ascii="Calibri" w:hAnsi="Calibri"/>
          <w:b/>
        </w:rPr>
      </w:pPr>
      <w:r>
        <w:rPr>
          <w:rFonts w:ascii="Calibri" w:hAnsi="Calibri"/>
          <w:b/>
        </w:rPr>
        <w:t>3. Are there any other objectives you would like to add</w:t>
      </w:r>
      <w:r w:rsidRPr="005E011C">
        <w:rPr>
          <w:rFonts w:ascii="Calibri" w:hAnsi="Calibri"/>
          <w:b/>
        </w:rPr>
        <w:t>?</w:t>
      </w:r>
    </w:p>
    <w:p w14:paraId="55150168" w14:textId="77777777" w:rsidR="00F5080C" w:rsidRPr="005E011C" w:rsidRDefault="00F5080C" w:rsidP="00F5080C">
      <w:pPr>
        <w:ind w:left="142"/>
        <w:rPr>
          <w:rFonts w:ascii="Calibri" w:hAnsi="Calibri"/>
        </w:rPr>
      </w:pPr>
    </w:p>
    <w:p w14:paraId="21E3E905" w14:textId="77777777" w:rsidR="00F5080C" w:rsidRPr="005E011C" w:rsidRDefault="00F5080C" w:rsidP="00F5080C">
      <w:pPr>
        <w:ind w:left="142"/>
        <w:rPr>
          <w:rFonts w:ascii="Calibri" w:hAnsi="Calibri"/>
        </w:rPr>
      </w:pPr>
      <w:r w:rsidRPr="005E011C">
        <w:rPr>
          <w:rFonts w:ascii="Calibri" w:hAnsi="Calibri"/>
        </w:rPr>
        <w:lastRenderedPageBreak/>
        <w:t>………………………………………………………………………………………………………………………</w:t>
      </w:r>
    </w:p>
    <w:p w14:paraId="3F6F306B" w14:textId="77777777" w:rsidR="00F5080C" w:rsidRPr="005E011C" w:rsidRDefault="00F5080C" w:rsidP="00F5080C">
      <w:pPr>
        <w:ind w:left="142"/>
        <w:rPr>
          <w:rFonts w:ascii="Calibri" w:hAnsi="Calibri"/>
        </w:rPr>
      </w:pPr>
    </w:p>
    <w:p w14:paraId="27A15D47" w14:textId="77777777" w:rsidR="00F5080C" w:rsidRPr="005E011C" w:rsidRDefault="00F5080C" w:rsidP="00F5080C">
      <w:pPr>
        <w:ind w:left="142"/>
        <w:rPr>
          <w:rFonts w:ascii="Calibri" w:hAnsi="Calibri"/>
        </w:rPr>
      </w:pPr>
      <w:r w:rsidRPr="005E011C">
        <w:rPr>
          <w:rFonts w:ascii="Calibri" w:hAnsi="Calibri"/>
        </w:rPr>
        <w:t>……………………………………………………………………………………………………………………….</w:t>
      </w:r>
    </w:p>
    <w:p w14:paraId="74842F8D" w14:textId="77777777" w:rsidR="00F5080C" w:rsidRPr="005E011C" w:rsidRDefault="00F5080C" w:rsidP="00F5080C">
      <w:pPr>
        <w:pStyle w:val="ListParagraph"/>
        <w:ind w:left="0"/>
        <w:rPr>
          <w:rFonts w:ascii="Calibri" w:hAnsi="Calibri"/>
        </w:rPr>
      </w:pPr>
    </w:p>
    <w:p w14:paraId="0E212E5C" w14:textId="77777777" w:rsidR="00F5080C" w:rsidRPr="005E011C" w:rsidRDefault="00F5080C" w:rsidP="00F5080C">
      <w:pPr>
        <w:pStyle w:val="ListParagraph"/>
        <w:ind w:left="142"/>
        <w:rPr>
          <w:rFonts w:ascii="Calibri" w:hAnsi="Calibri"/>
          <w:b/>
        </w:rPr>
      </w:pPr>
      <w:r>
        <w:rPr>
          <w:rFonts w:ascii="Calibri" w:hAnsi="Calibri"/>
          <w:b/>
        </w:rPr>
        <w:t xml:space="preserve">4. </w:t>
      </w:r>
      <w:r w:rsidRPr="005E011C">
        <w:rPr>
          <w:rFonts w:ascii="Calibri" w:hAnsi="Calibri"/>
          <w:b/>
        </w:rPr>
        <w:t xml:space="preserve">What do </w:t>
      </w:r>
      <w:r w:rsidRPr="005E011C">
        <w:rPr>
          <w:rFonts w:ascii="Calibri" w:hAnsi="Calibri"/>
          <w:b/>
          <w:u w:val="single"/>
        </w:rPr>
        <w:t>you</w:t>
      </w:r>
      <w:r w:rsidRPr="005E011C">
        <w:rPr>
          <w:rFonts w:ascii="Calibri" w:hAnsi="Calibri"/>
          <w:b/>
        </w:rPr>
        <w:t xml:space="preserve"> think the threats to Melton are?</w:t>
      </w:r>
    </w:p>
    <w:p w14:paraId="29FC35E5" w14:textId="77777777" w:rsidR="00F5080C" w:rsidRPr="005E011C" w:rsidRDefault="00F5080C" w:rsidP="00F5080C">
      <w:pPr>
        <w:pStyle w:val="ListParagraph"/>
        <w:ind w:left="142"/>
        <w:rPr>
          <w:rFonts w:ascii="Calibri" w:hAnsi="Calibri"/>
        </w:rPr>
      </w:pPr>
    </w:p>
    <w:p w14:paraId="4BAC6E0E" w14:textId="77777777" w:rsidR="00F5080C" w:rsidRPr="005E011C" w:rsidRDefault="00F5080C" w:rsidP="00F5080C">
      <w:pPr>
        <w:pStyle w:val="ListParagraph"/>
        <w:ind w:left="142"/>
        <w:rPr>
          <w:rFonts w:ascii="Calibri" w:hAnsi="Calibri"/>
        </w:rPr>
      </w:pPr>
      <w:r w:rsidRPr="005E011C">
        <w:rPr>
          <w:rFonts w:ascii="Calibri" w:hAnsi="Calibri"/>
        </w:rPr>
        <w:t>………………………………………………………………………………………………………………….</w:t>
      </w:r>
    </w:p>
    <w:p w14:paraId="3106DD16" w14:textId="77777777" w:rsidR="00F5080C" w:rsidRPr="005E011C" w:rsidRDefault="00F5080C" w:rsidP="00F5080C">
      <w:pPr>
        <w:pStyle w:val="ListParagraph"/>
        <w:ind w:left="142"/>
        <w:rPr>
          <w:rFonts w:ascii="Calibri" w:hAnsi="Calibri"/>
        </w:rPr>
      </w:pPr>
    </w:p>
    <w:p w14:paraId="6F5C7233" w14:textId="77777777" w:rsidR="00F5080C" w:rsidRPr="005E011C" w:rsidRDefault="00F5080C" w:rsidP="00F5080C">
      <w:pPr>
        <w:pStyle w:val="ListParagraph"/>
        <w:ind w:left="142"/>
        <w:rPr>
          <w:rFonts w:ascii="Calibri" w:hAnsi="Calibri"/>
        </w:rPr>
      </w:pPr>
      <w:r w:rsidRPr="005E011C">
        <w:rPr>
          <w:rFonts w:ascii="Calibri" w:hAnsi="Calibri"/>
        </w:rPr>
        <w:t>………………………………………………………………………………………………………………….</w:t>
      </w:r>
    </w:p>
    <w:p w14:paraId="48960D3B" w14:textId="77777777" w:rsidR="00F5080C" w:rsidRDefault="00F5080C" w:rsidP="00F5080C">
      <w:pPr>
        <w:pStyle w:val="ListParagraph"/>
        <w:ind w:left="142"/>
        <w:rPr>
          <w:rFonts w:ascii="Calibri" w:hAnsi="Calibri"/>
          <w:b/>
        </w:rPr>
      </w:pPr>
    </w:p>
    <w:p w14:paraId="3F867044" w14:textId="77777777" w:rsidR="00F5080C" w:rsidRPr="005E011C" w:rsidRDefault="00F5080C" w:rsidP="00F5080C">
      <w:pPr>
        <w:pStyle w:val="ListParagraph"/>
        <w:ind w:left="142"/>
        <w:rPr>
          <w:rFonts w:ascii="Calibri" w:hAnsi="Calibri"/>
          <w:b/>
          <w:i/>
        </w:rPr>
      </w:pPr>
      <w:r>
        <w:rPr>
          <w:rFonts w:ascii="Calibri" w:hAnsi="Calibri"/>
          <w:b/>
        </w:rPr>
        <w:t xml:space="preserve">5. </w:t>
      </w:r>
      <w:r w:rsidRPr="005E011C">
        <w:rPr>
          <w:rFonts w:ascii="Calibri" w:hAnsi="Calibri"/>
          <w:b/>
        </w:rPr>
        <w:t xml:space="preserve">What do </w:t>
      </w:r>
      <w:r w:rsidRPr="005E011C">
        <w:rPr>
          <w:rFonts w:ascii="Calibri" w:hAnsi="Calibri"/>
          <w:b/>
          <w:u w:val="single"/>
        </w:rPr>
        <w:t>you</w:t>
      </w:r>
      <w:r w:rsidRPr="005E011C">
        <w:rPr>
          <w:rFonts w:ascii="Calibri" w:hAnsi="Calibri"/>
          <w:b/>
        </w:rPr>
        <w:t xml:space="preserve"> think the opportunities for us are?</w:t>
      </w:r>
    </w:p>
    <w:p w14:paraId="238DC6C2" w14:textId="77777777" w:rsidR="00F5080C" w:rsidRPr="005E011C" w:rsidRDefault="00F5080C" w:rsidP="00F5080C">
      <w:pPr>
        <w:pStyle w:val="ListParagraph"/>
        <w:ind w:left="142"/>
        <w:rPr>
          <w:rFonts w:ascii="Calibri" w:hAnsi="Calibri"/>
        </w:rPr>
      </w:pPr>
    </w:p>
    <w:p w14:paraId="110EC317" w14:textId="77777777" w:rsidR="00F5080C" w:rsidRPr="005E011C" w:rsidRDefault="00F5080C" w:rsidP="00F5080C">
      <w:pPr>
        <w:pStyle w:val="ListParagraph"/>
        <w:ind w:left="142"/>
        <w:rPr>
          <w:rFonts w:ascii="Calibri" w:hAnsi="Calibri"/>
        </w:rPr>
      </w:pPr>
      <w:r w:rsidRPr="005E011C">
        <w:rPr>
          <w:rFonts w:ascii="Calibri" w:hAnsi="Calibri"/>
        </w:rPr>
        <w:t>………………………………………………………………………………………………………………….</w:t>
      </w:r>
    </w:p>
    <w:p w14:paraId="7E5F0F2F" w14:textId="77777777" w:rsidR="00F5080C" w:rsidRPr="005E011C" w:rsidRDefault="00F5080C" w:rsidP="00F5080C">
      <w:pPr>
        <w:pStyle w:val="ListParagraph"/>
        <w:ind w:left="142"/>
        <w:rPr>
          <w:rFonts w:ascii="Calibri" w:hAnsi="Calibri"/>
        </w:rPr>
      </w:pPr>
    </w:p>
    <w:p w14:paraId="1FD6895E" w14:textId="77777777" w:rsidR="00F5080C" w:rsidRPr="005E011C" w:rsidRDefault="00F5080C" w:rsidP="00F5080C">
      <w:pPr>
        <w:pStyle w:val="ListParagraph"/>
        <w:ind w:left="142"/>
        <w:rPr>
          <w:rFonts w:ascii="Calibri" w:hAnsi="Calibri"/>
        </w:rPr>
      </w:pPr>
      <w:r w:rsidRPr="005E011C">
        <w:rPr>
          <w:rFonts w:ascii="Calibri" w:hAnsi="Calibri"/>
        </w:rPr>
        <w:t>………………………………………………………………………………………………………………….</w:t>
      </w:r>
    </w:p>
    <w:p w14:paraId="0460A867" w14:textId="77777777" w:rsidR="00F5080C" w:rsidRPr="005E011C" w:rsidRDefault="00F5080C" w:rsidP="00F5080C">
      <w:pPr>
        <w:pStyle w:val="ListParagraph"/>
        <w:ind w:left="142"/>
        <w:rPr>
          <w:rFonts w:ascii="Calibri" w:hAnsi="Calibri"/>
          <w:sz w:val="28"/>
          <w:szCs w:val="28"/>
        </w:rPr>
      </w:pPr>
    </w:p>
    <w:p w14:paraId="0B293550" w14:textId="77777777" w:rsidR="00F5080C" w:rsidRPr="005E011C" w:rsidRDefault="00F5080C" w:rsidP="00F5080C">
      <w:pPr>
        <w:pStyle w:val="ListParagraph"/>
        <w:ind w:left="142"/>
        <w:rPr>
          <w:rFonts w:ascii="Calibri" w:hAnsi="Calibri"/>
          <w:b/>
          <w:sz w:val="32"/>
          <w:szCs w:val="32"/>
          <w:u w:val="single"/>
        </w:rPr>
      </w:pPr>
      <w:r>
        <w:rPr>
          <w:rFonts w:ascii="Calibri" w:hAnsi="Calibri"/>
          <w:b/>
          <w:sz w:val="32"/>
          <w:szCs w:val="32"/>
          <w:u w:val="single"/>
        </w:rPr>
        <w:t>TRAFFIC and TRANSPORT</w:t>
      </w:r>
    </w:p>
    <w:p w14:paraId="46EEF2E3" w14:textId="77777777" w:rsidR="00F5080C" w:rsidRPr="005E011C" w:rsidRDefault="00F5080C" w:rsidP="00F5080C">
      <w:pPr>
        <w:pStyle w:val="ListParagraph"/>
        <w:ind w:left="142"/>
        <w:rPr>
          <w:rFonts w:ascii="Calibri" w:hAnsi="Calibri"/>
          <w:b/>
          <w:i/>
        </w:rPr>
      </w:pPr>
    </w:p>
    <w:p w14:paraId="57E8CA7A" w14:textId="77777777" w:rsidR="00F5080C" w:rsidRPr="005E011C" w:rsidRDefault="00F5080C" w:rsidP="00F5080C">
      <w:pPr>
        <w:pStyle w:val="ListParagraph"/>
        <w:ind w:left="142"/>
        <w:rPr>
          <w:rFonts w:ascii="Calibri" w:hAnsi="Calibri"/>
          <w:b/>
          <w:i/>
        </w:rPr>
      </w:pPr>
      <w:r>
        <w:rPr>
          <w:rFonts w:ascii="Calibri" w:hAnsi="Calibri"/>
          <w:b/>
        </w:rPr>
        <w:t xml:space="preserve">1. </w:t>
      </w:r>
      <w:r w:rsidRPr="005E011C">
        <w:rPr>
          <w:rFonts w:ascii="Calibri" w:hAnsi="Calibri"/>
          <w:b/>
        </w:rPr>
        <w:t>Which, if any, roads in Melton do you think have regular traffic problems</w:t>
      </w:r>
      <w:r>
        <w:rPr>
          <w:rFonts w:ascii="Calibri" w:hAnsi="Calibri"/>
          <w:b/>
        </w:rPr>
        <w:t xml:space="preserve"> and why</w:t>
      </w:r>
      <w:r w:rsidRPr="005E011C">
        <w:rPr>
          <w:rFonts w:ascii="Calibri" w:hAnsi="Calibri"/>
          <w:b/>
        </w:rPr>
        <w:t>?</w:t>
      </w:r>
    </w:p>
    <w:p w14:paraId="18AC8643" w14:textId="77777777" w:rsidR="00F5080C" w:rsidRPr="005E011C" w:rsidRDefault="00F5080C" w:rsidP="00F5080C">
      <w:pPr>
        <w:ind w:left="142"/>
        <w:rPr>
          <w:rFonts w:ascii="Calibri" w:hAnsi="Calibri"/>
        </w:rPr>
      </w:pPr>
      <w:r w:rsidRPr="005E011C">
        <w:rPr>
          <w:rFonts w:ascii="Calibri" w:hAnsi="Calibri"/>
        </w:rPr>
        <w:t>………………………………………………………………………………………………………………………..</w:t>
      </w:r>
    </w:p>
    <w:p w14:paraId="2DA766F2" w14:textId="77777777" w:rsidR="00F5080C" w:rsidRPr="005E011C" w:rsidRDefault="00F5080C" w:rsidP="00F5080C">
      <w:pPr>
        <w:ind w:left="142"/>
        <w:rPr>
          <w:rFonts w:ascii="Calibri" w:hAnsi="Calibri"/>
        </w:rPr>
      </w:pPr>
    </w:p>
    <w:p w14:paraId="0A252B02" w14:textId="77777777" w:rsidR="00F5080C" w:rsidRPr="005E011C" w:rsidRDefault="00F5080C" w:rsidP="00F5080C">
      <w:pPr>
        <w:pStyle w:val="ListParagraph"/>
        <w:ind w:left="142"/>
        <w:rPr>
          <w:rFonts w:ascii="Calibri" w:hAnsi="Calibri"/>
          <w:b/>
          <w:i/>
        </w:rPr>
      </w:pPr>
      <w:r>
        <w:rPr>
          <w:rFonts w:ascii="Calibri" w:hAnsi="Calibri"/>
          <w:b/>
        </w:rPr>
        <w:t xml:space="preserve">2. </w:t>
      </w:r>
      <w:r w:rsidRPr="005E011C">
        <w:rPr>
          <w:rFonts w:ascii="Calibri" w:hAnsi="Calibri"/>
          <w:b/>
        </w:rPr>
        <w:t>Would you like to see more control over traffic speed t</w:t>
      </w:r>
      <w:r>
        <w:rPr>
          <w:rFonts w:ascii="Calibri" w:hAnsi="Calibri"/>
          <w:b/>
        </w:rPr>
        <w:t>hrough Melton</w:t>
      </w:r>
      <w:r w:rsidRPr="005E011C">
        <w:rPr>
          <w:rFonts w:ascii="Calibri" w:hAnsi="Calibri"/>
          <w:b/>
        </w:rPr>
        <w:t xml:space="preserve">? </w:t>
      </w:r>
      <w:proofErr w:type="gramStart"/>
      <w:r w:rsidRPr="005E011C">
        <w:rPr>
          <w:rFonts w:ascii="Calibri" w:hAnsi="Calibri"/>
          <w:b/>
        </w:rPr>
        <w:t>If so where</w:t>
      </w:r>
      <w:r>
        <w:rPr>
          <w:rFonts w:ascii="Calibri" w:hAnsi="Calibri"/>
          <w:b/>
        </w:rPr>
        <w:t xml:space="preserve"> specifically</w:t>
      </w:r>
      <w:r w:rsidRPr="005E011C">
        <w:rPr>
          <w:rFonts w:ascii="Calibri" w:hAnsi="Calibri"/>
          <w:b/>
        </w:rPr>
        <w:t>?</w:t>
      </w:r>
      <w:proofErr w:type="gramEnd"/>
    </w:p>
    <w:p w14:paraId="4EEF9E14" w14:textId="77777777" w:rsidR="00F5080C" w:rsidRPr="005E011C" w:rsidRDefault="00F5080C" w:rsidP="00F5080C">
      <w:pPr>
        <w:ind w:left="142"/>
        <w:rPr>
          <w:rFonts w:ascii="Calibri" w:hAnsi="Calibri"/>
        </w:rPr>
      </w:pPr>
      <w:r w:rsidRPr="005E011C">
        <w:rPr>
          <w:rFonts w:ascii="Calibri" w:hAnsi="Calibri"/>
        </w:rPr>
        <w:t>………………………………………………………………………………………………………………………</w:t>
      </w:r>
    </w:p>
    <w:p w14:paraId="59904180" w14:textId="77777777" w:rsidR="00F5080C" w:rsidRPr="005E011C" w:rsidRDefault="00F5080C" w:rsidP="00F5080C">
      <w:pPr>
        <w:ind w:left="142"/>
        <w:rPr>
          <w:rFonts w:ascii="Calibri" w:hAnsi="Calibri"/>
        </w:rPr>
      </w:pPr>
    </w:p>
    <w:p w14:paraId="0E2DBC58" w14:textId="77777777" w:rsidR="00F5080C" w:rsidRPr="005E011C" w:rsidRDefault="00F5080C" w:rsidP="00F5080C">
      <w:pPr>
        <w:ind w:left="142"/>
        <w:rPr>
          <w:rFonts w:ascii="Calibri" w:hAnsi="Calibri"/>
          <w:b/>
          <w:i/>
        </w:rPr>
      </w:pPr>
    </w:p>
    <w:p w14:paraId="0B9F4494" w14:textId="77777777" w:rsidR="00F5080C" w:rsidRPr="005E011C" w:rsidRDefault="00F5080C" w:rsidP="00F5080C">
      <w:pPr>
        <w:pStyle w:val="ListParagraph"/>
        <w:ind w:left="142"/>
        <w:rPr>
          <w:rFonts w:ascii="Calibri" w:hAnsi="Calibri"/>
          <w:b/>
          <w:i/>
        </w:rPr>
      </w:pPr>
      <w:r>
        <w:rPr>
          <w:rFonts w:ascii="Calibri" w:hAnsi="Calibri"/>
          <w:b/>
        </w:rPr>
        <w:t xml:space="preserve">3. </w:t>
      </w:r>
      <w:r w:rsidRPr="005E011C">
        <w:rPr>
          <w:rFonts w:ascii="Calibri" w:hAnsi="Calibri"/>
          <w:b/>
        </w:rPr>
        <w:t>Do you think we need any kind of ‘by-pass’ option and if so where would this go?</w:t>
      </w:r>
    </w:p>
    <w:p w14:paraId="7816959D" w14:textId="77777777" w:rsidR="00F5080C" w:rsidRPr="005E011C" w:rsidRDefault="00F5080C" w:rsidP="00F5080C">
      <w:pPr>
        <w:ind w:left="142"/>
        <w:rPr>
          <w:rFonts w:ascii="Calibri" w:hAnsi="Calibri"/>
        </w:rPr>
      </w:pPr>
      <w:r w:rsidRPr="005E011C">
        <w:rPr>
          <w:rFonts w:ascii="Calibri" w:hAnsi="Calibri"/>
        </w:rPr>
        <w:t>……………………………………………………………………………………………………………………….</w:t>
      </w:r>
    </w:p>
    <w:p w14:paraId="15769C8D" w14:textId="77777777" w:rsidR="00F5080C" w:rsidRPr="005E011C" w:rsidRDefault="00F5080C" w:rsidP="00F5080C">
      <w:pPr>
        <w:ind w:left="142"/>
        <w:rPr>
          <w:rFonts w:ascii="Calibri" w:hAnsi="Calibri"/>
        </w:rPr>
      </w:pPr>
    </w:p>
    <w:p w14:paraId="02609216" w14:textId="77777777" w:rsidR="00F5080C" w:rsidRPr="005E011C" w:rsidRDefault="00F5080C" w:rsidP="00F5080C">
      <w:pPr>
        <w:ind w:left="142"/>
        <w:rPr>
          <w:rFonts w:ascii="Calibri" w:hAnsi="Calibri"/>
        </w:rPr>
      </w:pPr>
    </w:p>
    <w:p w14:paraId="4DD106B2" w14:textId="77777777" w:rsidR="00F5080C" w:rsidRPr="005E011C" w:rsidRDefault="00F5080C" w:rsidP="00F5080C">
      <w:pPr>
        <w:pStyle w:val="ListParagraph"/>
        <w:ind w:left="142"/>
        <w:rPr>
          <w:rFonts w:ascii="Calibri" w:hAnsi="Calibri"/>
          <w:b/>
          <w:i/>
        </w:rPr>
      </w:pPr>
      <w:r>
        <w:rPr>
          <w:rFonts w:ascii="Calibri" w:hAnsi="Calibri"/>
          <w:b/>
        </w:rPr>
        <w:t>4. What should be done to ensure future development is prevented from making traffic conditions worse</w:t>
      </w:r>
      <w:r w:rsidRPr="005E011C">
        <w:rPr>
          <w:rFonts w:ascii="Calibri" w:hAnsi="Calibri"/>
          <w:b/>
        </w:rPr>
        <w:t>?</w:t>
      </w:r>
    </w:p>
    <w:p w14:paraId="66FAB70D" w14:textId="77777777" w:rsidR="00F5080C" w:rsidRPr="005E011C" w:rsidRDefault="00F5080C" w:rsidP="00F5080C">
      <w:pPr>
        <w:ind w:left="142"/>
        <w:rPr>
          <w:rFonts w:ascii="Calibri" w:hAnsi="Calibri"/>
        </w:rPr>
      </w:pPr>
      <w:r w:rsidRPr="005E011C">
        <w:rPr>
          <w:rFonts w:ascii="Calibri" w:hAnsi="Calibri"/>
        </w:rPr>
        <w:t>……………………………………………………………………………………………………………………….</w:t>
      </w:r>
    </w:p>
    <w:p w14:paraId="3B4D5D24" w14:textId="77777777" w:rsidR="00F5080C" w:rsidRPr="005E011C" w:rsidRDefault="00F5080C" w:rsidP="00F5080C">
      <w:pPr>
        <w:ind w:left="142"/>
        <w:rPr>
          <w:rFonts w:ascii="Calibri" w:hAnsi="Calibri"/>
        </w:rPr>
      </w:pPr>
    </w:p>
    <w:p w14:paraId="21FB0BBE" w14:textId="77777777" w:rsidR="00F5080C" w:rsidRPr="005E011C" w:rsidRDefault="00F5080C" w:rsidP="00F5080C">
      <w:pPr>
        <w:ind w:left="142"/>
        <w:rPr>
          <w:rFonts w:ascii="Calibri" w:hAnsi="Calibri"/>
        </w:rPr>
      </w:pPr>
      <w:r w:rsidRPr="005E011C">
        <w:rPr>
          <w:rFonts w:ascii="Calibri" w:hAnsi="Calibri"/>
        </w:rPr>
        <w:t>……………………………………………………………………………………………………………………….</w:t>
      </w:r>
    </w:p>
    <w:p w14:paraId="36FE2D73" w14:textId="77777777" w:rsidR="00F5080C" w:rsidRPr="005E011C" w:rsidRDefault="00F5080C" w:rsidP="00F5080C">
      <w:pPr>
        <w:pStyle w:val="ListParagraph"/>
        <w:ind w:left="142"/>
        <w:rPr>
          <w:rFonts w:ascii="Calibri" w:hAnsi="Calibri"/>
          <w:b/>
          <w:i/>
        </w:rPr>
      </w:pPr>
      <w:r>
        <w:rPr>
          <w:rFonts w:ascii="Calibri" w:hAnsi="Calibri"/>
          <w:noProof/>
          <w:lang w:val="en-US"/>
        </w:rPr>
        <mc:AlternateContent>
          <mc:Choice Requires="wps">
            <w:drawing>
              <wp:anchor distT="0" distB="0" distL="114300" distR="114300" simplePos="0" relativeHeight="251686912" behindDoc="0" locked="0" layoutInCell="1" allowOverlap="1" wp14:anchorId="467FA3A1" wp14:editId="29B53693">
                <wp:simplePos x="0" y="0"/>
                <wp:positionH relativeFrom="column">
                  <wp:posOffset>4000500</wp:posOffset>
                </wp:positionH>
                <wp:positionV relativeFrom="paragraph">
                  <wp:posOffset>304165</wp:posOffset>
                </wp:positionV>
                <wp:extent cx="223520" cy="223520"/>
                <wp:effectExtent l="0" t="0" r="17780" b="18415"/>
                <wp:wrapThrough wrapText="bothSides">
                  <wp:wrapPolygon edited="0">
                    <wp:start x="0" y="0"/>
                    <wp:lineTo x="21600" y="0"/>
                    <wp:lineTo x="21600" y="21600"/>
                    <wp:lineTo x="0" y="21600"/>
                    <wp:lineTo x="0" y="0"/>
                  </wp:wrapPolygon>
                </wp:wrapThrough>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6BB415"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4" type="#_x0000_t202" style="position:absolute;left:0;text-align:left;margin-left:315pt;margin-top:23.95pt;width:17.6pt;height:1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" filled="f">
                <v:textbox inset=",7.2pt,,7.2pt">
                  <w:txbxContent>
                    <w:p w14:paraId="426BB415"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684864" behindDoc="0" locked="0" layoutInCell="1" allowOverlap="1" wp14:anchorId="27FB6C23" wp14:editId="7370402C">
                <wp:simplePos x="0" y="0"/>
                <wp:positionH relativeFrom="column">
                  <wp:posOffset>3314700</wp:posOffset>
                </wp:positionH>
                <wp:positionV relativeFrom="paragraph">
                  <wp:posOffset>304165</wp:posOffset>
                </wp:positionV>
                <wp:extent cx="223520" cy="223520"/>
                <wp:effectExtent l="0" t="0" r="17780" b="18415"/>
                <wp:wrapThrough wrapText="bothSides">
                  <wp:wrapPolygon edited="0">
                    <wp:start x="0" y="0"/>
                    <wp:lineTo x="21600" y="0"/>
                    <wp:lineTo x="21600" y="21600"/>
                    <wp:lineTo x="0" y="21600"/>
                    <wp:lineTo x="0" y="0"/>
                  </wp:wrapPolygon>
                </wp:wrapThrough>
                <wp:docPr id="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6584FC"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5" type="#_x0000_t202" style="position:absolute;left:0;text-align:left;margin-left:261pt;margin-top:23.95pt;width:17.6pt;height:1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" filled="f">
                <v:textbox inset=",7.2pt,,7.2pt">
                  <w:txbxContent>
                    <w:p w14:paraId="436584FC"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685888" behindDoc="0" locked="0" layoutInCell="1" allowOverlap="1" wp14:anchorId="345AC06F" wp14:editId="18954442">
                <wp:simplePos x="0" y="0"/>
                <wp:positionH relativeFrom="column">
                  <wp:posOffset>2628900</wp:posOffset>
                </wp:positionH>
                <wp:positionV relativeFrom="paragraph">
                  <wp:posOffset>304165</wp:posOffset>
                </wp:positionV>
                <wp:extent cx="223520" cy="223520"/>
                <wp:effectExtent l="0" t="0" r="17780" b="18415"/>
                <wp:wrapThrough wrapText="bothSides">
                  <wp:wrapPolygon edited="0">
                    <wp:start x="0" y="0"/>
                    <wp:lineTo x="21600" y="0"/>
                    <wp:lineTo x="21600" y="21600"/>
                    <wp:lineTo x="0" y="21600"/>
                    <wp:lineTo x="0" y="0"/>
                  </wp:wrapPolygon>
                </wp:wrapThrough>
                <wp:docPr id="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E9A9A5"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6" type="#_x0000_t202" style="position:absolute;left:0;text-align:left;margin-left:207pt;margin-top:23.95pt;width:17.6pt;height:1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" filled="f">
                <v:textbox inset=",7.2pt,,7.2pt">
                  <w:txbxContent>
                    <w:p w14:paraId="59E9A9A5" w14:textId="77777777" w:rsidR="00DA7C28" w:rsidRDefault="00DA7C28" w:rsidP="00F5080C"/>
                  </w:txbxContent>
                </v:textbox>
                <w10:wrap type="through"/>
              </v:shape>
            </w:pict>
          </mc:Fallback>
        </mc:AlternateContent>
      </w:r>
    </w:p>
    <w:p w14:paraId="50225BCF" w14:textId="77777777" w:rsidR="00F5080C" w:rsidRPr="005E011C" w:rsidRDefault="00F5080C" w:rsidP="00F5080C">
      <w:pPr>
        <w:ind w:left="142"/>
        <w:rPr>
          <w:rFonts w:ascii="Calibri" w:hAnsi="Calibri"/>
        </w:rPr>
      </w:pPr>
      <w:r>
        <w:rPr>
          <w:rFonts w:ascii="Calibri" w:hAnsi="Calibri"/>
          <w:b/>
        </w:rPr>
        <w:t xml:space="preserve">5. </w:t>
      </w:r>
      <w:r w:rsidRPr="005E011C">
        <w:rPr>
          <w:rFonts w:ascii="Calibri" w:hAnsi="Calibri"/>
          <w:b/>
        </w:rPr>
        <w:t>Is parking an issue on your street?</w:t>
      </w:r>
      <w:r w:rsidRPr="005E011C">
        <w:rPr>
          <w:rFonts w:ascii="Calibri" w:hAnsi="Calibri"/>
        </w:rPr>
        <w:t xml:space="preserve">   Yes       No     </w:t>
      </w:r>
      <w:r>
        <w:rPr>
          <w:rFonts w:ascii="Calibri" w:hAnsi="Calibri"/>
        </w:rPr>
        <w:t xml:space="preserve">  Don’t Know</w:t>
      </w:r>
    </w:p>
    <w:p w14:paraId="5128F588" w14:textId="77777777" w:rsidR="00F5080C" w:rsidRPr="005E011C" w:rsidRDefault="00F5080C" w:rsidP="00F5080C">
      <w:pPr>
        <w:ind w:left="142"/>
        <w:rPr>
          <w:rFonts w:ascii="Calibri" w:hAnsi="Calibri"/>
        </w:rPr>
      </w:pPr>
    </w:p>
    <w:p w14:paraId="2B603A60" w14:textId="77777777" w:rsidR="00F5080C" w:rsidRPr="005E011C" w:rsidRDefault="00F5080C" w:rsidP="00F5080C">
      <w:pPr>
        <w:ind w:left="142"/>
        <w:rPr>
          <w:rFonts w:ascii="Calibri" w:hAnsi="Calibri"/>
        </w:rPr>
      </w:pPr>
      <w:r>
        <w:rPr>
          <w:rFonts w:ascii="Calibri" w:hAnsi="Calibri"/>
          <w:noProof/>
          <w:lang w:val="en-US"/>
        </w:rPr>
        <mc:AlternateContent>
          <mc:Choice Requires="wps">
            <w:drawing>
              <wp:anchor distT="0" distB="0" distL="114300" distR="114300" simplePos="0" relativeHeight="251763712" behindDoc="0" locked="0" layoutInCell="1" allowOverlap="1" wp14:anchorId="31685AF7" wp14:editId="0B76780C">
                <wp:simplePos x="0" y="0"/>
                <wp:positionH relativeFrom="column">
                  <wp:posOffset>4229100</wp:posOffset>
                </wp:positionH>
                <wp:positionV relativeFrom="paragraph">
                  <wp:posOffset>190500</wp:posOffset>
                </wp:positionV>
                <wp:extent cx="223520" cy="223520"/>
                <wp:effectExtent l="0" t="0" r="17780" b="17780"/>
                <wp:wrapThrough wrapText="bothSides">
                  <wp:wrapPolygon edited="0">
                    <wp:start x="0" y="0"/>
                    <wp:lineTo x="21600" y="0"/>
                    <wp:lineTo x="21600" y="21600"/>
                    <wp:lineTo x="0" y="21600"/>
                    <wp:lineTo x="0" y="0"/>
                  </wp:wrapPolygon>
                </wp:wrapThrough>
                <wp:docPr id="9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linkedTxbx id="4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1" type="#_x0000_t202" style="position:absolute;left:0;text-align:left;margin-left:333pt;margin-top:15pt;width:17.6pt;height:1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" filled="f">
                <v:textbox inset=",7.2pt,,7.2pt">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62688" behindDoc="0" locked="0" layoutInCell="1" allowOverlap="1" wp14:anchorId="5AE80E51" wp14:editId="137A2ED7">
                <wp:simplePos x="0" y="0"/>
                <wp:positionH relativeFrom="column">
                  <wp:posOffset>3543300</wp:posOffset>
                </wp:positionH>
                <wp:positionV relativeFrom="paragraph">
                  <wp:posOffset>190500</wp:posOffset>
                </wp:positionV>
                <wp:extent cx="223520" cy="223520"/>
                <wp:effectExtent l="0" t="0" r="17780" b="17780"/>
                <wp:wrapThrough wrapText="bothSides">
                  <wp:wrapPolygon edited="0">
                    <wp:start x="0" y="0"/>
                    <wp:lineTo x="21600" y="0"/>
                    <wp:lineTo x="21600" y="21600"/>
                    <wp:lineTo x="0" y="21600"/>
                    <wp:lineTo x="0" y="0"/>
                  </wp:wrapPolygon>
                </wp:wrapThrough>
                <wp:docPr id="8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id="42">
                        <w:txbxContent>
                          <w:p w14:paraId="3C0C0BC5"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8" type="#_x0000_t202" style="position:absolute;left:0;text-align:left;margin-left:279pt;margin-top:15pt;width:17.6pt;height:17.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" filled="f">
                <v:textbox style="mso-next-textbox:#Text Box 114" inset=",7.2pt,,7.2pt">
                  <w:txbxContent>
                    <w:p w14:paraId="3C0C0BC5"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687936" behindDoc="0" locked="0" layoutInCell="1" allowOverlap="1" wp14:anchorId="5163B9C8" wp14:editId="79DB1906">
                <wp:simplePos x="0" y="0"/>
                <wp:positionH relativeFrom="column">
                  <wp:posOffset>2857500</wp:posOffset>
                </wp:positionH>
                <wp:positionV relativeFrom="paragraph">
                  <wp:posOffset>190500</wp:posOffset>
                </wp:positionV>
                <wp:extent cx="223520" cy="223520"/>
                <wp:effectExtent l="0" t="0" r="17780" b="17780"/>
                <wp:wrapThrough wrapText="bothSides">
                  <wp:wrapPolygon edited="0">
                    <wp:start x="0" y="0"/>
                    <wp:lineTo x="21600" y="0"/>
                    <wp:lineTo x="21600" y="21600"/>
                    <wp:lineTo x="0" y="21600"/>
                    <wp:lineTo x="0" y="0"/>
                  </wp:wrapPolygon>
                </wp:wrapThrough>
                <wp:docPr id="8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375894"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9" type="#_x0000_t202" style="position:absolute;left:0;text-align:left;margin-left:225pt;margin-top:15pt;width:17.6pt;height:1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" filled="f">
                <v:textbox inset=",7.2pt,,7.2pt">
                  <w:txbxContent>
                    <w:p w14:paraId="01375894" w14:textId="77777777" w:rsidR="00DA7C28" w:rsidRDefault="00DA7C28" w:rsidP="00F5080C"/>
                  </w:txbxContent>
                </v:textbox>
                <w10:wrap type="through"/>
              </v:shape>
            </w:pict>
          </mc:Fallback>
        </mc:AlternateContent>
      </w:r>
    </w:p>
    <w:p w14:paraId="25AC31CB" w14:textId="77777777" w:rsidR="00F5080C" w:rsidRPr="00D83EB8" w:rsidRDefault="00F5080C" w:rsidP="00F5080C">
      <w:pPr>
        <w:ind w:left="142"/>
        <w:rPr>
          <w:rFonts w:ascii="Calibri" w:hAnsi="Calibri"/>
        </w:rPr>
      </w:pPr>
      <w:r>
        <w:rPr>
          <w:rFonts w:ascii="Calibri" w:hAnsi="Calibri"/>
          <w:b/>
        </w:rPr>
        <w:t xml:space="preserve">6. </w:t>
      </w:r>
      <w:r w:rsidRPr="005E011C">
        <w:rPr>
          <w:rFonts w:ascii="Calibri" w:hAnsi="Calibri"/>
          <w:b/>
        </w:rPr>
        <w:t xml:space="preserve">Is </w:t>
      </w:r>
      <w:r>
        <w:rPr>
          <w:rFonts w:ascii="Calibri" w:hAnsi="Calibri"/>
          <w:b/>
        </w:rPr>
        <w:t>it</w:t>
      </w:r>
      <w:r w:rsidRPr="005E011C">
        <w:rPr>
          <w:rFonts w:ascii="Calibri" w:hAnsi="Calibri"/>
          <w:b/>
        </w:rPr>
        <w:t xml:space="preserve"> an issue anywhere else in Melton?</w:t>
      </w:r>
      <w:r w:rsidRPr="005E011C">
        <w:rPr>
          <w:rFonts w:ascii="Calibri" w:hAnsi="Calibri"/>
        </w:rPr>
        <w:t xml:space="preserve"> </w:t>
      </w:r>
      <w:r>
        <w:rPr>
          <w:rFonts w:ascii="Calibri" w:hAnsi="Calibri"/>
        </w:rPr>
        <w:t xml:space="preserve">       Yes      No        </w:t>
      </w:r>
      <w:r w:rsidRPr="00D83EB8">
        <w:rPr>
          <w:rFonts w:ascii="Calibri" w:hAnsi="Calibri"/>
        </w:rPr>
        <w:t xml:space="preserve">Don’t Know   </w:t>
      </w:r>
    </w:p>
    <w:p w14:paraId="59FF0612" w14:textId="77777777" w:rsidR="00F5080C" w:rsidRPr="005E011C" w:rsidRDefault="00F5080C" w:rsidP="00F5080C">
      <w:pPr>
        <w:ind w:left="142"/>
        <w:rPr>
          <w:rFonts w:ascii="Calibri" w:hAnsi="Calibri"/>
        </w:rPr>
      </w:pPr>
    </w:p>
    <w:p w14:paraId="2798CBC3" w14:textId="77777777" w:rsidR="00F5080C" w:rsidRPr="005E011C" w:rsidRDefault="00F5080C" w:rsidP="00F5080C">
      <w:pPr>
        <w:ind w:left="142"/>
        <w:rPr>
          <w:rFonts w:ascii="Calibri" w:hAnsi="Calibri"/>
          <w:b/>
        </w:rPr>
      </w:pPr>
      <w:r w:rsidRPr="005E011C">
        <w:rPr>
          <w:rFonts w:ascii="Calibri" w:hAnsi="Calibri"/>
          <w:b/>
        </w:rPr>
        <w:t>If yes</w:t>
      </w:r>
      <w:r>
        <w:rPr>
          <w:rFonts w:ascii="Calibri" w:hAnsi="Calibri"/>
          <w:b/>
        </w:rPr>
        <w:t>,</w:t>
      </w:r>
      <w:r w:rsidRPr="005E011C">
        <w:rPr>
          <w:rFonts w:ascii="Calibri" w:hAnsi="Calibri"/>
          <w:b/>
        </w:rPr>
        <w:t xml:space="preserve"> where</w:t>
      </w:r>
      <w:r>
        <w:rPr>
          <w:rFonts w:ascii="Calibri" w:hAnsi="Calibri"/>
          <w:b/>
        </w:rPr>
        <w:t xml:space="preserve"> and what other improvements could you make to car parking in Melton</w:t>
      </w:r>
      <w:r w:rsidRPr="005E011C">
        <w:rPr>
          <w:rFonts w:ascii="Calibri" w:hAnsi="Calibri"/>
          <w:b/>
        </w:rPr>
        <w:t>?</w:t>
      </w:r>
    </w:p>
    <w:p w14:paraId="2BCDCEE8" w14:textId="77777777" w:rsidR="00F5080C" w:rsidRPr="005E011C" w:rsidRDefault="00F5080C" w:rsidP="00F5080C">
      <w:pPr>
        <w:ind w:left="142"/>
        <w:rPr>
          <w:rFonts w:ascii="Calibri" w:hAnsi="Calibri"/>
        </w:rPr>
      </w:pPr>
    </w:p>
    <w:p w14:paraId="118776AC" w14:textId="77777777" w:rsidR="00F5080C" w:rsidRDefault="00F5080C" w:rsidP="00F5080C">
      <w:pPr>
        <w:ind w:left="142"/>
        <w:rPr>
          <w:rFonts w:ascii="Calibri" w:hAnsi="Calibri"/>
        </w:rPr>
      </w:pPr>
      <w:r w:rsidRPr="005E011C">
        <w:rPr>
          <w:rFonts w:ascii="Calibri" w:hAnsi="Calibri"/>
        </w:rPr>
        <w:t>............................................................................................................................</w:t>
      </w:r>
    </w:p>
    <w:p w14:paraId="14E0568A" w14:textId="77777777" w:rsidR="00F5080C" w:rsidRDefault="00F5080C" w:rsidP="00F5080C">
      <w:pPr>
        <w:ind w:left="142"/>
        <w:rPr>
          <w:rFonts w:ascii="Calibri" w:hAnsi="Calibri"/>
        </w:rPr>
      </w:pPr>
    </w:p>
    <w:p w14:paraId="7D64AC7E" w14:textId="77777777" w:rsidR="00F5080C" w:rsidRDefault="00F5080C" w:rsidP="00F5080C">
      <w:pPr>
        <w:ind w:left="142"/>
        <w:rPr>
          <w:rFonts w:ascii="Calibri" w:hAnsi="Calibri"/>
        </w:rPr>
      </w:pPr>
      <w:r>
        <w:rPr>
          <w:rFonts w:ascii="Calibri" w:hAnsi="Calibri"/>
        </w:rPr>
        <w:t>……………………………………………………………………………………………………………………….</w:t>
      </w:r>
    </w:p>
    <w:p w14:paraId="1A3A5F1A" w14:textId="77777777" w:rsidR="00F5080C" w:rsidRDefault="00F5080C" w:rsidP="00F5080C">
      <w:pPr>
        <w:ind w:left="142"/>
        <w:rPr>
          <w:rFonts w:ascii="Calibri" w:hAnsi="Calibri"/>
        </w:rPr>
      </w:pPr>
    </w:p>
    <w:p w14:paraId="4C5F2FB4" w14:textId="77777777" w:rsidR="00F5080C" w:rsidRDefault="00F5080C" w:rsidP="00F5080C">
      <w:pPr>
        <w:ind w:left="142"/>
        <w:rPr>
          <w:rFonts w:ascii="Calibri" w:hAnsi="Calibri"/>
        </w:rPr>
      </w:pPr>
    </w:p>
    <w:p w14:paraId="7AB5DC43" w14:textId="77777777" w:rsidR="00F5080C" w:rsidRPr="005E011C" w:rsidRDefault="00F5080C" w:rsidP="00F5080C">
      <w:pPr>
        <w:ind w:left="142"/>
        <w:rPr>
          <w:rFonts w:ascii="Calibri" w:hAnsi="Calibri"/>
        </w:rPr>
      </w:pPr>
    </w:p>
    <w:p w14:paraId="2DCFE84F" w14:textId="77777777" w:rsidR="00F5080C" w:rsidRPr="005E011C" w:rsidRDefault="00F5080C" w:rsidP="00F5080C">
      <w:pPr>
        <w:ind w:left="142"/>
        <w:rPr>
          <w:rFonts w:ascii="Calibri" w:hAnsi="Calibri"/>
          <w:b/>
          <w:i/>
        </w:rPr>
      </w:pPr>
    </w:p>
    <w:p w14:paraId="1C0FDCD1" w14:textId="77777777" w:rsidR="00F5080C" w:rsidRPr="005E011C" w:rsidRDefault="00F5080C" w:rsidP="00F5080C">
      <w:pPr>
        <w:pStyle w:val="ListParagraph"/>
        <w:ind w:left="142"/>
        <w:rPr>
          <w:rFonts w:ascii="Calibri" w:hAnsi="Calibri"/>
          <w:b/>
          <w:i/>
        </w:rPr>
      </w:pPr>
      <w:r>
        <w:rPr>
          <w:rFonts w:ascii="Calibri" w:hAnsi="Calibri"/>
          <w:noProof/>
          <w:lang w:val="en-US"/>
        </w:rPr>
        <mc:AlternateContent>
          <mc:Choice Requires="wps">
            <w:drawing>
              <wp:anchor distT="0" distB="0" distL="114300" distR="114300" simplePos="0" relativeHeight="251689984" behindDoc="0" locked="0" layoutInCell="1" allowOverlap="1" wp14:anchorId="655C068B" wp14:editId="1673FD02">
                <wp:simplePos x="0" y="0"/>
                <wp:positionH relativeFrom="column">
                  <wp:posOffset>3314700</wp:posOffset>
                </wp:positionH>
                <wp:positionV relativeFrom="paragraph">
                  <wp:posOffset>42545</wp:posOffset>
                </wp:positionV>
                <wp:extent cx="223520" cy="223520"/>
                <wp:effectExtent l="0" t="4445" r="17780" b="13335"/>
                <wp:wrapThrough wrapText="bothSides">
                  <wp:wrapPolygon edited="0">
                    <wp:start x="0" y="0"/>
                    <wp:lineTo x="21600" y="0"/>
                    <wp:lineTo x="21600" y="21600"/>
                    <wp:lineTo x="0" y="21600"/>
                    <wp:lineTo x="0" y="0"/>
                  </wp:wrapPolygon>
                </wp:wrapThrough>
                <wp:docPr id="8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E16232"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0" type="#_x0000_t202" style="position:absolute;left:0;text-align:left;margin-left:261pt;margin-top:3.35pt;width:17.6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" filled="f">
                <v:textbox inset=",7.2pt,,7.2pt">
                  <w:txbxContent>
                    <w:p w14:paraId="1DE16232"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688960" behindDoc="0" locked="0" layoutInCell="1" allowOverlap="1" wp14:anchorId="7ABDE886" wp14:editId="628E62BA">
                <wp:simplePos x="0" y="0"/>
                <wp:positionH relativeFrom="column">
                  <wp:posOffset>2514600</wp:posOffset>
                </wp:positionH>
                <wp:positionV relativeFrom="paragraph">
                  <wp:posOffset>42545</wp:posOffset>
                </wp:positionV>
                <wp:extent cx="223520" cy="223520"/>
                <wp:effectExtent l="0" t="4445" r="17780" b="13335"/>
                <wp:wrapThrough wrapText="bothSides">
                  <wp:wrapPolygon edited="0">
                    <wp:start x="0" y="0"/>
                    <wp:lineTo x="21600" y="0"/>
                    <wp:lineTo x="21600" y="21600"/>
                    <wp:lineTo x="0" y="21600"/>
                    <wp:lineTo x="0" y="0"/>
                  </wp:wrapPolygon>
                </wp:wrapThrough>
                <wp:docPr id="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D10D8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1" type="#_x0000_t202" style="position:absolute;left:0;text-align:left;margin-left:198pt;margin-top:3.35pt;width:17.6pt;height:1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" filled="f">
                <v:textbox inset=",7.2pt,,7.2pt">
                  <w:txbxContent>
                    <w:p w14:paraId="6ED10D8B" w14:textId="77777777" w:rsidR="00DA7C28" w:rsidRDefault="00DA7C28" w:rsidP="00F5080C"/>
                  </w:txbxContent>
                </v:textbox>
                <w10:wrap type="through"/>
              </v:shape>
            </w:pict>
          </mc:Fallback>
        </mc:AlternateContent>
      </w:r>
      <w:r>
        <w:rPr>
          <w:rFonts w:ascii="Calibri" w:hAnsi="Calibri"/>
          <w:b/>
        </w:rPr>
        <w:t xml:space="preserve">7. </w:t>
      </w:r>
      <w:r w:rsidRPr="005E011C">
        <w:rPr>
          <w:rFonts w:ascii="Calibri" w:hAnsi="Calibri"/>
          <w:b/>
        </w:rPr>
        <w:t>Do you use the bus service?</w:t>
      </w:r>
      <w:r w:rsidRPr="005E011C">
        <w:rPr>
          <w:rFonts w:ascii="Calibri" w:hAnsi="Calibri"/>
        </w:rPr>
        <w:t xml:space="preserve">   Yes          No</w:t>
      </w:r>
    </w:p>
    <w:p w14:paraId="279707A8" w14:textId="77777777" w:rsidR="00F5080C" w:rsidRPr="005E011C" w:rsidRDefault="00F5080C" w:rsidP="00F5080C">
      <w:pPr>
        <w:pStyle w:val="ListParagraph"/>
        <w:ind w:left="142"/>
        <w:rPr>
          <w:rFonts w:ascii="Calibri" w:hAnsi="Calibri"/>
        </w:rPr>
      </w:pPr>
    </w:p>
    <w:p w14:paraId="680D87AE" w14:textId="77777777" w:rsidR="00F5080C" w:rsidRPr="005E011C" w:rsidRDefault="00F5080C" w:rsidP="00F5080C">
      <w:pPr>
        <w:pStyle w:val="ListParagraph"/>
        <w:ind w:left="142"/>
        <w:rPr>
          <w:rFonts w:ascii="Calibri" w:hAnsi="Calibri"/>
        </w:rPr>
      </w:pPr>
      <w:r>
        <w:rPr>
          <w:rFonts w:ascii="Calibri" w:hAnsi="Calibri"/>
          <w:noProof/>
          <w:lang w:val="en-US"/>
        </w:rPr>
        <mc:AlternateContent>
          <mc:Choice Requires="wps">
            <w:drawing>
              <wp:anchor distT="0" distB="0" distL="114300" distR="114300" simplePos="0" relativeHeight="251692032" behindDoc="0" locked="0" layoutInCell="1" allowOverlap="1" wp14:anchorId="0B6E51C4" wp14:editId="224377AA">
                <wp:simplePos x="0" y="0"/>
                <wp:positionH relativeFrom="column">
                  <wp:posOffset>3657600</wp:posOffset>
                </wp:positionH>
                <wp:positionV relativeFrom="paragraph">
                  <wp:posOffset>170180</wp:posOffset>
                </wp:positionV>
                <wp:extent cx="223520" cy="223520"/>
                <wp:effectExtent l="0" t="5080" r="17780" b="12700"/>
                <wp:wrapThrough wrapText="bothSides">
                  <wp:wrapPolygon edited="0">
                    <wp:start x="0" y="0"/>
                    <wp:lineTo x="21600" y="0"/>
                    <wp:lineTo x="21600" y="21600"/>
                    <wp:lineTo x="0" y="21600"/>
                    <wp:lineTo x="0" y="0"/>
                  </wp:wrapPolygon>
                </wp:wrapThrough>
                <wp:docPr id="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0DDB94"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2" type="#_x0000_t202" style="position:absolute;left:0;text-align:left;margin-left:4in;margin-top:13.4pt;width:17.6pt;height:1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" filled="f">
                <v:textbox inset=",7.2pt,,7.2pt">
                  <w:txbxContent>
                    <w:p w14:paraId="050DDB94"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691008" behindDoc="0" locked="0" layoutInCell="1" allowOverlap="1" wp14:anchorId="115275B9" wp14:editId="237B0031">
                <wp:simplePos x="0" y="0"/>
                <wp:positionH relativeFrom="column">
                  <wp:posOffset>2971800</wp:posOffset>
                </wp:positionH>
                <wp:positionV relativeFrom="paragraph">
                  <wp:posOffset>170180</wp:posOffset>
                </wp:positionV>
                <wp:extent cx="223520" cy="223520"/>
                <wp:effectExtent l="0" t="5080" r="17780" b="12700"/>
                <wp:wrapThrough wrapText="bothSides">
                  <wp:wrapPolygon edited="0">
                    <wp:start x="0" y="0"/>
                    <wp:lineTo x="21600" y="0"/>
                    <wp:lineTo x="21600" y="21600"/>
                    <wp:lineTo x="0" y="21600"/>
                    <wp:lineTo x="0" y="0"/>
                  </wp:wrapPolygon>
                </wp:wrapThrough>
                <wp:docPr id="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957942"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3" type="#_x0000_t202" style="position:absolute;left:0;text-align:left;margin-left:234pt;margin-top:13.4pt;width:17.6pt;height: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" filled="f">
                <v:textbox inset=",7.2pt,,7.2pt">
                  <w:txbxContent>
                    <w:p w14:paraId="3A957942" w14:textId="77777777" w:rsidR="00DA7C28" w:rsidRDefault="00DA7C28" w:rsidP="00F5080C"/>
                  </w:txbxContent>
                </v:textbox>
                <w10:wrap type="through"/>
              </v:shape>
            </w:pict>
          </mc:Fallback>
        </mc:AlternateContent>
      </w:r>
    </w:p>
    <w:p w14:paraId="6A1AFB45" w14:textId="77777777" w:rsidR="00F5080C" w:rsidRPr="005E011C" w:rsidRDefault="00F5080C" w:rsidP="00F5080C">
      <w:pPr>
        <w:pStyle w:val="ListParagraph"/>
        <w:ind w:left="142"/>
        <w:rPr>
          <w:rFonts w:ascii="Calibri" w:hAnsi="Calibri"/>
          <w:b/>
          <w:i/>
        </w:rPr>
      </w:pPr>
      <w:r>
        <w:rPr>
          <w:rFonts w:ascii="Calibri" w:hAnsi="Calibri"/>
          <w:b/>
        </w:rPr>
        <w:t xml:space="preserve">8. </w:t>
      </w:r>
      <w:r w:rsidRPr="005E011C">
        <w:rPr>
          <w:rFonts w:ascii="Calibri" w:hAnsi="Calibri"/>
          <w:b/>
        </w:rPr>
        <w:t>If so, is it sufficient for your needs?</w:t>
      </w:r>
      <w:r w:rsidRPr="005E011C">
        <w:rPr>
          <w:rFonts w:ascii="Calibri" w:hAnsi="Calibri"/>
        </w:rPr>
        <w:t xml:space="preserve">              Yes          No</w:t>
      </w:r>
    </w:p>
    <w:p w14:paraId="282676D6" w14:textId="77777777" w:rsidR="00F5080C" w:rsidRPr="005E011C" w:rsidRDefault="00F5080C" w:rsidP="00F5080C">
      <w:pPr>
        <w:pStyle w:val="ListParagraph"/>
        <w:ind w:left="142"/>
        <w:rPr>
          <w:rFonts w:ascii="Calibri" w:hAnsi="Calibri"/>
        </w:rPr>
      </w:pPr>
    </w:p>
    <w:p w14:paraId="66A9B161" w14:textId="77777777" w:rsidR="00F5080C" w:rsidRPr="005E011C" w:rsidRDefault="00F5080C" w:rsidP="00F5080C">
      <w:pPr>
        <w:pStyle w:val="ListParagraph"/>
        <w:ind w:left="142"/>
        <w:rPr>
          <w:rFonts w:ascii="Calibri" w:hAnsi="Calibri"/>
        </w:rPr>
      </w:pPr>
    </w:p>
    <w:p w14:paraId="1706B493" w14:textId="77777777" w:rsidR="00F5080C" w:rsidRPr="005E011C" w:rsidRDefault="00F5080C" w:rsidP="00F5080C">
      <w:pPr>
        <w:pStyle w:val="ListParagraph"/>
        <w:ind w:left="142"/>
        <w:rPr>
          <w:rFonts w:ascii="Calibri" w:hAnsi="Calibri"/>
          <w:b/>
          <w:i/>
        </w:rPr>
      </w:pPr>
      <w:r w:rsidRPr="005E011C">
        <w:rPr>
          <w:rFonts w:ascii="Calibri" w:hAnsi="Calibri"/>
          <w:b/>
        </w:rPr>
        <w:t>If not</w:t>
      </w:r>
      <w:r>
        <w:rPr>
          <w:rFonts w:ascii="Calibri" w:hAnsi="Calibri"/>
          <w:b/>
        </w:rPr>
        <w:t>,</w:t>
      </w:r>
      <w:r w:rsidRPr="005E011C">
        <w:rPr>
          <w:rFonts w:ascii="Calibri" w:hAnsi="Calibri"/>
          <w:b/>
        </w:rPr>
        <w:t xml:space="preserve"> suggest how you would improve it?</w:t>
      </w:r>
    </w:p>
    <w:p w14:paraId="774A392D" w14:textId="77777777" w:rsidR="00F5080C" w:rsidRPr="005E011C" w:rsidRDefault="00F5080C" w:rsidP="00F5080C">
      <w:pPr>
        <w:ind w:left="142"/>
        <w:rPr>
          <w:rFonts w:ascii="Calibri" w:hAnsi="Calibri"/>
        </w:rPr>
      </w:pPr>
      <w:r w:rsidRPr="005E011C">
        <w:rPr>
          <w:rFonts w:ascii="Calibri" w:hAnsi="Calibri"/>
        </w:rPr>
        <w:t>………………………………………………………………………………………………………………………..</w:t>
      </w:r>
    </w:p>
    <w:p w14:paraId="75806204" w14:textId="77777777" w:rsidR="00F5080C" w:rsidRPr="005E011C" w:rsidRDefault="00F5080C" w:rsidP="00F5080C">
      <w:pPr>
        <w:ind w:left="142"/>
        <w:rPr>
          <w:rFonts w:ascii="Calibri" w:hAnsi="Calibri"/>
          <w:b/>
          <w:i/>
        </w:rPr>
      </w:pPr>
    </w:p>
    <w:p w14:paraId="593D183B" w14:textId="77777777" w:rsidR="00F5080C" w:rsidRPr="005E011C" w:rsidRDefault="00F5080C" w:rsidP="00F5080C">
      <w:pPr>
        <w:ind w:left="142"/>
        <w:rPr>
          <w:rFonts w:ascii="Calibri" w:hAnsi="Calibri"/>
          <w:b/>
          <w:i/>
        </w:rPr>
      </w:pPr>
    </w:p>
    <w:p w14:paraId="17D7751D" w14:textId="77777777" w:rsidR="00F5080C" w:rsidRPr="005E011C" w:rsidRDefault="00F5080C" w:rsidP="00F5080C">
      <w:pPr>
        <w:pStyle w:val="ListParagraph"/>
        <w:ind w:left="142"/>
        <w:rPr>
          <w:rFonts w:ascii="Calibri" w:hAnsi="Calibri"/>
          <w:b/>
          <w:i/>
        </w:rPr>
      </w:pPr>
      <w:r>
        <w:rPr>
          <w:rFonts w:ascii="Calibri" w:hAnsi="Calibri"/>
          <w:b/>
          <w:noProof/>
          <w:lang w:val="en-US"/>
        </w:rPr>
        <mc:AlternateContent>
          <mc:Choice Requires="wps">
            <w:drawing>
              <wp:anchor distT="0" distB="0" distL="114300" distR="114300" simplePos="0" relativeHeight="251694080" behindDoc="0" locked="0" layoutInCell="1" allowOverlap="1" wp14:anchorId="40C3244E" wp14:editId="19548946">
                <wp:simplePos x="0" y="0"/>
                <wp:positionH relativeFrom="column">
                  <wp:posOffset>4114800</wp:posOffset>
                </wp:positionH>
                <wp:positionV relativeFrom="paragraph">
                  <wp:posOffset>43180</wp:posOffset>
                </wp:positionV>
                <wp:extent cx="223520" cy="223520"/>
                <wp:effectExtent l="0" t="0" r="17780" b="17780"/>
                <wp:wrapThrough wrapText="bothSides">
                  <wp:wrapPolygon edited="0">
                    <wp:start x="0" y="0"/>
                    <wp:lineTo x="21600" y="0"/>
                    <wp:lineTo x="21600" y="21600"/>
                    <wp:lineTo x="0" y="21600"/>
                    <wp:lineTo x="0" y="0"/>
                  </wp:wrapPolygon>
                </wp:wrapThrough>
                <wp:docPr id="8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2183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74" type="#_x0000_t202" style="position:absolute;left:0;text-align:left;margin-left:324pt;margin-top:3.4pt;width:17.6pt;height:1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" filled="f">
                <v:textbox inset=",7.2pt,,7.2pt">
                  <w:txbxContent>
                    <w:p w14:paraId="72421833"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693056" behindDoc="0" locked="0" layoutInCell="1" allowOverlap="1" wp14:anchorId="5B22FA1A" wp14:editId="67E18FB5">
                <wp:simplePos x="0" y="0"/>
                <wp:positionH relativeFrom="column">
                  <wp:posOffset>3429000</wp:posOffset>
                </wp:positionH>
                <wp:positionV relativeFrom="paragraph">
                  <wp:posOffset>43180</wp:posOffset>
                </wp:positionV>
                <wp:extent cx="223520" cy="223520"/>
                <wp:effectExtent l="0" t="0" r="17780" b="17780"/>
                <wp:wrapThrough wrapText="bothSides">
                  <wp:wrapPolygon edited="0">
                    <wp:start x="0" y="0"/>
                    <wp:lineTo x="21600" y="0"/>
                    <wp:lineTo x="21600" y="21600"/>
                    <wp:lineTo x="0" y="21600"/>
                    <wp:lineTo x="0" y="0"/>
                  </wp:wrapPolygon>
                </wp:wrapThrough>
                <wp:docPr id="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25121"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5" type="#_x0000_t202" style="position:absolute;left:0;text-align:left;margin-left:270pt;margin-top:3.4pt;width:17.6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" filled="f">
                <v:textbox inset=",7.2pt,,7.2pt">
                  <w:txbxContent>
                    <w:p w14:paraId="6A725121" w14:textId="77777777" w:rsidR="00DA7C28" w:rsidRDefault="00DA7C28" w:rsidP="00F5080C"/>
                  </w:txbxContent>
                </v:textbox>
                <w10:wrap type="through"/>
              </v:shape>
            </w:pict>
          </mc:Fallback>
        </mc:AlternateContent>
      </w:r>
      <w:r>
        <w:rPr>
          <w:rFonts w:ascii="Calibri" w:hAnsi="Calibri"/>
          <w:b/>
        </w:rPr>
        <w:t xml:space="preserve">9. </w:t>
      </w:r>
      <w:r w:rsidRPr="005E011C">
        <w:rPr>
          <w:rFonts w:ascii="Calibri" w:hAnsi="Calibri"/>
          <w:b/>
        </w:rPr>
        <w:t>Do you use the rail link from Melton station?</w:t>
      </w:r>
      <w:r w:rsidRPr="005E011C">
        <w:rPr>
          <w:rFonts w:ascii="Calibri" w:hAnsi="Calibri"/>
        </w:rPr>
        <w:t xml:space="preserve">       Yes           No</w:t>
      </w:r>
    </w:p>
    <w:p w14:paraId="3FB49FAB" w14:textId="77777777" w:rsidR="00F5080C" w:rsidRPr="005E011C" w:rsidRDefault="00F5080C" w:rsidP="00F5080C">
      <w:pPr>
        <w:pStyle w:val="ListParagraph"/>
        <w:ind w:left="142"/>
        <w:rPr>
          <w:rFonts w:ascii="Calibri" w:hAnsi="Calibri"/>
        </w:rPr>
      </w:pPr>
      <w:r>
        <w:rPr>
          <w:rFonts w:ascii="Calibri" w:hAnsi="Calibri"/>
          <w:b/>
          <w:noProof/>
          <w:lang w:val="en-US"/>
        </w:rPr>
        <mc:AlternateContent>
          <mc:Choice Requires="wps">
            <w:drawing>
              <wp:anchor distT="0" distB="0" distL="114300" distR="114300" simplePos="0" relativeHeight="251695104" behindDoc="0" locked="0" layoutInCell="1" allowOverlap="1" wp14:anchorId="535311E8" wp14:editId="34E2D47D">
                <wp:simplePos x="0" y="0"/>
                <wp:positionH relativeFrom="column">
                  <wp:posOffset>3543300</wp:posOffset>
                </wp:positionH>
                <wp:positionV relativeFrom="paragraph">
                  <wp:posOffset>200025</wp:posOffset>
                </wp:positionV>
                <wp:extent cx="223520" cy="223520"/>
                <wp:effectExtent l="0" t="0" r="17780" b="17780"/>
                <wp:wrapThrough wrapText="bothSides">
                  <wp:wrapPolygon edited="0">
                    <wp:start x="0" y="0"/>
                    <wp:lineTo x="21600" y="0"/>
                    <wp:lineTo x="21600" y="21600"/>
                    <wp:lineTo x="0" y="21600"/>
                    <wp:lineTo x="0" y="0"/>
                  </wp:wrapPolygon>
                </wp:wrapThrough>
                <wp:docPr id="8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4DD7EC"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6" type="#_x0000_t202" style="position:absolute;left:0;text-align:left;margin-left:279pt;margin-top:15.75pt;width:17.6pt;height:1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" filled="f">
                <v:textbox inset=",7.2pt,,7.2pt">
                  <w:txbxContent>
                    <w:p w14:paraId="7F4DD7EC" w14:textId="77777777" w:rsidR="00DA7C28" w:rsidRDefault="00DA7C28" w:rsidP="00F5080C"/>
                  </w:txbxContent>
                </v:textbox>
                <w10:wrap type="through"/>
              </v:shape>
            </w:pict>
          </mc:Fallback>
        </mc:AlternateContent>
      </w:r>
    </w:p>
    <w:p w14:paraId="0F5E3D90" w14:textId="77777777" w:rsidR="00F5080C" w:rsidRPr="005E011C" w:rsidRDefault="00F5080C" w:rsidP="00F5080C">
      <w:pPr>
        <w:pStyle w:val="ListParagraph"/>
        <w:ind w:left="142"/>
        <w:rPr>
          <w:rFonts w:ascii="Calibri" w:hAnsi="Calibri"/>
          <w:b/>
          <w:i/>
        </w:rPr>
      </w:pPr>
      <w:r>
        <w:rPr>
          <w:rFonts w:ascii="Calibri" w:hAnsi="Calibri"/>
          <w:b/>
          <w:noProof/>
          <w:lang w:val="en-US"/>
        </w:rPr>
        <mc:AlternateContent>
          <mc:Choice Requires="wps">
            <w:drawing>
              <wp:anchor distT="0" distB="0" distL="114300" distR="114300" simplePos="0" relativeHeight="251696128" behindDoc="0" locked="0" layoutInCell="1" allowOverlap="1" wp14:anchorId="7CFE85C4" wp14:editId="4B5E9F8C">
                <wp:simplePos x="0" y="0"/>
                <wp:positionH relativeFrom="column">
                  <wp:posOffset>4229100</wp:posOffset>
                </wp:positionH>
                <wp:positionV relativeFrom="paragraph">
                  <wp:posOffset>13970</wp:posOffset>
                </wp:positionV>
                <wp:extent cx="223520" cy="223520"/>
                <wp:effectExtent l="0" t="0" r="17780" b="17780"/>
                <wp:wrapThrough wrapText="bothSides">
                  <wp:wrapPolygon edited="0">
                    <wp:start x="0" y="0"/>
                    <wp:lineTo x="21600" y="0"/>
                    <wp:lineTo x="21600" y="21600"/>
                    <wp:lineTo x="0" y="21600"/>
                    <wp:lineTo x="0" y="0"/>
                  </wp:wrapPolygon>
                </wp:wrapThrough>
                <wp:docPr id="8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E21B80"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7" type="#_x0000_t202" style="position:absolute;left:0;text-align:left;margin-left:333pt;margin-top:1.1pt;width:17.6pt;height:1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" filled="f">
                <v:textbox inset=",7.2pt,,7.2pt">
                  <w:txbxContent>
                    <w:p w14:paraId="7EE21B80" w14:textId="77777777" w:rsidR="00DA7C28" w:rsidRDefault="00DA7C28" w:rsidP="00F5080C"/>
                  </w:txbxContent>
                </v:textbox>
                <w10:wrap type="through"/>
              </v:shape>
            </w:pict>
          </mc:Fallback>
        </mc:AlternateContent>
      </w:r>
      <w:r>
        <w:rPr>
          <w:rFonts w:ascii="Calibri" w:hAnsi="Calibri"/>
          <w:b/>
        </w:rPr>
        <w:t xml:space="preserve">10. </w:t>
      </w:r>
      <w:r w:rsidRPr="005E011C">
        <w:rPr>
          <w:rFonts w:ascii="Calibri" w:hAnsi="Calibri"/>
          <w:b/>
        </w:rPr>
        <w:t>Does the Melton rail service meet your needs?</w:t>
      </w:r>
      <w:r w:rsidRPr="005E011C">
        <w:rPr>
          <w:rFonts w:ascii="Calibri" w:hAnsi="Calibri"/>
        </w:rPr>
        <w:t xml:space="preserve">         Yes          No</w:t>
      </w:r>
    </w:p>
    <w:p w14:paraId="2D6C7A02" w14:textId="77777777" w:rsidR="00F5080C" w:rsidRPr="005E011C" w:rsidRDefault="00F5080C" w:rsidP="00F5080C">
      <w:pPr>
        <w:pStyle w:val="ListParagraph"/>
        <w:ind w:left="142"/>
        <w:rPr>
          <w:rFonts w:ascii="Calibri" w:hAnsi="Calibri"/>
          <w:b/>
        </w:rPr>
      </w:pPr>
    </w:p>
    <w:p w14:paraId="35915726" w14:textId="77777777" w:rsidR="00F5080C" w:rsidRPr="005E011C" w:rsidRDefault="00F5080C" w:rsidP="00F5080C">
      <w:pPr>
        <w:pStyle w:val="ListParagraph"/>
        <w:ind w:left="142"/>
        <w:rPr>
          <w:rFonts w:ascii="Calibri" w:hAnsi="Calibri"/>
          <w:b/>
          <w:i/>
        </w:rPr>
      </w:pPr>
      <w:r w:rsidRPr="005E011C">
        <w:rPr>
          <w:rFonts w:ascii="Calibri" w:hAnsi="Calibri"/>
          <w:b/>
        </w:rPr>
        <w:t>If not</w:t>
      </w:r>
      <w:r>
        <w:rPr>
          <w:rFonts w:ascii="Calibri" w:hAnsi="Calibri"/>
          <w:b/>
        </w:rPr>
        <w:t>,</w:t>
      </w:r>
      <w:r w:rsidRPr="005E011C">
        <w:rPr>
          <w:rFonts w:ascii="Calibri" w:hAnsi="Calibri"/>
          <w:b/>
        </w:rPr>
        <w:t xml:space="preserve"> what is wrong and how would you improve it?</w:t>
      </w:r>
    </w:p>
    <w:p w14:paraId="23C91E07" w14:textId="77777777" w:rsidR="00F5080C" w:rsidRPr="005E011C" w:rsidRDefault="00F5080C" w:rsidP="00F5080C">
      <w:pPr>
        <w:ind w:left="142"/>
        <w:rPr>
          <w:rFonts w:ascii="Calibri" w:hAnsi="Calibri"/>
        </w:rPr>
      </w:pPr>
      <w:r w:rsidRPr="005E011C">
        <w:rPr>
          <w:rFonts w:ascii="Calibri" w:hAnsi="Calibri"/>
        </w:rPr>
        <w:t>……………………………………………………………………………………………………………………</w:t>
      </w:r>
    </w:p>
    <w:p w14:paraId="7591C87C" w14:textId="77777777" w:rsidR="00F5080C" w:rsidRPr="005E011C" w:rsidRDefault="00F5080C" w:rsidP="00F5080C">
      <w:pPr>
        <w:ind w:left="142"/>
        <w:rPr>
          <w:rFonts w:ascii="Calibri" w:hAnsi="Calibri"/>
        </w:rPr>
      </w:pPr>
    </w:p>
    <w:p w14:paraId="74C523FF" w14:textId="77777777" w:rsidR="00F5080C" w:rsidRPr="005E011C" w:rsidRDefault="00F5080C" w:rsidP="00F5080C">
      <w:pPr>
        <w:ind w:left="142"/>
        <w:rPr>
          <w:rFonts w:ascii="Calibri" w:hAnsi="Calibri"/>
          <w:b/>
          <w:i/>
        </w:rPr>
      </w:pPr>
      <w:r w:rsidRPr="005E011C">
        <w:rPr>
          <w:rFonts w:ascii="Calibri" w:hAnsi="Calibri"/>
          <w:b/>
          <w:i/>
        </w:rPr>
        <w:t xml:space="preserve"> </w:t>
      </w:r>
    </w:p>
    <w:p w14:paraId="4A02DDA7" w14:textId="77777777" w:rsidR="00F5080C" w:rsidRPr="005E011C" w:rsidRDefault="00F5080C" w:rsidP="00F5080C">
      <w:pPr>
        <w:pStyle w:val="ListParagraph"/>
        <w:ind w:left="142"/>
        <w:rPr>
          <w:rFonts w:ascii="Calibri" w:hAnsi="Calibri"/>
        </w:rPr>
      </w:pPr>
      <w:r>
        <w:rPr>
          <w:rFonts w:ascii="Calibri" w:hAnsi="Calibri"/>
          <w:b/>
          <w:noProof/>
          <w:lang w:val="en-US"/>
        </w:rPr>
        <mc:AlternateContent>
          <mc:Choice Requires="wps">
            <w:drawing>
              <wp:anchor distT="0" distB="0" distL="114300" distR="114300" simplePos="0" relativeHeight="251698176" behindDoc="0" locked="0" layoutInCell="1" allowOverlap="1" wp14:anchorId="081B94B4" wp14:editId="252484E0">
                <wp:simplePos x="0" y="0"/>
                <wp:positionH relativeFrom="column">
                  <wp:posOffset>2857500</wp:posOffset>
                </wp:positionH>
                <wp:positionV relativeFrom="paragraph">
                  <wp:posOffset>27940</wp:posOffset>
                </wp:positionV>
                <wp:extent cx="223520" cy="223520"/>
                <wp:effectExtent l="0" t="0" r="17780" b="17780"/>
                <wp:wrapThrough wrapText="bothSides">
                  <wp:wrapPolygon edited="0">
                    <wp:start x="0" y="0"/>
                    <wp:lineTo x="21600" y="0"/>
                    <wp:lineTo x="21600" y="21600"/>
                    <wp:lineTo x="0" y="21600"/>
                    <wp:lineTo x="0" y="0"/>
                  </wp:wrapPolygon>
                </wp:wrapThrough>
                <wp:docPr id="7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2BAAB1"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8" type="#_x0000_t202" style="position:absolute;left:0;text-align:left;margin-left:225pt;margin-top:2.2pt;width:17.6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5CmX0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" filled="f">
                <v:textbox inset=",7.2pt,,7.2pt">
                  <w:txbxContent>
                    <w:p w14:paraId="6D2BAAB1"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697152" behindDoc="0" locked="0" layoutInCell="1" allowOverlap="1" wp14:anchorId="050A43CB" wp14:editId="75D781FC">
                <wp:simplePos x="0" y="0"/>
                <wp:positionH relativeFrom="column">
                  <wp:posOffset>2171700</wp:posOffset>
                </wp:positionH>
                <wp:positionV relativeFrom="paragraph">
                  <wp:posOffset>27940</wp:posOffset>
                </wp:positionV>
                <wp:extent cx="223520" cy="223520"/>
                <wp:effectExtent l="0" t="0" r="17780" b="17780"/>
                <wp:wrapThrough wrapText="bothSides">
                  <wp:wrapPolygon edited="0">
                    <wp:start x="0" y="0"/>
                    <wp:lineTo x="21600" y="0"/>
                    <wp:lineTo x="21600" y="21600"/>
                    <wp:lineTo x="0" y="21600"/>
                    <wp:lineTo x="0" y="0"/>
                  </wp:wrapPolygon>
                </wp:wrapThrough>
                <wp:docPr id="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F0FCC9"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9" type="#_x0000_t202" style="position:absolute;left:0;text-align:left;margin-left:171pt;margin-top:2.2pt;width:17.6pt;height:1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ut2X0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" filled="f">
                <v:textbox inset=",7.2pt,,7.2pt">
                  <w:txbxContent>
                    <w:p w14:paraId="1EF0FCC9" w14:textId="77777777" w:rsidR="00DA7C28" w:rsidRDefault="00DA7C28" w:rsidP="00F5080C"/>
                  </w:txbxContent>
                </v:textbox>
                <w10:wrap type="through"/>
              </v:shape>
            </w:pict>
          </mc:Fallback>
        </mc:AlternateContent>
      </w:r>
      <w:r>
        <w:rPr>
          <w:rFonts w:ascii="Calibri" w:hAnsi="Calibri"/>
          <w:b/>
        </w:rPr>
        <w:t xml:space="preserve">11. </w:t>
      </w:r>
      <w:r w:rsidRPr="005E011C">
        <w:rPr>
          <w:rFonts w:ascii="Calibri" w:hAnsi="Calibri"/>
          <w:b/>
        </w:rPr>
        <w:t>Do you cycle in Melton?</w:t>
      </w:r>
      <w:r w:rsidRPr="005E011C">
        <w:rPr>
          <w:rFonts w:ascii="Calibri" w:hAnsi="Calibri"/>
        </w:rPr>
        <w:t xml:space="preserve">       Yes            No</w:t>
      </w:r>
    </w:p>
    <w:p w14:paraId="6AFE3EC9" w14:textId="77777777" w:rsidR="00F5080C" w:rsidRPr="005E011C" w:rsidRDefault="00F5080C" w:rsidP="00F5080C">
      <w:pPr>
        <w:pStyle w:val="ListParagraph"/>
        <w:ind w:left="142"/>
        <w:rPr>
          <w:rFonts w:ascii="Calibri" w:hAnsi="Calibri"/>
        </w:rPr>
      </w:pPr>
      <w:r>
        <w:rPr>
          <w:rFonts w:ascii="Calibri" w:hAnsi="Calibri"/>
          <w:b/>
          <w:noProof/>
          <w:lang w:val="en-US"/>
        </w:rPr>
        <mc:AlternateContent>
          <mc:Choice Requires="wps">
            <w:drawing>
              <wp:anchor distT="0" distB="0" distL="114300" distR="114300" simplePos="0" relativeHeight="251700224" behindDoc="0" locked="0" layoutInCell="1" allowOverlap="1" wp14:anchorId="67A28613" wp14:editId="60FE6589">
                <wp:simplePos x="0" y="0"/>
                <wp:positionH relativeFrom="column">
                  <wp:posOffset>3886200</wp:posOffset>
                </wp:positionH>
                <wp:positionV relativeFrom="paragraph">
                  <wp:posOffset>184785</wp:posOffset>
                </wp:positionV>
                <wp:extent cx="223520" cy="223520"/>
                <wp:effectExtent l="0" t="0" r="17780" b="17780"/>
                <wp:wrapThrough wrapText="bothSides">
                  <wp:wrapPolygon edited="0">
                    <wp:start x="0" y="0"/>
                    <wp:lineTo x="21600" y="0"/>
                    <wp:lineTo x="21600" y="21600"/>
                    <wp:lineTo x="0" y="21600"/>
                    <wp:lineTo x="0" y="0"/>
                  </wp:wrapPolygon>
                </wp:wrapThrough>
                <wp:docPr id="7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751BCE"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80" type="#_x0000_t202" style="position:absolute;left:0;text-align:left;margin-left:306pt;margin-top:14.55pt;width:17.6pt;height:1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" filled="f">
                <v:textbox inset=",7.2pt,,7.2pt">
                  <w:txbxContent>
                    <w:p w14:paraId="0E751BCE"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699200" behindDoc="0" locked="0" layoutInCell="1" allowOverlap="1" wp14:anchorId="1A8A226C" wp14:editId="4057410E">
                <wp:simplePos x="0" y="0"/>
                <wp:positionH relativeFrom="column">
                  <wp:posOffset>3086100</wp:posOffset>
                </wp:positionH>
                <wp:positionV relativeFrom="paragraph">
                  <wp:posOffset>184785</wp:posOffset>
                </wp:positionV>
                <wp:extent cx="223520" cy="223520"/>
                <wp:effectExtent l="0" t="0" r="17780" b="17780"/>
                <wp:wrapThrough wrapText="bothSides">
                  <wp:wrapPolygon edited="0">
                    <wp:start x="0" y="0"/>
                    <wp:lineTo x="21600" y="0"/>
                    <wp:lineTo x="21600" y="21600"/>
                    <wp:lineTo x="0" y="21600"/>
                    <wp:lineTo x="0" y="0"/>
                  </wp:wrapPolygon>
                </wp:wrapThrough>
                <wp:docPr id="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83025D"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1" type="#_x0000_t202" style="position:absolute;left:0;text-align:left;margin-left:243pt;margin-top:14.55pt;width:17.6pt;height:1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" filled="f">
                <v:textbox inset=",7.2pt,,7.2pt">
                  <w:txbxContent>
                    <w:p w14:paraId="6383025D" w14:textId="77777777" w:rsidR="00DA7C28" w:rsidRDefault="00DA7C28" w:rsidP="00F5080C"/>
                  </w:txbxContent>
                </v:textbox>
                <w10:wrap type="through"/>
              </v:shape>
            </w:pict>
          </mc:Fallback>
        </mc:AlternateContent>
      </w:r>
    </w:p>
    <w:p w14:paraId="36BB8D2C" w14:textId="77777777" w:rsidR="00F5080C" w:rsidRPr="005E011C" w:rsidRDefault="00F5080C" w:rsidP="00F5080C">
      <w:pPr>
        <w:pStyle w:val="ListParagraph"/>
        <w:ind w:left="142"/>
        <w:rPr>
          <w:rFonts w:ascii="Calibri" w:hAnsi="Calibri"/>
          <w:b/>
          <w:i/>
        </w:rPr>
      </w:pPr>
      <w:r>
        <w:rPr>
          <w:rFonts w:ascii="Calibri" w:hAnsi="Calibri"/>
          <w:b/>
        </w:rPr>
        <w:t xml:space="preserve">12. </w:t>
      </w:r>
      <w:r w:rsidRPr="005E011C">
        <w:rPr>
          <w:rFonts w:ascii="Calibri" w:hAnsi="Calibri"/>
          <w:b/>
        </w:rPr>
        <w:t>If so</w:t>
      </w:r>
      <w:r>
        <w:rPr>
          <w:rFonts w:ascii="Calibri" w:hAnsi="Calibri"/>
          <w:b/>
        </w:rPr>
        <w:t>,</w:t>
      </w:r>
      <w:r w:rsidRPr="005E011C">
        <w:rPr>
          <w:rFonts w:ascii="Calibri" w:hAnsi="Calibri"/>
          <w:b/>
        </w:rPr>
        <w:t xml:space="preserve"> do you feel safe cycling in Melton?</w:t>
      </w:r>
      <w:r w:rsidRPr="005E011C">
        <w:rPr>
          <w:rFonts w:ascii="Calibri" w:hAnsi="Calibri"/>
        </w:rPr>
        <w:t xml:space="preserve">           Yes           No</w:t>
      </w:r>
    </w:p>
    <w:p w14:paraId="5423970B" w14:textId="77777777" w:rsidR="00F5080C" w:rsidRPr="005E011C" w:rsidRDefault="00F5080C" w:rsidP="00F5080C">
      <w:pPr>
        <w:pStyle w:val="ListParagraph"/>
        <w:ind w:left="142"/>
        <w:rPr>
          <w:rFonts w:ascii="Calibri" w:hAnsi="Calibri"/>
        </w:rPr>
      </w:pPr>
    </w:p>
    <w:p w14:paraId="74665477" w14:textId="77777777" w:rsidR="00F5080C" w:rsidRDefault="00F5080C" w:rsidP="00F5080C">
      <w:pPr>
        <w:pStyle w:val="ListParagraph"/>
        <w:ind w:left="142"/>
        <w:rPr>
          <w:rFonts w:ascii="Calibri" w:hAnsi="Calibri"/>
          <w:b/>
        </w:rPr>
      </w:pPr>
      <w:proofErr w:type="gramStart"/>
      <w:r w:rsidRPr="005E011C">
        <w:rPr>
          <w:rFonts w:ascii="Calibri" w:hAnsi="Calibri"/>
          <w:b/>
        </w:rPr>
        <w:t xml:space="preserve">If </w:t>
      </w:r>
      <w:r>
        <w:rPr>
          <w:rFonts w:ascii="Calibri" w:hAnsi="Calibri"/>
          <w:b/>
        </w:rPr>
        <w:t>you don’t feel safe,</w:t>
      </w:r>
      <w:r w:rsidRPr="005E011C">
        <w:rPr>
          <w:rFonts w:ascii="Calibri" w:hAnsi="Calibri"/>
          <w:b/>
        </w:rPr>
        <w:t xml:space="preserve"> why not?</w:t>
      </w:r>
      <w:proofErr w:type="gramEnd"/>
    </w:p>
    <w:p w14:paraId="14C34069" w14:textId="77777777" w:rsidR="00F5080C" w:rsidRDefault="00F5080C" w:rsidP="00F5080C">
      <w:pPr>
        <w:pStyle w:val="ListParagraph"/>
        <w:ind w:left="142"/>
        <w:rPr>
          <w:rFonts w:ascii="Calibri" w:hAnsi="Calibri"/>
          <w:b/>
        </w:rPr>
      </w:pPr>
    </w:p>
    <w:p w14:paraId="218AB445" w14:textId="77777777" w:rsidR="00F5080C" w:rsidRPr="005E011C" w:rsidRDefault="00F5080C" w:rsidP="00F5080C">
      <w:pPr>
        <w:pStyle w:val="ListParagraph"/>
        <w:ind w:left="142"/>
        <w:rPr>
          <w:rFonts w:ascii="Calibri" w:hAnsi="Calibri"/>
          <w:b/>
          <w:i/>
        </w:rPr>
      </w:pPr>
      <w:r w:rsidRPr="005E011C">
        <w:rPr>
          <w:rFonts w:ascii="Calibri" w:hAnsi="Calibri"/>
        </w:rPr>
        <w:t>............................................................................................</w:t>
      </w:r>
    </w:p>
    <w:p w14:paraId="6132706A" w14:textId="77777777" w:rsidR="00F5080C" w:rsidRPr="005E011C" w:rsidRDefault="00F5080C" w:rsidP="00F5080C">
      <w:pPr>
        <w:pStyle w:val="ListParagraph"/>
        <w:ind w:left="142"/>
        <w:rPr>
          <w:rFonts w:ascii="Calibri" w:hAnsi="Calibri"/>
        </w:rPr>
      </w:pPr>
    </w:p>
    <w:p w14:paraId="670F78EF" w14:textId="77777777" w:rsidR="00F5080C" w:rsidRPr="005E011C" w:rsidRDefault="00F5080C" w:rsidP="00F5080C">
      <w:pPr>
        <w:pStyle w:val="ListParagraph"/>
        <w:ind w:left="142"/>
        <w:rPr>
          <w:rFonts w:ascii="Calibri" w:hAnsi="Calibri"/>
          <w:b/>
          <w:i/>
        </w:rPr>
      </w:pPr>
      <w:r>
        <w:rPr>
          <w:rFonts w:ascii="Calibri" w:hAnsi="Calibri"/>
          <w:b/>
        </w:rPr>
        <w:t xml:space="preserve">13. </w:t>
      </w:r>
      <w:r w:rsidRPr="005E011C">
        <w:rPr>
          <w:rFonts w:ascii="Calibri" w:hAnsi="Calibri"/>
          <w:b/>
        </w:rPr>
        <w:t xml:space="preserve">Do you think there should be </w:t>
      </w:r>
      <w:r>
        <w:rPr>
          <w:rFonts w:ascii="Calibri" w:hAnsi="Calibri"/>
          <w:b/>
        </w:rPr>
        <w:t>any</w:t>
      </w:r>
      <w:r w:rsidRPr="005E011C">
        <w:rPr>
          <w:rFonts w:ascii="Calibri" w:hAnsi="Calibri"/>
          <w:b/>
        </w:rPr>
        <w:t xml:space="preserve"> cycle lanes? If so</w:t>
      </w:r>
      <w:r>
        <w:rPr>
          <w:rFonts w:ascii="Calibri" w:hAnsi="Calibri"/>
          <w:b/>
        </w:rPr>
        <w:t>,</w:t>
      </w:r>
      <w:r w:rsidRPr="005E011C">
        <w:rPr>
          <w:rFonts w:ascii="Calibri" w:hAnsi="Calibri"/>
          <w:b/>
        </w:rPr>
        <w:t xml:space="preserve"> where?</w:t>
      </w:r>
    </w:p>
    <w:p w14:paraId="579F4E47" w14:textId="77777777" w:rsidR="00F5080C" w:rsidRPr="005E011C" w:rsidRDefault="00F5080C" w:rsidP="00F5080C">
      <w:pPr>
        <w:pStyle w:val="ListParagraph"/>
        <w:ind w:left="142"/>
        <w:rPr>
          <w:rFonts w:ascii="Calibri" w:hAnsi="Calibri"/>
        </w:rPr>
      </w:pPr>
    </w:p>
    <w:p w14:paraId="158AD163" w14:textId="77777777" w:rsidR="00F5080C" w:rsidRPr="005E011C" w:rsidRDefault="00F5080C" w:rsidP="00F5080C">
      <w:pPr>
        <w:pStyle w:val="ListParagraph"/>
        <w:ind w:left="142"/>
        <w:rPr>
          <w:rFonts w:ascii="Calibri" w:hAnsi="Calibri"/>
        </w:rPr>
      </w:pPr>
      <w:r w:rsidRPr="005E011C">
        <w:rPr>
          <w:rFonts w:ascii="Calibri" w:hAnsi="Calibri"/>
        </w:rPr>
        <w:t>………………………………………………………………………………………………………………………..</w:t>
      </w:r>
    </w:p>
    <w:p w14:paraId="098F8368" w14:textId="77777777" w:rsidR="00F5080C" w:rsidRPr="005E011C" w:rsidRDefault="00F5080C" w:rsidP="00F5080C">
      <w:pPr>
        <w:pStyle w:val="ListParagraph"/>
        <w:ind w:left="142"/>
        <w:rPr>
          <w:rFonts w:ascii="Calibri" w:hAnsi="Calibri"/>
        </w:rPr>
      </w:pPr>
    </w:p>
    <w:p w14:paraId="61B0E859" w14:textId="77777777" w:rsidR="00F5080C" w:rsidRPr="005E011C" w:rsidRDefault="00F5080C" w:rsidP="00F5080C">
      <w:pPr>
        <w:pStyle w:val="ListParagraph"/>
        <w:ind w:left="142"/>
        <w:rPr>
          <w:rFonts w:ascii="Calibri" w:hAnsi="Calibri"/>
        </w:rPr>
      </w:pPr>
      <w:r w:rsidRPr="005E011C">
        <w:rPr>
          <w:rFonts w:ascii="Calibri" w:hAnsi="Calibri"/>
        </w:rPr>
        <w:t>………………………………………………………………………………………………………………………..</w:t>
      </w:r>
    </w:p>
    <w:p w14:paraId="5ACE87AE" w14:textId="77777777" w:rsidR="00F5080C" w:rsidRPr="005E011C" w:rsidRDefault="00F5080C" w:rsidP="00F5080C">
      <w:pPr>
        <w:pStyle w:val="ListParagraph"/>
        <w:ind w:left="142"/>
        <w:rPr>
          <w:rFonts w:ascii="Calibri" w:hAnsi="Calibri"/>
          <w:b/>
          <w:i/>
        </w:rPr>
      </w:pPr>
    </w:p>
    <w:p w14:paraId="403806E3" w14:textId="77777777" w:rsidR="00F5080C" w:rsidRDefault="00F5080C" w:rsidP="00F5080C">
      <w:pPr>
        <w:pStyle w:val="ListParagraph"/>
        <w:ind w:left="142"/>
        <w:rPr>
          <w:rFonts w:ascii="Calibri" w:hAnsi="Calibri"/>
          <w:b/>
        </w:rPr>
      </w:pPr>
      <w:r>
        <w:rPr>
          <w:rFonts w:ascii="Calibri" w:hAnsi="Calibri"/>
          <w:noProof/>
          <w:lang w:val="en-US"/>
        </w:rPr>
        <mc:AlternateContent>
          <mc:Choice Requires="wps">
            <w:drawing>
              <wp:anchor distT="0" distB="0" distL="114300" distR="114300" simplePos="0" relativeHeight="251761664" behindDoc="0" locked="0" layoutInCell="1" allowOverlap="1" wp14:anchorId="6E679C49" wp14:editId="17E3936F">
                <wp:simplePos x="0" y="0"/>
                <wp:positionH relativeFrom="column">
                  <wp:posOffset>1714500</wp:posOffset>
                </wp:positionH>
                <wp:positionV relativeFrom="paragraph">
                  <wp:posOffset>281305</wp:posOffset>
                </wp:positionV>
                <wp:extent cx="223520" cy="223520"/>
                <wp:effectExtent l="0" t="0" r="17780" b="17780"/>
                <wp:wrapThrough wrapText="bothSides">
                  <wp:wrapPolygon edited="0">
                    <wp:start x="0" y="0"/>
                    <wp:lineTo x="21600" y="0"/>
                    <wp:lineTo x="21600" y="21600"/>
                    <wp:lineTo x="0" y="21600"/>
                    <wp:lineTo x="0" y="0"/>
                  </wp:wrapPolygon>
                </wp:wrapThrough>
                <wp:docPr id="7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92CEAE"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2" type="#_x0000_t202" style="position:absolute;left:0;text-align:left;margin-left:135pt;margin-top:22.15pt;width:17.6pt;height:1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" filled="f">
                <v:textbox inset=",7.2pt,,7.2pt">
                  <w:txbxContent>
                    <w:p w14:paraId="4A92CEAE"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60640" behindDoc="0" locked="0" layoutInCell="1" allowOverlap="1" wp14:anchorId="109BC6FE" wp14:editId="432DC48E">
                <wp:simplePos x="0" y="0"/>
                <wp:positionH relativeFrom="column">
                  <wp:posOffset>1028700</wp:posOffset>
                </wp:positionH>
                <wp:positionV relativeFrom="paragraph">
                  <wp:posOffset>281305</wp:posOffset>
                </wp:positionV>
                <wp:extent cx="223520" cy="223520"/>
                <wp:effectExtent l="0" t="0" r="17780" b="17780"/>
                <wp:wrapThrough wrapText="bothSides">
                  <wp:wrapPolygon edited="0">
                    <wp:start x="0" y="0"/>
                    <wp:lineTo x="21600" y="0"/>
                    <wp:lineTo x="21600" y="21600"/>
                    <wp:lineTo x="0" y="21600"/>
                    <wp:lineTo x="0" y="0"/>
                  </wp:wrapPolygon>
                </wp:wrapThrough>
                <wp:docPr id="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D0F70" w14:textId="77777777" w:rsidR="008A7DDB" w:rsidRDefault="008A7DDB" w:rsidP="00F5080C">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3" type="#_x0000_t202" style="position:absolute;left:0;text-align:left;margin-left:81pt;margin-top:22.15pt;width:17.6pt;height:17.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" filled="f">
                <v:textbox inset=",7.2pt,,7.2pt">
                  <w:txbxContent>
                    <w:p w14:paraId="5EFD0F70" w14:textId="77777777" w:rsidR="00DA7C28" w:rsidRDefault="00DA7C28" w:rsidP="00F5080C">
                      <w:r>
                        <w:t xml:space="preserve">  </w:t>
                      </w:r>
                    </w:p>
                  </w:txbxContent>
                </v:textbox>
                <w10:wrap type="through"/>
              </v:shape>
            </w:pict>
          </mc:Fallback>
        </mc:AlternateContent>
      </w:r>
      <w:r>
        <w:rPr>
          <w:rFonts w:ascii="Calibri" w:hAnsi="Calibri"/>
          <w:b/>
        </w:rPr>
        <w:t xml:space="preserve">14. </w:t>
      </w:r>
      <w:r w:rsidRPr="005E011C">
        <w:rPr>
          <w:rFonts w:ascii="Calibri" w:hAnsi="Calibri"/>
          <w:b/>
        </w:rPr>
        <w:t>As a pedestrian in Melton do you feel the pavements in Melton are sufficient and safe?</w:t>
      </w:r>
      <w:r>
        <w:rPr>
          <w:rFonts w:ascii="Calibri" w:hAnsi="Calibri"/>
          <w:b/>
        </w:rPr>
        <w:t xml:space="preserve">     </w:t>
      </w:r>
      <w:r w:rsidRPr="00D83EB8">
        <w:rPr>
          <w:rFonts w:ascii="Calibri" w:hAnsi="Calibri"/>
        </w:rPr>
        <w:t>Yes                     No</w:t>
      </w:r>
    </w:p>
    <w:p w14:paraId="406D02CA" w14:textId="77777777" w:rsidR="00F5080C" w:rsidRDefault="00F5080C" w:rsidP="00F5080C">
      <w:pPr>
        <w:pStyle w:val="ListParagraph"/>
        <w:ind w:left="142"/>
        <w:rPr>
          <w:rFonts w:ascii="Calibri" w:hAnsi="Calibri"/>
          <w:b/>
        </w:rPr>
      </w:pPr>
    </w:p>
    <w:p w14:paraId="3110CE6F" w14:textId="77777777" w:rsidR="00F5080C" w:rsidRPr="005E011C" w:rsidRDefault="00F5080C" w:rsidP="00F5080C">
      <w:pPr>
        <w:pStyle w:val="ListParagraph"/>
        <w:ind w:left="142"/>
        <w:rPr>
          <w:rFonts w:ascii="Calibri" w:hAnsi="Calibri"/>
          <w:b/>
          <w:i/>
        </w:rPr>
      </w:pPr>
      <w:r w:rsidRPr="005E011C">
        <w:rPr>
          <w:rFonts w:ascii="Calibri" w:hAnsi="Calibri"/>
          <w:b/>
        </w:rPr>
        <w:t>If not</w:t>
      </w:r>
      <w:r>
        <w:rPr>
          <w:rFonts w:ascii="Calibri" w:hAnsi="Calibri"/>
          <w:b/>
        </w:rPr>
        <w:t>,</w:t>
      </w:r>
      <w:r w:rsidRPr="005E011C">
        <w:rPr>
          <w:rFonts w:ascii="Calibri" w:hAnsi="Calibri"/>
          <w:b/>
        </w:rPr>
        <w:t xml:space="preserve"> </w:t>
      </w:r>
      <w:r>
        <w:rPr>
          <w:rFonts w:ascii="Calibri" w:hAnsi="Calibri"/>
          <w:b/>
        </w:rPr>
        <w:t xml:space="preserve">state </w:t>
      </w:r>
      <w:r w:rsidRPr="005E011C">
        <w:rPr>
          <w:rFonts w:ascii="Calibri" w:hAnsi="Calibri"/>
          <w:b/>
        </w:rPr>
        <w:t xml:space="preserve">where and </w:t>
      </w:r>
      <w:r>
        <w:rPr>
          <w:rFonts w:ascii="Calibri" w:hAnsi="Calibri"/>
          <w:b/>
        </w:rPr>
        <w:t>if possible suggest an improvement</w:t>
      </w:r>
      <w:r w:rsidRPr="005E011C">
        <w:rPr>
          <w:rFonts w:ascii="Calibri" w:hAnsi="Calibri"/>
          <w:b/>
        </w:rPr>
        <w:t>?</w:t>
      </w:r>
    </w:p>
    <w:p w14:paraId="6CCC4400" w14:textId="77777777" w:rsidR="00F5080C" w:rsidRPr="005E011C" w:rsidRDefault="00F5080C" w:rsidP="00F5080C">
      <w:pPr>
        <w:ind w:left="142"/>
        <w:rPr>
          <w:rFonts w:ascii="Calibri" w:hAnsi="Calibri"/>
        </w:rPr>
      </w:pPr>
      <w:r w:rsidRPr="005E011C">
        <w:rPr>
          <w:rFonts w:ascii="Calibri" w:hAnsi="Calibri"/>
        </w:rPr>
        <w:t>………………………………………………………………………………………………………………………..</w:t>
      </w:r>
    </w:p>
    <w:p w14:paraId="73599F5F" w14:textId="77777777" w:rsidR="00F5080C" w:rsidRPr="005E011C" w:rsidRDefault="00F5080C" w:rsidP="00F5080C">
      <w:pPr>
        <w:ind w:left="142"/>
        <w:rPr>
          <w:rFonts w:ascii="Calibri" w:hAnsi="Calibri"/>
        </w:rPr>
      </w:pPr>
    </w:p>
    <w:p w14:paraId="5043E497" w14:textId="77777777" w:rsidR="00F5080C" w:rsidRPr="005E011C" w:rsidRDefault="00F5080C" w:rsidP="00F5080C">
      <w:pPr>
        <w:ind w:left="142"/>
        <w:rPr>
          <w:rFonts w:ascii="Calibri" w:hAnsi="Calibri"/>
        </w:rPr>
      </w:pPr>
      <w:r w:rsidRPr="005E011C">
        <w:rPr>
          <w:rFonts w:ascii="Calibri" w:hAnsi="Calibri"/>
        </w:rPr>
        <w:t>……………………………………………………………………………………………………………………….</w:t>
      </w:r>
    </w:p>
    <w:p w14:paraId="57A5500B" w14:textId="77777777" w:rsidR="00F5080C" w:rsidRPr="005E011C" w:rsidRDefault="00F5080C" w:rsidP="00F5080C">
      <w:pPr>
        <w:ind w:left="142"/>
        <w:rPr>
          <w:rFonts w:ascii="Calibri" w:hAnsi="Calibri"/>
        </w:rPr>
      </w:pPr>
    </w:p>
    <w:p w14:paraId="7BFC9201" w14:textId="77777777" w:rsidR="00F5080C" w:rsidRPr="005E011C" w:rsidRDefault="00F5080C" w:rsidP="00F5080C">
      <w:pPr>
        <w:ind w:left="142"/>
        <w:rPr>
          <w:rFonts w:ascii="Calibri" w:hAnsi="Calibri"/>
          <w:b/>
        </w:rPr>
      </w:pPr>
      <w:r>
        <w:rPr>
          <w:rFonts w:ascii="Calibri" w:hAnsi="Calibri"/>
          <w:b/>
        </w:rPr>
        <w:t xml:space="preserve">15. </w:t>
      </w:r>
      <w:r w:rsidRPr="005E011C">
        <w:rPr>
          <w:rFonts w:ascii="Calibri" w:hAnsi="Calibri"/>
          <w:b/>
        </w:rPr>
        <w:t>If you have children in your household</w:t>
      </w:r>
      <w:r>
        <w:rPr>
          <w:rFonts w:ascii="Calibri" w:hAnsi="Calibri"/>
          <w:b/>
        </w:rPr>
        <w:t>,</w:t>
      </w:r>
      <w:r w:rsidRPr="005E011C">
        <w:rPr>
          <w:rFonts w:ascii="Calibri" w:hAnsi="Calibri"/>
          <w:b/>
        </w:rPr>
        <w:t xml:space="preserve"> how do they get to school?</w:t>
      </w:r>
    </w:p>
    <w:p w14:paraId="237A32AA" w14:textId="77777777" w:rsidR="00F5080C" w:rsidRPr="005E011C" w:rsidRDefault="00F5080C" w:rsidP="00F5080C">
      <w:pPr>
        <w:ind w:left="142"/>
        <w:rPr>
          <w:rFonts w:ascii="Calibri" w:hAnsi="Calibri"/>
        </w:rPr>
      </w:pPr>
      <w:r>
        <w:rPr>
          <w:rFonts w:ascii="Calibri" w:hAnsi="Calibri"/>
          <w:b/>
          <w:noProof/>
          <w:lang w:val="en-US"/>
        </w:rPr>
        <mc:AlternateContent>
          <mc:Choice Requires="wps">
            <w:drawing>
              <wp:anchor distT="0" distB="0" distL="114300" distR="114300" simplePos="0" relativeHeight="251705344" behindDoc="0" locked="0" layoutInCell="1" allowOverlap="1" wp14:anchorId="4DDA63F6" wp14:editId="4E39AF2E">
                <wp:simplePos x="0" y="0"/>
                <wp:positionH relativeFrom="column">
                  <wp:posOffset>3657600</wp:posOffset>
                </wp:positionH>
                <wp:positionV relativeFrom="paragraph">
                  <wp:posOffset>169545</wp:posOffset>
                </wp:positionV>
                <wp:extent cx="223520" cy="223520"/>
                <wp:effectExtent l="0" t="4445" r="17780" b="13335"/>
                <wp:wrapThrough wrapText="bothSides">
                  <wp:wrapPolygon edited="0">
                    <wp:start x="0" y="0"/>
                    <wp:lineTo x="21600" y="0"/>
                    <wp:lineTo x="21600" y="21600"/>
                    <wp:lineTo x="0" y="21600"/>
                    <wp:lineTo x="0" y="0"/>
                  </wp:wrapPolygon>
                </wp:wrapThrough>
                <wp:docPr id="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63834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4" type="#_x0000_t202" style="position:absolute;left:0;text-align:left;margin-left:4in;margin-top:13.35pt;width:17.6pt;height:1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" filled="f">
                <v:textbox inset=",7.2pt,,7.2pt">
                  <w:txbxContent>
                    <w:p w14:paraId="7863834B"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04320" behindDoc="0" locked="0" layoutInCell="1" allowOverlap="1" wp14:anchorId="1602573F" wp14:editId="72D9D610">
                <wp:simplePos x="0" y="0"/>
                <wp:positionH relativeFrom="column">
                  <wp:posOffset>2857500</wp:posOffset>
                </wp:positionH>
                <wp:positionV relativeFrom="paragraph">
                  <wp:posOffset>169545</wp:posOffset>
                </wp:positionV>
                <wp:extent cx="223520" cy="223520"/>
                <wp:effectExtent l="0" t="4445" r="17780" b="13335"/>
                <wp:wrapThrough wrapText="bothSides">
                  <wp:wrapPolygon edited="0">
                    <wp:start x="0" y="0"/>
                    <wp:lineTo x="21600" y="0"/>
                    <wp:lineTo x="21600" y="21600"/>
                    <wp:lineTo x="0" y="21600"/>
                    <wp:lineTo x="0" y="0"/>
                  </wp:wrapPolygon>
                </wp:wrapThrough>
                <wp:docPr id="7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68E1D2"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5" type="#_x0000_t202" style="position:absolute;left:0;text-align:left;margin-left:225pt;margin-top:13.35pt;width:17.6pt;height:1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" filled="f">
                <v:textbox inset=",7.2pt,,7.2pt">
                  <w:txbxContent>
                    <w:p w14:paraId="4568E1D2"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03296" behindDoc="0" locked="0" layoutInCell="1" allowOverlap="1" wp14:anchorId="29F61D46" wp14:editId="61CDCAD6">
                <wp:simplePos x="0" y="0"/>
                <wp:positionH relativeFrom="column">
                  <wp:posOffset>2057400</wp:posOffset>
                </wp:positionH>
                <wp:positionV relativeFrom="paragraph">
                  <wp:posOffset>169545</wp:posOffset>
                </wp:positionV>
                <wp:extent cx="223520" cy="223520"/>
                <wp:effectExtent l="0" t="4445" r="17780" b="13335"/>
                <wp:wrapThrough wrapText="bothSides">
                  <wp:wrapPolygon edited="0">
                    <wp:start x="0" y="0"/>
                    <wp:lineTo x="21600" y="0"/>
                    <wp:lineTo x="21600" y="21600"/>
                    <wp:lineTo x="0" y="21600"/>
                    <wp:lineTo x="0" y="0"/>
                  </wp:wrapPolygon>
                </wp:wrapThrough>
                <wp:docPr id="7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1B2A30"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6" type="#_x0000_t202" style="position:absolute;left:0;text-align:left;margin-left:162pt;margin-top:13.35pt;width:17.6pt;height: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" filled="f">
                <v:textbox inset=",7.2pt,,7.2pt">
                  <w:txbxContent>
                    <w:p w14:paraId="591B2A30"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02272" behindDoc="0" locked="0" layoutInCell="1" allowOverlap="1" wp14:anchorId="2EEB6DBA" wp14:editId="18DD4753">
                <wp:simplePos x="0" y="0"/>
                <wp:positionH relativeFrom="column">
                  <wp:posOffset>1257300</wp:posOffset>
                </wp:positionH>
                <wp:positionV relativeFrom="paragraph">
                  <wp:posOffset>169545</wp:posOffset>
                </wp:positionV>
                <wp:extent cx="223520" cy="223520"/>
                <wp:effectExtent l="0" t="4445" r="17780" b="13335"/>
                <wp:wrapThrough wrapText="bothSides">
                  <wp:wrapPolygon edited="0">
                    <wp:start x="0" y="0"/>
                    <wp:lineTo x="21600" y="0"/>
                    <wp:lineTo x="21600" y="21600"/>
                    <wp:lineTo x="0" y="21600"/>
                    <wp:lineTo x="0" y="0"/>
                  </wp:wrapPolygon>
                </wp:wrapThrough>
                <wp:docPr id="7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8B00A0"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87" type="#_x0000_t202" style="position:absolute;left:0;text-align:left;margin-left:99pt;margin-top:13.35pt;width:17.6pt;height:1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" filled="f">
                <v:textbox inset=",7.2pt,,7.2pt">
                  <w:txbxContent>
                    <w:p w14:paraId="468B00A0"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01248" behindDoc="0" locked="0" layoutInCell="1" allowOverlap="1" wp14:anchorId="7C05EAF4" wp14:editId="0A138E80">
                <wp:simplePos x="0" y="0"/>
                <wp:positionH relativeFrom="column">
                  <wp:posOffset>457200</wp:posOffset>
                </wp:positionH>
                <wp:positionV relativeFrom="paragraph">
                  <wp:posOffset>169545</wp:posOffset>
                </wp:positionV>
                <wp:extent cx="223520" cy="223520"/>
                <wp:effectExtent l="0" t="4445" r="17780" b="13335"/>
                <wp:wrapThrough wrapText="bothSides">
                  <wp:wrapPolygon edited="0">
                    <wp:start x="0" y="0"/>
                    <wp:lineTo x="21600" y="0"/>
                    <wp:lineTo x="21600" y="21600"/>
                    <wp:lineTo x="0" y="21600"/>
                    <wp:lineTo x="0" y="0"/>
                  </wp:wrapPolygon>
                </wp:wrapThrough>
                <wp:docPr id="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DED2AF"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88" type="#_x0000_t202" style="position:absolute;left:0;text-align:left;margin-left:36pt;margin-top:13.35pt;width:17.6pt;height:1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4rn0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" filled="f">
                <v:textbox inset=",7.2pt,,7.2pt">
                  <w:txbxContent>
                    <w:p w14:paraId="73DED2AF" w14:textId="77777777" w:rsidR="00DA7C28" w:rsidRDefault="00DA7C28" w:rsidP="00F5080C"/>
                  </w:txbxContent>
                </v:textbox>
                <w10:wrap type="through"/>
              </v:shape>
            </w:pict>
          </mc:Fallback>
        </mc:AlternateContent>
      </w:r>
    </w:p>
    <w:p w14:paraId="21F678CE" w14:textId="77777777" w:rsidR="00F5080C" w:rsidRPr="005E011C" w:rsidRDefault="00F5080C" w:rsidP="00F5080C">
      <w:pPr>
        <w:ind w:left="142"/>
        <w:rPr>
          <w:rFonts w:ascii="Calibri" w:hAnsi="Calibri"/>
        </w:rPr>
      </w:pPr>
      <w:r w:rsidRPr="005E011C">
        <w:rPr>
          <w:rFonts w:ascii="Calibri" w:hAnsi="Calibri"/>
        </w:rPr>
        <w:t xml:space="preserve">             Walk              Cycle                   Car                 Bus                Train</w:t>
      </w:r>
    </w:p>
    <w:p w14:paraId="07853089" w14:textId="77777777" w:rsidR="00F5080C" w:rsidRPr="005E011C" w:rsidRDefault="00F5080C" w:rsidP="00F5080C">
      <w:pPr>
        <w:ind w:left="142"/>
        <w:rPr>
          <w:rFonts w:ascii="Calibri" w:hAnsi="Calibri"/>
        </w:rPr>
      </w:pPr>
    </w:p>
    <w:p w14:paraId="1BA3A601" w14:textId="77777777" w:rsidR="00F5080C" w:rsidRPr="005E011C" w:rsidRDefault="00F5080C" w:rsidP="00F5080C">
      <w:pPr>
        <w:ind w:left="142"/>
        <w:rPr>
          <w:rFonts w:ascii="Calibri" w:hAnsi="Calibri"/>
        </w:rPr>
      </w:pPr>
    </w:p>
    <w:p w14:paraId="70242A9C" w14:textId="77777777" w:rsidR="00F5080C" w:rsidRPr="005E011C" w:rsidRDefault="00F5080C" w:rsidP="00F5080C">
      <w:pPr>
        <w:ind w:left="142"/>
        <w:rPr>
          <w:rFonts w:ascii="Calibri" w:hAnsi="Calibri"/>
        </w:rPr>
      </w:pPr>
      <w:r>
        <w:rPr>
          <w:rFonts w:ascii="Calibri" w:hAnsi="Calibri"/>
          <w:b/>
          <w:noProof/>
          <w:lang w:val="en-US"/>
        </w:rPr>
        <mc:AlternateContent>
          <mc:Choice Requires="wps">
            <w:drawing>
              <wp:anchor distT="0" distB="0" distL="114300" distR="114300" simplePos="0" relativeHeight="251707392" behindDoc="0" locked="0" layoutInCell="1" allowOverlap="1" wp14:anchorId="2B4E81B8" wp14:editId="7DD332AD">
                <wp:simplePos x="0" y="0"/>
                <wp:positionH relativeFrom="column">
                  <wp:posOffset>4229100</wp:posOffset>
                </wp:positionH>
                <wp:positionV relativeFrom="paragraph">
                  <wp:posOffset>0</wp:posOffset>
                </wp:positionV>
                <wp:extent cx="223520" cy="223520"/>
                <wp:effectExtent l="0" t="0" r="30480" b="30480"/>
                <wp:wrapThrough wrapText="bothSides">
                  <wp:wrapPolygon edited="0">
                    <wp:start x="0" y="0"/>
                    <wp:lineTo x="0" y="22091"/>
                    <wp:lineTo x="22091" y="22091"/>
                    <wp:lineTo x="22091" y="0"/>
                    <wp:lineTo x="0" y="0"/>
                  </wp:wrapPolygon>
                </wp:wrapThrough>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A973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89" type="#_x0000_t202" style="position:absolute;left:0;text-align:left;margin-left:333pt;margin-top:0;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wKgnw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" filled="f">
                <v:textbox inset=",7.2pt,,7.2pt">
                  <w:txbxContent>
                    <w:p w14:paraId="716A973B"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06368" behindDoc="0" locked="0" layoutInCell="1" allowOverlap="1" wp14:anchorId="2A4C17F3" wp14:editId="443F9DEB">
                <wp:simplePos x="0" y="0"/>
                <wp:positionH relativeFrom="column">
                  <wp:posOffset>3543300</wp:posOffset>
                </wp:positionH>
                <wp:positionV relativeFrom="paragraph">
                  <wp:posOffset>0</wp:posOffset>
                </wp:positionV>
                <wp:extent cx="223520" cy="223520"/>
                <wp:effectExtent l="0" t="0" r="30480" b="30480"/>
                <wp:wrapThrough wrapText="bothSides">
                  <wp:wrapPolygon edited="0">
                    <wp:start x="0" y="0"/>
                    <wp:lineTo x="0" y="22091"/>
                    <wp:lineTo x="22091" y="22091"/>
                    <wp:lineTo x="22091" y="0"/>
                    <wp:lineTo x="0" y="0"/>
                  </wp:wrapPolygon>
                </wp:wrapThrough>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CB642D"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279pt;margin-top:0;width:17.6pt;height:1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" filled="f">
                <v:textbox inset=",7.2pt,,7.2pt">
                  <w:txbxContent>
                    <w:p w14:paraId="14CB642D" w14:textId="77777777" w:rsidR="00DA7C28" w:rsidRDefault="00DA7C28" w:rsidP="00F5080C"/>
                  </w:txbxContent>
                </v:textbox>
                <w10:wrap type="through"/>
              </v:shape>
            </w:pict>
          </mc:Fallback>
        </mc:AlternateContent>
      </w:r>
      <w:r>
        <w:rPr>
          <w:rFonts w:ascii="Calibri" w:hAnsi="Calibri"/>
          <w:b/>
        </w:rPr>
        <w:t xml:space="preserve">16. </w:t>
      </w:r>
      <w:r w:rsidRPr="005E011C">
        <w:rPr>
          <w:rFonts w:ascii="Calibri" w:hAnsi="Calibri"/>
          <w:b/>
        </w:rPr>
        <w:t xml:space="preserve">Do you feel there are safe routes to their school?          </w:t>
      </w:r>
      <w:r w:rsidRPr="005E011C">
        <w:rPr>
          <w:rFonts w:ascii="Calibri" w:hAnsi="Calibri"/>
        </w:rPr>
        <w:t>Yes           No</w:t>
      </w:r>
    </w:p>
    <w:p w14:paraId="36838FFE" w14:textId="77777777" w:rsidR="00F5080C" w:rsidRPr="005E011C" w:rsidRDefault="00F5080C" w:rsidP="00F5080C">
      <w:pPr>
        <w:rPr>
          <w:rFonts w:ascii="Calibri" w:hAnsi="Calibri"/>
        </w:rPr>
      </w:pPr>
    </w:p>
    <w:p w14:paraId="7037DDB6" w14:textId="77777777" w:rsidR="00F5080C" w:rsidRDefault="00F5080C" w:rsidP="00F5080C">
      <w:pPr>
        <w:ind w:left="142"/>
        <w:rPr>
          <w:rFonts w:ascii="Calibri" w:hAnsi="Calibri"/>
          <w:b/>
        </w:rPr>
      </w:pPr>
    </w:p>
    <w:p w14:paraId="2A41722D" w14:textId="77777777" w:rsidR="00F5080C" w:rsidRPr="005E011C" w:rsidRDefault="00F5080C" w:rsidP="00F5080C">
      <w:pPr>
        <w:ind w:left="142"/>
        <w:rPr>
          <w:rFonts w:ascii="Calibri" w:hAnsi="Calibri"/>
          <w:b/>
        </w:rPr>
      </w:pPr>
      <w:r w:rsidRPr="005E011C">
        <w:rPr>
          <w:rFonts w:ascii="Calibri" w:hAnsi="Calibri"/>
          <w:b/>
        </w:rPr>
        <w:t>If not</w:t>
      </w:r>
      <w:r>
        <w:rPr>
          <w:rFonts w:ascii="Calibri" w:hAnsi="Calibri"/>
          <w:b/>
        </w:rPr>
        <w:t>,</w:t>
      </w:r>
      <w:r w:rsidRPr="005E011C">
        <w:rPr>
          <w:rFonts w:ascii="Calibri" w:hAnsi="Calibri"/>
          <w:b/>
        </w:rPr>
        <w:t xml:space="preserve"> </w:t>
      </w:r>
      <w:proofErr w:type="gramStart"/>
      <w:r w:rsidRPr="005E011C">
        <w:rPr>
          <w:rFonts w:ascii="Calibri" w:hAnsi="Calibri"/>
          <w:b/>
        </w:rPr>
        <w:t>please state where and</w:t>
      </w:r>
      <w:r>
        <w:rPr>
          <w:rFonts w:ascii="Calibri" w:hAnsi="Calibri"/>
          <w:b/>
        </w:rPr>
        <w:t xml:space="preserve"> if possible</w:t>
      </w:r>
      <w:proofErr w:type="gramEnd"/>
      <w:r>
        <w:rPr>
          <w:rFonts w:ascii="Calibri" w:hAnsi="Calibri"/>
          <w:b/>
        </w:rPr>
        <w:t>,</w:t>
      </w:r>
      <w:r w:rsidRPr="005E011C">
        <w:rPr>
          <w:rFonts w:ascii="Calibri" w:hAnsi="Calibri"/>
          <w:b/>
        </w:rPr>
        <w:t xml:space="preserve"> </w:t>
      </w:r>
      <w:proofErr w:type="gramStart"/>
      <w:r w:rsidRPr="005E011C">
        <w:rPr>
          <w:rFonts w:ascii="Calibri" w:hAnsi="Calibri"/>
          <w:b/>
        </w:rPr>
        <w:t>suggest an improvement</w:t>
      </w:r>
      <w:proofErr w:type="gramEnd"/>
      <w:r w:rsidRPr="005E011C">
        <w:rPr>
          <w:rFonts w:ascii="Calibri" w:hAnsi="Calibri"/>
          <w:b/>
        </w:rPr>
        <w:t>:</w:t>
      </w:r>
    </w:p>
    <w:p w14:paraId="2BC5E0EC" w14:textId="77777777" w:rsidR="00F5080C" w:rsidRPr="005E011C" w:rsidRDefault="00F5080C" w:rsidP="00F5080C">
      <w:pPr>
        <w:ind w:left="142"/>
        <w:rPr>
          <w:rFonts w:ascii="Calibri" w:hAnsi="Calibri"/>
        </w:rPr>
      </w:pPr>
    </w:p>
    <w:p w14:paraId="61527687" w14:textId="77777777" w:rsidR="00F5080C" w:rsidRPr="005E011C" w:rsidRDefault="00F5080C" w:rsidP="00F5080C">
      <w:pPr>
        <w:ind w:left="142"/>
        <w:rPr>
          <w:rFonts w:ascii="Calibri" w:hAnsi="Calibri"/>
        </w:rPr>
      </w:pPr>
      <w:r w:rsidRPr="005E011C">
        <w:rPr>
          <w:rFonts w:ascii="Calibri" w:hAnsi="Calibri"/>
        </w:rPr>
        <w:t>………………………………………………………………………………………………………………………..</w:t>
      </w:r>
    </w:p>
    <w:p w14:paraId="339A0D1C" w14:textId="77777777" w:rsidR="00F5080C" w:rsidRPr="005E011C" w:rsidRDefault="00F5080C" w:rsidP="00F5080C">
      <w:pPr>
        <w:ind w:left="142"/>
        <w:rPr>
          <w:rFonts w:ascii="Calibri" w:hAnsi="Calibri"/>
        </w:rPr>
      </w:pPr>
    </w:p>
    <w:p w14:paraId="37F5AC83" w14:textId="77777777" w:rsidR="00F5080C" w:rsidRPr="005E011C" w:rsidRDefault="00F5080C" w:rsidP="00F5080C">
      <w:pPr>
        <w:ind w:left="142"/>
        <w:rPr>
          <w:rFonts w:ascii="Calibri" w:hAnsi="Calibri"/>
        </w:rPr>
      </w:pPr>
      <w:r w:rsidRPr="005E011C">
        <w:rPr>
          <w:rFonts w:ascii="Calibri" w:hAnsi="Calibri"/>
        </w:rPr>
        <w:t>………………………………………………………………………………………………………………………..</w:t>
      </w:r>
    </w:p>
    <w:p w14:paraId="66E7E00D" w14:textId="77777777" w:rsidR="00F5080C" w:rsidRPr="005E011C" w:rsidRDefault="00F5080C" w:rsidP="00F5080C">
      <w:pPr>
        <w:ind w:left="142"/>
        <w:rPr>
          <w:rFonts w:ascii="Calibri" w:hAnsi="Calibri"/>
        </w:rPr>
      </w:pPr>
    </w:p>
    <w:p w14:paraId="688B30FB" w14:textId="77777777" w:rsidR="00F5080C" w:rsidRPr="005E011C" w:rsidRDefault="00F5080C" w:rsidP="00F5080C">
      <w:pPr>
        <w:ind w:left="142"/>
        <w:rPr>
          <w:rFonts w:ascii="Calibri" w:hAnsi="Calibri"/>
        </w:rPr>
      </w:pPr>
    </w:p>
    <w:p w14:paraId="3EE2FA5B" w14:textId="77777777" w:rsidR="00F5080C" w:rsidRPr="005E011C" w:rsidRDefault="00F5080C" w:rsidP="00F5080C">
      <w:pPr>
        <w:pStyle w:val="ListParagraph"/>
        <w:ind w:left="142"/>
        <w:rPr>
          <w:rFonts w:ascii="Calibri" w:hAnsi="Calibri"/>
          <w:b/>
          <w:i/>
        </w:rPr>
      </w:pPr>
      <w:r>
        <w:rPr>
          <w:rFonts w:ascii="Calibri" w:hAnsi="Calibri"/>
          <w:b/>
        </w:rPr>
        <w:t xml:space="preserve">17. </w:t>
      </w:r>
      <w:r w:rsidRPr="005E011C">
        <w:rPr>
          <w:rFonts w:ascii="Calibri" w:hAnsi="Calibri"/>
          <w:b/>
        </w:rPr>
        <w:t xml:space="preserve">Please state any other important transport or traffic </w:t>
      </w:r>
      <w:r>
        <w:rPr>
          <w:rFonts w:ascii="Calibri" w:hAnsi="Calibri"/>
          <w:b/>
        </w:rPr>
        <w:t>concerns</w:t>
      </w:r>
      <w:r w:rsidRPr="005E011C">
        <w:rPr>
          <w:rFonts w:ascii="Calibri" w:hAnsi="Calibri"/>
          <w:b/>
        </w:rPr>
        <w:t xml:space="preserve"> in Melton</w:t>
      </w:r>
      <w:r>
        <w:rPr>
          <w:rFonts w:ascii="Calibri" w:hAnsi="Calibri"/>
          <w:b/>
        </w:rPr>
        <w:t xml:space="preserve"> that you have</w:t>
      </w:r>
      <w:r w:rsidRPr="005E011C">
        <w:rPr>
          <w:rFonts w:ascii="Calibri" w:hAnsi="Calibri"/>
          <w:b/>
        </w:rPr>
        <w:t>:</w:t>
      </w:r>
    </w:p>
    <w:p w14:paraId="24AB417D" w14:textId="77777777" w:rsidR="00F5080C" w:rsidRPr="005E011C" w:rsidRDefault="00F5080C" w:rsidP="00F5080C">
      <w:pPr>
        <w:ind w:left="142"/>
        <w:rPr>
          <w:rFonts w:ascii="Calibri" w:hAnsi="Calibri"/>
        </w:rPr>
      </w:pPr>
      <w:r w:rsidRPr="005E011C">
        <w:rPr>
          <w:rFonts w:ascii="Calibri" w:hAnsi="Calibri"/>
        </w:rPr>
        <w:t>………………………………………………………………………………………………………………………</w:t>
      </w:r>
    </w:p>
    <w:p w14:paraId="58FC1660" w14:textId="77777777" w:rsidR="00F5080C" w:rsidRPr="005E011C" w:rsidRDefault="00F5080C" w:rsidP="00F5080C">
      <w:pPr>
        <w:ind w:left="142"/>
        <w:rPr>
          <w:rFonts w:ascii="Calibri" w:hAnsi="Calibri"/>
        </w:rPr>
      </w:pPr>
    </w:p>
    <w:p w14:paraId="59F34308" w14:textId="77777777" w:rsidR="00F5080C" w:rsidRPr="005E011C" w:rsidRDefault="00F5080C" w:rsidP="00F5080C">
      <w:pPr>
        <w:ind w:left="142"/>
        <w:rPr>
          <w:rFonts w:ascii="Calibri" w:hAnsi="Calibri"/>
        </w:rPr>
      </w:pPr>
      <w:r w:rsidRPr="005E011C">
        <w:rPr>
          <w:rFonts w:ascii="Calibri" w:hAnsi="Calibri"/>
        </w:rPr>
        <w:t>………………………………………………………………………………………………………………………</w:t>
      </w:r>
    </w:p>
    <w:p w14:paraId="645F61CC" w14:textId="77777777" w:rsidR="00F5080C" w:rsidRPr="005E011C" w:rsidRDefault="00F5080C" w:rsidP="00F5080C">
      <w:pPr>
        <w:ind w:left="142"/>
        <w:rPr>
          <w:rFonts w:ascii="Calibri" w:hAnsi="Calibri"/>
          <w:b/>
          <w:i/>
        </w:rPr>
      </w:pPr>
    </w:p>
    <w:p w14:paraId="3A37AB6C" w14:textId="77777777" w:rsidR="00F5080C" w:rsidRPr="005E011C" w:rsidRDefault="00F5080C" w:rsidP="00F5080C">
      <w:pPr>
        <w:pStyle w:val="ListParagraph"/>
        <w:ind w:left="142"/>
        <w:rPr>
          <w:rFonts w:ascii="Calibri" w:hAnsi="Calibri"/>
          <w:b/>
          <w:i/>
          <w:sz w:val="28"/>
          <w:szCs w:val="28"/>
        </w:rPr>
      </w:pPr>
    </w:p>
    <w:p w14:paraId="04B81FAF" w14:textId="77777777" w:rsidR="00F5080C" w:rsidRPr="005E011C" w:rsidRDefault="00F5080C" w:rsidP="00F5080C">
      <w:pPr>
        <w:pStyle w:val="ListParagraph"/>
        <w:ind w:left="142"/>
        <w:rPr>
          <w:rFonts w:ascii="Calibri" w:hAnsi="Calibri"/>
          <w:b/>
          <w:sz w:val="32"/>
          <w:szCs w:val="32"/>
          <w:u w:val="single"/>
        </w:rPr>
      </w:pPr>
      <w:r>
        <w:rPr>
          <w:rFonts w:ascii="Calibri" w:hAnsi="Calibri"/>
          <w:b/>
          <w:sz w:val="32"/>
          <w:szCs w:val="32"/>
          <w:u w:val="single"/>
        </w:rPr>
        <w:t>SERVICES</w:t>
      </w:r>
    </w:p>
    <w:p w14:paraId="26A44110" w14:textId="77777777" w:rsidR="00F5080C" w:rsidRPr="005E011C" w:rsidRDefault="00F5080C" w:rsidP="00F5080C">
      <w:pPr>
        <w:pStyle w:val="ListParagraph"/>
        <w:ind w:left="142"/>
        <w:rPr>
          <w:rFonts w:ascii="Calibri" w:hAnsi="Calibri"/>
          <w:b/>
          <w:i/>
          <w:sz w:val="32"/>
          <w:szCs w:val="32"/>
        </w:rPr>
      </w:pPr>
    </w:p>
    <w:p w14:paraId="0660B70B" w14:textId="77777777" w:rsidR="00F5080C" w:rsidRPr="005E011C" w:rsidRDefault="00F5080C" w:rsidP="00F5080C">
      <w:pPr>
        <w:pStyle w:val="ListParagraph"/>
        <w:ind w:left="142"/>
        <w:rPr>
          <w:rFonts w:ascii="Calibri" w:hAnsi="Calibri"/>
        </w:rPr>
      </w:pPr>
      <w:r>
        <w:rPr>
          <w:rFonts w:ascii="Calibri" w:hAnsi="Calibri"/>
          <w:b/>
          <w:noProof/>
          <w:lang w:val="en-US"/>
        </w:rPr>
        <mc:AlternateContent>
          <mc:Choice Requires="wps">
            <w:drawing>
              <wp:anchor distT="0" distB="0" distL="114300" distR="114300" simplePos="0" relativeHeight="251709440" behindDoc="0" locked="0" layoutInCell="1" allowOverlap="1" wp14:anchorId="579A15A3" wp14:editId="4D3D032D">
                <wp:simplePos x="0" y="0"/>
                <wp:positionH relativeFrom="column">
                  <wp:posOffset>4229100</wp:posOffset>
                </wp:positionH>
                <wp:positionV relativeFrom="paragraph">
                  <wp:posOffset>-2540</wp:posOffset>
                </wp:positionV>
                <wp:extent cx="223520" cy="223520"/>
                <wp:effectExtent l="0" t="0" r="17780" b="7620"/>
                <wp:wrapThrough wrapText="bothSides">
                  <wp:wrapPolygon edited="0">
                    <wp:start x="0" y="0"/>
                    <wp:lineTo x="21600" y="0"/>
                    <wp:lineTo x="21600" y="21600"/>
                    <wp:lineTo x="0" y="21600"/>
                    <wp:lineTo x="0" y="0"/>
                  </wp:wrapPolygon>
                </wp:wrapThrough>
                <wp:docPr id="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4AF5FF"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91" type="#_x0000_t202" style="position:absolute;left:0;text-align:left;margin-left:333pt;margin-top:-.1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jER30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" filled="f">
                <v:textbox inset=",7.2pt,,7.2pt">
                  <w:txbxContent>
                    <w:p w14:paraId="704AF5FF"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08416" behindDoc="0" locked="0" layoutInCell="1" allowOverlap="1" wp14:anchorId="38AFC3F1" wp14:editId="49FCD249">
                <wp:simplePos x="0" y="0"/>
                <wp:positionH relativeFrom="column">
                  <wp:posOffset>3429000</wp:posOffset>
                </wp:positionH>
                <wp:positionV relativeFrom="paragraph">
                  <wp:posOffset>-2540</wp:posOffset>
                </wp:positionV>
                <wp:extent cx="223520" cy="223520"/>
                <wp:effectExtent l="0" t="0" r="17780" b="7620"/>
                <wp:wrapThrough wrapText="bothSides">
                  <wp:wrapPolygon edited="0">
                    <wp:start x="0" y="0"/>
                    <wp:lineTo x="21600" y="0"/>
                    <wp:lineTo x="21600" y="21600"/>
                    <wp:lineTo x="0" y="21600"/>
                    <wp:lineTo x="0" y="0"/>
                  </wp:wrapPolygon>
                </wp:wrapThrough>
                <wp:docPr id="6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89E4A5"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92" type="#_x0000_t202" style="position:absolute;left:0;text-align:left;margin-left:270pt;margin-top:-.1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6uuH0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" filled="f">
                <v:textbox inset=",7.2pt,,7.2pt">
                  <w:txbxContent>
                    <w:p w14:paraId="6389E4A5" w14:textId="77777777" w:rsidR="00DA7C28" w:rsidRDefault="00DA7C28" w:rsidP="00F5080C"/>
                  </w:txbxContent>
                </v:textbox>
                <w10:wrap type="through"/>
              </v:shape>
            </w:pict>
          </mc:Fallback>
        </mc:AlternateContent>
      </w:r>
      <w:r>
        <w:rPr>
          <w:rFonts w:ascii="Calibri" w:hAnsi="Calibri"/>
          <w:b/>
        </w:rPr>
        <w:t xml:space="preserve">1. </w:t>
      </w:r>
      <w:r w:rsidRPr="005E011C">
        <w:rPr>
          <w:rFonts w:ascii="Calibri" w:hAnsi="Calibri"/>
          <w:b/>
        </w:rPr>
        <w:t>Are you satisfied with broadband speeds?</w:t>
      </w:r>
      <w:r w:rsidRPr="005E011C">
        <w:rPr>
          <w:rFonts w:ascii="Calibri" w:hAnsi="Calibri"/>
        </w:rPr>
        <w:t xml:space="preserve">           Yes             No</w:t>
      </w:r>
    </w:p>
    <w:p w14:paraId="475AC543" w14:textId="77777777" w:rsidR="00F5080C" w:rsidRPr="005E011C" w:rsidRDefault="00F5080C" w:rsidP="00F5080C">
      <w:pPr>
        <w:pStyle w:val="ListParagraph"/>
        <w:ind w:left="142"/>
        <w:rPr>
          <w:rFonts w:ascii="Calibri" w:hAnsi="Calibri"/>
        </w:rPr>
      </w:pPr>
    </w:p>
    <w:p w14:paraId="004E71E3" w14:textId="77777777" w:rsidR="00F5080C" w:rsidRPr="005E011C" w:rsidRDefault="00F5080C" w:rsidP="00F5080C">
      <w:pPr>
        <w:pStyle w:val="ListParagraph"/>
        <w:ind w:left="142"/>
        <w:rPr>
          <w:rFonts w:ascii="Calibri" w:hAnsi="Calibri"/>
          <w:b/>
          <w:i/>
        </w:rPr>
      </w:pPr>
    </w:p>
    <w:p w14:paraId="5C73BD12" w14:textId="77777777" w:rsidR="00F5080C" w:rsidRPr="005E011C" w:rsidRDefault="00F5080C" w:rsidP="00F5080C">
      <w:pPr>
        <w:pStyle w:val="ListParagraph"/>
        <w:ind w:left="142"/>
        <w:rPr>
          <w:rFonts w:ascii="Calibri" w:hAnsi="Calibri"/>
        </w:rPr>
      </w:pPr>
    </w:p>
    <w:p w14:paraId="5F2950CD" w14:textId="77777777" w:rsidR="00F5080C" w:rsidRPr="005E011C" w:rsidRDefault="00F5080C" w:rsidP="00F5080C">
      <w:pPr>
        <w:pStyle w:val="ListParagraph"/>
        <w:ind w:left="142"/>
        <w:rPr>
          <w:rFonts w:ascii="Calibri" w:hAnsi="Calibri"/>
        </w:rPr>
      </w:pPr>
      <w:r>
        <w:rPr>
          <w:rFonts w:ascii="Calibri" w:hAnsi="Calibri"/>
          <w:b/>
          <w:noProof/>
          <w:lang w:val="en-US"/>
        </w:rPr>
        <mc:AlternateContent>
          <mc:Choice Requires="wps">
            <w:drawing>
              <wp:anchor distT="0" distB="0" distL="114300" distR="114300" simplePos="0" relativeHeight="251711488" behindDoc="0" locked="0" layoutInCell="1" allowOverlap="1" wp14:anchorId="031C1D47" wp14:editId="689BEFB4">
                <wp:simplePos x="0" y="0"/>
                <wp:positionH relativeFrom="column">
                  <wp:posOffset>4343400</wp:posOffset>
                </wp:positionH>
                <wp:positionV relativeFrom="paragraph">
                  <wp:posOffset>53975</wp:posOffset>
                </wp:positionV>
                <wp:extent cx="223520" cy="223520"/>
                <wp:effectExtent l="0" t="3175" r="17780" b="14605"/>
                <wp:wrapThrough wrapText="bothSides">
                  <wp:wrapPolygon edited="0">
                    <wp:start x="0" y="0"/>
                    <wp:lineTo x="21600" y="0"/>
                    <wp:lineTo x="21600" y="21600"/>
                    <wp:lineTo x="0" y="21600"/>
                    <wp:lineTo x="0" y="0"/>
                  </wp:wrapPolygon>
                </wp:wrapThrough>
                <wp:docPr id="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4B9B01"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93" type="#_x0000_t202" style="position:absolute;left:0;text-align:left;margin-left:342pt;margin-top:4.25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" filled="f">
                <v:textbox inset=",7.2pt,,7.2pt">
                  <w:txbxContent>
                    <w:p w14:paraId="214B9B01"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10464" behindDoc="0" locked="0" layoutInCell="1" allowOverlap="1" wp14:anchorId="4147AE1A" wp14:editId="75EEE087">
                <wp:simplePos x="0" y="0"/>
                <wp:positionH relativeFrom="column">
                  <wp:posOffset>3657600</wp:posOffset>
                </wp:positionH>
                <wp:positionV relativeFrom="paragraph">
                  <wp:posOffset>53975</wp:posOffset>
                </wp:positionV>
                <wp:extent cx="223520" cy="223520"/>
                <wp:effectExtent l="0" t="3175" r="17780" b="14605"/>
                <wp:wrapThrough wrapText="bothSides">
                  <wp:wrapPolygon edited="0">
                    <wp:start x="0" y="0"/>
                    <wp:lineTo x="21600" y="0"/>
                    <wp:lineTo x="21600" y="21600"/>
                    <wp:lineTo x="0" y="21600"/>
                    <wp:lineTo x="0" y="0"/>
                  </wp:wrapPolygon>
                </wp:wrapThrough>
                <wp:docPr id="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F5CDF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94" type="#_x0000_t202" style="position:absolute;left:0;text-align:left;margin-left:4in;margin-top:4.25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" filled="f">
                <v:textbox inset=",7.2pt,,7.2pt">
                  <w:txbxContent>
                    <w:p w14:paraId="74F5CDF3" w14:textId="77777777" w:rsidR="00DA7C28" w:rsidRDefault="00DA7C28" w:rsidP="00F5080C"/>
                  </w:txbxContent>
                </v:textbox>
                <w10:wrap type="through"/>
              </v:shape>
            </w:pict>
          </mc:Fallback>
        </mc:AlternateContent>
      </w:r>
      <w:r>
        <w:rPr>
          <w:rFonts w:ascii="Calibri" w:hAnsi="Calibri"/>
          <w:b/>
        </w:rPr>
        <w:t xml:space="preserve">2. </w:t>
      </w:r>
      <w:r w:rsidRPr="005E011C">
        <w:rPr>
          <w:rFonts w:ascii="Calibri" w:hAnsi="Calibri"/>
          <w:b/>
        </w:rPr>
        <w:t>Are you satisfied with your mobile reception?</w:t>
      </w:r>
      <w:r w:rsidRPr="005E011C">
        <w:rPr>
          <w:rFonts w:ascii="Calibri" w:hAnsi="Calibri"/>
        </w:rPr>
        <w:t xml:space="preserve">          Yes           No</w:t>
      </w:r>
    </w:p>
    <w:p w14:paraId="4F0DBAF6" w14:textId="77777777" w:rsidR="00F5080C" w:rsidRPr="005E011C" w:rsidRDefault="00F5080C" w:rsidP="00F5080C">
      <w:pPr>
        <w:pStyle w:val="ListParagraph"/>
        <w:ind w:left="142"/>
        <w:rPr>
          <w:rFonts w:ascii="Calibri" w:hAnsi="Calibri"/>
          <w:b/>
          <w:i/>
        </w:rPr>
      </w:pPr>
    </w:p>
    <w:p w14:paraId="5CCA5E2F" w14:textId="77777777" w:rsidR="00F5080C" w:rsidRPr="005E011C" w:rsidRDefault="00F5080C" w:rsidP="00F5080C">
      <w:pPr>
        <w:pStyle w:val="ListParagraph"/>
        <w:ind w:left="142"/>
        <w:rPr>
          <w:rFonts w:ascii="Calibri" w:hAnsi="Calibri"/>
          <w:b/>
          <w:i/>
        </w:rPr>
      </w:pPr>
    </w:p>
    <w:p w14:paraId="5A8C23B7" w14:textId="77777777" w:rsidR="00F5080C" w:rsidRPr="004C7D96" w:rsidRDefault="00F5080C" w:rsidP="00F5080C">
      <w:pPr>
        <w:pStyle w:val="ListParagraph"/>
        <w:ind w:left="142"/>
        <w:rPr>
          <w:rFonts w:ascii="Calibri" w:hAnsi="Calibri"/>
          <w:b/>
        </w:rPr>
      </w:pPr>
      <w:r w:rsidRPr="005E011C">
        <w:rPr>
          <w:rFonts w:ascii="Calibri" w:hAnsi="Calibri"/>
          <w:b/>
        </w:rPr>
        <w:t>If no - what network are you on?</w:t>
      </w:r>
      <w:r w:rsidRPr="004C7D96">
        <w:rPr>
          <w:rFonts w:ascii="Calibri" w:hAnsi="Calibri"/>
        </w:rPr>
        <w:t>……………………………………………………………..........</w:t>
      </w:r>
    </w:p>
    <w:p w14:paraId="4D42F9DF" w14:textId="77777777" w:rsidR="00F5080C" w:rsidRPr="005E011C" w:rsidRDefault="00F5080C" w:rsidP="00F5080C">
      <w:pPr>
        <w:ind w:left="142"/>
        <w:rPr>
          <w:rFonts w:ascii="Calibri" w:hAnsi="Calibri"/>
        </w:rPr>
      </w:pPr>
    </w:p>
    <w:p w14:paraId="1D78CA6A" w14:textId="77777777" w:rsidR="00F5080C" w:rsidRPr="005E011C" w:rsidRDefault="00F5080C" w:rsidP="00F5080C">
      <w:pPr>
        <w:pStyle w:val="ListParagraph"/>
        <w:ind w:left="142"/>
        <w:rPr>
          <w:rFonts w:ascii="Calibri" w:hAnsi="Calibri"/>
          <w:b/>
          <w:i/>
        </w:rPr>
      </w:pPr>
      <w:r>
        <w:rPr>
          <w:rFonts w:ascii="Calibri" w:hAnsi="Calibri"/>
          <w:b/>
          <w:noProof/>
          <w:lang w:val="en-US"/>
        </w:rPr>
        <mc:AlternateContent>
          <mc:Choice Requires="wps">
            <w:drawing>
              <wp:anchor distT="0" distB="0" distL="114300" distR="114300" simplePos="0" relativeHeight="251713536" behindDoc="0" locked="0" layoutInCell="1" allowOverlap="1" wp14:anchorId="68288703" wp14:editId="75D0748C">
                <wp:simplePos x="0" y="0"/>
                <wp:positionH relativeFrom="column">
                  <wp:posOffset>2171700</wp:posOffset>
                </wp:positionH>
                <wp:positionV relativeFrom="paragraph">
                  <wp:posOffset>254000</wp:posOffset>
                </wp:positionV>
                <wp:extent cx="223520" cy="223520"/>
                <wp:effectExtent l="0" t="0" r="17780" b="17780"/>
                <wp:wrapThrough wrapText="bothSides">
                  <wp:wrapPolygon edited="0">
                    <wp:start x="0" y="0"/>
                    <wp:lineTo x="21600" y="0"/>
                    <wp:lineTo x="21600" y="21600"/>
                    <wp:lineTo x="0" y="21600"/>
                    <wp:lineTo x="0" y="0"/>
                  </wp:wrapPolygon>
                </wp:wrapThrough>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7EA7EA"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95" type="#_x0000_t202" style="position:absolute;left:0;text-align:left;margin-left:171pt;margin-top:20pt;width:17.6pt;height:1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" filled="f">
                <v:textbox inset=",7.2pt,,7.2pt">
                  <w:txbxContent>
                    <w:p w14:paraId="137EA7EA"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12512" behindDoc="0" locked="0" layoutInCell="1" allowOverlap="1" wp14:anchorId="591425BB" wp14:editId="74F84EF9">
                <wp:simplePos x="0" y="0"/>
                <wp:positionH relativeFrom="column">
                  <wp:posOffset>1485900</wp:posOffset>
                </wp:positionH>
                <wp:positionV relativeFrom="paragraph">
                  <wp:posOffset>254000</wp:posOffset>
                </wp:positionV>
                <wp:extent cx="223520" cy="223520"/>
                <wp:effectExtent l="0" t="0" r="17780" b="17780"/>
                <wp:wrapThrough wrapText="bothSides">
                  <wp:wrapPolygon edited="0">
                    <wp:start x="0" y="0"/>
                    <wp:lineTo x="21600" y="0"/>
                    <wp:lineTo x="21600" y="21600"/>
                    <wp:lineTo x="0" y="21600"/>
                    <wp:lineTo x="0" y="0"/>
                  </wp:wrapPolygon>
                </wp:wrapThrough>
                <wp:docPr id="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E8C739"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96" type="#_x0000_t202" style="position:absolute;left:0;text-align:left;margin-left:117pt;margin-top:20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" filled="f">
                <v:textbox inset=",7.2pt,,7.2pt">
                  <w:txbxContent>
                    <w:p w14:paraId="7CE8C739" w14:textId="77777777" w:rsidR="00DA7C28" w:rsidRDefault="00DA7C28" w:rsidP="00F5080C"/>
                  </w:txbxContent>
                </v:textbox>
                <w10:wrap type="through"/>
              </v:shape>
            </w:pict>
          </mc:Fallback>
        </mc:AlternateContent>
      </w:r>
      <w:r>
        <w:rPr>
          <w:rFonts w:ascii="Calibri" w:hAnsi="Calibri"/>
          <w:b/>
        </w:rPr>
        <w:t xml:space="preserve">3. </w:t>
      </w:r>
      <w:r w:rsidRPr="005E011C">
        <w:rPr>
          <w:rFonts w:ascii="Calibri" w:hAnsi="Calibri"/>
          <w:b/>
        </w:rPr>
        <w:t>Did anyone in your household fill in the Young Persons Questionnaire that we sent round in 2013?</w:t>
      </w:r>
      <w:r w:rsidRPr="005E011C">
        <w:rPr>
          <w:rFonts w:ascii="Calibri" w:hAnsi="Calibri"/>
        </w:rPr>
        <w:t xml:space="preserve">          Yes          No</w:t>
      </w:r>
    </w:p>
    <w:p w14:paraId="3DF9F549" w14:textId="77777777" w:rsidR="00F5080C" w:rsidRPr="005E011C" w:rsidRDefault="00F5080C" w:rsidP="00F5080C">
      <w:pPr>
        <w:pStyle w:val="ListParagraph"/>
        <w:ind w:left="142"/>
        <w:rPr>
          <w:rFonts w:ascii="Calibri" w:hAnsi="Calibri"/>
        </w:rPr>
      </w:pPr>
    </w:p>
    <w:p w14:paraId="3943D4E0" w14:textId="77777777" w:rsidR="00F5080C" w:rsidRPr="005E011C" w:rsidRDefault="00F5080C" w:rsidP="00F5080C">
      <w:pPr>
        <w:pStyle w:val="ListParagraph"/>
        <w:ind w:left="142"/>
        <w:rPr>
          <w:rFonts w:ascii="Calibri" w:hAnsi="Calibri"/>
          <w:b/>
          <w:i/>
        </w:rPr>
      </w:pPr>
    </w:p>
    <w:p w14:paraId="7A4A69AB" w14:textId="77777777" w:rsidR="00F5080C" w:rsidRDefault="00F5080C" w:rsidP="00F5080C">
      <w:pPr>
        <w:pStyle w:val="ListParagraph"/>
        <w:ind w:left="142"/>
        <w:rPr>
          <w:rFonts w:ascii="Calibri" w:hAnsi="Calibri"/>
          <w:b/>
        </w:rPr>
      </w:pPr>
      <w:r>
        <w:rPr>
          <w:rFonts w:ascii="Calibri" w:hAnsi="Calibri"/>
          <w:b/>
        </w:rPr>
        <w:t xml:space="preserve">4. </w:t>
      </w:r>
      <w:r w:rsidRPr="005E011C">
        <w:rPr>
          <w:rFonts w:ascii="Calibri" w:hAnsi="Calibri"/>
          <w:b/>
        </w:rPr>
        <w:t xml:space="preserve">If No – do you feel there are enough facilities for young people in Melton? </w:t>
      </w:r>
    </w:p>
    <w:p w14:paraId="13C4AC3A" w14:textId="77777777" w:rsidR="00F5080C" w:rsidRDefault="00F5080C" w:rsidP="00F5080C">
      <w:pPr>
        <w:pStyle w:val="ListParagraph"/>
        <w:ind w:left="142"/>
        <w:rPr>
          <w:rFonts w:ascii="Calibri" w:hAnsi="Calibri"/>
          <w:b/>
        </w:rPr>
      </w:pPr>
    </w:p>
    <w:p w14:paraId="7B0FDE25" w14:textId="77777777" w:rsidR="00F5080C" w:rsidRPr="00545E41" w:rsidRDefault="00F5080C" w:rsidP="00F5080C">
      <w:pPr>
        <w:pStyle w:val="ListParagraph"/>
        <w:ind w:left="142"/>
        <w:rPr>
          <w:rFonts w:ascii="Calibri" w:hAnsi="Calibri"/>
          <w:b/>
        </w:rPr>
      </w:pPr>
      <w:r>
        <w:rPr>
          <w:rFonts w:ascii="Calibri" w:hAnsi="Calibri"/>
          <w:b/>
          <w:noProof/>
          <w:lang w:val="en-US"/>
        </w:rPr>
        <mc:AlternateContent>
          <mc:Choice Requires="wps">
            <w:drawing>
              <wp:anchor distT="0" distB="0" distL="114300" distR="114300" simplePos="0" relativeHeight="251715584" behindDoc="0" locked="0" layoutInCell="1" allowOverlap="1" wp14:anchorId="74FA90B4" wp14:editId="4B8E391C">
                <wp:simplePos x="0" y="0"/>
                <wp:positionH relativeFrom="column">
                  <wp:posOffset>800100</wp:posOffset>
                </wp:positionH>
                <wp:positionV relativeFrom="paragraph">
                  <wp:posOffset>9525</wp:posOffset>
                </wp:positionV>
                <wp:extent cx="223520" cy="223520"/>
                <wp:effectExtent l="0" t="0" r="17780" b="8255"/>
                <wp:wrapThrough wrapText="bothSides">
                  <wp:wrapPolygon edited="0">
                    <wp:start x="0" y="0"/>
                    <wp:lineTo x="21600" y="0"/>
                    <wp:lineTo x="21600" y="21600"/>
                    <wp:lineTo x="0" y="21600"/>
                    <wp:lineTo x="0" y="0"/>
                  </wp:wrapPolygon>
                </wp:wrapThrough>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BF5F8"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97" type="#_x0000_t202" style="position:absolute;left:0;text-align:left;margin-left:63pt;margin-top:.75pt;width:17.6pt;height:1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" filled="f">
                <v:textbox inset=",7.2pt,,7.2pt">
                  <w:txbxContent>
                    <w:p w14:paraId="090BF5F8"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14560" behindDoc="0" locked="0" layoutInCell="1" allowOverlap="1" wp14:anchorId="2A31BA6B" wp14:editId="50C96D24">
                <wp:simplePos x="0" y="0"/>
                <wp:positionH relativeFrom="column">
                  <wp:posOffset>114300</wp:posOffset>
                </wp:positionH>
                <wp:positionV relativeFrom="paragraph">
                  <wp:posOffset>9525</wp:posOffset>
                </wp:positionV>
                <wp:extent cx="223520" cy="223520"/>
                <wp:effectExtent l="0" t="0" r="17780" b="8255"/>
                <wp:wrapThrough wrapText="bothSides">
                  <wp:wrapPolygon edited="0">
                    <wp:start x="0" y="0"/>
                    <wp:lineTo x="21600" y="0"/>
                    <wp:lineTo x="21600" y="21600"/>
                    <wp:lineTo x="0" y="21600"/>
                    <wp:lineTo x="0" y="0"/>
                  </wp:wrapPolygon>
                </wp:wrapThrough>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E85485"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98" type="#_x0000_t202" style="position:absolute;left:0;text-align:left;margin-left:9pt;margin-top:.75pt;width:17.6pt;height:1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" filled="f">
                <v:textbox inset=",7.2pt,,7.2pt">
                  <w:txbxContent>
                    <w:p w14:paraId="19E85485" w14:textId="77777777" w:rsidR="00DA7C28" w:rsidRDefault="00DA7C28" w:rsidP="00F5080C"/>
                  </w:txbxContent>
                </v:textbox>
                <w10:wrap type="through"/>
              </v:shape>
            </w:pict>
          </mc:Fallback>
        </mc:AlternateContent>
      </w:r>
      <w:r w:rsidRPr="005E011C">
        <w:rPr>
          <w:rFonts w:ascii="Calibri" w:hAnsi="Calibri"/>
        </w:rPr>
        <w:t>Yes                No</w:t>
      </w:r>
    </w:p>
    <w:p w14:paraId="2ACA30AC" w14:textId="77777777" w:rsidR="00F5080C" w:rsidRPr="005E011C" w:rsidRDefault="00F5080C" w:rsidP="00F5080C">
      <w:pPr>
        <w:pStyle w:val="ListParagraph"/>
        <w:ind w:left="142"/>
        <w:rPr>
          <w:rFonts w:ascii="Calibri" w:hAnsi="Calibri"/>
        </w:rPr>
      </w:pPr>
    </w:p>
    <w:p w14:paraId="29B9FA72" w14:textId="77777777" w:rsidR="00F5080C" w:rsidRPr="005E011C" w:rsidRDefault="00F5080C" w:rsidP="00F5080C">
      <w:pPr>
        <w:pStyle w:val="ListParagraph"/>
        <w:ind w:left="142"/>
        <w:rPr>
          <w:rFonts w:ascii="Calibri" w:hAnsi="Calibri"/>
        </w:rPr>
      </w:pPr>
    </w:p>
    <w:p w14:paraId="5EC9B796" w14:textId="77777777" w:rsidR="00F5080C" w:rsidRPr="005E011C" w:rsidRDefault="00F5080C" w:rsidP="00F5080C">
      <w:pPr>
        <w:pStyle w:val="ListParagraph"/>
        <w:ind w:left="142"/>
        <w:rPr>
          <w:rFonts w:ascii="Calibri" w:hAnsi="Calibri"/>
          <w:b/>
          <w:i/>
        </w:rPr>
      </w:pPr>
      <w:r w:rsidRPr="005E011C">
        <w:rPr>
          <w:rFonts w:ascii="Calibri" w:hAnsi="Calibri"/>
          <w:b/>
        </w:rPr>
        <w:t>If not, how could they be provided and what would they be?</w:t>
      </w:r>
    </w:p>
    <w:p w14:paraId="7B94DCF7" w14:textId="77777777" w:rsidR="00F5080C" w:rsidRPr="005E011C" w:rsidRDefault="00F5080C" w:rsidP="00F5080C">
      <w:pPr>
        <w:ind w:left="142"/>
        <w:rPr>
          <w:rFonts w:ascii="Calibri" w:hAnsi="Calibri"/>
        </w:rPr>
      </w:pPr>
      <w:r w:rsidRPr="005E011C">
        <w:rPr>
          <w:rFonts w:ascii="Calibri" w:hAnsi="Calibri"/>
        </w:rPr>
        <w:t>………………………………………………………………………………………………………………………..</w:t>
      </w:r>
    </w:p>
    <w:p w14:paraId="18EDEA04" w14:textId="77777777" w:rsidR="00F5080C" w:rsidRPr="005E011C" w:rsidRDefault="00F5080C" w:rsidP="00F5080C">
      <w:pPr>
        <w:ind w:left="142"/>
        <w:rPr>
          <w:rFonts w:ascii="Calibri" w:hAnsi="Calibri"/>
        </w:rPr>
      </w:pPr>
    </w:p>
    <w:p w14:paraId="7A375FB6" w14:textId="77777777" w:rsidR="00F5080C" w:rsidRPr="005E011C" w:rsidRDefault="00F5080C" w:rsidP="00F5080C">
      <w:pPr>
        <w:ind w:left="142"/>
        <w:rPr>
          <w:rFonts w:ascii="Calibri" w:hAnsi="Calibri"/>
        </w:rPr>
      </w:pPr>
      <w:r w:rsidRPr="005E011C">
        <w:rPr>
          <w:rFonts w:ascii="Calibri" w:hAnsi="Calibri"/>
        </w:rPr>
        <w:t>………………………………………………………………………………………………………………………..</w:t>
      </w:r>
    </w:p>
    <w:p w14:paraId="395FB52A" w14:textId="77777777" w:rsidR="00F5080C" w:rsidRPr="005E011C" w:rsidRDefault="00F5080C" w:rsidP="00F5080C">
      <w:pPr>
        <w:ind w:left="142"/>
        <w:rPr>
          <w:rFonts w:ascii="Calibri" w:hAnsi="Calibri"/>
        </w:rPr>
      </w:pPr>
    </w:p>
    <w:p w14:paraId="27B5E367" w14:textId="77777777" w:rsidR="00F5080C" w:rsidRDefault="00F5080C" w:rsidP="00F5080C">
      <w:pPr>
        <w:pStyle w:val="ListParagraph"/>
        <w:ind w:left="142"/>
        <w:rPr>
          <w:rFonts w:ascii="Calibri" w:hAnsi="Calibri"/>
          <w:b/>
        </w:rPr>
      </w:pPr>
    </w:p>
    <w:p w14:paraId="07E1A36A" w14:textId="77777777" w:rsidR="00F5080C" w:rsidRPr="00CA5721" w:rsidRDefault="00F5080C" w:rsidP="00F5080C">
      <w:pPr>
        <w:rPr>
          <w:rFonts w:ascii="Calibri" w:hAnsi="Calibri"/>
          <w:b/>
        </w:rPr>
      </w:pPr>
    </w:p>
    <w:p w14:paraId="7646C770" w14:textId="77777777" w:rsidR="00F5080C" w:rsidRPr="005E011C" w:rsidRDefault="00F5080C" w:rsidP="00F5080C">
      <w:pPr>
        <w:pStyle w:val="ListParagraph"/>
        <w:ind w:left="142"/>
        <w:rPr>
          <w:rFonts w:ascii="Calibri" w:hAnsi="Calibri"/>
          <w:b/>
          <w:i/>
          <w:sz w:val="28"/>
          <w:szCs w:val="28"/>
        </w:rPr>
      </w:pPr>
      <w:r>
        <w:rPr>
          <w:rFonts w:ascii="Calibri" w:hAnsi="Calibri"/>
          <w:b/>
        </w:rPr>
        <w:t xml:space="preserve">5. </w:t>
      </w:r>
      <w:r w:rsidRPr="005E011C">
        <w:rPr>
          <w:rFonts w:ascii="Calibri" w:hAnsi="Calibri"/>
          <w:b/>
        </w:rPr>
        <w:t>Are there enough services for old people? If not, how could they be provided and what would they be?</w:t>
      </w:r>
    </w:p>
    <w:p w14:paraId="145DFACB" w14:textId="77777777" w:rsidR="00F5080C" w:rsidRPr="005E011C" w:rsidRDefault="00F5080C" w:rsidP="00F5080C">
      <w:pPr>
        <w:ind w:left="142"/>
        <w:rPr>
          <w:rFonts w:ascii="Calibri" w:hAnsi="Calibri"/>
        </w:rPr>
      </w:pPr>
      <w:r w:rsidRPr="005E011C">
        <w:rPr>
          <w:rFonts w:ascii="Calibri" w:hAnsi="Calibri"/>
        </w:rPr>
        <w:t>………………………………………………………………………………………………………………………..</w:t>
      </w:r>
    </w:p>
    <w:p w14:paraId="746AEED2" w14:textId="77777777" w:rsidR="00F5080C" w:rsidRPr="005E011C" w:rsidRDefault="00F5080C" w:rsidP="00F5080C">
      <w:pPr>
        <w:ind w:left="142"/>
        <w:rPr>
          <w:rFonts w:ascii="Calibri" w:hAnsi="Calibri"/>
        </w:rPr>
      </w:pPr>
    </w:p>
    <w:p w14:paraId="4558ED84" w14:textId="77777777" w:rsidR="00F5080C" w:rsidRPr="005E011C" w:rsidRDefault="00F5080C" w:rsidP="00F5080C">
      <w:pPr>
        <w:ind w:left="142"/>
        <w:rPr>
          <w:rFonts w:ascii="Calibri" w:hAnsi="Calibri"/>
        </w:rPr>
      </w:pPr>
      <w:r w:rsidRPr="005E011C">
        <w:rPr>
          <w:rFonts w:ascii="Calibri" w:hAnsi="Calibri"/>
        </w:rPr>
        <w:t>………………………………………………………………………………………………………………………..</w:t>
      </w:r>
    </w:p>
    <w:p w14:paraId="7F9CCB46" w14:textId="77777777" w:rsidR="00F5080C" w:rsidRDefault="00F5080C" w:rsidP="00F5080C">
      <w:pPr>
        <w:pStyle w:val="ListParagraph"/>
        <w:ind w:left="142"/>
        <w:rPr>
          <w:rFonts w:ascii="Calibri" w:hAnsi="Calibri"/>
          <w:b/>
        </w:rPr>
      </w:pPr>
    </w:p>
    <w:p w14:paraId="3D2F32F7" w14:textId="77777777" w:rsidR="00F5080C" w:rsidRDefault="00F5080C" w:rsidP="00F5080C">
      <w:pPr>
        <w:pStyle w:val="ListParagraph"/>
        <w:ind w:left="142"/>
        <w:rPr>
          <w:rFonts w:ascii="Calibri" w:hAnsi="Calibri"/>
          <w:b/>
        </w:rPr>
      </w:pPr>
    </w:p>
    <w:p w14:paraId="56C3155B" w14:textId="77777777" w:rsidR="00F5080C" w:rsidRPr="005E011C" w:rsidRDefault="00F5080C" w:rsidP="00F5080C">
      <w:pPr>
        <w:pStyle w:val="ListParagraph"/>
        <w:ind w:left="142"/>
        <w:rPr>
          <w:rFonts w:ascii="Calibri" w:hAnsi="Calibri"/>
          <w:b/>
          <w:i/>
        </w:rPr>
      </w:pPr>
      <w:r>
        <w:rPr>
          <w:rFonts w:ascii="Calibri" w:hAnsi="Calibri"/>
          <w:b/>
        </w:rPr>
        <w:t xml:space="preserve">6. </w:t>
      </w:r>
      <w:r w:rsidRPr="005E011C">
        <w:rPr>
          <w:rFonts w:ascii="Calibri" w:hAnsi="Calibri"/>
          <w:b/>
        </w:rPr>
        <w:t xml:space="preserve">Are there other specific services that you would like to see provided </w:t>
      </w:r>
      <w:r>
        <w:rPr>
          <w:rFonts w:ascii="Calibri" w:hAnsi="Calibri"/>
          <w:b/>
        </w:rPr>
        <w:t>in</w:t>
      </w:r>
      <w:r w:rsidRPr="005E011C">
        <w:rPr>
          <w:rFonts w:ascii="Calibri" w:hAnsi="Calibri"/>
          <w:b/>
        </w:rPr>
        <w:t xml:space="preserve"> the village?</w:t>
      </w:r>
    </w:p>
    <w:p w14:paraId="151725EB" w14:textId="77777777" w:rsidR="00F5080C" w:rsidRPr="005E011C" w:rsidRDefault="00F5080C" w:rsidP="00F5080C">
      <w:pPr>
        <w:pStyle w:val="ListParagraph"/>
        <w:ind w:left="142"/>
        <w:rPr>
          <w:rFonts w:ascii="Calibri" w:hAnsi="Calibri"/>
          <w:b/>
          <w:i/>
        </w:rPr>
      </w:pPr>
    </w:p>
    <w:p w14:paraId="34166464" w14:textId="77777777" w:rsidR="00F5080C" w:rsidRPr="005E011C" w:rsidRDefault="00F5080C" w:rsidP="00F5080C">
      <w:pPr>
        <w:pStyle w:val="ListParagraph"/>
        <w:ind w:left="142"/>
        <w:rPr>
          <w:rFonts w:ascii="Calibri" w:hAnsi="Calibri"/>
        </w:rPr>
      </w:pPr>
      <w:r w:rsidRPr="005E011C">
        <w:rPr>
          <w:rFonts w:ascii="Calibri" w:hAnsi="Calibri"/>
        </w:rPr>
        <w:t>……………………………………………………………………………………………………………………….</w:t>
      </w:r>
    </w:p>
    <w:p w14:paraId="5A1616C2" w14:textId="77777777" w:rsidR="00F5080C" w:rsidRPr="005E011C" w:rsidRDefault="00F5080C" w:rsidP="00F5080C">
      <w:pPr>
        <w:pStyle w:val="ListParagraph"/>
        <w:ind w:left="142"/>
        <w:rPr>
          <w:rFonts w:ascii="Calibri" w:hAnsi="Calibri"/>
        </w:rPr>
      </w:pPr>
    </w:p>
    <w:p w14:paraId="1C7406CA" w14:textId="77777777" w:rsidR="00F5080C" w:rsidRPr="005E011C" w:rsidRDefault="00F5080C" w:rsidP="00F5080C">
      <w:pPr>
        <w:pStyle w:val="ListParagraph"/>
        <w:ind w:left="142"/>
        <w:rPr>
          <w:rFonts w:ascii="Calibri" w:hAnsi="Calibri"/>
        </w:rPr>
      </w:pPr>
      <w:r w:rsidRPr="005E011C">
        <w:rPr>
          <w:rFonts w:ascii="Calibri" w:hAnsi="Calibri"/>
        </w:rPr>
        <w:t>……………………………………………………………………………………………………………………….</w:t>
      </w:r>
    </w:p>
    <w:p w14:paraId="2A3545F5" w14:textId="77777777" w:rsidR="00F5080C" w:rsidRPr="005E011C" w:rsidRDefault="00F5080C" w:rsidP="00F5080C">
      <w:pPr>
        <w:pStyle w:val="ListParagraph"/>
        <w:ind w:left="142"/>
        <w:rPr>
          <w:rFonts w:ascii="Calibri" w:hAnsi="Calibri"/>
        </w:rPr>
      </w:pPr>
    </w:p>
    <w:p w14:paraId="58C981EC" w14:textId="77777777" w:rsidR="00F5080C" w:rsidRDefault="00F5080C" w:rsidP="00F5080C">
      <w:pPr>
        <w:pStyle w:val="ListParagraph"/>
        <w:ind w:left="142"/>
        <w:rPr>
          <w:rFonts w:ascii="Calibri" w:hAnsi="Calibri"/>
          <w:b/>
        </w:rPr>
      </w:pPr>
      <w:r>
        <w:rPr>
          <w:rFonts w:ascii="Calibri" w:hAnsi="Calibri"/>
          <w:b/>
        </w:rPr>
        <w:t xml:space="preserve">7. </w:t>
      </w:r>
      <w:r w:rsidRPr="005E011C">
        <w:rPr>
          <w:rFonts w:ascii="Calibri" w:hAnsi="Calibri"/>
          <w:b/>
        </w:rPr>
        <w:t xml:space="preserve">We have the opportunity, as part of the NP, to identify and protect </w:t>
      </w:r>
      <w:r>
        <w:rPr>
          <w:rFonts w:ascii="Calibri" w:hAnsi="Calibri"/>
          <w:b/>
        </w:rPr>
        <w:t xml:space="preserve">valued assets in this village </w:t>
      </w:r>
      <w:r w:rsidRPr="005E011C">
        <w:rPr>
          <w:rFonts w:ascii="Calibri" w:hAnsi="Calibri"/>
          <w:b/>
        </w:rPr>
        <w:t>e.</w:t>
      </w:r>
      <w:r>
        <w:rPr>
          <w:rFonts w:ascii="Calibri" w:hAnsi="Calibri"/>
          <w:b/>
        </w:rPr>
        <w:t>g.</w:t>
      </w:r>
      <w:r w:rsidRPr="005E011C">
        <w:rPr>
          <w:rFonts w:ascii="Calibri" w:hAnsi="Calibri"/>
          <w:b/>
        </w:rPr>
        <w:t xml:space="preserve"> pubs, shops, village halls etc. Which do you think these might be in Melton?</w:t>
      </w:r>
    </w:p>
    <w:p w14:paraId="458A243C" w14:textId="77777777" w:rsidR="00F5080C" w:rsidRPr="00132C33" w:rsidRDefault="00F5080C" w:rsidP="00F5080C">
      <w:pPr>
        <w:pStyle w:val="ListParagraph"/>
        <w:ind w:left="142"/>
        <w:rPr>
          <w:rFonts w:ascii="Calibri" w:hAnsi="Calibri"/>
          <w:b/>
        </w:rPr>
      </w:pPr>
    </w:p>
    <w:p w14:paraId="5F9CE20B" w14:textId="77777777" w:rsidR="00F5080C" w:rsidRDefault="00F5080C" w:rsidP="00F5080C">
      <w:pPr>
        <w:pStyle w:val="ListParagraph"/>
        <w:ind w:left="142"/>
        <w:rPr>
          <w:rFonts w:ascii="Calibri" w:hAnsi="Calibri"/>
        </w:rPr>
      </w:pPr>
      <w:r>
        <w:rPr>
          <w:rFonts w:ascii="Calibri" w:hAnsi="Calibri"/>
        </w:rPr>
        <w:t>……………………………………………………………………………………………………………………….</w:t>
      </w:r>
    </w:p>
    <w:p w14:paraId="2098AE71" w14:textId="77777777" w:rsidR="00F5080C" w:rsidRPr="005E011C" w:rsidRDefault="00F5080C" w:rsidP="00F5080C">
      <w:pPr>
        <w:pStyle w:val="ListParagraph"/>
        <w:ind w:left="142"/>
        <w:rPr>
          <w:rFonts w:ascii="Calibri" w:hAnsi="Calibri"/>
        </w:rPr>
      </w:pPr>
    </w:p>
    <w:p w14:paraId="1C68F4DA" w14:textId="77777777" w:rsidR="00F5080C" w:rsidRDefault="00F5080C" w:rsidP="00F5080C">
      <w:pPr>
        <w:pStyle w:val="ListParagraph"/>
        <w:ind w:left="142"/>
        <w:rPr>
          <w:rFonts w:ascii="Calibri" w:hAnsi="Calibri"/>
        </w:rPr>
      </w:pPr>
      <w:r w:rsidRPr="005E011C">
        <w:rPr>
          <w:rFonts w:ascii="Calibri" w:hAnsi="Calibri"/>
        </w:rPr>
        <w:t>………………………………………………………………………………………………………………………</w:t>
      </w:r>
    </w:p>
    <w:p w14:paraId="018613D5" w14:textId="77777777" w:rsidR="00F5080C" w:rsidRPr="00132C33" w:rsidRDefault="00F5080C" w:rsidP="00F5080C">
      <w:pPr>
        <w:pStyle w:val="ListParagraph"/>
        <w:ind w:left="142"/>
        <w:rPr>
          <w:rFonts w:ascii="Calibri" w:hAnsi="Calibri"/>
        </w:rPr>
      </w:pPr>
    </w:p>
    <w:p w14:paraId="0FB3948B" w14:textId="77777777" w:rsidR="00F5080C" w:rsidRDefault="00F5080C" w:rsidP="00F5080C">
      <w:pPr>
        <w:pStyle w:val="ListParagraph"/>
        <w:ind w:left="142"/>
        <w:rPr>
          <w:rFonts w:ascii="Calibri" w:hAnsi="Calibri"/>
          <w:b/>
          <w:sz w:val="32"/>
          <w:szCs w:val="32"/>
          <w:u w:val="single"/>
        </w:rPr>
      </w:pPr>
    </w:p>
    <w:p w14:paraId="77565AE1" w14:textId="77777777" w:rsidR="00F5080C" w:rsidRPr="007451EC" w:rsidRDefault="00F5080C" w:rsidP="00F5080C">
      <w:pPr>
        <w:pStyle w:val="ListParagraph"/>
        <w:ind w:left="142"/>
        <w:rPr>
          <w:rFonts w:ascii="Calibri" w:hAnsi="Calibri"/>
          <w:b/>
          <w:sz w:val="32"/>
          <w:szCs w:val="32"/>
        </w:rPr>
      </w:pPr>
      <w:r w:rsidRPr="007451EC">
        <w:rPr>
          <w:rFonts w:ascii="Calibri" w:hAnsi="Calibri"/>
          <w:b/>
          <w:sz w:val="32"/>
          <w:szCs w:val="32"/>
          <w:u w:val="single"/>
        </w:rPr>
        <w:t>THE ‘BUILT’ ENVIRONMENT</w:t>
      </w:r>
    </w:p>
    <w:p w14:paraId="46E972E5" w14:textId="77777777" w:rsidR="00F5080C" w:rsidRPr="005E011C" w:rsidRDefault="00F5080C" w:rsidP="00F5080C">
      <w:pPr>
        <w:pStyle w:val="ListParagraph"/>
        <w:ind w:left="142"/>
        <w:rPr>
          <w:rFonts w:ascii="Calibri" w:hAnsi="Calibri"/>
        </w:rPr>
      </w:pPr>
    </w:p>
    <w:p w14:paraId="04E994E2" w14:textId="77777777" w:rsidR="00F5080C" w:rsidRPr="005E011C" w:rsidRDefault="00F5080C" w:rsidP="00F5080C">
      <w:pPr>
        <w:pStyle w:val="ListParagraph"/>
        <w:ind w:left="142"/>
        <w:rPr>
          <w:rFonts w:ascii="Calibri" w:hAnsi="Calibri"/>
        </w:rPr>
      </w:pPr>
      <w:r>
        <w:rPr>
          <w:rFonts w:ascii="Calibri" w:hAnsi="Calibri"/>
          <w:b/>
        </w:rPr>
        <w:t xml:space="preserve">1. Part of </w:t>
      </w:r>
      <w:r w:rsidRPr="005E011C">
        <w:rPr>
          <w:rFonts w:ascii="Calibri" w:hAnsi="Calibri"/>
          <w:b/>
        </w:rPr>
        <w:t>Melton lies</w:t>
      </w:r>
      <w:r w:rsidRPr="005E011C">
        <w:rPr>
          <w:rFonts w:ascii="Calibri" w:hAnsi="Calibri"/>
        </w:rPr>
        <w:t xml:space="preserve"> </w:t>
      </w:r>
      <w:r w:rsidRPr="005E011C">
        <w:rPr>
          <w:rFonts w:ascii="Calibri" w:hAnsi="Calibri"/>
          <w:b/>
        </w:rPr>
        <w:t>in a Conservation Area, which helps protect the character of that part of the village. Do you believe this is important?</w:t>
      </w:r>
      <w:r w:rsidRPr="005E011C">
        <w:rPr>
          <w:rFonts w:ascii="Calibri" w:hAnsi="Calibri"/>
        </w:rPr>
        <w:t xml:space="preserve"> </w:t>
      </w:r>
    </w:p>
    <w:p w14:paraId="100165D7" w14:textId="07197229" w:rsidR="00F5080C" w:rsidRPr="005E011C" w:rsidRDefault="00F5080C" w:rsidP="00F5080C">
      <w:pPr>
        <w:pStyle w:val="ListParagraph"/>
        <w:ind w:left="142"/>
        <w:rPr>
          <w:rFonts w:ascii="Calibri" w:hAnsi="Calibri"/>
        </w:rPr>
      </w:pPr>
    </w:p>
    <w:p w14:paraId="20ACA460" w14:textId="763D3C73" w:rsidR="00F5080C" w:rsidRPr="005E011C" w:rsidRDefault="00F5080C" w:rsidP="00F5080C">
      <w:pPr>
        <w:pStyle w:val="ListParagraph"/>
        <w:ind w:left="142"/>
        <w:rPr>
          <w:rFonts w:ascii="Calibri" w:hAnsi="Calibri"/>
          <w:b/>
          <w:i/>
        </w:rPr>
      </w:pPr>
      <w:r>
        <w:rPr>
          <w:rFonts w:ascii="Calibri" w:hAnsi="Calibri"/>
          <w:b/>
          <w:noProof/>
          <w:lang w:val="en-US"/>
        </w:rPr>
        <w:lastRenderedPageBreak/>
        <mc:AlternateContent>
          <mc:Choice Requires="wps">
            <w:drawing>
              <wp:anchor distT="0" distB="0" distL="114300" distR="114300" simplePos="0" relativeHeight="251721728" behindDoc="0" locked="0" layoutInCell="1" allowOverlap="1" wp14:anchorId="5A6CE8DA" wp14:editId="3E141F2D">
                <wp:simplePos x="0" y="0"/>
                <wp:positionH relativeFrom="column">
                  <wp:posOffset>1397000</wp:posOffset>
                </wp:positionH>
                <wp:positionV relativeFrom="paragraph">
                  <wp:posOffset>-51435</wp:posOffset>
                </wp:positionV>
                <wp:extent cx="223520" cy="223520"/>
                <wp:effectExtent l="0" t="0" r="30480" b="30480"/>
                <wp:wrapThrough wrapText="bothSides">
                  <wp:wrapPolygon edited="0">
                    <wp:start x="0" y="0"/>
                    <wp:lineTo x="0" y="22091"/>
                    <wp:lineTo x="22091" y="22091"/>
                    <wp:lineTo x="22091" y="0"/>
                    <wp:lineTo x="0" y="0"/>
                  </wp:wrapPolygon>
                </wp:wrapThrough>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548D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99" type="#_x0000_t202" style="position:absolute;left:0;text-align:left;margin-left:110pt;margin-top:-4pt;width:17.6pt;height:1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tOOn0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" filled="f">
                <v:textbox inset=",7.2pt,,7.2pt">
                  <w:txbxContent>
                    <w:p w14:paraId="57D548DB"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20704" behindDoc="0" locked="0" layoutInCell="1" allowOverlap="1" wp14:anchorId="3A310EAD" wp14:editId="075E681C">
                <wp:simplePos x="0" y="0"/>
                <wp:positionH relativeFrom="column">
                  <wp:posOffset>628650</wp:posOffset>
                </wp:positionH>
                <wp:positionV relativeFrom="paragraph">
                  <wp:posOffset>-51435</wp:posOffset>
                </wp:positionV>
                <wp:extent cx="223520" cy="223520"/>
                <wp:effectExtent l="0" t="0" r="30480" b="30480"/>
                <wp:wrapThrough wrapText="bothSides">
                  <wp:wrapPolygon edited="0">
                    <wp:start x="0" y="0"/>
                    <wp:lineTo x="0" y="22091"/>
                    <wp:lineTo x="22091" y="22091"/>
                    <wp:lineTo x="22091" y="0"/>
                    <wp:lineTo x="0" y="0"/>
                  </wp:wrapPolygon>
                </wp:wrapThrough>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D214BF"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00" type="#_x0000_t202" style="position:absolute;left:0;text-align:left;margin-left:49.5pt;margin-top:-4pt;width:17.6pt;height:1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" filled="f">
                <v:textbox inset=",7.2pt,,7.2pt">
                  <w:txbxContent>
                    <w:p w14:paraId="68D214BF" w14:textId="77777777" w:rsidR="00DA7C28" w:rsidRDefault="00DA7C28" w:rsidP="00F5080C"/>
                  </w:txbxContent>
                </v:textbox>
                <w10:wrap type="through"/>
              </v:shape>
            </w:pict>
          </mc:Fallback>
        </mc:AlternateContent>
      </w:r>
      <w:r w:rsidRPr="005E011C">
        <w:rPr>
          <w:rFonts w:ascii="Calibri" w:hAnsi="Calibri"/>
        </w:rPr>
        <w:t xml:space="preserve">          Yes                 No</w:t>
      </w:r>
    </w:p>
    <w:p w14:paraId="1A2AC45A" w14:textId="441FDD40" w:rsidR="00F5080C" w:rsidRPr="00132C33" w:rsidRDefault="00F5080C" w:rsidP="00F5080C">
      <w:pPr>
        <w:rPr>
          <w:rFonts w:ascii="Calibri" w:hAnsi="Calibri"/>
        </w:rPr>
      </w:pPr>
      <w:r>
        <w:rPr>
          <w:rFonts w:ascii="Calibri" w:hAnsi="Calibri"/>
          <w:noProof/>
          <w:lang w:val="en-US"/>
        </w:rPr>
        <mc:AlternateContent>
          <mc:Choice Requires="wps">
            <w:drawing>
              <wp:anchor distT="0" distB="0" distL="114300" distR="114300" simplePos="0" relativeHeight="251722752" behindDoc="0" locked="0" layoutInCell="1" allowOverlap="1" wp14:anchorId="12EE43F3" wp14:editId="2BA3E79E">
                <wp:simplePos x="0" y="0"/>
                <wp:positionH relativeFrom="column">
                  <wp:posOffset>4051300</wp:posOffset>
                </wp:positionH>
                <wp:positionV relativeFrom="paragraph">
                  <wp:posOffset>311150</wp:posOffset>
                </wp:positionV>
                <wp:extent cx="223520" cy="223520"/>
                <wp:effectExtent l="0" t="0" r="30480" b="30480"/>
                <wp:wrapThrough wrapText="bothSides">
                  <wp:wrapPolygon edited="0">
                    <wp:start x="0" y="0"/>
                    <wp:lineTo x="0" y="22091"/>
                    <wp:lineTo x="22091" y="22091"/>
                    <wp:lineTo x="22091" y="0"/>
                    <wp:lineTo x="0" y="0"/>
                  </wp:wrapPolygon>
                </wp:wrapThrough>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8F8C2F"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01" type="#_x0000_t202" style="position:absolute;margin-left:319pt;margin-top:24.5pt;width:17.6pt;height:1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" filled="f">
                <v:textbox inset=",7.2pt,,7.2pt">
                  <w:txbxContent>
                    <w:p w14:paraId="758F8C2F"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23776" behindDoc="0" locked="0" layoutInCell="1" allowOverlap="1" wp14:anchorId="094BB11B" wp14:editId="11F88CA6">
                <wp:simplePos x="0" y="0"/>
                <wp:positionH relativeFrom="column">
                  <wp:posOffset>3422650</wp:posOffset>
                </wp:positionH>
                <wp:positionV relativeFrom="paragraph">
                  <wp:posOffset>311150</wp:posOffset>
                </wp:positionV>
                <wp:extent cx="223520" cy="223520"/>
                <wp:effectExtent l="0" t="0" r="30480" b="30480"/>
                <wp:wrapThrough wrapText="bothSides">
                  <wp:wrapPolygon edited="0">
                    <wp:start x="0" y="0"/>
                    <wp:lineTo x="0" y="22091"/>
                    <wp:lineTo x="22091" y="22091"/>
                    <wp:lineTo x="22091" y="0"/>
                    <wp:lineTo x="0" y="0"/>
                  </wp:wrapPolygon>
                </wp:wrapThrough>
                <wp:docPr id="5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CAAF49"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02" type="#_x0000_t202" style="position:absolute;margin-left:269.5pt;margin-top:24.5pt;width:17.6pt;height:1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" filled="f">
                <v:textbox inset=",7.2pt,,7.2pt">
                  <w:txbxContent>
                    <w:p w14:paraId="25CAAF49" w14:textId="77777777" w:rsidR="00DA7C28" w:rsidRDefault="00DA7C28" w:rsidP="00F5080C"/>
                  </w:txbxContent>
                </v:textbox>
                <w10:wrap type="through"/>
              </v:shape>
            </w:pict>
          </mc:Fallback>
        </mc:AlternateContent>
      </w:r>
    </w:p>
    <w:p w14:paraId="75BB837D" w14:textId="6AD68E59" w:rsidR="00F5080C" w:rsidRPr="005E011C" w:rsidRDefault="00F5080C" w:rsidP="00F5080C">
      <w:pPr>
        <w:pStyle w:val="ListParagraph"/>
        <w:ind w:left="142"/>
        <w:rPr>
          <w:rFonts w:ascii="Calibri" w:hAnsi="Calibri"/>
          <w:b/>
          <w:i/>
        </w:rPr>
      </w:pPr>
      <w:r>
        <w:rPr>
          <w:rFonts w:ascii="Calibri" w:hAnsi="Calibri"/>
          <w:b/>
        </w:rPr>
        <w:t xml:space="preserve">2. Does </w:t>
      </w:r>
      <w:r w:rsidRPr="005E011C">
        <w:rPr>
          <w:rFonts w:ascii="Calibri" w:hAnsi="Calibri"/>
          <w:b/>
        </w:rPr>
        <w:t>the boundary covers the correct area?</w:t>
      </w:r>
      <w:r w:rsidRPr="005E011C">
        <w:rPr>
          <w:rFonts w:ascii="Calibri" w:hAnsi="Calibri"/>
        </w:rPr>
        <w:t xml:space="preserve">          Yes           No</w:t>
      </w:r>
    </w:p>
    <w:p w14:paraId="35B04799" w14:textId="77777777" w:rsidR="00F5080C" w:rsidRPr="00132C33" w:rsidRDefault="00F5080C" w:rsidP="00F5080C">
      <w:pPr>
        <w:pStyle w:val="ListParagraph"/>
        <w:ind w:left="142"/>
        <w:rPr>
          <w:rFonts w:ascii="Calibri" w:hAnsi="Calibri"/>
        </w:rPr>
      </w:pPr>
      <w:r w:rsidRPr="00132C33">
        <w:rPr>
          <w:rFonts w:ascii="Calibri" w:hAnsi="Calibri"/>
        </w:rPr>
        <w:t>(</w:t>
      </w:r>
      <w:proofErr w:type="gramStart"/>
      <w:r w:rsidRPr="00132C33">
        <w:rPr>
          <w:rFonts w:ascii="Calibri" w:hAnsi="Calibri"/>
          <w:b/>
        </w:rPr>
        <w:t>see</w:t>
      </w:r>
      <w:proofErr w:type="gramEnd"/>
      <w:r w:rsidRPr="00132C33">
        <w:rPr>
          <w:rFonts w:ascii="Calibri" w:hAnsi="Calibri"/>
          <w:b/>
        </w:rPr>
        <w:t xml:space="preserve"> map 1</w:t>
      </w:r>
      <w:r w:rsidRPr="00132C33">
        <w:rPr>
          <w:rFonts w:ascii="Calibri" w:hAnsi="Calibri"/>
        </w:rPr>
        <w:t>)</w:t>
      </w:r>
    </w:p>
    <w:p w14:paraId="46B795B8" w14:textId="77777777" w:rsidR="00F5080C" w:rsidRPr="005E011C" w:rsidRDefault="00F5080C" w:rsidP="00F5080C">
      <w:pPr>
        <w:pStyle w:val="ListParagraph"/>
        <w:ind w:left="0"/>
        <w:rPr>
          <w:rFonts w:ascii="Calibri" w:hAnsi="Calibri"/>
        </w:rPr>
      </w:pPr>
    </w:p>
    <w:p w14:paraId="0BF78538" w14:textId="77777777" w:rsidR="00F5080C" w:rsidRDefault="00F5080C" w:rsidP="00F5080C">
      <w:pPr>
        <w:pStyle w:val="ListParagraph"/>
        <w:ind w:left="142"/>
        <w:rPr>
          <w:rFonts w:ascii="Calibri" w:hAnsi="Calibri"/>
          <w:b/>
        </w:rPr>
      </w:pPr>
      <w:r w:rsidRPr="005E011C">
        <w:rPr>
          <w:rFonts w:ascii="Calibri" w:hAnsi="Calibri"/>
          <w:b/>
        </w:rPr>
        <w:t>If no, please draw on th</w:t>
      </w:r>
      <w:r>
        <w:rPr>
          <w:rFonts w:ascii="Calibri" w:hAnsi="Calibri"/>
          <w:b/>
        </w:rPr>
        <w:t>e map where else it should cover.</w:t>
      </w:r>
    </w:p>
    <w:p w14:paraId="31BE72DC" w14:textId="77777777" w:rsidR="00F5080C" w:rsidRDefault="00F5080C" w:rsidP="00F5080C">
      <w:pPr>
        <w:rPr>
          <w:rFonts w:ascii="Calibri" w:hAnsi="Calibri"/>
          <w:b/>
        </w:rPr>
      </w:pPr>
    </w:p>
    <w:p w14:paraId="724940A1" w14:textId="77777777" w:rsidR="00F5080C" w:rsidRPr="005E011C" w:rsidRDefault="00F5080C" w:rsidP="00F5080C">
      <w:pPr>
        <w:ind w:left="142"/>
        <w:rPr>
          <w:rFonts w:ascii="Calibri" w:hAnsi="Calibri"/>
          <w:b/>
        </w:rPr>
      </w:pPr>
      <w:r>
        <w:rPr>
          <w:rFonts w:ascii="Calibri" w:hAnsi="Calibri"/>
          <w:b/>
        </w:rPr>
        <w:t xml:space="preserve">3. </w:t>
      </w:r>
      <w:r w:rsidRPr="005E011C">
        <w:rPr>
          <w:rFonts w:ascii="Calibri" w:hAnsi="Calibri"/>
          <w:b/>
        </w:rPr>
        <w:t xml:space="preserve">Are there any specific buildings of great character in Melton that you feel should be protected in the long term? Please mark on </w:t>
      </w:r>
      <w:r>
        <w:rPr>
          <w:rFonts w:ascii="Calibri" w:hAnsi="Calibri"/>
          <w:b/>
        </w:rPr>
        <w:t xml:space="preserve">either </w:t>
      </w:r>
      <w:r w:rsidRPr="005E011C">
        <w:rPr>
          <w:rFonts w:ascii="Calibri" w:hAnsi="Calibri"/>
          <w:b/>
        </w:rPr>
        <w:t>map or list below:</w:t>
      </w:r>
    </w:p>
    <w:p w14:paraId="7F41511A" w14:textId="77777777" w:rsidR="00F5080C" w:rsidRPr="005E011C" w:rsidRDefault="00F5080C" w:rsidP="00F5080C">
      <w:pPr>
        <w:ind w:left="142"/>
        <w:rPr>
          <w:rFonts w:ascii="Calibri" w:hAnsi="Calibri"/>
        </w:rPr>
      </w:pPr>
    </w:p>
    <w:p w14:paraId="07D152F3" w14:textId="77777777" w:rsidR="00F5080C" w:rsidRPr="005E011C" w:rsidRDefault="00F5080C" w:rsidP="00F5080C">
      <w:pPr>
        <w:ind w:left="142"/>
        <w:rPr>
          <w:rFonts w:ascii="Calibri" w:hAnsi="Calibri"/>
        </w:rPr>
      </w:pPr>
      <w:r w:rsidRPr="005E011C">
        <w:rPr>
          <w:rFonts w:ascii="Calibri" w:hAnsi="Calibri"/>
        </w:rPr>
        <w:t>……………………………………………………………………………………………………………………..</w:t>
      </w:r>
    </w:p>
    <w:p w14:paraId="0467FB8A" w14:textId="77777777" w:rsidR="00F5080C" w:rsidRPr="005E011C" w:rsidRDefault="00F5080C" w:rsidP="00F5080C">
      <w:pPr>
        <w:ind w:left="142"/>
        <w:rPr>
          <w:rFonts w:ascii="Calibri" w:hAnsi="Calibri"/>
        </w:rPr>
      </w:pPr>
    </w:p>
    <w:p w14:paraId="242986A5" w14:textId="77777777" w:rsidR="00F5080C" w:rsidRPr="00E65A24" w:rsidRDefault="00F5080C" w:rsidP="00F5080C">
      <w:pPr>
        <w:ind w:left="142"/>
        <w:rPr>
          <w:rFonts w:ascii="Calibri" w:hAnsi="Calibri"/>
        </w:rPr>
      </w:pPr>
      <w:r w:rsidRPr="00E65A24">
        <w:rPr>
          <w:rFonts w:ascii="Calibri" w:hAnsi="Calibri"/>
        </w:rPr>
        <w:t>………………………………………………………………………………………………………………………</w:t>
      </w:r>
    </w:p>
    <w:p w14:paraId="681F338B" w14:textId="77777777" w:rsidR="00F5080C" w:rsidRPr="00E65A24" w:rsidRDefault="00F5080C" w:rsidP="00F5080C">
      <w:pPr>
        <w:ind w:left="142"/>
        <w:rPr>
          <w:rFonts w:ascii="Calibri" w:hAnsi="Calibri"/>
        </w:rPr>
      </w:pPr>
    </w:p>
    <w:p w14:paraId="10093FE7" w14:textId="77777777" w:rsidR="00F5080C" w:rsidRPr="00E65A24" w:rsidRDefault="00F5080C" w:rsidP="00F5080C">
      <w:pPr>
        <w:ind w:left="142"/>
        <w:rPr>
          <w:rFonts w:ascii="Calibri" w:hAnsi="Calibri"/>
        </w:rPr>
      </w:pPr>
      <w:r w:rsidRPr="00E65A24">
        <w:rPr>
          <w:rFonts w:ascii="Calibri" w:hAnsi="Calibri"/>
        </w:rPr>
        <w:t>……………………………………………………………………………………………………………………..</w:t>
      </w:r>
    </w:p>
    <w:p w14:paraId="4DE543AE" w14:textId="77777777" w:rsidR="00F5080C" w:rsidRPr="00E65A24" w:rsidRDefault="00F5080C" w:rsidP="00F5080C">
      <w:pPr>
        <w:ind w:left="142"/>
        <w:rPr>
          <w:rFonts w:ascii="Calibri" w:hAnsi="Calibri"/>
        </w:rPr>
      </w:pPr>
    </w:p>
    <w:p w14:paraId="6F623DFA" w14:textId="77777777" w:rsidR="00F5080C" w:rsidRDefault="00F5080C" w:rsidP="00F5080C">
      <w:pPr>
        <w:ind w:left="142"/>
        <w:rPr>
          <w:rFonts w:ascii="Calibri" w:hAnsi="Calibri"/>
        </w:rPr>
      </w:pPr>
      <w:r>
        <w:rPr>
          <w:rFonts w:ascii="Calibri" w:hAnsi="Calibri"/>
          <w:b/>
        </w:rPr>
        <w:t xml:space="preserve">4. </w:t>
      </w:r>
      <w:r w:rsidRPr="00107D6A">
        <w:rPr>
          <w:rFonts w:ascii="Calibri" w:hAnsi="Calibri"/>
          <w:b/>
        </w:rPr>
        <w:t>The Parish Council is considering improvements to the green</w:t>
      </w:r>
      <w:r>
        <w:rPr>
          <w:rFonts w:ascii="Calibri" w:hAnsi="Calibri"/>
          <w:b/>
        </w:rPr>
        <w:t xml:space="preserve"> area in the centre of Melton, near</w:t>
      </w:r>
      <w:r w:rsidRPr="00107D6A">
        <w:rPr>
          <w:rFonts w:ascii="Calibri" w:hAnsi="Calibri"/>
          <w:b/>
        </w:rPr>
        <w:t xml:space="preserve"> the village sign</w:t>
      </w:r>
      <w:r>
        <w:rPr>
          <w:rFonts w:ascii="Calibri" w:hAnsi="Calibri"/>
          <w:b/>
        </w:rPr>
        <w:t xml:space="preserve"> and phone box</w:t>
      </w:r>
      <w:r w:rsidRPr="00107D6A">
        <w:rPr>
          <w:rFonts w:ascii="Calibri" w:hAnsi="Calibri"/>
          <w:b/>
        </w:rPr>
        <w:t>. Would you like to see this improved?</w:t>
      </w:r>
      <w:r w:rsidRPr="00E65A24">
        <w:rPr>
          <w:rFonts w:ascii="Calibri" w:hAnsi="Calibri"/>
        </w:rPr>
        <w:t xml:space="preserve">        </w:t>
      </w:r>
    </w:p>
    <w:p w14:paraId="26F0A2DF" w14:textId="77777777" w:rsidR="00F5080C" w:rsidRDefault="00F5080C" w:rsidP="00F5080C">
      <w:pPr>
        <w:ind w:left="142"/>
        <w:rPr>
          <w:rFonts w:ascii="Calibri" w:hAnsi="Calibri"/>
        </w:rPr>
      </w:pPr>
      <w:r>
        <w:rPr>
          <w:rFonts w:ascii="Calibri" w:hAnsi="Calibri"/>
          <w:noProof/>
          <w:lang w:val="en-US"/>
        </w:rPr>
        <mc:AlternateContent>
          <mc:Choice Requires="wps">
            <w:drawing>
              <wp:anchor distT="0" distB="0" distL="114300" distR="114300" simplePos="0" relativeHeight="251766784" behindDoc="0" locked="0" layoutInCell="1" allowOverlap="1" wp14:anchorId="2A62B587" wp14:editId="27DACDDE">
                <wp:simplePos x="0" y="0"/>
                <wp:positionH relativeFrom="column">
                  <wp:posOffset>4000500</wp:posOffset>
                </wp:positionH>
                <wp:positionV relativeFrom="paragraph">
                  <wp:posOffset>146685</wp:posOffset>
                </wp:positionV>
                <wp:extent cx="223520" cy="223520"/>
                <wp:effectExtent l="0" t="0" r="17780" b="10795"/>
                <wp:wrapThrough wrapText="bothSides">
                  <wp:wrapPolygon edited="0">
                    <wp:start x="0" y="0"/>
                    <wp:lineTo x="21600" y="0"/>
                    <wp:lineTo x="21600" y="21600"/>
                    <wp:lineTo x="0" y="21600"/>
                    <wp:lineTo x="0" y="0"/>
                  </wp:wrapPolygon>
                </wp:wrapThrough>
                <wp:docPr id="5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B5EAC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03" type="#_x0000_t202" style="position:absolute;left:0;text-align:left;margin-left:315pt;margin-top:11.55pt;width:17.6pt;height:1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" filled="f">
                <v:textbox inset=",7.2pt,,7.2pt">
                  <w:txbxContent>
                    <w:p w14:paraId="57B5EAC3"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65760" behindDoc="0" locked="0" layoutInCell="1" allowOverlap="1" wp14:anchorId="10187E9D" wp14:editId="16BE1305">
                <wp:simplePos x="0" y="0"/>
                <wp:positionH relativeFrom="column">
                  <wp:posOffset>3314700</wp:posOffset>
                </wp:positionH>
                <wp:positionV relativeFrom="paragraph">
                  <wp:posOffset>146685</wp:posOffset>
                </wp:positionV>
                <wp:extent cx="223520" cy="223520"/>
                <wp:effectExtent l="0" t="0" r="17780" b="10795"/>
                <wp:wrapThrough wrapText="bothSides">
                  <wp:wrapPolygon edited="0">
                    <wp:start x="0" y="0"/>
                    <wp:lineTo x="21600" y="0"/>
                    <wp:lineTo x="21600" y="21600"/>
                    <wp:lineTo x="0" y="21600"/>
                    <wp:lineTo x="0" y="0"/>
                  </wp:wrapPolygon>
                </wp:wrapThrough>
                <wp:docPr id="5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5321A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04" type="#_x0000_t202" style="position:absolute;left:0;text-align:left;margin-left:261pt;margin-top:11.55pt;width:17.6pt;height:17.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" filled="f">
                <v:textbox inset=",7.2pt,,7.2pt">
                  <w:txbxContent>
                    <w:p w14:paraId="7A5321A3"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64736" behindDoc="0" locked="0" layoutInCell="1" allowOverlap="1" wp14:anchorId="14EC7352" wp14:editId="4E10D5B9">
                <wp:simplePos x="0" y="0"/>
                <wp:positionH relativeFrom="column">
                  <wp:posOffset>2628900</wp:posOffset>
                </wp:positionH>
                <wp:positionV relativeFrom="paragraph">
                  <wp:posOffset>146685</wp:posOffset>
                </wp:positionV>
                <wp:extent cx="223520" cy="223520"/>
                <wp:effectExtent l="0" t="0" r="17780" b="10795"/>
                <wp:wrapThrough wrapText="bothSides">
                  <wp:wrapPolygon edited="0">
                    <wp:start x="0" y="0"/>
                    <wp:lineTo x="21600" y="0"/>
                    <wp:lineTo x="21600" y="21600"/>
                    <wp:lineTo x="0" y="21600"/>
                    <wp:lineTo x="0" y="0"/>
                  </wp:wrapPolygon>
                </wp:wrapThrough>
                <wp:docPr id="5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62DE2C"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05" type="#_x0000_t202" style="position:absolute;left:0;text-align:left;margin-left:207pt;margin-top:11.55pt;width:17.6pt;height:17.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" filled="f">
                <v:textbox inset=",7.2pt,,7.2pt">
                  <w:txbxContent>
                    <w:p w14:paraId="0F62DE2C" w14:textId="77777777" w:rsidR="00DA7C28" w:rsidRDefault="00DA7C28" w:rsidP="00F5080C"/>
                  </w:txbxContent>
                </v:textbox>
                <w10:wrap type="through"/>
              </v:shape>
            </w:pict>
          </mc:Fallback>
        </mc:AlternateContent>
      </w:r>
    </w:p>
    <w:p w14:paraId="78A51302" w14:textId="77777777" w:rsidR="00F5080C" w:rsidRDefault="00F5080C" w:rsidP="00F5080C">
      <w:pPr>
        <w:ind w:left="142"/>
        <w:rPr>
          <w:rFonts w:ascii="Calibri" w:hAnsi="Calibri"/>
        </w:rPr>
      </w:pPr>
      <w:r w:rsidRPr="001C1F7D">
        <w:rPr>
          <w:rFonts w:ascii="Calibri" w:hAnsi="Calibri"/>
          <w:b/>
        </w:rPr>
        <w:t>a) Use it to provide more car parking?</w:t>
      </w:r>
      <w:r>
        <w:rPr>
          <w:rFonts w:ascii="Calibri" w:hAnsi="Calibri"/>
        </w:rPr>
        <w:t xml:space="preserve">  </w:t>
      </w:r>
      <w:r w:rsidRPr="00E65A24">
        <w:rPr>
          <w:rFonts w:ascii="Calibri" w:hAnsi="Calibri"/>
        </w:rPr>
        <w:t>Yes             No</w:t>
      </w:r>
      <w:r>
        <w:rPr>
          <w:rFonts w:ascii="Calibri" w:hAnsi="Calibri"/>
        </w:rPr>
        <w:t xml:space="preserve">         Don’t Know</w:t>
      </w:r>
    </w:p>
    <w:p w14:paraId="6FD7374C" w14:textId="77777777" w:rsidR="00F5080C" w:rsidRPr="00417DB4" w:rsidRDefault="00F5080C" w:rsidP="00F5080C">
      <w:pPr>
        <w:tabs>
          <w:tab w:val="left" w:pos="5168"/>
        </w:tabs>
        <w:rPr>
          <w:rFonts w:ascii="Calibri" w:hAnsi="Calibri"/>
        </w:rPr>
      </w:pPr>
      <w:r>
        <w:rPr>
          <w:rFonts w:ascii="Calibri" w:hAnsi="Calibri"/>
          <w:noProof/>
          <w:lang w:val="en-US"/>
        </w:rPr>
        <mc:AlternateContent>
          <mc:Choice Requires="wps">
            <w:drawing>
              <wp:anchor distT="0" distB="0" distL="114300" distR="114300" simplePos="0" relativeHeight="251769856" behindDoc="0" locked="0" layoutInCell="1" allowOverlap="1" wp14:anchorId="76E3F83D" wp14:editId="22B73ACB">
                <wp:simplePos x="0" y="0"/>
                <wp:positionH relativeFrom="column">
                  <wp:posOffset>3543300</wp:posOffset>
                </wp:positionH>
                <wp:positionV relativeFrom="paragraph">
                  <wp:posOffset>117475</wp:posOffset>
                </wp:positionV>
                <wp:extent cx="223520" cy="223520"/>
                <wp:effectExtent l="0" t="3175" r="17780" b="14605"/>
                <wp:wrapThrough wrapText="bothSides">
                  <wp:wrapPolygon edited="0">
                    <wp:start x="0" y="0"/>
                    <wp:lineTo x="21600" y="0"/>
                    <wp:lineTo x="21600" y="21600"/>
                    <wp:lineTo x="0" y="21600"/>
                    <wp:lineTo x="0" y="0"/>
                  </wp:wrapPolygon>
                </wp:wrapThrough>
                <wp:docPr id="5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6C8F27"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06" type="#_x0000_t202" style="position:absolute;margin-left:279pt;margin-top:9.25pt;width:17.6pt;height:17.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" filled="f">
                <v:textbox inset=",7.2pt,,7.2pt">
                  <w:txbxContent>
                    <w:p w14:paraId="056C8F27"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68832" behindDoc="0" locked="0" layoutInCell="1" allowOverlap="1" wp14:anchorId="6A573052" wp14:editId="2DE5AAEF">
                <wp:simplePos x="0" y="0"/>
                <wp:positionH relativeFrom="column">
                  <wp:posOffset>2857500</wp:posOffset>
                </wp:positionH>
                <wp:positionV relativeFrom="paragraph">
                  <wp:posOffset>117475</wp:posOffset>
                </wp:positionV>
                <wp:extent cx="223520" cy="223520"/>
                <wp:effectExtent l="0" t="3175" r="17780" b="14605"/>
                <wp:wrapThrough wrapText="bothSides">
                  <wp:wrapPolygon edited="0">
                    <wp:start x="0" y="0"/>
                    <wp:lineTo x="21600" y="0"/>
                    <wp:lineTo x="21600" y="21600"/>
                    <wp:lineTo x="0" y="21600"/>
                    <wp:lineTo x="0" y="0"/>
                  </wp:wrapPolygon>
                </wp:wrapThrough>
                <wp:docPr id="5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DAC28E"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07" type="#_x0000_t202" style="position:absolute;margin-left:225pt;margin-top:9.25pt;width:17.6pt;height:17.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" filled="f">
                <v:textbox inset=",7.2pt,,7.2pt">
                  <w:txbxContent>
                    <w:p w14:paraId="48DAC28E"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67808" behindDoc="0" locked="0" layoutInCell="1" allowOverlap="1" wp14:anchorId="5EDB50F0" wp14:editId="1EBCF748">
                <wp:simplePos x="0" y="0"/>
                <wp:positionH relativeFrom="column">
                  <wp:posOffset>2171700</wp:posOffset>
                </wp:positionH>
                <wp:positionV relativeFrom="paragraph">
                  <wp:posOffset>117475</wp:posOffset>
                </wp:positionV>
                <wp:extent cx="223520" cy="223520"/>
                <wp:effectExtent l="0" t="3175" r="17780" b="14605"/>
                <wp:wrapThrough wrapText="bothSides">
                  <wp:wrapPolygon edited="0">
                    <wp:start x="0" y="0"/>
                    <wp:lineTo x="21600" y="0"/>
                    <wp:lineTo x="21600" y="21600"/>
                    <wp:lineTo x="0" y="21600"/>
                    <wp:lineTo x="0" y="0"/>
                  </wp:wrapPolygon>
                </wp:wrapThrough>
                <wp:docPr id="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BE9242"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08" type="#_x0000_t202" style="position:absolute;margin-left:171pt;margin-top:9.25pt;width:17.6pt;height:17.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" filled="f">
                <v:textbox inset=",7.2pt,,7.2pt">
                  <w:txbxContent>
                    <w:p w14:paraId="7ABE9242" w14:textId="77777777" w:rsidR="00DA7C28" w:rsidRDefault="00DA7C28" w:rsidP="00F5080C"/>
                  </w:txbxContent>
                </v:textbox>
                <w10:wrap type="through"/>
              </v:shape>
            </w:pict>
          </mc:Fallback>
        </mc:AlternateContent>
      </w:r>
    </w:p>
    <w:p w14:paraId="2E715D51" w14:textId="77777777" w:rsidR="00F5080C" w:rsidRDefault="00F5080C" w:rsidP="00F5080C">
      <w:pPr>
        <w:ind w:left="142"/>
        <w:rPr>
          <w:rFonts w:ascii="Calibri" w:hAnsi="Calibri"/>
        </w:rPr>
      </w:pPr>
      <w:r w:rsidRPr="001C1F7D">
        <w:rPr>
          <w:rFonts w:ascii="Calibri" w:hAnsi="Calibri"/>
          <w:b/>
        </w:rPr>
        <w:t>b) Stop people parking there?</w:t>
      </w:r>
      <w:r>
        <w:rPr>
          <w:rFonts w:ascii="Calibri" w:hAnsi="Calibri"/>
        </w:rPr>
        <w:t xml:space="preserve">   </w:t>
      </w:r>
      <w:r w:rsidRPr="00E65A24">
        <w:rPr>
          <w:rFonts w:ascii="Calibri" w:hAnsi="Calibri"/>
        </w:rPr>
        <w:t xml:space="preserve">Yes   </w:t>
      </w:r>
      <w:r>
        <w:rPr>
          <w:rFonts w:ascii="Calibri" w:hAnsi="Calibri"/>
        </w:rPr>
        <w:t xml:space="preserve">      </w:t>
      </w:r>
      <w:r w:rsidRPr="00E65A24">
        <w:rPr>
          <w:rFonts w:ascii="Calibri" w:hAnsi="Calibri"/>
        </w:rPr>
        <w:t>No</w:t>
      </w:r>
      <w:r>
        <w:rPr>
          <w:rFonts w:ascii="Calibri" w:hAnsi="Calibri"/>
        </w:rPr>
        <w:t xml:space="preserve">        Don’t Know</w:t>
      </w:r>
    </w:p>
    <w:p w14:paraId="4E15A5E5" w14:textId="77777777" w:rsidR="00F5080C" w:rsidRDefault="00F5080C" w:rsidP="00F5080C">
      <w:pPr>
        <w:rPr>
          <w:rFonts w:ascii="Calibri" w:hAnsi="Calibri"/>
        </w:rPr>
      </w:pPr>
      <w:r>
        <w:rPr>
          <w:rFonts w:ascii="Calibri" w:hAnsi="Calibri"/>
          <w:b/>
          <w:noProof/>
          <w:lang w:val="en-US"/>
        </w:rPr>
        <mc:AlternateContent>
          <mc:Choice Requires="wps">
            <w:drawing>
              <wp:anchor distT="0" distB="0" distL="114300" distR="114300" simplePos="0" relativeHeight="251771904" behindDoc="0" locked="0" layoutInCell="1" allowOverlap="1" wp14:anchorId="526754CE" wp14:editId="612D3FE5">
                <wp:simplePos x="0" y="0"/>
                <wp:positionH relativeFrom="column">
                  <wp:posOffset>3429000</wp:posOffset>
                </wp:positionH>
                <wp:positionV relativeFrom="paragraph">
                  <wp:posOffset>130810</wp:posOffset>
                </wp:positionV>
                <wp:extent cx="223520" cy="223520"/>
                <wp:effectExtent l="0" t="3810" r="17780" b="13970"/>
                <wp:wrapThrough wrapText="bothSides">
                  <wp:wrapPolygon edited="0">
                    <wp:start x="0" y="0"/>
                    <wp:lineTo x="21600" y="0"/>
                    <wp:lineTo x="21600" y="21600"/>
                    <wp:lineTo x="0" y="21600"/>
                    <wp:lineTo x="0" y="0"/>
                  </wp:wrapPolygon>
                </wp:wrapThrough>
                <wp:docPr id="4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B02304"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09" type="#_x0000_t202" style="position:absolute;margin-left:270pt;margin-top:10.3pt;width:17.6pt;height:1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" filled="f">
                <v:textbox inset=",7.2pt,,7.2pt">
                  <w:txbxContent>
                    <w:p w14:paraId="55B02304"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70880" behindDoc="0" locked="0" layoutInCell="1" allowOverlap="1" wp14:anchorId="1FF924F6" wp14:editId="340BB301">
                <wp:simplePos x="0" y="0"/>
                <wp:positionH relativeFrom="column">
                  <wp:posOffset>2743200</wp:posOffset>
                </wp:positionH>
                <wp:positionV relativeFrom="paragraph">
                  <wp:posOffset>130810</wp:posOffset>
                </wp:positionV>
                <wp:extent cx="223520" cy="223520"/>
                <wp:effectExtent l="0" t="3810" r="17780" b="13970"/>
                <wp:wrapThrough wrapText="bothSides">
                  <wp:wrapPolygon edited="0">
                    <wp:start x="0" y="0"/>
                    <wp:lineTo x="21600" y="0"/>
                    <wp:lineTo x="21600" y="21600"/>
                    <wp:lineTo x="0" y="21600"/>
                    <wp:lineTo x="0" y="0"/>
                  </wp:wrapPolygon>
                </wp:wrapThrough>
                <wp:docPr id="4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F8DEE2"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10" type="#_x0000_t202" style="position:absolute;margin-left:3in;margin-top:10.3pt;width:17.6pt;height:17.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" filled="f">
                <v:textbox inset=",7.2pt,,7.2pt">
                  <w:txbxContent>
                    <w:p w14:paraId="5AF8DEE2" w14:textId="77777777" w:rsidR="00DA7C28" w:rsidRDefault="00DA7C28" w:rsidP="00F5080C"/>
                  </w:txbxContent>
                </v:textbox>
                <w10:wrap type="through"/>
              </v:shape>
            </w:pict>
          </mc:Fallback>
        </mc:AlternateContent>
      </w:r>
    </w:p>
    <w:p w14:paraId="2F8A283F" w14:textId="77777777" w:rsidR="00F5080C" w:rsidRDefault="00F5080C" w:rsidP="00F5080C">
      <w:pPr>
        <w:ind w:left="142"/>
        <w:rPr>
          <w:rFonts w:ascii="Calibri" w:hAnsi="Calibri"/>
        </w:rPr>
      </w:pPr>
      <w:r w:rsidRPr="001C1F7D">
        <w:rPr>
          <w:rFonts w:ascii="Calibri" w:hAnsi="Calibri"/>
          <w:b/>
        </w:rPr>
        <w:t>c) Something else?  Please tell us what?</w:t>
      </w:r>
      <w:r>
        <w:rPr>
          <w:rFonts w:ascii="Calibri" w:hAnsi="Calibri"/>
        </w:rPr>
        <w:t xml:space="preserve">  </w:t>
      </w:r>
      <w:r w:rsidRPr="00E65A24">
        <w:rPr>
          <w:rFonts w:ascii="Calibri" w:hAnsi="Calibri"/>
        </w:rPr>
        <w:t>Yes             No</w:t>
      </w:r>
      <w:r>
        <w:rPr>
          <w:rFonts w:ascii="Calibri" w:hAnsi="Calibri"/>
        </w:rPr>
        <w:t xml:space="preserve">   </w:t>
      </w:r>
    </w:p>
    <w:p w14:paraId="6236BB7F" w14:textId="77777777" w:rsidR="00F5080C" w:rsidRPr="005E011C" w:rsidRDefault="00F5080C" w:rsidP="00F5080C">
      <w:pPr>
        <w:rPr>
          <w:rFonts w:ascii="Calibri" w:hAnsi="Calibri"/>
        </w:rPr>
      </w:pPr>
    </w:p>
    <w:p w14:paraId="68C3E355" w14:textId="77777777" w:rsidR="00F5080C" w:rsidRPr="005E011C" w:rsidRDefault="00F5080C" w:rsidP="00F5080C">
      <w:pPr>
        <w:ind w:left="142"/>
        <w:rPr>
          <w:rFonts w:ascii="Calibri" w:hAnsi="Calibri"/>
        </w:rPr>
      </w:pPr>
      <w:r>
        <w:rPr>
          <w:rFonts w:ascii="Calibri" w:hAnsi="Calibri"/>
        </w:rPr>
        <w:t>………………………………………………………………………………………………………………</w:t>
      </w:r>
    </w:p>
    <w:p w14:paraId="3DF518CF" w14:textId="77777777" w:rsidR="00F5080C" w:rsidRDefault="00F5080C" w:rsidP="00F5080C">
      <w:pPr>
        <w:ind w:left="142"/>
        <w:rPr>
          <w:rFonts w:ascii="Calibri" w:hAnsi="Calibri"/>
        </w:rPr>
      </w:pPr>
    </w:p>
    <w:p w14:paraId="7EC58A5F" w14:textId="77777777" w:rsidR="00F5080C" w:rsidRDefault="00F5080C" w:rsidP="00F5080C">
      <w:pPr>
        <w:ind w:left="142"/>
        <w:rPr>
          <w:rFonts w:ascii="Calibri" w:hAnsi="Calibri"/>
        </w:rPr>
      </w:pPr>
    </w:p>
    <w:p w14:paraId="7B5A6228" w14:textId="77777777" w:rsidR="00F5080C" w:rsidRPr="005E011C" w:rsidRDefault="00F5080C" w:rsidP="00F5080C">
      <w:pPr>
        <w:pStyle w:val="ListParagraph"/>
        <w:ind w:left="142"/>
        <w:rPr>
          <w:rFonts w:ascii="Calibri" w:hAnsi="Calibri"/>
          <w:b/>
          <w:sz w:val="32"/>
          <w:szCs w:val="32"/>
          <w:u w:val="single"/>
        </w:rPr>
      </w:pPr>
      <w:r>
        <w:rPr>
          <w:rFonts w:ascii="Calibri" w:hAnsi="Calibri"/>
          <w:b/>
          <w:sz w:val="32"/>
          <w:szCs w:val="32"/>
          <w:u w:val="single"/>
        </w:rPr>
        <w:t>DESIGN CRITERIA</w:t>
      </w:r>
    </w:p>
    <w:p w14:paraId="55749E47" w14:textId="77777777" w:rsidR="00F5080C" w:rsidRPr="005E011C" w:rsidRDefault="00F5080C" w:rsidP="00F5080C">
      <w:pPr>
        <w:pStyle w:val="ListParagraph"/>
        <w:ind w:left="142"/>
        <w:rPr>
          <w:rFonts w:ascii="Calibri" w:hAnsi="Calibri"/>
          <w:b/>
          <w:sz w:val="32"/>
          <w:szCs w:val="32"/>
        </w:rPr>
      </w:pPr>
    </w:p>
    <w:p w14:paraId="75E8EC78" w14:textId="77777777" w:rsidR="00F5080C" w:rsidRPr="005E011C" w:rsidRDefault="00F5080C" w:rsidP="00F5080C">
      <w:pPr>
        <w:pStyle w:val="ListParagraph"/>
        <w:ind w:left="142"/>
        <w:rPr>
          <w:rFonts w:ascii="Calibri" w:hAnsi="Calibri"/>
          <w:b/>
        </w:rPr>
      </w:pPr>
      <w:r w:rsidRPr="005E011C">
        <w:rPr>
          <w:rFonts w:ascii="Calibri" w:hAnsi="Calibri"/>
          <w:b/>
        </w:rPr>
        <w:t>The Neighbourhood Plan could include broad DESIGN guidance covering future developments. It might enable us to make sure new houses built in certain areas looked similar to what was already there OR it could allow for new modern designs where appropriate OR ask developers to make sure a mix of designs is used in larger scale building projects.</w:t>
      </w:r>
    </w:p>
    <w:p w14:paraId="03C4C044" w14:textId="77777777" w:rsidR="00F5080C" w:rsidRPr="005E011C" w:rsidRDefault="00F5080C" w:rsidP="00F5080C">
      <w:pPr>
        <w:pStyle w:val="ListParagraph"/>
        <w:ind w:left="142"/>
        <w:rPr>
          <w:rFonts w:ascii="Calibri" w:hAnsi="Calibri"/>
          <w:b/>
        </w:rPr>
      </w:pPr>
      <w:r>
        <w:rPr>
          <w:rFonts w:ascii="Calibri" w:hAnsi="Calibri"/>
          <w:b/>
          <w:noProof/>
          <w:lang w:val="en-US"/>
        </w:rPr>
        <mc:AlternateContent>
          <mc:Choice Requires="wps">
            <w:drawing>
              <wp:anchor distT="0" distB="0" distL="114300" distR="114300" simplePos="0" relativeHeight="251773952" behindDoc="0" locked="0" layoutInCell="1" allowOverlap="1" wp14:anchorId="3FDF0BB3" wp14:editId="6AD09FCD">
                <wp:simplePos x="0" y="0"/>
                <wp:positionH relativeFrom="column">
                  <wp:posOffset>2400300</wp:posOffset>
                </wp:positionH>
                <wp:positionV relativeFrom="paragraph">
                  <wp:posOffset>158750</wp:posOffset>
                </wp:positionV>
                <wp:extent cx="223520" cy="223520"/>
                <wp:effectExtent l="0" t="6350" r="17780" b="11430"/>
                <wp:wrapThrough wrapText="bothSides">
                  <wp:wrapPolygon edited="0">
                    <wp:start x="0" y="0"/>
                    <wp:lineTo x="21600" y="0"/>
                    <wp:lineTo x="21600" y="21600"/>
                    <wp:lineTo x="0" y="21600"/>
                    <wp:lineTo x="0" y="0"/>
                  </wp:wrapPolygon>
                </wp:wrapThrough>
                <wp:docPr id="4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03D12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1" type="#_x0000_t202" style="position:absolute;left:0;text-align:left;margin-left:189pt;margin-top:12.5pt;width:17.6pt;height:1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" filled="f">
                <v:textbox inset=",7.2pt,,7.2pt">
                  <w:txbxContent>
                    <w:p w14:paraId="3903D12B"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72928" behindDoc="0" locked="0" layoutInCell="1" allowOverlap="1" wp14:anchorId="608F6A24" wp14:editId="78E7CBDB">
                <wp:simplePos x="0" y="0"/>
                <wp:positionH relativeFrom="column">
                  <wp:posOffset>1600200</wp:posOffset>
                </wp:positionH>
                <wp:positionV relativeFrom="paragraph">
                  <wp:posOffset>158750</wp:posOffset>
                </wp:positionV>
                <wp:extent cx="223520" cy="223520"/>
                <wp:effectExtent l="0" t="6350" r="17780" b="11430"/>
                <wp:wrapThrough wrapText="bothSides">
                  <wp:wrapPolygon edited="0">
                    <wp:start x="0" y="0"/>
                    <wp:lineTo x="21600" y="0"/>
                    <wp:lineTo x="21600" y="21600"/>
                    <wp:lineTo x="0" y="21600"/>
                    <wp:lineTo x="0" y="0"/>
                  </wp:wrapPolygon>
                </wp:wrapThrough>
                <wp:docPr id="4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F3F68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2" type="#_x0000_t202" style="position:absolute;left:0;text-align:left;margin-left:126pt;margin-top:12.5pt;width:17.6pt;height:17.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" filled="f">
                <v:textbox inset=",7.2pt,,7.2pt">
                  <w:txbxContent>
                    <w:p w14:paraId="4FF3F68B" w14:textId="77777777" w:rsidR="00DA7C28" w:rsidRDefault="00DA7C28" w:rsidP="00F5080C"/>
                  </w:txbxContent>
                </v:textbox>
                <w10:wrap type="through"/>
              </v:shape>
            </w:pict>
          </mc:Fallback>
        </mc:AlternateContent>
      </w:r>
    </w:p>
    <w:p w14:paraId="2E10B02B" w14:textId="77777777" w:rsidR="00F5080C" w:rsidRPr="005E011C" w:rsidRDefault="00F5080C" w:rsidP="00F5080C">
      <w:pPr>
        <w:pStyle w:val="ListParagraph"/>
        <w:ind w:left="142"/>
        <w:rPr>
          <w:rFonts w:ascii="Calibri" w:hAnsi="Calibri"/>
          <w:b/>
          <w:i/>
        </w:rPr>
      </w:pPr>
      <w:r>
        <w:rPr>
          <w:rFonts w:ascii="Calibri" w:hAnsi="Calibri"/>
          <w:b/>
        </w:rPr>
        <w:t xml:space="preserve">1. </w:t>
      </w:r>
      <w:r w:rsidRPr="005E011C">
        <w:rPr>
          <w:rFonts w:ascii="Calibri" w:hAnsi="Calibri"/>
          <w:b/>
        </w:rPr>
        <w:t>Is this important?</w:t>
      </w:r>
      <w:r w:rsidRPr="005E011C">
        <w:rPr>
          <w:rFonts w:ascii="Calibri" w:hAnsi="Calibri"/>
        </w:rPr>
        <w:t xml:space="preserve">           Yes             No</w:t>
      </w:r>
    </w:p>
    <w:p w14:paraId="514335B1" w14:textId="77777777" w:rsidR="00F5080C" w:rsidRPr="008D4DD5" w:rsidRDefault="00F5080C" w:rsidP="00F5080C">
      <w:pPr>
        <w:rPr>
          <w:rFonts w:ascii="Calibri" w:hAnsi="Calibri"/>
          <w:b/>
        </w:rPr>
      </w:pPr>
    </w:p>
    <w:p w14:paraId="1A6F9980" w14:textId="77777777" w:rsidR="00F5080C" w:rsidRPr="005E011C" w:rsidRDefault="00F5080C" w:rsidP="00F5080C">
      <w:pPr>
        <w:pStyle w:val="ListParagraph"/>
        <w:ind w:left="142"/>
        <w:rPr>
          <w:rFonts w:ascii="Calibri" w:hAnsi="Calibri"/>
          <w:b/>
          <w:i/>
        </w:rPr>
      </w:pPr>
      <w:r w:rsidRPr="005E011C">
        <w:rPr>
          <w:rFonts w:ascii="Calibri" w:hAnsi="Calibri"/>
          <w:b/>
        </w:rPr>
        <w:t>If yes, do you have any suggestions as to what such guidance might be?</w:t>
      </w:r>
    </w:p>
    <w:p w14:paraId="466080F1" w14:textId="77777777" w:rsidR="00F5080C" w:rsidRPr="005E011C" w:rsidRDefault="00F5080C" w:rsidP="00F5080C">
      <w:pPr>
        <w:ind w:left="142"/>
        <w:rPr>
          <w:rFonts w:ascii="Calibri" w:hAnsi="Calibri"/>
        </w:rPr>
      </w:pPr>
      <w:r w:rsidRPr="005E011C">
        <w:rPr>
          <w:rFonts w:ascii="Calibri" w:hAnsi="Calibri"/>
        </w:rPr>
        <w:t>………………………………………………………………………………………………………………………..</w:t>
      </w:r>
    </w:p>
    <w:p w14:paraId="7F3F754A" w14:textId="77777777" w:rsidR="00F5080C" w:rsidRPr="005E011C" w:rsidRDefault="00F5080C" w:rsidP="00F5080C">
      <w:pPr>
        <w:ind w:left="142"/>
        <w:rPr>
          <w:rFonts w:ascii="Calibri" w:hAnsi="Calibri"/>
        </w:rPr>
      </w:pPr>
    </w:p>
    <w:p w14:paraId="40838C9F" w14:textId="77777777" w:rsidR="00F5080C" w:rsidRPr="005E011C" w:rsidRDefault="00F5080C" w:rsidP="00F5080C">
      <w:pPr>
        <w:ind w:left="142"/>
        <w:rPr>
          <w:rFonts w:ascii="Calibri" w:hAnsi="Calibri"/>
        </w:rPr>
      </w:pPr>
      <w:r w:rsidRPr="005E011C">
        <w:rPr>
          <w:rFonts w:ascii="Calibri" w:hAnsi="Calibri"/>
        </w:rPr>
        <w:t>………………………………………………………………………………………………………………………..</w:t>
      </w:r>
    </w:p>
    <w:p w14:paraId="11B6899B" w14:textId="77777777" w:rsidR="00F5080C" w:rsidRPr="005E011C" w:rsidRDefault="00F5080C" w:rsidP="00F5080C">
      <w:pPr>
        <w:ind w:left="142"/>
        <w:rPr>
          <w:rFonts w:ascii="Calibri" w:hAnsi="Calibri"/>
        </w:rPr>
      </w:pPr>
    </w:p>
    <w:p w14:paraId="22C9AA9F" w14:textId="77777777" w:rsidR="00F5080C" w:rsidRPr="005E011C" w:rsidRDefault="00F5080C" w:rsidP="00F5080C">
      <w:pPr>
        <w:pStyle w:val="ListParagraph"/>
        <w:ind w:left="142"/>
        <w:rPr>
          <w:rFonts w:ascii="Calibri" w:hAnsi="Calibri"/>
        </w:rPr>
      </w:pPr>
    </w:p>
    <w:p w14:paraId="2DA348CA" w14:textId="77777777" w:rsidR="00F5080C" w:rsidRPr="005E011C" w:rsidRDefault="00F5080C" w:rsidP="00F5080C">
      <w:pPr>
        <w:pStyle w:val="ListParagraph"/>
        <w:ind w:left="142"/>
        <w:rPr>
          <w:rFonts w:ascii="Calibri" w:hAnsi="Calibri"/>
          <w:b/>
          <w:i/>
        </w:rPr>
      </w:pPr>
      <w:r>
        <w:rPr>
          <w:rFonts w:ascii="Calibri" w:hAnsi="Calibri"/>
          <w:b/>
        </w:rPr>
        <w:t xml:space="preserve">2. </w:t>
      </w:r>
      <w:r w:rsidRPr="005E011C">
        <w:rPr>
          <w:rFonts w:ascii="Calibri" w:hAnsi="Calibri"/>
          <w:b/>
        </w:rPr>
        <w:t>Would these be specific to certain areas or sites?</w:t>
      </w:r>
    </w:p>
    <w:p w14:paraId="6C2C3B9B" w14:textId="77777777" w:rsidR="00F5080C" w:rsidRPr="005E011C" w:rsidRDefault="00F5080C" w:rsidP="00F5080C">
      <w:pPr>
        <w:ind w:left="142"/>
        <w:rPr>
          <w:rFonts w:ascii="Calibri" w:hAnsi="Calibri"/>
          <w:b/>
          <w:i/>
        </w:rPr>
      </w:pPr>
    </w:p>
    <w:p w14:paraId="77F79B6C" w14:textId="77777777" w:rsidR="00F5080C" w:rsidRDefault="00F5080C" w:rsidP="00F5080C">
      <w:pPr>
        <w:ind w:left="142"/>
        <w:rPr>
          <w:rFonts w:ascii="Calibri" w:hAnsi="Calibri"/>
        </w:rPr>
      </w:pPr>
      <w:r w:rsidRPr="005E011C">
        <w:rPr>
          <w:rFonts w:ascii="Calibri" w:hAnsi="Calibri"/>
        </w:rPr>
        <w:t>………………………………………………………………………………………………………………………..</w:t>
      </w:r>
    </w:p>
    <w:p w14:paraId="711270A6" w14:textId="77777777" w:rsidR="00F5080C" w:rsidRDefault="00F5080C" w:rsidP="00F5080C">
      <w:pPr>
        <w:ind w:left="142"/>
        <w:rPr>
          <w:rFonts w:ascii="Calibri" w:hAnsi="Calibri"/>
        </w:rPr>
      </w:pPr>
    </w:p>
    <w:p w14:paraId="6B78783A" w14:textId="77777777" w:rsidR="00F5080C" w:rsidRPr="005E011C" w:rsidRDefault="00F5080C" w:rsidP="00F5080C">
      <w:pPr>
        <w:ind w:left="142"/>
        <w:rPr>
          <w:rFonts w:ascii="Calibri" w:hAnsi="Calibri"/>
        </w:rPr>
      </w:pPr>
      <w:r>
        <w:rPr>
          <w:rFonts w:ascii="Calibri" w:hAnsi="Calibri"/>
        </w:rPr>
        <w:t>………………………………………………………………………………………………………………………..</w:t>
      </w:r>
    </w:p>
    <w:p w14:paraId="07A946E1" w14:textId="77777777" w:rsidR="00F5080C" w:rsidRDefault="00F5080C" w:rsidP="00F5080C">
      <w:pPr>
        <w:rPr>
          <w:rFonts w:ascii="Calibri" w:hAnsi="Calibri"/>
        </w:rPr>
      </w:pPr>
    </w:p>
    <w:p w14:paraId="0410D852" w14:textId="77777777" w:rsidR="00F5080C" w:rsidRPr="005E011C" w:rsidRDefault="00F5080C" w:rsidP="00F5080C">
      <w:pPr>
        <w:ind w:left="142"/>
        <w:rPr>
          <w:rFonts w:ascii="Calibri" w:hAnsi="Calibri"/>
        </w:rPr>
      </w:pPr>
    </w:p>
    <w:p w14:paraId="15476635" w14:textId="77777777" w:rsidR="00F5080C" w:rsidRDefault="00F5080C" w:rsidP="00F5080C">
      <w:pPr>
        <w:ind w:left="142"/>
        <w:rPr>
          <w:rFonts w:ascii="Calibri" w:hAnsi="Calibri"/>
          <w:b/>
          <w:sz w:val="32"/>
          <w:u w:val="single"/>
        </w:rPr>
      </w:pPr>
    </w:p>
    <w:p w14:paraId="6F28BD5E" w14:textId="77777777" w:rsidR="00F5080C" w:rsidRDefault="00F5080C" w:rsidP="00F5080C">
      <w:pPr>
        <w:ind w:left="142"/>
        <w:rPr>
          <w:rFonts w:ascii="Calibri" w:hAnsi="Calibri"/>
          <w:b/>
          <w:sz w:val="32"/>
          <w:u w:val="single"/>
        </w:rPr>
      </w:pPr>
    </w:p>
    <w:p w14:paraId="08F5AF3F" w14:textId="77777777" w:rsidR="00F5080C" w:rsidRDefault="00F5080C" w:rsidP="00F5080C">
      <w:pPr>
        <w:ind w:left="142"/>
        <w:rPr>
          <w:rFonts w:ascii="Calibri" w:hAnsi="Calibri"/>
          <w:b/>
          <w:sz w:val="32"/>
          <w:u w:val="single"/>
        </w:rPr>
      </w:pPr>
    </w:p>
    <w:p w14:paraId="5450AD2C" w14:textId="77777777" w:rsidR="00F5080C" w:rsidRDefault="00F5080C" w:rsidP="00F5080C">
      <w:pPr>
        <w:ind w:left="142"/>
        <w:rPr>
          <w:rFonts w:ascii="Calibri" w:hAnsi="Calibri"/>
          <w:b/>
          <w:sz w:val="32"/>
          <w:u w:val="single"/>
        </w:rPr>
      </w:pPr>
    </w:p>
    <w:p w14:paraId="36104E0C" w14:textId="77777777" w:rsidR="00F5080C" w:rsidRDefault="00F5080C" w:rsidP="00F5080C">
      <w:pPr>
        <w:ind w:left="142"/>
        <w:rPr>
          <w:rFonts w:ascii="Calibri" w:hAnsi="Calibri"/>
          <w:b/>
          <w:sz w:val="32"/>
          <w:u w:val="single"/>
        </w:rPr>
      </w:pPr>
    </w:p>
    <w:p w14:paraId="2A8EECC4" w14:textId="77777777" w:rsidR="00F5080C" w:rsidRDefault="00F5080C" w:rsidP="00F5080C">
      <w:pPr>
        <w:ind w:left="142"/>
        <w:rPr>
          <w:rFonts w:ascii="Calibri" w:hAnsi="Calibri"/>
          <w:b/>
          <w:sz w:val="32"/>
          <w:u w:val="single"/>
        </w:rPr>
      </w:pPr>
    </w:p>
    <w:p w14:paraId="481DDCD7" w14:textId="77777777" w:rsidR="00F5080C" w:rsidRPr="005E011C" w:rsidRDefault="00F5080C" w:rsidP="00F5080C">
      <w:pPr>
        <w:ind w:left="142"/>
        <w:rPr>
          <w:rFonts w:ascii="Calibri" w:hAnsi="Calibri"/>
          <w:b/>
          <w:sz w:val="32"/>
          <w:u w:val="single"/>
        </w:rPr>
      </w:pPr>
      <w:r>
        <w:rPr>
          <w:rFonts w:ascii="Calibri" w:hAnsi="Calibri"/>
          <w:b/>
          <w:sz w:val="32"/>
          <w:u w:val="single"/>
        </w:rPr>
        <w:lastRenderedPageBreak/>
        <w:t>THE ‘NATURAL’ ENVIRONMENT</w:t>
      </w:r>
    </w:p>
    <w:p w14:paraId="3CAE0271" w14:textId="77777777" w:rsidR="00F5080C" w:rsidRPr="005E011C" w:rsidRDefault="00F5080C" w:rsidP="00F5080C">
      <w:pPr>
        <w:ind w:left="142"/>
        <w:rPr>
          <w:rFonts w:ascii="Calibri" w:hAnsi="Calibri"/>
        </w:rPr>
      </w:pPr>
    </w:p>
    <w:p w14:paraId="7AA076D3" w14:textId="77777777" w:rsidR="00F5080C" w:rsidRPr="005E011C" w:rsidRDefault="00F5080C" w:rsidP="00F5080C">
      <w:pPr>
        <w:pStyle w:val="ListParagraph"/>
        <w:ind w:left="142"/>
        <w:rPr>
          <w:rFonts w:ascii="Calibri" w:hAnsi="Calibri"/>
          <w:b/>
          <w:i/>
        </w:rPr>
      </w:pPr>
      <w:r>
        <w:rPr>
          <w:rFonts w:ascii="Calibri" w:hAnsi="Calibri"/>
          <w:b/>
          <w:noProof/>
          <w:lang w:val="en-US"/>
        </w:rPr>
        <mc:AlternateContent>
          <mc:Choice Requires="wps">
            <w:drawing>
              <wp:anchor distT="0" distB="0" distL="114300" distR="114300" simplePos="0" relativeHeight="251724800" behindDoc="0" locked="0" layoutInCell="1" allowOverlap="1" wp14:anchorId="6F847629" wp14:editId="47B5E86C">
                <wp:simplePos x="0" y="0"/>
                <wp:positionH relativeFrom="column">
                  <wp:posOffset>2743200</wp:posOffset>
                </wp:positionH>
                <wp:positionV relativeFrom="paragraph">
                  <wp:posOffset>250825</wp:posOffset>
                </wp:positionV>
                <wp:extent cx="223520" cy="223520"/>
                <wp:effectExtent l="0" t="0" r="17780" b="8255"/>
                <wp:wrapThrough wrapText="bothSides">
                  <wp:wrapPolygon edited="0">
                    <wp:start x="0" y="0"/>
                    <wp:lineTo x="21600" y="0"/>
                    <wp:lineTo x="21600" y="21600"/>
                    <wp:lineTo x="0" y="21600"/>
                    <wp:lineTo x="0" y="0"/>
                  </wp:wrapPolygon>
                </wp:wrapThrough>
                <wp:docPr id="4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CFD6DC"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13" type="#_x0000_t202" style="position:absolute;left:0;text-align:left;margin-left:3in;margin-top:19.75pt;width:17.6pt;height:1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" filled="f">
                <v:textbox inset=",7.2pt,,7.2pt">
                  <w:txbxContent>
                    <w:p w14:paraId="62CFD6DC"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25824" behindDoc="0" locked="0" layoutInCell="1" allowOverlap="1" wp14:anchorId="28A255DF" wp14:editId="76C50F4B">
                <wp:simplePos x="0" y="0"/>
                <wp:positionH relativeFrom="column">
                  <wp:posOffset>2057400</wp:posOffset>
                </wp:positionH>
                <wp:positionV relativeFrom="paragraph">
                  <wp:posOffset>250825</wp:posOffset>
                </wp:positionV>
                <wp:extent cx="223520" cy="223520"/>
                <wp:effectExtent l="0" t="0" r="17780" b="8255"/>
                <wp:wrapThrough wrapText="bothSides">
                  <wp:wrapPolygon edited="0">
                    <wp:start x="0" y="0"/>
                    <wp:lineTo x="21600" y="0"/>
                    <wp:lineTo x="21600" y="21600"/>
                    <wp:lineTo x="0" y="21600"/>
                    <wp:lineTo x="0" y="0"/>
                  </wp:wrapPolygon>
                </wp:wrapThrough>
                <wp:docPr id="4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5A3FF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14" type="#_x0000_t202" style="position:absolute;left:0;text-align:left;margin-left:162pt;margin-top:19.75pt;width:17.6pt;height:1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" filled="f">
                <v:textbox inset=",7.2pt,,7.2pt">
                  <w:txbxContent>
                    <w:p w14:paraId="7D5A3FF3" w14:textId="77777777" w:rsidR="00DA7C28" w:rsidRDefault="00DA7C28" w:rsidP="00F5080C"/>
                  </w:txbxContent>
                </v:textbox>
                <w10:wrap type="through"/>
              </v:shape>
            </w:pict>
          </mc:Fallback>
        </mc:AlternateContent>
      </w:r>
      <w:r>
        <w:rPr>
          <w:rFonts w:ascii="Calibri" w:hAnsi="Calibri"/>
          <w:b/>
        </w:rPr>
        <w:t xml:space="preserve">1. </w:t>
      </w:r>
      <w:r w:rsidRPr="005E011C">
        <w:rPr>
          <w:rFonts w:ascii="Calibri" w:hAnsi="Calibri"/>
          <w:b/>
        </w:rPr>
        <w:t xml:space="preserve">Would you like to see </w:t>
      </w:r>
      <w:r>
        <w:rPr>
          <w:rFonts w:ascii="Calibri" w:hAnsi="Calibri"/>
          <w:b/>
        </w:rPr>
        <w:t>detailed policies</w:t>
      </w:r>
      <w:r w:rsidRPr="005E011C">
        <w:rPr>
          <w:rFonts w:ascii="Calibri" w:hAnsi="Calibri"/>
          <w:b/>
        </w:rPr>
        <w:t xml:space="preserve"> for the village to protect or enhance its landscape, flora, fauna, </w:t>
      </w:r>
      <w:proofErr w:type="spellStart"/>
      <w:r w:rsidRPr="005E011C">
        <w:rPr>
          <w:rFonts w:ascii="Calibri" w:hAnsi="Calibri"/>
          <w:b/>
        </w:rPr>
        <w:t>etc</w:t>
      </w:r>
      <w:proofErr w:type="spellEnd"/>
      <w:r w:rsidRPr="005E011C">
        <w:rPr>
          <w:rFonts w:ascii="Calibri" w:hAnsi="Calibri"/>
          <w:b/>
        </w:rPr>
        <w:t>?</w:t>
      </w:r>
      <w:r w:rsidRPr="005E011C">
        <w:rPr>
          <w:rFonts w:ascii="Calibri" w:hAnsi="Calibri"/>
        </w:rPr>
        <w:t xml:space="preserve">            Yes            No</w:t>
      </w:r>
    </w:p>
    <w:p w14:paraId="78FB6B51" w14:textId="77777777" w:rsidR="00F5080C" w:rsidRPr="005E011C" w:rsidRDefault="00F5080C" w:rsidP="00F5080C">
      <w:pPr>
        <w:ind w:left="142"/>
        <w:rPr>
          <w:rFonts w:ascii="Calibri" w:hAnsi="Calibri"/>
          <w:b/>
          <w:i/>
        </w:rPr>
      </w:pPr>
    </w:p>
    <w:p w14:paraId="60510D91" w14:textId="77777777" w:rsidR="00F5080C" w:rsidRPr="005E011C" w:rsidRDefault="00F5080C" w:rsidP="00F5080C">
      <w:pPr>
        <w:pStyle w:val="ListParagraph"/>
        <w:ind w:left="142"/>
        <w:rPr>
          <w:rFonts w:ascii="Calibri" w:hAnsi="Calibri"/>
          <w:b/>
          <w:i/>
        </w:rPr>
      </w:pPr>
      <w:r w:rsidRPr="005E011C">
        <w:rPr>
          <w:rFonts w:ascii="Calibri" w:hAnsi="Calibri"/>
          <w:b/>
        </w:rPr>
        <w:t>If so, what should it include?</w:t>
      </w:r>
      <w:r>
        <w:rPr>
          <w:rFonts w:ascii="Calibri" w:hAnsi="Calibri"/>
          <w:b/>
        </w:rPr>
        <w:t xml:space="preserve"> (</w:t>
      </w:r>
      <w:proofErr w:type="gramStart"/>
      <w:r w:rsidRPr="0021295B">
        <w:rPr>
          <w:rFonts w:ascii="Calibri" w:hAnsi="Calibri"/>
        </w:rPr>
        <w:t>tick</w:t>
      </w:r>
      <w:proofErr w:type="gramEnd"/>
      <w:r w:rsidRPr="0021295B">
        <w:rPr>
          <w:rFonts w:ascii="Calibri" w:hAnsi="Calibri"/>
        </w:rPr>
        <w:t xml:space="preserve"> any that apply</w:t>
      </w:r>
      <w:r>
        <w:rPr>
          <w:rFonts w:ascii="Calibri" w:hAnsi="Calibri"/>
          <w:b/>
        </w:rPr>
        <w:t>)</w:t>
      </w:r>
    </w:p>
    <w:p w14:paraId="2082595B" w14:textId="77777777" w:rsidR="00F5080C" w:rsidRPr="005E011C" w:rsidRDefault="00F5080C" w:rsidP="00F5080C">
      <w:pPr>
        <w:pStyle w:val="ListParagraph"/>
        <w:ind w:left="0"/>
        <w:rPr>
          <w:rFonts w:ascii="Calibri" w:hAnsi="Calibri"/>
        </w:rPr>
      </w:pPr>
      <w:r>
        <w:rPr>
          <w:rFonts w:ascii="Calibri" w:hAnsi="Calibri"/>
          <w:b/>
          <w:noProof/>
          <w:lang w:val="en-US"/>
        </w:rPr>
        <mc:AlternateContent>
          <mc:Choice Requires="wps">
            <w:drawing>
              <wp:anchor distT="0" distB="0" distL="114300" distR="114300" simplePos="0" relativeHeight="251726848" behindDoc="0" locked="0" layoutInCell="1" allowOverlap="1" wp14:anchorId="00E8B4CC" wp14:editId="7A6CB605">
                <wp:simplePos x="0" y="0"/>
                <wp:positionH relativeFrom="column">
                  <wp:posOffset>114300</wp:posOffset>
                </wp:positionH>
                <wp:positionV relativeFrom="paragraph">
                  <wp:posOffset>81280</wp:posOffset>
                </wp:positionV>
                <wp:extent cx="223520" cy="223520"/>
                <wp:effectExtent l="0" t="5080" r="17780" b="12700"/>
                <wp:wrapThrough wrapText="bothSides">
                  <wp:wrapPolygon edited="0">
                    <wp:start x="0" y="0"/>
                    <wp:lineTo x="21600" y="0"/>
                    <wp:lineTo x="21600" y="21600"/>
                    <wp:lineTo x="0" y="21600"/>
                    <wp:lineTo x="0" y="0"/>
                  </wp:wrapPolygon>
                </wp:wrapThrough>
                <wp:docPr id="4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588300"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15" type="#_x0000_t202" style="position:absolute;margin-left:9pt;margin-top:6.4pt;width:17.6pt;height:1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WSt3w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" filled="f">
                <v:textbox inset=",7.2pt,,7.2pt">
                  <w:txbxContent>
                    <w:p w14:paraId="5E588300" w14:textId="77777777" w:rsidR="00DA7C28" w:rsidRDefault="00DA7C28" w:rsidP="00F5080C"/>
                  </w:txbxContent>
                </v:textbox>
                <w10:wrap type="through"/>
              </v:shape>
            </w:pict>
          </mc:Fallback>
        </mc:AlternateContent>
      </w:r>
    </w:p>
    <w:p w14:paraId="43AABE31" w14:textId="77777777" w:rsidR="00F5080C" w:rsidRPr="005E011C" w:rsidRDefault="00F5080C" w:rsidP="00F5080C">
      <w:pPr>
        <w:pStyle w:val="ListParagraph"/>
        <w:rPr>
          <w:rFonts w:ascii="Calibri" w:hAnsi="Calibri"/>
        </w:rPr>
      </w:pPr>
      <w:r w:rsidRPr="005E011C">
        <w:rPr>
          <w:rFonts w:ascii="Calibri" w:hAnsi="Calibri"/>
        </w:rPr>
        <w:t>Tree planting</w:t>
      </w:r>
    </w:p>
    <w:p w14:paraId="084F383E" w14:textId="77777777" w:rsidR="00F5080C" w:rsidRPr="005E011C" w:rsidRDefault="00F5080C" w:rsidP="00F5080C">
      <w:pPr>
        <w:pStyle w:val="ListParagraph"/>
        <w:rPr>
          <w:rFonts w:ascii="Calibri" w:hAnsi="Calibri"/>
        </w:rPr>
      </w:pPr>
      <w:r>
        <w:rPr>
          <w:rFonts w:ascii="Calibri" w:hAnsi="Calibri"/>
          <w:b/>
          <w:noProof/>
          <w:lang w:val="en-US"/>
        </w:rPr>
        <mc:AlternateContent>
          <mc:Choice Requires="wps">
            <w:drawing>
              <wp:anchor distT="0" distB="0" distL="114300" distR="114300" simplePos="0" relativeHeight="251727872" behindDoc="0" locked="0" layoutInCell="1" allowOverlap="1" wp14:anchorId="378FDBB3" wp14:editId="24EC270A">
                <wp:simplePos x="0" y="0"/>
                <wp:positionH relativeFrom="column">
                  <wp:posOffset>114300</wp:posOffset>
                </wp:positionH>
                <wp:positionV relativeFrom="paragraph">
                  <wp:posOffset>166370</wp:posOffset>
                </wp:positionV>
                <wp:extent cx="223520" cy="223520"/>
                <wp:effectExtent l="0" t="1270" r="17780" b="16510"/>
                <wp:wrapThrough wrapText="bothSides">
                  <wp:wrapPolygon edited="0">
                    <wp:start x="0" y="0"/>
                    <wp:lineTo x="21600" y="0"/>
                    <wp:lineTo x="21600" y="21600"/>
                    <wp:lineTo x="0" y="21600"/>
                    <wp:lineTo x="0" y="0"/>
                  </wp:wrapPolygon>
                </wp:wrapThrough>
                <wp:docPr id="4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F311E5"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6" type="#_x0000_t202" style="position:absolute;left:0;text-align:left;margin-left:9pt;margin-top:13.1pt;width:17.6pt;height:17.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P4SH0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" filled="f">
                <v:textbox inset=",7.2pt,,7.2pt">
                  <w:txbxContent>
                    <w:p w14:paraId="00F311E5" w14:textId="77777777" w:rsidR="00DA7C28" w:rsidRDefault="00DA7C28" w:rsidP="00F5080C"/>
                  </w:txbxContent>
                </v:textbox>
                <w10:wrap type="through"/>
              </v:shape>
            </w:pict>
          </mc:Fallback>
        </mc:AlternateContent>
      </w:r>
    </w:p>
    <w:p w14:paraId="622D5F37" w14:textId="77777777" w:rsidR="00F5080C" w:rsidRPr="005E011C" w:rsidRDefault="00F5080C" w:rsidP="00F5080C">
      <w:pPr>
        <w:pStyle w:val="ListParagraph"/>
        <w:rPr>
          <w:rFonts w:ascii="Calibri" w:hAnsi="Calibri"/>
        </w:rPr>
      </w:pPr>
      <w:r w:rsidRPr="005E011C">
        <w:rPr>
          <w:rFonts w:ascii="Calibri" w:hAnsi="Calibri"/>
        </w:rPr>
        <w:t xml:space="preserve">River bank </w:t>
      </w:r>
      <w:r>
        <w:rPr>
          <w:rFonts w:ascii="Calibri" w:hAnsi="Calibri"/>
        </w:rPr>
        <w:t xml:space="preserve">improvements </w:t>
      </w:r>
    </w:p>
    <w:p w14:paraId="01AA9FC5" w14:textId="77777777" w:rsidR="00F5080C" w:rsidRPr="005E011C" w:rsidRDefault="00F5080C" w:rsidP="00F5080C">
      <w:pPr>
        <w:pStyle w:val="ListParagraph"/>
        <w:rPr>
          <w:rFonts w:ascii="Calibri" w:hAnsi="Calibri"/>
        </w:rPr>
      </w:pPr>
    </w:p>
    <w:p w14:paraId="09BFF36E" w14:textId="77777777" w:rsidR="00F5080C" w:rsidRPr="005E011C" w:rsidRDefault="00F5080C" w:rsidP="00F5080C">
      <w:pPr>
        <w:pStyle w:val="ListParagraph"/>
        <w:rPr>
          <w:rFonts w:ascii="Calibri" w:hAnsi="Calibri"/>
        </w:rPr>
      </w:pPr>
      <w:r>
        <w:rPr>
          <w:rFonts w:ascii="Calibri" w:hAnsi="Calibri"/>
          <w:b/>
          <w:noProof/>
          <w:lang w:val="en-US"/>
        </w:rPr>
        <mc:AlternateContent>
          <mc:Choice Requires="wps">
            <w:drawing>
              <wp:anchor distT="0" distB="0" distL="114300" distR="114300" simplePos="0" relativeHeight="251728896" behindDoc="0" locked="0" layoutInCell="1" allowOverlap="1" wp14:anchorId="12A26947" wp14:editId="7BAD7692">
                <wp:simplePos x="0" y="0"/>
                <wp:positionH relativeFrom="column">
                  <wp:posOffset>114300</wp:posOffset>
                </wp:positionH>
                <wp:positionV relativeFrom="paragraph">
                  <wp:posOffset>65405</wp:posOffset>
                </wp:positionV>
                <wp:extent cx="223520" cy="223520"/>
                <wp:effectExtent l="0" t="1905" r="17780" b="15875"/>
                <wp:wrapThrough wrapText="bothSides">
                  <wp:wrapPolygon edited="0">
                    <wp:start x="0" y="0"/>
                    <wp:lineTo x="21600" y="0"/>
                    <wp:lineTo x="21600" y="21600"/>
                    <wp:lineTo x="0" y="21600"/>
                    <wp:lineTo x="0" y="0"/>
                  </wp:wrapPolygon>
                </wp:wrapThrough>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F9842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17" type="#_x0000_t202" style="position:absolute;left:0;text-align:left;margin-left:9pt;margin-top:5.15pt;width:17.6pt;height:1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" filled="f">
                <v:textbox inset=",7.2pt,,7.2pt">
                  <w:txbxContent>
                    <w:p w14:paraId="53F9842B" w14:textId="77777777" w:rsidR="00DA7C28" w:rsidRDefault="00DA7C28" w:rsidP="00F5080C"/>
                  </w:txbxContent>
                </v:textbox>
                <w10:wrap type="through"/>
              </v:shape>
            </w:pict>
          </mc:Fallback>
        </mc:AlternateContent>
      </w:r>
      <w:r w:rsidRPr="005E011C">
        <w:rPr>
          <w:rFonts w:ascii="Calibri" w:hAnsi="Calibri"/>
        </w:rPr>
        <w:t>Habitat management</w:t>
      </w:r>
    </w:p>
    <w:p w14:paraId="23EA728B" w14:textId="77777777" w:rsidR="00F5080C" w:rsidRPr="005E011C" w:rsidRDefault="00F5080C" w:rsidP="00F5080C">
      <w:pPr>
        <w:pStyle w:val="ListParagraph"/>
        <w:rPr>
          <w:rFonts w:ascii="Calibri" w:hAnsi="Calibri"/>
        </w:rPr>
      </w:pPr>
    </w:p>
    <w:p w14:paraId="74391613" w14:textId="77777777" w:rsidR="00F5080C" w:rsidRPr="005E011C" w:rsidRDefault="00F5080C" w:rsidP="00F5080C">
      <w:pPr>
        <w:pStyle w:val="ListParagraph"/>
        <w:rPr>
          <w:rFonts w:ascii="Calibri" w:hAnsi="Calibri"/>
        </w:rPr>
      </w:pPr>
      <w:r>
        <w:rPr>
          <w:rFonts w:ascii="Calibri" w:hAnsi="Calibri"/>
          <w:b/>
          <w:noProof/>
          <w:lang w:val="en-US"/>
        </w:rPr>
        <mc:AlternateContent>
          <mc:Choice Requires="wps">
            <w:drawing>
              <wp:anchor distT="0" distB="0" distL="114300" distR="114300" simplePos="0" relativeHeight="251729920" behindDoc="0" locked="0" layoutInCell="1" allowOverlap="1" wp14:anchorId="48AABE91" wp14:editId="595DA082">
                <wp:simplePos x="0" y="0"/>
                <wp:positionH relativeFrom="column">
                  <wp:posOffset>114300</wp:posOffset>
                </wp:positionH>
                <wp:positionV relativeFrom="paragraph">
                  <wp:posOffset>36195</wp:posOffset>
                </wp:positionV>
                <wp:extent cx="223520" cy="223520"/>
                <wp:effectExtent l="0" t="0" r="17780" b="6985"/>
                <wp:wrapThrough wrapText="bothSides">
                  <wp:wrapPolygon edited="0">
                    <wp:start x="0" y="0"/>
                    <wp:lineTo x="21600" y="0"/>
                    <wp:lineTo x="21600" y="21600"/>
                    <wp:lineTo x="0" y="21600"/>
                    <wp:lineTo x="0" y="0"/>
                  </wp:wrapPolygon>
                </wp:wrapThrough>
                <wp:docPr id="3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897D7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18" type="#_x0000_t202" style="position:absolute;left:0;text-align:left;margin-left:9pt;margin-top:2.85pt;width:17.6pt;height:17.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vQH0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" filled="f">
                <v:textbox inset=",7.2pt,,7.2pt">
                  <w:txbxContent>
                    <w:p w14:paraId="71897D73" w14:textId="77777777" w:rsidR="00DA7C28" w:rsidRDefault="00DA7C28" w:rsidP="00F5080C"/>
                  </w:txbxContent>
                </v:textbox>
                <w10:wrap type="through"/>
              </v:shape>
            </w:pict>
          </mc:Fallback>
        </mc:AlternateContent>
      </w:r>
      <w:r w:rsidRPr="005E011C">
        <w:rPr>
          <w:rFonts w:ascii="Calibri" w:hAnsi="Calibri"/>
        </w:rPr>
        <w:t>Woodland management</w:t>
      </w:r>
    </w:p>
    <w:p w14:paraId="4D10D4D2" w14:textId="77777777" w:rsidR="00F5080C" w:rsidRPr="005E011C" w:rsidRDefault="00F5080C" w:rsidP="00F5080C">
      <w:pPr>
        <w:pStyle w:val="ListParagraph"/>
        <w:rPr>
          <w:rFonts w:ascii="Calibri" w:hAnsi="Calibri"/>
        </w:rPr>
      </w:pPr>
    </w:p>
    <w:p w14:paraId="19C14C8A" w14:textId="77777777" w:rsidR="00F5080C" w:rsidRPr="005E011C" w:rsidRDefault="00F5080C" w:rsidP="00F5080C">
      <w:pPr>
        <w:pStyle w:val="ListParagraph"/>
        <w:rPr>
          <w:rFonts w:ascii="Calibri" w:hAnsi="Calibri"/>
        </w:rPr>
      </w:pPr>
      <w:r>
        <w:rPr>
          <w:rFonts w:ascii="Calibri" w:hAnsi="Calibri"/>
          <w:b/>
          <w:noProof/>
          <w:lang w:val="en-US"/>
        </w:rPr>
        <mc:AlternateContent>
          <mc:Choice Requires="wps">
            <w:drawing>
              <wp:anchor distT="0" distB="0" distL="114300" distR="114300" simplePos="0" relativeHeight="251730944" behindDoc="0" locked="0" layoutInCell="1" allowOverlap="1" wp14:anchorId="77E38147" wp14:editId="6DE369C4">
                <wp:simplePos x="0" y="0"/>
                <wp:positionH relativeFrom="column">
                  <wp:posOffset>114300</wp:posOffset>
                </wp:positionH>
                <wp:positionV relativeFrom="paragraph">
                  <wp:posOffset>6985</wp:posOffset>
                </wp:positionV>
                <wp:extent cx="223520" cy="223520"/>
                <wp:effectExtent l="0" t="0" r="17780" b="10795"/>
                <wp:wrapThrough wrapText="bothSides">
                  <wp:wrapPolygon edited="0">
                    <wp:start x="0" y="0"/>
                    <wp:lineTo x="21600" y="0"/>
                    <wp:lineTo x="21600" y="21600"/>
                    <wp:lineTo x="0" y="21600"/>
                    <wp:lineTo x="0" y="0"/>
                  </wp:wrapPolygon>
                </wp:wrapThrough>
                <wp:docPr id="3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C4DE9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19" type="#_x0000_t202" style="position:absolute;left:0;text-align:left;margin-left:9pt;margin-top:.55pt;width:17.6pt;height:1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L2TX0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" filled="f">
                <v:textbox inset=",7.2pt,,7.2pt">
                  <w:txbxContent>
                    <w:p w14:paraId="58C4DE9B" w14:textId="77777777" w:rsidR="00DA7C28" w:rsidRDefault="00DA7C28" w:rsidP="00F5080C"/>
                  </w:txbxContent>
                </v:textbox>
                <w10:wrap type="through"/>
              </v:shape>
            </w:pict>
          </mc:Fallback>
        </mc:AlternateContent>
      </w:r>
      <w:r>
        <w:rPr>
          <w:rFonts w:ascii="Calibri" w:hAnsi="Calibri"/>
        </w:rPr>
        <w:t>Protection of b</w:t>
      </w:r>
      <w:r w:rsidRPr="005E011C">
        <w:rPr>
          <w:rFonts w:ascii="Calibri" w:hAnsi="Calibri"/>
        </w:rPr>
        <w:t>eautiful views</w:t>
      </w:r>
    </w:p>
    <w:p w14:paraId="27A21237" w14:textId="77777777" w:rsidR="00F5080C" w:rsidRPr="005E011C" w:rsidRDefault="00F5080C" w:rsidP="00F5080C">
      <w:pPr>
        <w:pStyle w:val="ListParagraph"/>
        <w:rPr>
          <w:rFonts w:ascii="Calibri" w:hAnsi="Calibri"/>
        </w:rPr>
      </w:pPr>
      <w:r>
        <w:rPr>
          <w:rFonts w:ascii="Calibri" w:hAnsi="Calibri"/>
          <w:b/>
          <w:noProof/>
          <w:lang w:val="en-US"/>
        </w:rPr>
        <mc:AlternateContent>
          <mc:Choice Requires="wps">
            <w:drawing>
              <wp:anchor distT="0" distB="0" distL="114300" distR="114300" simplePos="0" relativeHeight="251731968" behindDoc="0" locked="0" layoutInCell="1" allowOverlap="1" wp14:anchorId="485D7079" wp14:editId="43B0BDEE">
                <wp:simplePos x="0" y="0"/>
                <wp:positionH relativeFrom="column">
                  <wp:posOffset>-337820</wp:posOffset>
                </wp:positionH>
                <wp:positionV relativeFrom="paragraph">
                  <wp:posOffset>163830</wp:posOffset>
                </wp:positionV>
                <wp:extent cx="223520" cy="223520"/>
                <wp:effectExtent l="5080" t="0" r="12700" b="19050"/>
                <wp:wrapThrough wrapText="bothSides">
                  <wp:wrapPolygon edited="0">
                    <wp:start x="0" y="0"/>
                    <wp:lineTo x="21600" y="0"/>
                    <wp:lineTo x="21600" y="21600"/>
                    <wp:lineTo x="0" y="21600"/>
                    <wp:lineTo x="0" y="0"/>
                  </wp:wrapPolygon>
                </wp:wrapThrough>
                <wp:docPr id="3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86EAFF"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20" type="#_x0000_t202" style="position:absolute;left:0;text-align:left;margin-left:-26.55pt;margin-top:12.9pt;width:17.6pt;height:1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" filled="f">
                <v:textbox inset=",7.2pt,,7.2pt">
                  <w:txbxContent>
                    <w:p w14:paraId="7F86EAFF" w14:textId="77777777" w:rsidR="00DA7C28" w:rsidRDefault="00DA7C28" w:rsidP="00F5080C"/>
                  </w:txbxContent>
                </v:textbox>
                <w10:wrap type="through"/>
              </v:shape>
            </w:pict>
          </mc:Fallback>
        </mc:AlternateContent>
      </w:r>
    </w:p>
    <w:p w14:paraId="0FA197C8" w14:textId="77777777" w:rsidR="00F5080C" w:rsidRDefault="00F5080C" w:rsidP="00F5080C">
      <w:pPr>
        <w:pStyle w:val="ListParagraph"/>
        <w:rPr>
          <w:rFonts w:ascii="Calibri" w:hAnsi="Calibri"/>
        </w:rPr>
      </w:pPr>
      <w:r w:rsidRPr="005E011C">
        <w:rPr>
          <w:rFonts w:ascii="Calibri" w:hAnsi="Calibri"/>
        </w:rPr>
        <w:t xml:space="preserve">Other </w:t>
      </w:r>
      <w:r>
        <w:rPr>
          <w:rFonts w:ascii="Calibri" w:hAnsi="Calibri"/>
        </w:rPr>
        <w:t xml:space="preserve">(please tell us what) </w:t>
      </w:r>
    </w:p>
    <w:p w14:paraId="4548984A" w14:textId="77777777" w:rsidR="00F5080C" w:rsidRDefault="00F5080C" w:rsidP="00F5080C">
      <w:pPr>
        <w:pStyle w:val="ListParagraph"/>
        <w:rPr>
          <w:rFonts w:ascii="Calibri" w:hAnsi="Calibri"/>
        </w:rPr>
      </w:pPr>
    </w:p>
    <w:p w14:paraId="0D073769" w14:textId="77777777" w:rsidR="00F5080C" w:rsidRDefault="00F5080C" w:rsidP="00F5080C">
      <w:pPr>
        <w:pStyle w:val="ListParagraph"/>
        <w:ind w:left="142"/>
        <w:rPr>
          <w:rFonts w:ascii="Calibri" w:hAnsi="Calibri"/>
        </w:rPr>
      </w:pPr>
      <w:r w:rsidRPr="005E011C">
        <w:rPr>
          <w:rFonts w:ascii="Calibri" w:hAnsi="Calibri"/>
        </w:rPr>
        <w:t>……………………………………………………………………………</w:t>
      </w:r>
      <w:r>
        <w:rPr>
          <w:rFonts w:ascii="Calibri" w:hAnsi="Calibri"/>
        </w:rPr>
        <w:t>…………………………………………</w:t>
      </w:r>
    </w:p>
    <w:p w14:paraId="68E57987" w14:textId="77777777" w:rsidR="00F5080C" w:rsidRDefault="00F5080C" w:rsidP="00F5080C">
      <w:pPr>
        <w:pStyle w:val="ListParagraph"/>
        <w:ind w:left="142"/>
        <w:rPr>
          <w:rFonts w:ascii="Calibri" w:hAnsi="Calibri"/>
        </w:rPr>
      </w:pPr>
    </w:p>
    <w:p w14:paraId="46742DB3" w14:textId="77777777" w:rsidR="00F5080C" w:rsidRPr="005E011C" w:rsidRDefault="00F5080C" w:rsidP="00F5080C">
      <w:pPr>
        <w:pStyle w:val="ListParagraph"/>
        <w:ind w:left="142"/>
        <w:rPr>
          <w:rFonts w:ascii="Calibri" w:hAnsi="Calibri"/>
        </w:rPr>
      </w:pPr>
      <w:r>
        <w:rPr>
          <w:rFonts w:ascii="Calibri" w:hAnsi="Calibri"/>
        </w:rPr>
        <w:t>………………………………………………………………………………………………………………………</w:t>
      </w:r>
    </w:p>
    <w:p w14:paraId="7209F6F4" w14:textId="77777777" w:rsidR="00F5080C" w:rsidRPr="005E011C" w:rsidRDefault="00F5080C" w:rsidP="00F5080C">
      <w:pPr>
        <w:ind w:left="142"/>
        <w:rPr>
          <w:rFonts w:ascii="Calibri" w:hAnsi="Calibri"/>
          <w:b/>
          <w:i/>
        </w:rPr>
      </w:pPr>
    </w:p>
    <w:p w14:paraId="0353E10F" w14:textId="77777777" w:rsidR="00F5080C" w:rsidRPr="005E011C" w:rsidRDefault="00F5080C" w:rsidP="00F5080C">
      <w:pPr>
        <w:pStyle w:val="ListParagraph"/>
        <w:ind w:left="142"/>
        <w:rPr>
          <w:rFonts w:ascii="Calibri" w:hAnsi="Calibri"/>
          <w:b/>
          <w:i/>
        </w:rPr>
      </w:pPr>
      <w:r>
        <w:rPr>
          <w:rFonts w:ascii="Calibri" w:hAnsi="Calibri"/>
          <w:b/>
        </w:rPr>
        <w:t xml:space="preserve">2. </w:t>
      </w:r>
      <w:r w:rsidRPr="005E011C">
        <w:rPr>
          <w:rFonts w:ascii="Calibri" w:hAnsi="Calibri"/>
          <w:b/>
        </w:rPr>
        <w:t>Please suggest any views, single trees and/or groups of trees that you would like to see particularly preserved</w:t>
      </w:r>
      <w:r>
        <w:rPr>
          <w:rFonts w:ascii="Calibri" w:hAnsi="Calibri"/>
          <w:b/>
        </w:rPr>
        <w:t xml:space="preserve"> You can mark these on either map provided if you wish</w:t>
      </w:r>
      <w:r w:rsidRPr="005E011C">
        <w:rPr>
          <w:rFonts w:ascii="Calibri" w:hAnsi="Calibri"/>
          <w:b/>
        </w:rPr>
        <w:t>.</w:t>
      </w:r>
    </w:p>
    <w:p w14:paraId="43EDBE03" w14:textId="77777777" w:rsidR="00F5080C" w:rsidRPr="005E011C" w:rsidRDefault="00F5080C" w:rsidP="00F5080C">
      <w:pPr>
        <w:pStyle w:val="ListParagraph"/>
        <w:ind w:left="142"/>
        <w:rPr>
          <w:rFonts w:ascii="Calibri" w:hAnsi="Calibri"/>
          <w:b/>
          <w:i/>
        </w:rPr>
      </w:pPr>
    </w:p>
    <w:p w14:paraId="129F5076" w14:textId="77777777" w:rsidR="00F5080C" w:rsidRPr="005E011C" w:rsidRDefault="00F5080C" w:rsidP="00F5080C">
      <w:pPr>
        <w:ind w:left="142"/>
        <w:rPr>
          <w:rFonts w:ascii="Calibri" w:hAnsi="Calibri"/>
        </w:rPr>
      </w:pPr>
      <w:r w:rsidRPr="005E011C">
        <w:rPr>
          <w:rFonts w:ascii="Calibri" w:hAnsi="Calibri"/>
        </w:rPr>
        <w:t>………………………………………………………………………………………………………………………..</w:t>
      </w:r>
    </w:p>
    <w:p w14:paraId="04DE8168" w14:textId="77777777" w:rsidR="00F5080C" w:rsidRPr="005E011C" w:rsidRDefault="00F5080C" w:rsidP="00F5080C">
      <w:pPr>
        <w:ind w:left="142"/>
        <w:rPr>
          <w:rFonts w:ascii="Calibri" w:hAnsi="Calibri"/>
        </w:rPr>
      </w:pPr>
    </w:p>
    <w:p w14:paraId="671731A5" w14:textId="77777777" w:rsidR="00F5080C" w:rsidRPr="005E011C" w:rsidRDefault="00F5080C" w:rsidP="00F5080C">
      <w:pPr>
        <w:ind w:left="142"/>
        <w:rPr>
          <w:rFonts w:ascii="Calibri" w:hAnsi="Calibri"/>
        </w:rPr>
      </w:pPr>
      <w:r w:rsidRPr="005E011C">
        <w:rPr>
          <w:rFonts w:ascii="Calibri" w:hAnsi="Calibri"/>
        </w:rPr>
        <w:t>………………………………………………………………………………………………………………………..</w:t>
      </w:r>
    </w:p>
    <w:p w14:paraId="7FD86FFD" w14:textId="77777777" w:rsidR="00F5080C" w:rsidRPr="005E011C" w:rsidRDefault="00F5080C" w:rsidP="00F5080C">
      <w:pPr>
        <w:pStyle w:val="ListParagraph"/>
        <w:ind w:left="142"/>
        <w:rPr>
          <w:rFonts w:ascii="Calibri" w:hAnsi="Calibri"/>
          <w:b/>
          <w:i/>
        </w:rPr>
      </w:pPr>
      <w:r>
        <w:rPr>
          <w:rFonts w:ascii="Calibri" w:hAnsi="Calibri"/>
          <w:b/>
        </w:rPr>
        <w:t xml:space="preserve">3. </w:t>
      </w:r>
      <w:r w:rsidRPr="005E011C">
        <w:rPr>
          <w:rFonts w:ascii="Calibri" w:hAnsi="Calibri"/>
          <w:b/>
        </w:rPr>
        <w:t>Are there views of countryside</w:t>
      </w:r>
      <w:r>
        <w:rPr>
          <w:rFonts w:ascii="Calibri" w:hAnsi="Calibri"/>
          <w:b/>
        </w:rPr>
        <w:t xml:space="preserve"> </w:t>
      </w:r>
      <w:r w:rsidRPr="005E011C">
        <w:rPr>
          <w:rFonts w:ascii="Calibri" w:hAnsi="Calibri"/>
          <w:b/>
        </w:rPr>
        <w:t>that in your opinion contribute to the character of the village?  If so, please list them, or enclose photographs.</w:t>
      </w:r>
    </w:p>
    <w:p w14:paraId="2D4D3014" w14:textId="77777777" w:rsidR="00F5080C" w:rsidRPr="005E011C" w:rsidRDefault="00F5080C" w:rsidP="00F5080C">
      <w:pPr>
        <w:ind w:left="142"/>
        <w:rPr>
          <w:rFonts w:ascii="Calibri" w:hAnsi="Calibri"/>
        </w:rPr>
      </w:pPr>
      <w:r w:rsidRPr="005E011C">
        <w:rPr>
          <w:rFonts w:ascii="Calibri" w:hAnsi="Calibri"/>
        </w:rPr>
        <w:t>………………………………………………………………………………………………………………………..</w:t>
      </w:r>
    </w:p>
    <w:p w14:paraId="053A29CA" w14:textId="77777777" w:rsidR="00F5080C" w:rsidRPr="005E011C" w:rsidRDefault="00F5080C" w:rsidP="00F5080C">
      <w:pPr>
        <w:ind w:left="142"/>
        <w:rPr>
          <w:rFonts w:ascii="Calibri" w:hAnsi="Calibri"/>
        </w:rPr>
      </w:pPr>
    </w:p>
    <w:p w14:paraId="2361D88A" w14:textId="77777777" w:rsidR="00F5080C" w:rsidRPr="005E011C" w:rsidRDefault="00F5080C" w:rsidP="00F5080C">
      <w:pPr>
        <w:ind w:left="142"/>
        <w:rPr>
          <w:rFonts w:ascii="Calibri" w:hAnsi="Calibri"/>
        </w:rPr>
      </w:pPr>
      <w:r w:rsidRPr="005E011C">
        <w:rPr>
          <w:rFonts w:ascii="Calibri" w:hAnsi="Calibri"/>
        </w:rPr>
        <w:t>………………………………………………………………………………………………………………………..</w:t>
      </w:r>
    </w:p>
    <w:p w14:paraId="7BBCFBC6" w14:textId="77777777" w:rsidR="00F5080C" w:rsidRPr="005E011C" w:rsidRDefault="00F5080C" w:rsidP="00F5080C">
      <w:pPr>
        <w:ind w:left="142"/>
        <w:rPr>
          <w:rFonts w:ascii="Calibri" w:hAnsi="Calibri"/>
        </w:rPr>
      </w:pPr>
    </w:p>
    <w:p w14:paraId="1C13CC60" w14:textId="77777777" w:rsidR="00F5080C" w:rsidRPr="005E011C" w:rsidRDefault="00F5080C" w:rsidP="00F5080C">
      <w:pPr>
        <w:pStyle w:val="ListParagraph"/>
        <w:ind w:left="142"/>
        <w:rPr>
          <w:rFonts w:ascii="Calibri" w:hAnsi="Calibri"/>
          <w:b/>
        </w:rPr>
      </w:pPr>
      <w:r>
        <w:rPr>
          <w:rFonts w:ascii="Calibri" w:hAnsi="Calibri"/>
          <w:b/>
        </w:rPr>
        <w:t xml:space="preserve">4. </w:t>
      </w:r>
      <w:r w:rsidRPr="005E011C">
        <w:rPr>
          <w:rFonts w:ascii="Calibri" w:hAnsi="Calibri"/>
          <w:b/>
        </w:rPr>
        <w:t xml:space="preserve">Is the River Deben important in terms of your quality of life in Melton?         </w:t>
      </w:r>
    </w:p>
    <w:p w14:paraId="3E9432A7" w14:textId="77777777" w:rsidR="00F5080C" w:rsidRPr="005E011C" w:rsidRDefault="00F5080C" w:rsidP="00F5080C">
      <w:pPr>
        <w:pStyle w:val="ListParagraph"/>
        <w:ind w:left="142"/>
        <w:rPr>
          <w:rFonts w:ascii="Calibri" w:hAnsi="Calibri"/>
        </w:rPr>
      </w:pPr>
      <w:r>
        <w:rPr>
          <w:rFonts w:ascii="Calibri" w:hAnsi="Calibri"/>
          <w:b/>
          <w:noProof/>
          <w:lang w:val="en-US"/>
        </w:rPr>
        <mc:AlternateContent>
          <mc:Choice Requires="wps">
            <w:drawing>
              <wp:anchor distT="0" distB="0" distL="114300" distR="114300" simplePos="0" relativeHeight="251774976" behindDoc="0" locked="0" layoutInCell="1" allowOverlap="1" wp14:anchorId="6E73237B" wp14:editId="52252596">
                <wp:simplePos x="0" y="0"/>
                <wp:positionH relativeFrom="column">
                  <wp:posOffset>1600200</wp:posOffset>
                </wp:positionH>
                <wp:positionV relativeFrom="paragraph">
                  <wp:posOffset>170815</wp:posOffset>
                </wp:positionV>
                <wp:extent cx="223520" cy="223520"/>
                <wp:effectExtent l="0" t="5715" r="17780" b="12065"/>
                <wp:wrapThrough wrapText="bothSides">
                  <wp:wrapPolygon edited="0">
                    <wp:start x="0" y="0"/>
                    <wp:lineTo x="21600" y="0"/>
                    <wp:lineTo x="21600" y="21600"/>
                    <wp:lineTo x="0" y="21600"/>
                    <wp:lineTo x="0" y="0"/>
                  </wp:wrapPolygon>
                </wp:wrapThrough>
                <wp:docPr id="3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1EEEA"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21" type="#_x0000_t202" style="position:absolute;left:0;text-align:left;margin-left:126pt;margin-top:13.45pt;width:17.6pt;height:1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" filled="f">
                <v:textbox inset=",7.2pt,,7.2pt">
                  <w:txbxContent>
                    <w:p w14:paraId="6A21EEEA"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32992" behindDoc="0" locked="0" layoutInCell="1" allowOverlap="1" wp14:anchorId="761FC7BA" wp14:editId="3C3E1B6A">
                <wp:simplePos x="0" y="0"/>
                <wp:positionH relativeFrom="column">
                  <wp:posOffset>228600</wp:posOffset>
                </wp:positionH>
                <wp:positionV relativeFrom="paragraph">
                  <wp:posOffset>170815</wp:posOffset>
                </wp:positionV>
                <wp:extent cx="223520" cy="223520"/>
                <wp:effectExtent l="0" t="5715" r="17780" b="12065"/>
                <wp:wrapThrough wrapText="bothSides">
                  <wp:wrapPolygon edited="0">
                    <wp:start x="0" y="0"/>
                    <wp:lineTo x="21600" y="0"/>
                    <wp:lineTo x="21600" y="21600"/>
                    <wp:lineTo x="0" y="21600"/>
                    <wp:lineTo x="0" y="0"/>
                  </wp:wrapPolygon>
                </wp:wrapThrough>
                <wp:docPr id="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E7114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22" type="#_x0000_t202" style="position:absolute;left:0;text-align:left;margin-left:18pt;margin-top:13.45pt;width:17.6pt;height:1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" filled="f">
                <v:textbox inset=",7.2pt,,7.2pt">
                  <w:txbxContent>
                    <w:p w14:paraId="0EE71143"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34016" behindDoc="0" locked="0" layoutInCell="1" allowOverlap="1" wp14:anchorId="35AE7A44" wp14:editId="0195447F">
                <wp:simplePos x="0" y="0"/>
                <wp:positionH relativeFrom="column">
                  <wp:posOffset>914400</wp:posOffset>
                </wp:positionH>
                <wp:positionV relativeFrom="paragraph">
                  <wp:posOffset>170815</wp:posOffset>
                </wp:positionV>
                <wp:extent cx="223520" cy="223520"/>
                <wp:effectExtent l="0" t="5715" r="17780" b="12065"/>
                <wp:wrapThrough wrapText="bothSides">
                  <wp:wrapPolygon edited="0">
                    <wp:start x="0" y="0"/>
                    <wp:lineTo x="21600" y="0"/>
                    <wp:lineTo x="21600" y="21600"/>
                    <wp:lineTo x="0" y="21600"/>
                    <wp:lineTo x="0" y="0"/>
                  </wp:wrapPolygon>
                </wp:wrapThrough>
                <wp:docPr id="3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0E23C"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23" type="#_x0000_t202" style="position:absolute;left:0;text-align:left;margin-left:1in;margin-top:13.45pt;width:17.6pt;height:1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" filled="f">
                <v:textbox inset=",7.2pt,,7.2pt">
                  <w:txbxContent>
                    <w:p w14:paraId="4CC0E23C" w14:textId="77777777" w:rsidR="00DA7C28" w:rsidRDefault="00DA7C28" w:rsidP="00F5080C"/>
                  </w:txbxContent>
                </v:textbox>
                <w10:wrap type="through"/>
              </v:shape>
            </w:pict>
          </mc:Fallback>
        </mc:AlternateContent>
      </w:r>
    </w:p>
    <w:p w14:paraId="5667F7D9" w14:textId="77777777" w:rsidR="00F5080C" w:rsidRDefault="00F5080C" w:rsidP="00F5080C">
      <w:pPr>
        <w:pStyle w:val="ListParagraph"/>
        <w:ind w:left="142"/>
        <w:rPr>
          <w:rFonts w:ascii="Calibri" w:hAnsi="Calibri"/>
        </w:rPr>
      </w:pPr>
      <w:r w:rsidRPr="005E011C">
        <w:rPr>
          <w:rFonts w:ascii="Calibri" w:hAnsi="Calibri"/>
        </w:rPr>
        <w:t xml:space="preserve">                Yes              No</w:t>
      </w:r>
      <w:r>
        <w:rPr>
          <w:rFonts w:ascii="Calibri" w:hAnsi="Calibri"/>
        </w:rPr>
        <w:t xml:space="preserve">       Don’t Know</w:t>
      </w:r>
    </w:p>
    <w:p w14:paraId="6D9C2F19" w14:textId="77777777" w:rsidR="00F5080C" w:rsidRPr="00107D6A" w:rsidRDefault="00F5080C" w:rsidP="00F5080C">
      <w:pPr>
        <w:pStyle w:val="ListParagraph"/>
        <w:ind w:left="142"/>
        <w:rPr>
          <w:rFonts w:ascii="Calibri" w:hAnsi="Calibri"/>
          <w:b/>
          <w:i/>
        </w:rPr>
      </w:pPr>
    </w:p>
    <w:p w14:paraId="1BC7C82C" w14:textId="77777777" w:rsidR="00F5080C" w:rsidRPr="005E011C" w:rsidRDefault="00F5080C" w:rsidP="00F5080C">
      <w:pPr>
        <w:pStyle w:val="ListParagraph"/>
        <w:ind w:left="142"/>
        <w:rPr>
          <w:rFonts w:ascii="Calibri" w:hAnsi="Calibri"/>
          <w:b/>
        </w:rPr>
      </w:pPr>
      <w:r w:rsidRPr="005E011C">
        <w:rPr>
          <w:rFonts w:ascii="Calibri" w:hAnsi="Calibri"/>
          <w:b/>
        </w:rPr>
        <w:t>If yes, is there some way we could make more of this major asset?</w:t>
      </w:r>
    </w:p>
    <w:p w14:paraId="5A56FDA6" w14:textId="77777777" w:rsidR="00F5080C" w:rsidRPr="005E011C" w:rsidRDefault="00F5080C" w:rsidP="00F5080C">
      <w:pPr>
        <w:pStyle w:val="ListParagraph"/>
        <w:ind w:left="142"/>
        <w:rPr>
          <w:rFonts w:ascii="Calibri" w:hAnsi="Calibri"/>
          <w:b/>
          <w:i/>
          <w:sz w:val="28"/>
          <w:szCs w:val="28"/>
        </w:rPr>
      </w:pPr>
    </w:p>
    <w:p w14:paraId="564DB5F3" w14:textId="77777777" w:rsidR="00F5080C" w:rsidRPr="005E011C" w:rsidRDefault="00F5080C" w:rsidP="00F5080C">
      <w:pPr>
        <w:ind w:left="142"/>
        <w:rPr>
          <w:rFonts w:ascii="Calibri" w:hAnsi="Calibri"/>
        </w:rPr>
      </w:pPr>
      <w:r w:rsidRPr="005E011C">
        <w:rPr>
          <w:rFonts w:ascii="Calibri" w:hAnsi="Calibri"/>
        </w:rPr>
        <w:t>………………………………………………………………………………………………………………………..</w:t>
      </w:r>
    </w:p>
    <w:p w14:paraId="7E4A13A6" w14:textId="77777777" w:rsidR="00F5080C" w:rsidRDefault="00F5080C" w:rsidP="00F5080C">
      <w:pPr>
        <w:pStyle w:val="ListParagraph"/>
        <w:ind w:left="142"/>
        <w:rPr>
          <w:rFonts w:ascii="Calibri" w:hAnsi="Calibri"/>
        </w:rPr>
      </w:pPr>
      <w:r>
        <w:rPr>
          <w:rFonts w:ascii="Calibri" w:hAnsi="Calibri"/>
          <w:b/>
        </w:rPr>
        <w:t xml:space="preserve">5. </w:t>
      </w:r>
      <w:r w:rsidRPr="005E011C">
        <w:rPr>
          <w:rFonts w:ascii="Calibri" w:hAnsi="Calibri"/>
          <w:b/>
        </w:rPr>
        <w:t>Is the Playing Field and Melton Woods important in terms of your quality of life in Melton?</w:t>
      </w:r>
      <w:r w:rsidRPr="005E011C">
        <w:rPr>
          <w:rFonts w:ascii="Calibri" w:hAnsi="Calibri"/>
        </w:rPr>
        <w:t xml:space="preserve">         </w:t>
      </w:r>
    </w:p>
    <w:p w14:paraId="7AE0C87A" w14:textId="77777777" w:rsidR="00F5080C" w:rsidRDefault="00F5080C" w:rsidP="00F5080C">
      <w:pPr>
        <w:pStyle w:val="ListParagraph"/>
        <w:ind w:left="142"/>
        <w:rPr>
          <w:rFonts w:ascii="Calibri" w:hAnsi="Calibri"/>
        </w:rPr>
      </w:pPr>
      <w:r>
        <w:rPr>
          <w:rFonts w:ascii="Calibri" w:hAnsi="Calibri"/>
          <w:b/>
          <w:noProof/>
          <w:lang w:val="en-US"/>
        </w:rPr>
        <mc:AlternateContent>
          <mc:Choice Requires="wps">
            <w:drawing>
              <wp:anchor distT="0" distB="0" distL="114300" distR="114300" simplePos="0" relativeHeight="251776000" behindDoc="0" locked="0" layoutInCell="1" allowOverlap="1" wp14:anchorId="56715BAE" wp14:editId="55D70E1C">
                <wp:simplePos x="0" y="0"/>
                <wp:positionH relativeFrom="column">
                  <wp:posOffset>1943100</wp:posOffset>
                </wp:positionH>
                <wp:positionV relativeFrom="paragraph">
                  <wp:posOffset>167640</wp:posOffset>
                </wp:positionV>
                <wp:extent cx="223520" cy="223520"/>
                <wp:effectExtent l="0" t="0" r="30480" b="30480"/>
                <wp:wrapThrough wrapText="bothSides">
                  <wp:wrapPolygon edited="0">
                    <wp:start x="0" y="0"/>
                    <wp:lineTo x="0" y="22091"/>
                    <wp:lineTo x="22091" y="22091"/>
                    <wp:lineTo x="22091" y="0"/>
                    <wp:lineTo x="0" y="0"/>
                  </wp:wrapPolygon>
                </wp:wrapThrough>
                <wp:docPr id="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693EF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24" type="#_x0000_t202" style="position:absolute;left:0;text-align:left;margin-left:153pt;margin-top:13.2pt;width:17.6pt;height:1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" filled="f">
                <v:textbox inset=",7.2pt,,7.2pt">
                  <w:txbxContent>
                    <w:p w14:paraId="79693EF3"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36064" behindDoc="0" locked="0" layoutInCell="1" allowOverlap="1" wp14:anchorId="36451CB1" wp14:editId="146A87F2">
                <wp:simplePos x="0" y="0"/>
                <wp:positionH relativeFrom="column">
                  <wp:posOffset>1143000</wp:posOffset>
                </wp:positionH>
                <wp:positionV relativeFrom="paragraph">
                  <wp:posOffset>167640</wp:posOffset>
                </wp:positionV>
                <wp:extent cx="223520" cy="223520"/>
                <wp:effectExtent l="0" t="0" r="30480" b="30480"/>
                <wp:wrapThrough wrapText="bothSides">
                  <wp:wrapPolygon edited="0">
                    <wp:start x="0" y="0"/>
                    <wp:lineTo x="0" y="22091"/>
                    <wp:lineTo x="22091" y="22091"/>
                    <wp:lineTo x="22091" y="0"/>
                    <wp:lineTo x="0" y="0"/>
                  </wp:wrapPolygon>
                </wp:wrapThrough>
                <wp:docPr id="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A0A02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25" type="#_x0000_t202" style="position:absolute;left:0;text-align:left;margin-left:90pt;margin-top:13.2pt;width:17.6pt;height:1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" filled="f">
                <v:textbox inset=",7.2pt,,7.2pt">
                  <w:txbxContent>
                    <w:p w14:paraId="1BA0A023" w14:textId="77777777" w:rsidR="00DA7C28" w:rsidRDefault="00DA7C28" w:rsidP="00F5080C"/>
                  </w:txbxContent>
                </v:textbox>
                <w10:wrap type="through"/>
              </v:shape>
            </w:pict>
          </mc:Fallback>
        </mc:AlternateContent>
      </w:r>
      <w:r>
        <w:rPr>
          <w:rFonts w:ascii="Calibri" w:hAnsi="Calibri"/>
          <w:b/>
          <w:noProof/>
          <w:lang w:val="en-US"/>
        </w:rPr>
        <mc:AlternateContent>
          <mc:Choice Requires="wps">
            <w:drawing>
              <wp:anchor distT="0" distB="0" distL="114300" distR="114300" simplePos="0" relativeHeight="251735040" behindDoc="0" locked="0" layoutInCell="1" allowOverlap="1" wp14:anchorId="55EE19FE" wp14:editId="2A67FF44">
                <wp:simplePos x="0" y="0"/>
                <wp:positionH relativeFrom="column">
                  <wp:posOffset>342900</wp:posOffset>
                </wp:positionH>
                <wp:positionV relativeFrom="paragraph">
                  <wp:posOffset>167640</wp:posOffset>
                </wp:positionV>
                <wp:extent cx="223520" cy="223520"/>
                <wp:effectExtent l="0" t="0" r="30480" b="30480"/>
                <wp:wrapThrough wrapText="bothSides">
                  <wp:wrapPolygon edited="0">
                    <wp:start x="0" y="0"/>
                    <wp:lineTo x="0" y="22091"/>
                    <wp:lineTo x="22091" y="22091"/>
                    <wp:lineTo x="22091" y="0"/>
                    <wp:lineTo x="0" y="0"/>
                  </wp:wrapPolygon>
                </wp:wrapThrough>
                <wp:docPr id="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68E971"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26" type="#_x0000_t202" style="position:absolute;left:0;text-align:left;margin-left:27pt;margin-top:13.2pt;width:17.6pt;height:1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" filled="f">
                <v:textbox inset=",7.2pt,,7.2pt">
                  <w:txbxContent>
                    <w:p w14:paraId="4568E971" w14:textId="77777777" w:rsidR="00DA7C28" w:rsidRDefault="00DA7C28" w:rsidP="00F5080C"/>
                  </w:txbxContent>
                </v:textbox>
                <w10:wrap type="through"/>
              </v:shape>
            </w:pict>
          </mc:Fallback>
        </mc:AlternateContent>
      </w:r>
    </w:p>
    <w:p w14:paraId="1C77F638" w14:textId="77777777" w:rsidR="00F5080C" w:rsidRDefault="00F5080C" w:rsidP="00F5080C">
      <w:pPr>
        <w:pStyle w:val="ListParagraph"/>
        <w:ind w:left="142"/>
        <w:rPr>
          <w:rFonts w:ascii="Calibri" w:hAnsi="Calibri"/>
        </w:rPr>
      </w:pPr>
      <w:r w:rsidRPr="005E011C">
        <w:rPr>
          <w:rFonts w:ascii="Calibri" w:hAnsi="Calibri"/>
        </w:rPr>
        <w:t>Yes              No</w:t>
      </w:r>
      <w:r>
        <w:rPr>
          <w:rFonts w:ascii="Calibri" w:hAnsi="Calibri"/>
        </w:rPr>
        <w:t xml:space="preserve">              Don’t Know</w:t>
      </w:r>
    </w:p>
    <w:p w14:paraId="412D8C99" w14:textId="77777777" w:rsidR="00F5080C" w:rsidRPr="005E011C" w:rsidRDefault="00F5080C" w:rsidP="00F5080C">
      <w:pPr>
        <w:rPr>
          <w:rFonts w:ascii="Calibri" w:hAnsi="Calibri"/>
          <w:b/>
          <w:i/>
        </w:rPr>
      </w:pPr>
    </w:p>
    <w:p w14:paraId="0B77A3A6" w14:textId="77777777" w:rsidR="00F5080C" w:rsidRPr="005E011C" w:rsidRDefault="00F5080C" w:rsidP="00F5080C">
      <w:pPr>
        <w:pStyle w:val="ListParagraph"/>
        <w:ind w:left="142"/>
        <w:rPr>
          <w:rFonts w:ascii="Calibri" w:hAnsi="Calibri"/>
          <w:b/>
          <w:i/>
          <w:sz w:val="28"/>
          <w:szCs w:val="28"/>
        </w:rPr>
      </w:pPr>
      <w:r w:rsidRPr="005E011C">
        <w:rPr>
          <w:rFonts w:ascii="Calibri" w:hAnsi="Calibri"/>
          <w:b/>
        </w:rPr>
        <w:t>If yes, is there some way we could make more of this major asset?</w:t>
      </w:r>
    </w:p>
    <w:p w14:paraId="07CDD786" w14:textId="77777777" w:rsidR="00F5080C" w:rsidRPr="005E011C" w:rsidRDefault="00F5080C" w:rsidP="00F5080C">
      <w:pPr>
        <w:pStyle w:val="ListParagraph"/>
        <w:ind w:left="142"/>
        <w:rPr>
          <w:rFonts w:ascii="Calibri" w:hAnsi="Calibri"/>
          <w:b/>
          <w:i/>
          <w:sz w:val="28"/>
          <w:szCs w:val="28"/>
        </w:rPr>
      </w:pPr>
    </w:p>
    <w:p w14:paraId="7ED1D657" w14:textId="77777777" w:rsidR="00F5080C" w:rsidRPr="005E011C" w:rsidRDefault="00F5080C" w:rsidP="00F5080C">
      <w:pPr>
        <w:ind w:left="142"/>
        <w:rPr>
          <w:rFonts w:ascii="Calibri" w:hAnsi="Calibri"/>
        </w:rPr>
      </w:pPr>
      <w:r w:rsidRPr="005E011C">
        <w:rPr>
          <w:rFonts w:ascii="Calibri" w:hAnsi="Calibri"/>
        </w:rPr>
        <w:t>………………………………………………………………………………………………………………………..</w:t>
      </w:r>
    </w:p>
    <w:p w14:paraId="5318BD51" w14:textId="77777777" w:rsidR="00F5080C" w:rsidRPr="005E011C" w:rsidRDefault="00F5080C" w:rsidP="00F5080C">
      <w:pPr>
        <w:ind w:left="142"/>
        <w:rPr>
          <w:rFonts w:ascii="Calibri" w:hAnsi="Calibri"/>
        </w:rPr>
      </w:pPr>
    </w:p>
    <w:p w14:paraId="7723B40C" w14:textId="77777777" w:rsidR="00F5080C" w:rsidRPr="001C1F7D" w:rsidRDefault="00F5080C" w:rsidP="00F5080C">
      <w:pPr>
        <w:ind w:left="142"/>
        <w:rPr>
          <w:rFonts w:ascii="Calibri" w:hAnsi="Calibri"/>
        </w:rPr>
      </w:pPr>
    </w:p>
    <w:p w14:paraId="2FBF3895" w14:textId="77777777" w:rsidR="00F5080C" w:rsidRPr="00132C33" w:rsidRDefault="00F5080C" w:rsidP="00F5080C">
      <w:pPr>
        <w:pStyle w:val="ListParagraph"/>
        <w:ind w:left="142"/>
        <w:rPr>
          <w:rFonts w:ascii="Calibri" w:hAnsi="Calibri"/>
          <w:b/>
          <w:sz w:val="32"/>
          <w:szCs w:val="32"/>
        </w:rPr>
      </w:pPr>
      <w:r w:rsidRPr="001C1F7D">
        <w:rPr>
          <w:rFonts w:ascii="Calibri" w:hAnsi="Calibri"/>
          <w:b/>
          <w:sz w:val="32"/>
          <w:szCs w:val="32"/>
        </w:rPr>
        <w:t xml:space="preserve"> </w:t>
      </w:r>
      <w:r w:rsidRPr="00132C33">
        <w:rPr>
          <w:rFonts w:ascii="Calibri" w:hAnsi="Calibri"/>
          <w:b/>
          <w:sz w:val="32"/>
          <w:szCs w:val="32"/>
          <w:u w:val="single"/>
        </w:rPr>
        <w:t>HOUSING and DEVELOPMENT</w:t>
      </w:r>
    </w:p>
    <w:p w14:paraId="55EA684C" w14:textId="77777777" w:rsidR="00F5080C" w:rsidRPr="005E011C" w:rsidRDefault="00F5080C" w:rsidP="00F5080C">
      <w:pPr>
        <w:pStyle w:val="ListParagraph"/>
        <w:ind w:left="142"/>
        <w:rPr>
          <w:rFonts w:ascii="Calibri" w:hAnsi="Calibri"/>
          <w:b/>
          <w:i/>
          <w:sz w:val="32"/>
          <w:szCs w:val="32"/>
        </w:rPr>
      </w:pPr>
    </w:p>
    <w:p w14:paraId="1CAFFFFB" w14:textId="77777777" w:rsidR="00F5080C" w:rsidRPr="005E011C" w:rsidRDefault="00F5080C" w:rsidP="00F5080C">
      <w:pPr>
        <w:pStyle w:val="ListParagraph"/>
        <w:ind w:left="142"/>
        <w:rPr>
          <w:rFonts w:ascii="Calibri" w:hAnsi="Calibri"/>
        </w:rPr>
      </w:pPr>
      <w:r w:rsidRPr="005E011C">
        <w:rPr>
          <w:rFonts w:ascii="Calibri" w:hAnsi="Calibri"/>
          <w:b/>
        </w:rPr>
        <w:t>N.B.</w:t>
      </w:r>
      <w:r w:rsidRPr="005E011C">
        <w:rPr>
          <w:rFonts w:ascii="Calibri" w:hAnsi="Calibri"/>
        </w:rPr>
        <w:t xml:space="preserve"> </w:t>
      </w:r>
      <w:r>
        <w:rPr>
          <w:rFonts w:ascii="Calibri" w:hAnsi="Calibri"/>
        </w:rPr>
        <w:t xml:space="preserve">Melton will have to play its part in meeting the demand for new housing and employment over the next 15 years.  </w:t>
      </w:r>
      <w:r w:rsidRPr="005E011C">
        <w:rPr>
          <w:rFonts w:ascii="Calibri" w:hAnsi="Calibri"/>
        </w:rPr>
        <w:t xml:space="preserve">The Neighbourhood Plan </w:t>
      </w:r>
      <w:r w:rsidRPr="005E011C">
        <w:rPr>
          <w:rFonts w:ascii="Calibri" w:hAnsi="Calibri"/>
          <w:u w:val="single"/>
        </w:rPr>
        <w:t>is not</w:t>
      </w:r>
      <w:r w:rsidRPr="005E011C">
        <w:rPr>
          <w:rFonts w:ascii="Calibri" w:hAnsi="Calibri"/>
        </w:rPr>
        <w:t xml:space="preserve"> about saying No to new houses.  It is to try and ensure we get the right number and types of new houses in the right places and in the right timescale.</w:t>
      </w:r>
    </w:p>
    <w:p w14:paraId="26FC07E4" w14:textId="77777777" w:rsidR="00F5080C" w:rsidRPr="005E011C" w:rsidRDefault="00F5080C" w:rsidP="00F5080C">
      <w:pPr>
        <w:pStyle w:val="ListParagraph"/>
        <w:ind w:left="1080"/>
        <w:rPr>
          <w:rFonts w:ascii="Calibri" w:hAnsi="Calibri"/>
        </w:rPr>
      </w:pPr>
    </w:p>
    <w:p w14:paraId="2DC78926" w14:textId="77777777" w:rsidR="00F5080C" w:rsidRPr="005E011C" w:rsidRDefault="00F5080C" w:rsidP="00F5080C">
      <w:pPr>
        <w:pStyle w:val="ListParagraph"/>
        <w:ind w:left="142"/>
        <w:rPr>
          <w:rFonts w:ascii="Calibri" w:hAnsi="Calibri"/>
          <w:b/>
          <w:i/>
        </w:rPr>
      </w:pPr>
      <w:r>
        <w:rPr>
          <w:rFonts w:ascii="Calibri" w:hAnsi="Calibri"/>
          <w:b/>
          <w:noProof/>
          <w:lang w:val="en-US"/>
        </w:rPr>
        <mc:AlternateContent>
          <mc:Choice Requires="wps">
            <w:drawing>
              <wp:anchor distT="0" distB="0" distL="114300" distR="114300" simplePos="0" relativeHeight="251737088" behindDoc="0" locked="0" layoutInCell="1" allowOverlap="1" wp14:anchorId="72B88CF2" wp14:editId="2D04176D">
                <wp:simplePos x="0" y="0"/>
                <wp:positionH relativeFrom="column">
                  <wp:posOffset>114300</wp:posOffset>
                </wp:positionH>
                <wp:positionV relativeFrom="paragraph">
                  <wp:posOffset>241300</wp:posOffset>
                </wp:positionV>
                <wp:extent cx="223520" cy="223520"/>
                <wp:effectExtent l="0" t="0" r="17780" b="17780"/>
                <wp:wrapThrough wrapText="bothSides">
                  <wp:wrapPolygon edited="0">
                    <wp:start x="0" y="0"/>
                    <wp:lineTo x="21600" y="0"/>
                    <wp:lineTo x="21600" y="21600"/>
                    <wp:lineTo x="0" y="21600"/>
                    <wp:lineTo x="0" y="0"/>
                  </wp:wrapPolygon>
                </wp:wrapThrough>
                <wp:docPr id="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879054"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27" type="#_x0000_t202" style="position:absolute;left:0;text-align:left;margin-left:9pt;margin-top:19pt;width:17.6pt;height:1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" filled="f">
                <v:textbox inset=",7.2pt,,7.2pt">
                  <w:txbxContent>
                    <w:p w14:paraId="2B879054" w14:textId="77777777" w:rsidR="00DA7C28" w:rsidRDefault="00DA7C28" w:rsidP="00F5080C"/>
                  </w:txbxContent>
                </v:textbox>
                <w10:wrap type="through"/>
              </v:shape>
            </w:pict>
          </mc:Fallback>
        </mc:AlternateContent>
      </w:r>
      <w:r>
        <w:rPr>
          <w:rFonts w:ascii="Calibri" w:hAnsi="Calibri"/>
          <w:b/>
        </w:rPr>
        <w:t xml:space="preserve">1. </w:t>
      </w:r>
      <w:r w:rsidRPr="005E011C">
        <w:rPr>
          <w:rFonts w:ascii="Calibri" w:hAnsi="Calibri"/>
          <w:b/>
        </w:rPr>
        <w:t>What kind of further development should be encouraged in Melton?</w:t>
      </w:r>
    </w:p>
    <w:p w14:paraId="5AE5500B" w14:textId="77777777" w:rsidR="00F5080C" w:rsidRPr="005E011C" w:rsidRDefault="00F5080C" w:rsidP="00F5080C">
      <w:pPr>
        <w:ind w:left="709"/>
        <w:rPr>
          <w:rFonts w:ascii="Calibri" w:hAnsi="Calibri"/>
          <w:lang w:eastAsia="ja-JP"/>
        </w:rPr>
      </w:pPr>
      <w:r w:rsidRPr="005E011C">
        <w:rPr>
          <w:rFonts w:ascii="Calibri" w:hAnsi="Calibri"/>
          <w:lang w:eastAsia="ja-JP"/>
        </w:rPr>
        <w:t>Extensions</w:t>
      </w:r>
    </w:p>
    <w:p w14:paraId="2A3C9CA6" w14:textId="77777777" w:rsidR="00F5080C" w:rsidRPr="005E011C" w:rsidRDefault="00F5080C" w:rsidP="00F5080C">
      <w:pPr>
        <w:ind w:left="709"/>
        <w:rPr>
          <w:rFonts w:ascii="Calibri" w:hAnsi="Calibri"/>
          <w:lang w:eastAsia="ja-JP"/>
        </w:rPr>
      </w:pPr>
    </w:p>
    <w:p w14:paraId="7252604C" w14:textId="77777777" w:rsidR="00F5080C" w:rsidRPr="005E011C" w:rsidRDefault="00F5080C" w:rsidP="00F5080C">
      <w:pPr>
        <w:ind w:left="709"/>
        <w:rPr>
          <w:rFonts w:ascii="Calibri" w:hAnsi="Calibri"/>
          <w:lang w:eastAsia="ja-JP"/>
        </w:rPr>
      </w:pPr>
      <w:r>
        <w:rPr>
          <w:rFonts w:ascii="Calibri" w:hAnsi="Calibri"/>
          <w:b/>
          <w:noProof/>
          <w:lang w:val="en-US"/>
        </w:rPr>
        <mc:AlternateContent>
          <mc:Choice Requires="wps">
            <w:drawing>
              <wp:anchor distT="0" distB="0" distL="114300" distR="114300" simplePos="0" relativeHeight="251738112" behindDoc="0" locked="0" layoutInCell="1" allowOverlap="1" wp14:anchorId="11037FA6" wp14:editId="4E44CEFB">
                <wp:simplePos x="0" y="0"/>
                <wp:positionH relativeFrom="column">
                  <wp:posOffset>114300</wp:posOffset>
                </wp:positionH>
                <wp:positionV relativeFrom="paragraph">
                  <wp:posOffset>13335</wp:posOffset>
                </wp:positionV>
                <wp:extent cx="223520" cy="223520"/>
                <wp:effectExtent l="0" t="635" r="17780" b="17145"/>
                <wp:wrapThrough wrapText="bothSides">
                  <wp:wrapPolygon edited="0">
                    <wp:start x="0" y="0"/>
                    <wp:lineTo x="21600" y="0"/>
                    <wp:lineTo x="21600" y="21600"/>
                    <wp:lineTo x="0" y="21600"/>
                    <wp:lineTo x="0" y="0"/>
                  </wp:wrapPolygon>
                </wp:wrapThrough>
                <wp:docPr id="2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F20929"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28" type="#_x0000_t202" style="position:absolute;left:0;text-align:left;margin-left:9pt;margin-top:1.05pt;width:17.6pt;height:1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" filled="f">
                <v:textbox inset=",7.2pt,,7.2pt">
                  <w:txbxContent>
                    <w:p w14:paraId="6AF20929" w14:textId="77777777" w:rsidR="00DA7C28" w:rsidRDefault="00DA7C28" w:rsidP="00F5080C"/>
                  </w:txbxContent>
                </v:textbox>
                <w10:wrap type="through"/>
              </v:shape>
            </w:pict>
          </mc:Fallback>
        </mc:AlternateContent>
      </w:r>
      <w:r w:rsidRPr="005E011C">
        <w:rPr>
          <w:rFonts w:ascii="Calibri" w:hAnsi="Calibri"/>
          <w:lang w:eastAsia="ja-JP"/>
        </w:rPr>
        <w:t>Infill / garden development</w:t>
      </w:r>
    </w:p>
    <w:p w14:paraId="5D453533" w14:textId="43E0124B" w:rsidR="00F5080C" w:rsidRPr="005E011C" w:rsidRDefault="00F5080C" w:rsidP="00F5080C">
      <w:pPr>
        <w:ind w:left="709"/>
        <w:rPr>
          <w:rFonts w:ascii="Calibri" w:hAnsi="Calibri"/>
          <w:lang w:eastAsia="ja-JP"/>
        </w:rPr>
      </w:pPr>
    </w:p>
    <w:p w14:paraId="4316CD74" w14:textId="062A951A" w:rsidR="00F5080C" w:rsidRPr="005E011C" w:rsidRDefault="00F5080C" w:rsidP="00F5080C">
      <w:pPr>
        <w:ind w:left="709"/>
        <w:rPr>
          <w:rFonts w:ascii="Calibri" w:hAnsi="Calibri"/>
          <w:lang w:eastAsia="ja-JP"/>
        </w:rPr>
      </w:pPr>
      <w:r>
        <w:rPr>
          <w:rFonts w:ascii="Calibri" w:hAnsi="Calibri"/>
          <w:b/>
          <w:noProof/>
          <w:lang w:val="en-US"/>
        </w:rPr>
        <mc:AlternateContent>
          <mc:Choice Requires="wps">
            <w:drawing>
              <wp:anchor distT="0" distB="0" distL="114300" distR="114300" simplePos="0" relativeHeight="251739136" behindDoc="0" locked="0" layoutInCell="1" allowOverlap="1" wp14:anchorId="40C55E8E" wp14:editId="57A216A4">
                <wp:simplePos x="0" y="0"/>
                <wp:positionH relativeFrom="column">
                  <wp:posOffset>69850</wp:posOffset>
                </wp:positionH>
                <wp:positionV relativeFrom="paragraph">
                  <wp:posOffset>3175</wp:posOffset>
                </wp:positionV>
                <wp:extent cx="223520" cy="223520"/>
                <wp:effectExtent l="0" t="0" r="30480" b="30480"/>
                <wp:wrapThrough wrapText="bothSides">
                  <wp:wrapPolygon edited="0">
                    <wp:start x="0" y="0"/>
                    <wp:lineTo x="0" y="22091"/>
                    <wp:lineTo x="22091" y="22091"/>
                    <wp:lineTo x="22091" y="0"/>
                    <wp:lineTo x="0" y="0"/>
                  </wp:wrapPolygon>
                </wp:wrapThrough>
                <wp:docPr id="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F7956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29" type="#_x0000_t202" style="position:absolute;left:0;text-align:left;margin-left:5.5pt;margin-top:.25pt;width:17.6pt;height:1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xGOnw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" filled="f">
                <v:textbox inset=",7.2pt,,7.2pt">
                  <w:txbxContent>
                    <w:p w14:paraId="27F7956B" w14:textId="77777777" w:rsidR="00DA7C28" w:rsidRDefault="00DA7C28" w:rsidP="00F5080C"/>
                  </w:txbxContent>
                </v:textbox>
                <w10:wrap type="through"/>
              </v:shape>
            </w:pict>
          </mc:Fallback>
        </mc:AlternateContent>
      </w:r>
      <w:r>
        <w:rPr>
          <w:rFonts w:ascii="Calibri" w:hAnsi="Calibri"/>
          <w:lang w:eastAsia="ja-JP"/>
        </w:rPr>
        <w:t>Small</w:t>
      </w:r>
      <w:r w:rsidRPr="005E011C">
        <w:rPr>
          <w:rFonts w:ascii="Calibri" w:hAnsi="Calibri"/>
          <w:lang w:eastAsia="ja-JP"/>
        </w:rPr>
        <w:t xml:space="preserve"> residential</w:t>
      </w:r>
      <w:r>
        <w:rPr>
          <w:rFonts w:ascii="Calibri" w:hAnsi="Calibri"/>
          <w:lang w:eastAsia="ja-JP"/>
        </w:rPr>
        <w:t xml:space="preserve"> (i.e. up to 3 bedrooms)</w:t>
      </w:r>
    </w:p>
    <w:p w14:paraId="5CD4B281" w14:textId="34296D58" w:rsidR="00F5080C" w:rsidRPr="005E011C" w:rsidRDefault="00F5080C" w:rsidP="00F5080C">
      <w:pPr>
        <w:ind w:left="709"/>
        <w:rPr>
          <w:rFonts w:ascii="Calibri" w:hAnsi="Calibri"/>
          <w:lang w:eastAsia="ja-JP"/>
        </w:rPr>
      </w:pPr>
    </w:p>
    <w:p w14:paraId="66D0F71F" w14:textId="34549911" w:rsidR="00F5080C" w:rsidRPr="005E011C" w:rsidRDefault="00F5080C" w:rsidP="00F5080C">
      <w:pPr>
        <w:ind w:left="709"/>
        <w:rPr>
          <w:rFonts w:ascii="Calibri" w:hAnsi="Calibri"/>
          <w:lang w:eastAsia="ja-JP"/>
        </w:rPr>
      </w:pPr>
      <w:r>
        <w:rPr>
          <w:rFonts w:ascii="Calibri" w:hAnsi="Calibri"/>
          <w:b/>
          <w:noProof/>
          <w:lang w:val="en-US"/>
        </w:rPr>
        <w:lastRenderedPageBreak/>
        <mc:AlternateContent>
          <mc:Choice Requires="wps">
            <w:drawing>
              <wp:anchor distT="0" distB="0" distL="114300" distR="114300" simplePos="0" relativeHeight="251740160" behindDoc="0" locked="0" layoutInCell="1" allowOverlap="1" wp14:anchorId="3C723F00" wp14:editId="6C2A6E9D">
                <wp:simplePos x="0" y="0"/>
                <wp:positionH relativeFrom="column">
                  <wp:posOffset>69850</wp:posOffset>
                </wp:positionH>
                <wp:positionV relativeFrom="paragraph">
                  <wp:posOffset>-51435</wp:posOffset>
                </wp:positionV>
                <wp:extent cx="223520" cy="223520"/>
                <wp:effectExtent l="0" t="0" r="30480" b="30480"/>
                <wp:wrapThrough wrapText="bothSides">
                  <wp:wrapPolygon edited="0">
                    <wp:start x="0" y="0"/>
                    <wp:lineTo x="0" y="22091"/>
                    <wp:lineTo x="22091" y="22091"/>
                    <wp:lineTo x="22091" y="0"/>
                    <wp:lineTo x="0" y="0"/>
                  </wp:wrapPolygon>
                </wp:wrapThrough>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ABFBED"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30" type="#_x0000_t202" style="position:absolute;left:0;text-align:left;margin-left:5.5pt;margin-top:-4pt;width:17.6pt;height:1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" filled="f">
                <v:textbox inset=",7.2pt,,7.2pt">
                  <w:txbxContent>
                    <w:p w14:paraId="0FABFBED" w14:textId="77777777" w:rsidR="00DA7C28" w:rsidRDefault="00DA7C28" w:rsidP="00F5080C"/>
                  </w:txbxContent>
                </v:textbox>
                <w10:wrap type="through"/>
              </v:shape>
            </w:pict>
          </mc:Fallback>
        </mc:AlternateContent>
      </w:r>
      <w:r>
        <w:rPr>
          <w:rFonts w:ascii="Calibri" w:hAnsi="Calibri"/>
          <w:lang w:eastAsia="ja-JP"/>
        </w:rPr>
        <w:t>Large</w:t>
      </w:r>
      <w:r w:rsidRPr="005E011C">
        <w:rPr>
          <w:rFonts w:ascii="Calibri" w:hAnsi="Calibri"/>
          <w:lang w:eastAsia="ja-JP"/>
        </w:rPr>
        <w:t xml:space="preserve"> residential</w:t>
      </w:r>
      <w:r>
        <w:rPr>
          <w:rFonts w:ascii="Calibri" w:hAnsi="Calibri"/>
          <w:lang w:eastAsia="ja-JP"/>
        </w:rPr>
        <w:t xml:space="preserve"> (i.e. more than 3 bedrooms)</w:t>
      </w:r>
    </w:p>
    <w:p w14:paraId="79A54E8E" w14:textId="33157E85" w:rsidR="00F5080C" w:rsidRPr="005E011C" w:rsidRDefault="00F5080C" w:rsidP="00F5080C">
      <w:pPr>
        <w:ind w:left="709"/>
        <w:rPr>
          <w:rFonts w:ascii="Calibri" w:hAnsi="Calibri"/>
          <w:lang w:eastAsia="ja-JP"/>
        </w:rPr>
      </w:pPr>
      <w:r>
        <w:rPr>
          <w:rFonts w:ascii="Calibri" w:hAnsi="Calibri"/>
          <w:b/>
          <w:noProof/>
          <w:lang w:val="en-US"/>
        </w:rPr>
        <mc:AlternateContent>
          <mc:Choice Requires="wps">
            <w:drawing>
              <wp:anchor distT="0" distB="0" distL="114300" distR="114300" simplePos="0" relativeHeight="251741184" behindDoc="0" locked="0" layoutInCell="1" allowOverlap="1" wp14:anchorId="262D56D0" wp14:editId="4B55B6F5">
                <wp:simplePos x="0" y="0"/>
                <wp:positionH relativeFrom="column">
                  <wp:posOffset>139700</wp:posOffset>
                </wp:positionH>
                <wp:positionV relativeFrom="paragraph">
                  <wp:posOffset>311150</wp:posOffset>
                </wp:positionV>
                <wp:extent cx="223520" cy="223520"/>
                <wp:effectExtent l="0" t="0" r="30480" b="30480"/>
                <wp:wrapThrough wrapText="bothSides">
                  <wp:wrapPolygon edited="0">
                    <wp:start x="0" y="0"/>
                    <wp:lineTo x="0" y="22091"/>
                    <wp:lineTo x="22091" y="22091"/>
                    <wp:lineTo x="22091" y="0"/>
                    <wp:lineTo x="0" y="0"/>
                  </wp:wrapPolygon>
                </wp:wrapThrough>
                <wp:docPr id="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E82764"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31" type="#_x0000_t202" style="position:absolute;left:0;text-align:left;margin-left:11pt;margin-top:24.5pt;width:17.6pt;height:1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" filled="f">
                <v:textbox inset=",7.2pt,,7.2pt">
                  <w:txbxContent>
                    <w:p w14:paraId="31E82764" w14:textId="77777777" w:rsidR="00DA7C28" w:rsidRDefault="00DA7C28" w:rsidP="00F5080C"/>
                  </w:txbxContent>
                </v:textbox>
                <w10:wrap type="through"/>
              </v:shape>
            </w:pict>
          </mc:Fallback>
        </mc:AlternateContent>
      </w:r>
    </w:p>
    <w:p w14:paraId="55C385CF" w14:textId="4D759658" w:rsidR="00F5080C" w:rsidRPr="005E011C" w:rsidRDefault="00F5080C" w:rsidP="00F5080C">
      <w:pPr>
        <w:ind w:left="709"/>
        <w:rPr>
          <w:rFonts w:ascii="Calibri" w:hAnsi="Calibri"/>
          <w:lang w:eastAsia="ja-JP"/>
        </w:rPr>
      </w:pPr>
      <w:r w:rsidRPr="005E011C">
        <w:rPr>
          <w:rFonts w:ascii="Calibri" w:hAnsi="Calibri"/>
          <w:lang w:eastAsia="ja-JP"/>
        </w:rPr>
        <w:t>Affordable housing</w:t>
      </w:r>
      <w:r>
        <w:rPr>
          <w:rFonts w:ascii="Calibri" w:hAnsi="Calibri"/>
          <w:lang w:eastAsia="ja-JP"/>
        </w:rPr>
        <w:t xml:space="preserve"> (for rent or shared ownership)</w:t>
      </w:r>
    </w:p>
    <w:p w14:paraId="48F14983" w14:textId="77777777" w:rsidR="00F5080C" w:rsidRPr="005E011C" w:rsidRDefault="00F5080C" w:rsidP="00F5080C">
      <w:pPr>
        <w:ind w:left="709"/>
        <w:rPr>
          <w:rFonts w:ascii="Calibri" w:hAnsi="Calibri"/>
          <w:lang w:eastAsia="ja-JP"/>
        </w:rPr>
      </w:pPr>
      <w:r>
        <w:rPr>
          <w:rFonts w:ascii="Calibri" w:hAnsi="Calibri"/>
          <w:b/>
          <w:noProof/>
          <w:lang w:val="en-US"/>
        </w:rPr>
        <mc:AlternateContent>
          <mc:Choice Requires="wps">
            <w:drawing>
              <wp:anchor distT="0" distB="0" distL="114300" distR="114300" simplePos="0" relativeHeight="251742208" behindDoc="0" locked="0" layoutInCell="1" allowOverlap="1" wp14:anchorId="1E0E622E" wp14:editId="120425F1">
                <wp:simplePos x="0" y="0"/>
                <wp:positionH relativeFrom="column">
                  <wp:posOffset>69850</wp:posOffset>
                </wp:positionH>
                <wp:positionV relativeFrom="paragraph">
                  <wp:posOffset>236855</wp:posOffset>
                </wp:positionV>
                <wp:extent cx="223520" cy="223520"/>
                <wp:effectExtent l="0" t="0" r="30480" b="30480"/>
                <wp:wrapThrough wrapText="bothSides">
                  <wp:wrapPolygon edited="0">
                    <wp:start x="0" y="0"/>
                    <wp:lineTo x="0" y="22091"/>
                    <wp:lineTo x="22091" y="22091"/>
                    <wp:lineTo x="22091" y="0"/>
                    <wp:lineTo x="0" y="0"/>
                  </wp:wrapPolygon>
                </wp:wrapThrough>
                <wp:docPr id="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1FD626"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32" type="#_x0000_t202" style="position:absolute;left:0;text-align:left;margin-left:5.5pt;margin-top:18.65pt;width:17.6pt;height:1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" filled="f">
                <v:textbox inset=",7.2pt,,7.2pt">
                  <w:txbxContent>
                    <w:p w14:paraId="411FD626" w14:textId="77777777" w:rsidR="00DA7C28" w:rsidRDefault="00DA7C28" w:rsidP="00F5080C"/>
                  </w:txbxContent>
                </v:textbox>
                <w10:wrap type="through"/>
              </v:shape>
            </w:pict>
          </mc:Fallback>
        </mc:AlternateContent>
      </w:r>
    </w:p>
    <w:p w14:paraId="6B9E1555" w14:textId="77777777" w:rsidR="00F5080C" w:rsidRPr="005E011C" w:rsidRDefault="00F5080C" w:rsidP="00F5080C">
      <w:pPr>
        <w:ind w:left="709"/>
        <w:rPr>
          <w:rFonts w:ascii="Calibri" w:hAnsi="Calibri"/>
          <w:lang w:eastAsia="ja-JP"/>
        </w:rPr>
      </w:pPr>
      <w:r w:rsidRPr="005E011C">
        <w:rPr>
          <w:rFonts w:ascii="Calibri" w:hAnsi="Calibri"/>
          <w:lang w:eastAsia="ja-JP"/>
        </w:rPr>
        <w:t xml:space="preserve">Housing for </w:t>
      </w:r>
      <w:r>
        <w:rPr>
          <w:rFonts w:ascii="Calibri" w:hAnsi="Calibri"/>
          <w:lang w:eastAsia="ja-JP"/>
        </w:rPr>
        <w:t xml:space="preserve">those with </w:t>
      </w:r>
      <w:r w:rsidRPr="005E011C">
        <w:rPr>
          <w:rFonts w:ascii="Calibri" w:hAnsi="Calibri"/>
          <w:lang w:eastAsia="ja-JP"/>
        </w:rPr>
        <w:t xml:space="preserve">special needs </w:t>
      </w:r>
      <w:r>
        <w:rPr>
          <w:rFonts w:ascii="Calibri" w:hAnsi="Calibri"/>
          <w:lang w:eastAsia="ja-JP"/>
        </w:rPr>
        <w:t>&amp;</w:t>
      </w:r>
      <w:r w:rsidRPr="005E011C">
        <w:rPr>
          <w:rFonts w:ascii="Calibri" w:hAnsi="Calibri"/>
          <w:lang w:eastAsia="ja-JP"/>
        </w:rPr>
        <w:t>/</w:t>
      </w:r>
      <w:r>
        <w:rPr>
          <w:rFonts w:ascii="Calibri" w:hAnsi="Calibri"/>
          <w:lang w:eastAsia="ja-JP"/>
        </w:rPr>
        <w:t>or</w:t>
      </w:r>
      <w:r w:rsidRPr="005E011C">
        <w:rPr>
          <w:rFonts w:ascii="Calibri" w:hAnsi="Calibri"/>
          <w:lang w:eastAsia="ja-JP"/>
        </w:rPr>
        <w:t xml:space="preserve"> </w:t>
      </w:r>
      <w:r>
        <w:rPr>
          <w:rFonts w:ascii="Calibri" w:hAnsi="Calibri"/>
          <w:lang w:eastAsia="ja-JP"/>
        </w:rPr>
        <w:t xml:space="preserve">the </w:t>
      </w:r>
      <w:r w:rsidRPr="005E011C">
        <w:rPr>
          <w:rFonts w:ascii="Calibri" w:hAnsi="Calibri"/>
          <w:lang w:eastAsia="ja-JP"/>
        </w:rPr>
        <w:t>elderly</w:t>
      </w:r>
    </w:p>
    <w:p w14:paraId="2AA5498D" w14:textId="77777777" w:rsidR="00F5080C" w:rsidRPr="005E011C" w:rsidRDefault="00F5080C" w:rsidP="00F5080C">
      <w:pPr>
        <w:ind w:left="709"/>
        <w:rPr>
          <w:rFonts w:ascii="Calibri" w:hAnsi="Calibri"/>
          <w:lang w:eastAsia="ja-JP"/>
        </w:rPr>
      </w:pPr>
    </w:p>
    <w:p w14:paraId="220380D0" w14:textId="77777777" w:rsidR="00F5080C" w:rsidRPr="005E011C" w:rsidRDefault="00F5080C" w:rsidP="00F5080C">
      <w:pPr>
        <w:ind w:left="709"/>
        <w:rPr>
          <w:rFonts w:ascii="Calibri" w:hAnsi="Calibri"/>
          <w:lang w:eastAsia="ja-JP"/>
        </w:rPr>
      </w:pPr>
      <w:r>
        <w:rPr>
          <w:rFonts w:ascii="Calibri" w:hAnsi="Calibri"/>
          <w:b/>
          <w:noProof/>
          <w:lang w:val="en-US"/>
        </w:rPr>
        <mc:AlternateContent>
          <mc:Choice Requires="wps">
            <w:drawing>
              <wp:anchor distT="0" distB="0" distL="114300" distR="114300" simplePos="0" relativeHeight="251757568" behindDoc="0" locked="0" layoutInCell="1" allowOverlap="1" wp14:anchorId="318394CC" wp14:editId="1FF02802">
                <wp:simplePos x="0" y="0"/>
                <wp:positionH relativeFrom="column">
                  <wp:posOffset>114300</wp:posOffset>
                </wp:positionH>
                <wp:positionV relativeFrom="paragraph">
                  <wp:posOffset>17145</wp:posOffset>
                </wp:positionV>
                <wp:extent cx="223520" cy="223520"/>
                <wp:effectExtent l="0" t="4445" r="17780" b="13335"/>
                <wp:wrapThrough wrapText="bothSides">
                  <wp:wrapPolygon edited="0">
                    <wp:start x="0" y="0"/>
                    <wp:lineTo x="21600" y="0"/>
                    <wp:lineTo x="21600" y="21600"/>
                    <wp:lineTo x="0" y="21600"/>
                    <wp:lineTo x="0" y="0"/>
                  </wp:wrapPolygon>
                </wp:wrapThrough>
                <wp:docPr id="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52E72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33" type="#_x0000_t202" style="position:absolute;left:0;text-align:left;margin-left:9pt;margin-top:1.35pt;width:17.6pt;height:17.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" filled="f">
                <v:textbox inset=",7.2pt,,7.2pt">
                  <w:txbxContent>
                    <w:p w14:paraId="7F52E72B" w14:textId="77777777" w:rsidR="00DA7C28" w:rsidRDefault="00DA7C28" w:rsidP="00F5080C"/>
                  </w:txbxContent>
                </v:textbox>
                <w10:wrap type="through"/>
              </v:shape>
            </w:pict>
          </mc:Fallback>
        </mc:AlternateContent>
      </w:r>
      <w:r>
        <w:rPr>
          <w:rFonts w:ascii="Calibri" w:hAnsi="Calibri"/>
          <w:lang w:eastAsia="ja-JP"/>
        </w:rPr>
        <w:t>Small</w:t>
      </w:r>
      <w:r w:rsidRPr="005E011C">
        <w:rPr>
          <w:rFonts w:ascii="Calibri" w:hAnsi="Calibri"/>
          <w:lang w:eastAsia="ja-JP"/>
        </w:rPr>
        <w:t xml:space="preserve"> business premises</w:t>
      </w:r>
      <w:r>
        <w:rPr>
          <w:rFonts w:ascii="Calibri" w:hAnsi="Calibri"/>
          <w:lang w:eastAsia="ja-JP"/>
        </w:rPr>
        <w:t xml:space="preserve"> (offices or small industry)</w:t>
      </w:r>
    </w:p>
    <w:p w14:paraId="7B717630" w14:textId="77777777" w:rsidR="00F5080C" w:rsidRPr="005E011C" w:rsidRDefault="00F5080C" w:rsidP="00F5080C">
      <w:pPr>
        <w:ind w:left="709"/>
        <w:rPr>
          <w:rFonts w:ascii="Calibri" w:hAnsi="Calibri"/>
          <w:lang w:eastAsia="ja-JP"/>
        </w:rPr>
      </w:pPr>
      <w:r>
        <w:rPr>
          <w:rFonts w:ascii="Calibri" w:hAnsi="Calibri"/>
          <w:b/>
          <w:noProof/>
          <w:lang w:val="en-US"/>
        </w:rPr>
        <mc:AlternateContent>
          <mc:Choice Requires="wps">
            <w:drawing>
              <wp:anchor distT="0" distB="0" distL="114300" distR="114300" simplePos="0" relativeHeight="251743232" behindDoc="0" locked="0" layoutInCell="1" allowOverlap="1" wp14:anchorId="5B3B9CA8" wp14:editId="62856FEB">
                <wp:simplePos x="0" y="0"/>
                <wp:positionH relativeFrom="column">
                  <wp:posOffset>69850</wp:posOffset>
                </wp:positionH>
                <wp:positionV relativeFrom="paragraph">
                  <wp:posOffset>315595</wp:posOffset>
                </wp:positionV>
                <wp:extent cx="223520" cy="223520"/>
                <wp:effectExtent l="0" t="0" r="30480" b="30480"/>
                <wp:wrapThrough wrapText="bothSides">
                  <wp:wrapPolygon edited="0">
                    <wp:start x="0" y="0"/>
                    <wp:lineTo x="0" y="22091"/>
                    <wp:lineTo x="22091" y="22091"/>
                    <wp:lineTo x="22091" y="0"/>
                    <wp:lineTo x="0" y="0"/>
                  </wp:wrapPolygon>
                </wp:wrapThrough>
                <wp:docPr id="2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7F5292"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34" type="#_x0000_t202" style="position:absolute;left:0;text-align:left;margin-left:5.5pt;margin-top:24.85pt;width:17.6pt;height:1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" filled="f">
                <v:textbox inset=",7.2pt,,7.2pt">
                  <w:txbxContent>
                    <w:p w14:paraId="5A7F5292" w14:textId="77777777" w:rsidR="00DA7C28" w:rsidRDefault="00DA7C28" w:rsidP="00F5080C"/>
                  </w:txbxContent>
                </v:textbox>
                <w10:wrap type="through"/>
              </v:shape>
            </w:pict>
          </mc:Fallback>
        </mc:AlternateContent>
      </w:r>
    </w:p>
    <w:p w14:paraId="4AD00C58" w14:textId="77777777" w:rsidR="00F5080C" w:rsidRPr="005E011C" w:rsidRDefault="00F5080C" w:rsidP="00F5080C">
      <w:pPr>
        <w:ind w:left="709"/>
        <w:rPr>
          <w:rFonts w:ascii="Calibri" w:hAnsi="Calibri"/>
          <w:lang w:eastAsia="ja-JP"/>
        </w:rPr>
      </w:pPr>
      <w:r>
        <w:rPr>
          <w:rFonts w:ascii="Calibri" w:hAnsi="Calibri"/>
          <w:lang w:eastAsia="ja-JP"/>
        </w:rPr>
        <w:t>Large</w:t>
      </w:r>
      <w:r w:rsidRPr="005E011C">
        <w:rPr>
          <w:rFonts w:ascii="Calibri" w:hAnsi="Calibri"/>
          <w:lang w:eastAsia="ja-JP"/>
        </w:rPr>
        <w:t xml:space="preserve"> business premises</w:t>
      </w:r>
      <w:r>
        <w:rPr>
          <w:rFonts w:ascii="Calibri" w:hAnsi="Calibri"/>
          <w:lang w:eastAsia="ja-JP"/>
        </w:rPr>
        <w:t xml:space="preserve"> (large blocks or large industrial sites)</w:t>
      </w:r>
    </w:p>
    <w:p w14:paraId="2A765E04" w14:textId="77777777" w:rsidR="00F5080C" w:rsidRPr="005E011C" w:rsidRDefault="00F5080C" w:rsidP="00F5080C">
      <w:pPr>
        <w:ind w:left="709"/>
        <w:rPr>
          <w:rFonts w:ascii="Calibri" w:hAnsi="Calibri"/>
          <w:lang w:eastAsia="ja-JP"/>
        </w:rPr>
      </w:pPr>
      <w:r>
        <w:rPr>
          <w:rFonts w:ascii="Calibri" w:hAnsi="Calibri"/>
          <w:b/>
          <w:noProof/>
          <w:lang w:val="en-US"/>
        </w:rPr>
        <mc:AlternateContent>
          <mc:Choice Requires="wps">
            <w:drawing>
              <wp:anchor distT="0" distB="0" distL="114300" distR="114300" simplePos="0" relativeHeight="251744256" behindDoc="0" locked="0" layoutInCell="1" allowOverlap="1" wp14:anchorId="2703CDDB" wp14:editId="5F6A5EFA">
                <wp:simplePos x="0" y="0"/>
                <wp:positionH relativeFrom="column">
                  <wp:posOffset>69850</wp:posOffset>
                </wp:positionH>
                <wp:positionV relativeFrom="paragraph">
                  <wp:posOffset>241300</wp:posOffset>
                </wp:positionV>
                <wp:extent cx="223520" cy="223520"/>
                <wp:effectExtent l="0" t="0" r="30480" b="30480"/>
                <wp:wrapThrough wrapText="bothSides">
                  <wp:wrapPolygon edited="0">
                    <wp:start x="0" y="0"/>
                    <wp:lineTo x="0" y="22091"/>
                    <wp:lineTo x="22091" y="22091"/>
                    <wp:lineTo x="22091" y="0"/>
                    <wp:lineTo x="0" y="0"/>
                  </wp:wrapPolygon>
                </wp:wrapThrough>
                <wp:docPr id="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F21D05"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35" type="#_x0000_t202" style="position:absolute;left:0;text-align:left;margin-left:5.5pt;margin-top:19pt;width:17.6pt;height:1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" filled="f">
                <v:textbox inset=",7.2pt,,7.2pt">
                  <w:txbxContent>
                    <w:p w14:paraId="59F21D05" w14:textId="77777777" w:rsidR="00DA7C28" w:rsidRDefault="00DA7C28" w:rsidP="00F5080C"/>
                  </w:txbxContent>
                </v:textbox>
                <w10:wrap type="through"/>
              </v:shape>
            </w:pict>
          </mc:Fallback>
        </mc:AlternateContent>
      </w:r>
    </w:p>
    <w:p w14:paraId="1A019553" w14:textId="77777777" w:rsidR="00F5080C" w:rsidRPr="005E011C" w:rsidRDefault="00F5080C" w:rsidP="00F5080C">
      <w:pPr>
        <w:ind w:left="709"/>
        <w:rPr>
          <w:rFonts w:ascii="Calibri" w:hAnsi="Calibri"/>
          <w:lang w:eastAsia="ja-JP"/>
        </w:rPr>
      </w:pPr>
      <w:r>
        <w:rPr>
          <w:rFonts w:ascii="Calibri" w:hAnsi="Calibri"/>
          <w:lang w:eastAsia="ja-JP"/>
        </w:rPr>
        <w:t>Small</w:t>
      </w:r>
      <w:r w:rsidRPr="005E011C">
        <w:rPr>
          <w:rFonts w:ascii="Calibri" w:hAnsi="Calibri"/>
          <w:lang w:eastAsia="ja-JP"/>
        </w:rPr>
        <w:t xml:space="preserve"> </w:t>
      </w:r>
      <w:r>
        <w:rPr>
          <w:rFonts w:ascii="Calibri" w:hAnsi="Calibri"/>
          <w:lang w:eastAsia="ja-JP"/>
        </w:rPr>
        <w:t>r</w:t>
      </w:r>
      <w:r w:rsidRPr="005E011C">
        <w:rPr>
          <w:rFonts w:ascii="Calibri" w:hAnsi="Calibri"/>
          <w:lang w:eastAsia="ja-JP"/>
        </w:rPr>
        <w:t>etail</w:t>
      </w:r>
    </w:p>
    <w:p w14:paraId="49CA4AC6" w14:textId="77777777" w:rsidR="00F5080C" w:rsidRPr="005E011C" w:rsidRDefault="00F5080C" w:rsidP="00F5080C">
      <w:pPr>
        <w:ind w:left="709"/>
        <w:rPr>
          <w:rFonts w:ascii="Calibri" w:hAnsi="Calibri"/>
          <w:lang w:eastAsia="ja-JP"/>
        </w:rPr>
      </w:pPr>
      <w:r>
        <w:rPr>
          <w:rFonts w:ascii="Calibri" w:hAnsi="Calibri"/>
          <w:b/>
          <w:noProof/>
          <w:lang w:val="en-US"/>
        </w:rPr>
        <mc:AlternateContent>
          <mc:Choice Requires="wps">
            <w:drawing>
              <wp:anchor distT="0" distB="0" distL="114300" distR="114300" simplePos="0" relativeHeight="251745280" behindDoc="0" locked="0" layoutInCell="1" allowOverlap="1" wp14:anchorId="21C118E4" wp14:editId="07E4969B">
                <wp:simplePos x="0" y="0"/>
                <wp:positionH relativeFrom="column">
                  <wp:posOffset>114300</wp:posOffset>
                </wp:positionH>
                <wp:positionV relativeFrom="paragraph">
                  <wp:posOffset>229870</wp:posOffset>
                </wp:positionV>
                <wp:extent cx="223520" cy="223520"/>
                <wp:effectExtent l="0" t="1270" r="17780" b="16510"/>
                <wp:wrapThrough wrapText="bothSides">
                  <wp:wrapPolygon edited="0">
                    <wp:start x="0" y="0"/>
                    <wp:lineTo x="21600" y="0"/>
                    <wp:lineTo x="21600" y="21600"/>
                    <wp:lineTo x="0" y="21600"/>
                    <wp:lineTo x="0" y="0"/>
                  </wp:wrapPolygon>
                </wp:wrapThrough>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28C9A"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36" type="#_x0000_t202" style="position:absolute;left:0;text-align:left;margin-left:9pt;margin-top:18.1pt;width:17.6pt;height:17.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" filled="f">
                <v:textbox inset=",7.2pt,,7.2pt">
                  <w:txbxContent>
                    <w:p w14:paraId="79228C9A" w14:textId="77777777" w:rsidR="00DA7C28" w:rsidRDefault="00DA7C28" w:rsidP="00F5080C"/>
                  </w:txbxContent>
                </v:textbox>
                <w10:wrap type="through"/>
              </v:shape>
            </w:pict>
          </mc:Fallback>
        </mc:AlternateContent>
      </w:r>
    </w:p>
    <w:p w14:paraId="70A35B8E" w14:textId="77777777" w:rsidR="00F5080C" w:rsidRPr="005E011C" w:rsidRDefault="00F5080C" w:rsidP="00F5080C">
      <w:pPr>
        <w:ind w:left="709"/>
        <w:rPr>
          <w:rFonts w:ascii="Calibri" w:hAnsi="Calibri"/>
          <w:lang w:eastAsia="ja-JP"/>
        </w:rPr>
      </w:pPr>
      <w:r>
        <w:rPr>
          <w:rFonts w:ascii="Calibri" w:hAnsi="Calibri"/>
          <w:lang w:eastAsia="ja-JP"/>
        </w:rPr>
        <w:t>Large</w:t>
      </w:r>
      <w:r w:rsidRPr="005E011C">
        <w:rPr>
          <w:rFonts w:ascii="Calibri" w:hAnsi="Calibri"/>
          <w:lang w:eastAsia="ja-JP"/>
        </w:rPr>
        <w:t xml:space="preserve"> </w:t>
      </w:r>
      <w:r>
        <w:rPr>
          <w:rFonts w:ascii="Calibri" w:hAnsi="Calibri"/>
          <w:lang w:eastAsia="ja-JP"/>
        </w:rPr>
        <w:t>r</w:t>
      </w:r>
      <w:r w:rsidRPr="005E011C">
        <w:rPr>
          <w:rFonts w:ascii="Calibri" w:hAnsi="Calibri"/>
          <w:lang w:eastAsia="ja-JP"/>
        </w:rPr>
        <w:t>etail</w:t>
      </w:r>
    </w:p>
    <w:p w14:paraId="45FC3751" w14:textId="77777777" w:rsidR="00F5080C" w:rsidRPr="005E011C" w:rsidRDefault="00F5080C" w:rsidP="00F5080C">
      <w:pPr>
        <w:ind w:left="709"/>
        <w:rPr>
          <w:rFonts w:ascii="Calibri" w:hAnsi="Calibri"/>
          <w:lang w:eastAsia="ja-JP"/>
        </w:rPr>
      </w:pPr>
      <w:r>
        <w:rPr>
          <w:rFonts w:ascii="Calibri" w:hAnsi="Calibri"/>
          <w:b/>
          <w:noProof/>
          <w:lang w:val="en-US"/>
        </w:rPr>
        <mc:AlternateContent>
          <mc:Choice Requires="wps">
            <w:drawing>
              <wp:anchor distT="0" distB="0" distL="114300" distR="114300" simplePos="0" relativeHeight="251746304" behindDoc="0" locked="0" layoutInCell="1" allowOverlap="1" wp14:anchorId="67727F7D" wp14:editId="0A2B9BF7">
                <wp:simplePos x="0" y="0"/>
                <wp:positionH relativeFrom="column">
                  <wp:posOffset>139700</wp:posOffset>
                </wp:positionH>
                <wp:positionV relativeFrom="paragraph">
                  <wp:posOffset>205740</wp:posOffset>
                </wp:positionV>
                <wp:extent cx="223520" cy="223520"/>
                <wp:effectExtent l="0" t="0" r="30480" b="30480"/>
                <wp:wrapThrough wrapText="bothSides">
                  <wp:wrapPolygon edited="0">
                    <wp:start x="0" y="0"/>
                    <wp:lineTo x="0" y="22091"/>
                    <wp:lineTo x="22091" y="22091"/>
                    <wp:lineTo x="22091" y="0"/>
                    <wp:lineTo x="0" y="0"/>
                  </wp:wrapPolygon>
                </wp:wrapThrough>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FFE2C"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37" type="#_x0000_t202" style="position:absolute;left:0;text-align:left;margin-left:11pt;margin-top:16.2pt;width:17.6pt;height:17.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" filled="f">
                <v:textbox inset=",7.2pt,,7.2pt">
                  <w:txbxContent>
                    <w:p w14:paraId="5FEFFE2C" w14:textId="77777777" w:rsidR="00DA7C28" w:rsidRDefault="00DA7C28" w:rsidP="00F5080C"/>
                  </w:txbxContent>
                </v:textbox>
                <w10:wrap type="through"/>
              </v:shape>
            </w:pict>
          </mc:Fallback>
        </mc:AlternateContent>
      </w:r>
    </w:p>
    <w:p w14:paraId="77E30B71" w14:textId="77777777" w:rsidR="00F5080C" w:rsidRPr="005E011C" w:rsidRDefault="00F5080C" w:rsidP="00F5080C">
      <w:pPr>
        <w:ind w:left="709"/>
        <w:rPr>
          <w:rFonts w:ascii="Calibri" w:hAnsi="Calibri"/>
          <w:lang w:eastAsia="ja-JP"/>
        </w:rPr>
      </w:pPr>
      <w:r w:rsidRPr="005E011C">
        <w:rPr>
          <w:rFonts w:ascii="Calibri" w:hAnsi="Calibri"/>
          <w:lang w:eastAsia="ja-JP"/>
        </w:rPr>
        <w:t>Community facilities</w:t>
      </w:r>
    </w:p>
    <w:p w14:paraId="5C3AF944" w14:textId="77777777" w:rsidR="00F5080C" w:rsidRPr="005E011C" w:rsidRDefault="00F5080C" w:rsidP="00F5080C">
      <w:pPr>
        <w:ind w:left="709"/>
        <w:rPr>
          <w:rFonts w:ascii="Calibri" w:hAnsi="Calibri"/>
          <w:lang w:eastAsia="ja-JP"/>
        </w:rPr>
      </w:pPr>
      <w:r>
        <w:rPr>
          <w:rFonts w:ascii="Calibri" w:hAnsi="Calibri"/>
          <w:b/>
          <w:noProof/>
          <w:lang w:val="en-US"/>
        </w:rPr>
        <mc:AlternateContent>
          <mc:Choice Requires="wps">
            <w:drawing>
              <wp:anchor distT="0" distB="0" distL="114300" distR="114300" simplePos="0" relativeHeight="251747328" behindDoc="0" locked="0" layoutInCell="1" allowOverlap="1" wp14:anchorId="2A8C5BF0" wp14:editId="3C8D4563">
                <wp:simplePos x="0" y="0"/>
                <wp:positionH relativeFrom="column">
                  <wp:posOffset>139700</wp:posOffset>
                </wp:positionH>
                <wp:positionV relativeFrom="paragraph">
                  <wp:posOffset>245745</wp:posOffset>
                </wp:positionV>
                <wp:extent cx="223520" cy="223520"/>
                <wp:effectExtent l="0" t="0" r="30480" b="30480"/>
                <wp:wrapThrough wrapText="bothSides">
                  <wp:wrapPolygon edited="0">
                    <wp:start x="0" y="0"/>
                    <wp:lineTo x="0" y="22091"/>
                    <wp:lineTo x="22091" y="22091"/>
                    <wp:lineTo x="22091" y="0"/>
                    <wp:lineTo x="0" y="0"/>
                  </wp:wrapPolygon>
                </wp:wrapThrough>
                <wp:docPr id="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35D6A"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38" type="#_x0000_t202" style="position:absolute;left:0;text-align:left;margin-left:11pt;margin-top:19.35pt;width:17.6pt;height:1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" filled="f">
                <v:textbox inset=",7.2pt,,7.2pt">
                  <w:txbxContent>
                    <w:p w14:paraId="5BF35D6A" w14:textId="77777777" w:rsidR="00DA7C28" w:rsidRDefault="00DA7C28" w:rsidP="00F5080C"/>
                  </w:txbxContent>
                </v:textbox>
                <w10:wrap type="through"/>
              </v:shape>
            </w:pict>
          </mc:Fallback>
        </mc:AlternateContent>
      </w:r>
    </w:p>
    <w:p w14:paraId="5D79926C" w14:textId="77777777" w:rsidR="00F5080C" w:rsidRPr="005E011C" w:rsidRDefault="00F5080C" w:rsidP="00F5080C">
      <w:pPr>
        <w:tabs>
          <w:tab w:val="left" w:pos="1056"/>
        </w:tabs>
        <w:ind w:left="709"/>
        <w:rPr>
          <w:rFonts w:ascii="Calibri" w:hAnsi="Calibri"/>
          <w:lang w:eastAsia="ja-JP"/>
        </w:rPr>
      </w:pPr>
      <w:proofErr w:type="gramStart"/>
      <w:r w:rsidRPr="005E011C">
        <w:rPr>
          <w:rFonts w:ascii="Calibri" w:hAnsi="Calibri"/>
          <w:lang w:eastAsia="ja-JP"/>
        </w:rPr>
        <w:t>Other  …………………………………………………………………………………………………….</w:t>
      </w:r>
      <w:proofErr w:type="gramEnd"/>
    </w:p>
    <w:p w14:paraId="1BF32895" w14:textId="77777777" w:rsidR="00F5080C" w:rsidRPr="005E011C" w:rsidRDefault="00F5080C" w:rsidP="00F5080C">
      <w:pPr>
        <w:pStyle w:val="ListParagraph"/>
        <w:ind w:left="0"/>
        <w:rPr>
          <w:rFonts w:ascii="Calibri" w:hAnsi="Calibri"/>
        </w:rPr>
      </w:pPr>
    </w:p>
    <w:p w14:paraId="5A688C75" w14:textId="77777777" w:rsidR="00F5080C" w:rsidRDefault="00F5080C" w:rsidP="00F5080C">
      <w:pPr>
        <w:pStyle w:val="ListParagraph"/>
        <w:ind w:left="142"/>
        <w:rPr>
          <w:rFonts w:ascii="Calibri" w:hAnsi="Calibri"/>
          <w:b/>
        </w:rPr>
      </w:pPr>
    </w:p>
    <w:p w14:paraId="77E14469" w14:textId="77777777" w:rsidR="00F5080C" w:rsidRDefault="00F5080C" w:rsidP="00F5080C">
      <w:pPr>
        <w:pStyle w:val="ListParagraph"/>
        <w:ind w:left="142"/>
        <w:rPr>
          <w:rFonts w:ascii="Calibri" w:hAnsi="Calibri"/>
          <w:b/>
        </w:rPr>
      </w:pPr>
    </w:p>
    <w:p w14:paraId="180A5D2B" w14:textId="77777777" w:rsidR="00F5080C" w:rsidRPr="005E011C" w:rsidRDefault="00F5080C" w:rsidP="00F5080C">
      <w:pPr>
        <w:pStyle w:val="ListParagraph"/>
        <w:ind w:left="142"/>
        <w:rPr>
          <w:rFonts w:ascii="Calibri" w:hAnsi="Calibri"/>
          <w:b/>
        </w:rPr>
      </w:pPr>
      <w:r>
        <w:rPr>
          <w:rFonts w:ascii="Calibri" w:hAnsi="Calibri"/>
          <w:b/>
        </w:rPr>
        <w:t xml:space="preserve">2. </w:t>
      </w:r>
      <w:r w:rsidRPr="005E011C">
        <w:rPr>
          <w:rFonts w:ascii="Calibri" w:hAnsi="Calibri"/>
          <w:b/>
        </w:rPr>
        <w:t>Are there any particular types of development that should be restricted?</w:t>
      </w:r>
    </w:p>
    <w:p w14:paraId="60A4F92F" w14:textId="77777777" w:rsidR="00F5080C" w:rsidRPr="005E011C" w:rsidRDefault="00F5080C" w:rsidP="00F5080C">
      <w:pPr>
        <w:pStyle w:val="ListParagraph"/>
        <w:ind w:left="142"/>
        <w:rPr>
          <w:rFonts w:ascii="Calibri" w:hAnsi="Calibri"/>
        </w:rPr>
      </w:pPr>
    </w:p>
    <w:p w14:paraId="33F8739D" w14:textId="77777777" w:rsidR="00F5080C" w:rsidRPr="005E011C" w:rsidRDefault="00F5080C" w:rsidP="00F5080C">
      <w:pPr>
        <w:pStyle w:val="ListParagraph"/>
        <w:ind w:left="142"/>
        <w:rPr>
          <w:rFonts w:ascii="Calibri" w:hAnsi="Calibri"/>
          <w:b/>
          <w:i/>
        </w:rPr>
      </w:pPr>
      <w:r w:rsidRPr="005E011C">
        <w:rPr>
          <w:rFonts w:ascii="Calibri" w:hAnsi="Calibri"/>
        </w:rPr>
        <w:t>…………………………………………………………………………………………………………………</w:t>
      </w:r>
    </w:p>
    <w:p w14:paraId="5D782B52" w14:textId="77777777" w:rsidR="00F5080C" w:rsidRDefault="00F5080C" w:rsidP="00F5080C">
      <w:pPr>
        <w:pStyle w:val="ListParagraph"/>
        <w:ind w:left="142"/>
        <w:rPr>
          <w:rFonts w:ascii="Calibri" w:hAnsi="Calibri"/>
          <w:b/>
        </w:rPr>
      </w:pPr>
    </w:p>
    <w:p w14:paraId="6622C819" w14:textId="77777777" w:rsidR="00F5080C" w:rsidRPr="005E011C" w:rsidRDefault="00F5080C" w:rsidP="00F5080C">
      <w:pPr>
        <w:pStyle w:val="ListParagraph"/>
        <w:ind w:left="142"/>
        <w:rPr>
          <w:rFonts w:ascii="Calibri" w:hAnsi="Calibri"/>
          <w:b/>
          <w:i/>
        </w:rPr>
      </w:pPr>
      <w:r>
        <w:rPr>
          <w:rFonts w:ascii="Calibri" w:hAnsi="Calibri"/>
          <w:b/>
        </w:rPr>
        <w:t xml:space="preserve">3. </w:t>
      </w:r>
      <w:r w:rsidRPr="005E011C">
        <w:rPr>
          <w:rFonts w:ascii="Calibri" w:hAnsi="Calibri"/>
          <w:b/>
        </w:rPr>
        <w:t xml:space="preserve">Please suggest sites that could be developed (list below or mark </w:t>
      </w:r>
      <w:r>
        <w:rPr>
          <w:rFonts w:ascii="Calibri" w:hAnsi="Calibri"/>
          <w:b/>
        </w:rPr>
        <w:t>with an “Y”</w:t>
      </w:r>
      <w:r w:rsidRPr="005E011C">
        <w:rPr>
          <w:rFonts w:ascii="Calibri" w:hAnsi="Calibri"/>
          <w:b/>
        </w:rPr>
        <w:t xml:space="preserve"> on map </w:t>
      </w:r>
      <w:r>
        <w:rPr>
          <w:rFonts w:ascii="Calibri" w:hAnsi="Calibri"/>
          <w:b/>
        </w:rPr>
        <w:t>2</w:t>
      </w:r>
      <w:r w:rsidRPr="005E011C">
        <w:rPr>
          <w:rFonts w:ascii="Calibri" w:hAnsi="Calibri"/>
          <w:b/>
        </w:rPr>
        <w:t>):</w:t>
      </w:r>
      <w:r>
        <w:rPr>
          <w:rFonts w:ascii="Calibri" w:hAnsi="Calibri"/>
          <w:b/>
        </w:rPr>
        <w:t xml:space="preserve"> </w:t>
      </w:r>
    </w:p>
    <w:p w14:paraId="5F6342B8" w14:textId="77777777" w:rsidR="00F5080C" w:rsidRPr="005E011C" w:rsidRDefault="00F5080C" w:rsidP="00F5080C">
      <w:pPr>
        <w:ind w:left="142"/>
        <w:rPr>
          <w:rFonts w:ascii="Calibri" w:hAnsi="Calibri"/>
        </w:rPr>
      </w:pPr>
      <w:r w:rsidRPr="005E011C">
        <w:rPr>
          <w:rFonts w:ascii="Calibri" w:hAnsi="Calibri"/>
        </w:rPr>
        <w:t>………………………………………………………………………………………………………………………..</w:t>
      </w:r>
    </w:p>
    <w:p w14:paraId="7E036C4D" w14:textId="77777777" w:rsidR="00F5080C" w:rsidRPr="005E011C" w:rsidRDefault="00F5080C" w:rsidP="00F5080C">
      <w:pPr>
        <w:ind w:left="142"/>
        <w:rPr>
          <w:rFonts w:ascii="Calibri" w:hAnsi="Calibri"/>
        </w:rPr>
      </w:pPr>
    </w:p>
    <w:p w14:paraId="645EAF8B" w14:textId="77777777" w:rsidR="00F5080C" w:rsidRPr="005E011C" w:rsidRDefault="00F5080C" w:rsidP="00F5080C">
      <w:pPr>
        <w:ind w:left="142"/>
        <w:rPr>
          <w:rFonts w:ascii="Calibri" w:hAnsi="Calibri"/>
        </w:rPr>
      </w:pPr>
      <w:r w:rsidRPr="005E011C">
        <w:rPr>
          <w:rFonts w:ascii="Calibri" w:hAnsi="Calibri"/>
        </w:rPr>
        <w:t>………………………………………………………………………………………………………………………..</w:t>
      </w:r>
    </w:p>
    <w:p w14:paraId="1F816527" w14:textId="77777777" w:rsidR="00F5080C" w:rsidRPr="005E011C" w:rsidRDefault="00F5080C" w:rsidP="00F5080C">
      <w:pPr>
        <w:ind w:left="142"/>
        <w:rPr>
          <w:rFonts w:ascii="Calibri" w:hAnsi="Calibri"/>
        </w:rPr>
      </w:pPr>
    </w:p>
    <w:p w14:paraId="42125419" w14:textId="77777777" w:rsidR="00F5080C" w:rsidRPr="005E011C" w:rsidRDefault="00F5080C" w:rsidP="00F5080C">
      <w:pPr>
        <w:ind w:left="142"/>
        <w:rPr>
          <w:rFonts w:ascii="Calibri" w:hAnsi="Calibri"/>
        </w:rPr>
      </w:pPr>
      <w:r w:rsidRPr="005E011C">
        <w:rPr>
          <w:rFonts w:ascii="Calibri" w:hAnsi="Calibri"/>
        </w:rPr>
        <w:lastRenderedPageBreak/>
        <w:t>………………………………………………………………………………………………………………………..</w:t>
      </w:r>
    </w:p>
    <w:p w14:paraId="54310F22" w14:textId="77777777" w:rsidR="00F5080C" w:rsidRPr="005E011C" w:rsidRDefault="00F5080C" w:rsidP="00F5080C">
      <w:pPr>
        <w:ind w:left="142"/>
        <w:rPr>
          <w:rFonts w:ascii="Calibri" w:hAnsi="Calibri"/>
        </w:rPr>
      </w:pPr>
    </w:p>
    <w:p w14:paraId="791E7333" w14:textId="77777777" w:rsidR="00F5080C" w:rsidRPr="005E011C" w:rsidRDefault="00F5080C" w:rsidP="00F5080C">
      <w:pPr>
        <w:pStyle w:val="ListParagraph"/>
        <w:ind w:left="142"/>
        <w:rPr>
          <w:rFonts w:ascii="Calibri" w:hAnsi="Calibri"/>
          <w:b/>
          <w:i/>
        </w:rPr>
      </w:pPr>
    </w:p>
    <w:p w14:paraId="2036624A" w14:textId="77777777" w:rsidR="00F5080C" w:rsidRPr="005E011C" w:rsidRDefault="00F5080C" w:rsidP="00F5080C">
      <w:pPr>
        <w:pStyle w:val="ListParagraph"/>
        <w:ind w:left="142"/>
        <w:rPr>
          <w:rFonts w:ascii="Calibri" w:hAnsi="Calibri"/>
          <w:b/>
          <w:i/>
        </w:rPr>
      </w:pPr>
      <w:r>
        <w:rPr>
          <w:rFonts w:ascii="Calibri" w:hAnsi="Calibri"/>
          <w:b/>
        </w:rPr>
        <w:t>Please suggest s</w:t>
      </w:r>
      <w:r w:rsidRPr="005E011C">
        <w:rPr>
          <w:rFonts w:ascii="Calibri" w:hAnsi="Calibri"/>
          <w:b/>
        </w:rPr>
        <w:t>ites that should NOT be developed</w:t>
      </w:r>
      <w:r w:rsidRPr="005E011C">
        <w:rPr>
          <w:rFonts w:ascii="Calibri" w:hAnsi="Calibri"/>
          <w:b/>
          <w:i/>
        </w:rPr>
        <w:t xml:space="preserve"> </w:t>
      </w:r>
      <w:r w:rsidRPr="005E011C">
        <w:rPr>
          <w:rFonts w:ascii="Calibri" w:hAnsi="Calibri"/>
          <w:b/>
        </w:rPr>
        <w:t xml:space="preserve">(list below or mark </w:t>
      </w:r>
      <w:r>
        <w:rPr>
          <w:rFonts w:ascii="Calibri" w:hAnsi="Calibri"/>
          <w:b/>
        </w:rPr>
        <w:t>with a “N”</w:t>
      </w:r>
      <w:r w:rsidRPr="005E011C">
        <w:rPr>
          <w:rFonts w:ascii="Calibri" w:hAnsi="Calibri"/>
          <w:b/>
        </w:rPr>
        <w:t xml:space="preserve"> on map </w:t>
      </w:r>
      <w:r>
        <w:rPr>
          <w:rFonts w:ascii="Calibri" w:hAnsi="Calibri"/>
          <w:b/>
        </w:rPr>
        <w:t>2</w:t>
      </w:r>
      <w:r w:rsidRPr="005E011C">
        <w:rPr>
          <w:rFonts w:ascii="Calibri" w:hAnsi="Calibri"/>
          <w:b/>
        </w:rPr>
        <w:t>):</w:t>
      </w:r>
    </w:p>
    <w:p w14:paraId="616586F9" w14:textId="77777777" w:rsidR="00F5080C" w:rsidRPr="005E011C" w:rsidRDefault="00F5080C" w:rsidP="00F5080C">
      <w:pPr>
        <w:ind w:left="142"/>
        <w:rPr>
          <w:rFonts w:ascii="Calibri" w:hAnsi="Calibri"/>
        </w:rPr>
      </w:pPr>
      <w:r w:rsidRPr="005E011C">
        <w:rPr>
          <w:rFonts w:ascii="Calibri" w:hAnsi="Calibri"/>
        </w:rPr>
        <w:t>………………………………………………………………………………………………………………………..</w:t>
      </w:r>
    </w:p>
    <w:p w14:paraId="0EF7F359" w14:textId="77777777" w:rsidR="00F5080C" w:rsidRPr="005E011C" w:rsidRDefault="00F5080C" w:rsidP="00F5080C">
      <w:pPr>
        <w:ind w:left="142"/>
        <w:rPr>
          <w:rFonts w:ascii="Calibri" w:hAnsi="Calibri"/>
        </w:rPr>
      </w:pPr>
    </w:p>
    <w:p w14:paraId="593F5E98" w14:textId="77777777" w:rsidR="00F5080C" w:rsidRPr="005E011C" w:rsidRDefault="00F5080C" w:rsidP="00F5080C">
      <w:pPr>
        <w:ind w:left="142"/>
        <w:rPr>
          <w:rFonts w:ascii="Calibri" w:hAnsi="Calibri"/>
        </w:rPr>
      </w:pPr>
      <w:r w:rsidRPr="005E011C">
        <w:rPr>
          <w:rFonts w:ascii="Calibri" w:hAnsi="Calibri"/>
        </w:rPr>
        <w:t>………………………………………………………………………………………………………………………..</w:t>
      </w:r>
    </w:p>
    <w:p w14:paraId="6F1CCF13" w14:textId="77777777" w:rsidR="00F5080C" w:rsidRPr="005E011C" w:rsidRDefault="00F5080C" w:rsidP="00F5080C">
      <w:pPr>
        <w:ind w:left="142"/>
        <w:rPr>
          <w:rFonts w:ascii="Calibri" w:hAnsi="Calibri"/>
        </w:rPr>
      </w:pPr>
    </w:p>
    <w:p w14:paraId="3F40EE49" w14:textId="77777777" w:rsidR="00F5080C" w:rsidRPr="005E011C" w:rsidRDefault="00F5080C" w:rsidP="00F5080C">
      <w:pPr>
        <w:ind w:left="142"/>
        <w:rPr>
          <w:rFonts w:ascii="Calibri" w:hAnsi="Calibri"/>
        </w:rPr>
      </w:pPr>
      <w:r w:rsidRPr="005E011C">
        <w:rPr>
          <w:rFonts w:ascii="Calibri" w:hAnsi="Calibri"/>
        </w:rPr>
        <w:t>………………………………………………………………………………………………………………………..</w:t>
      </w:r>
    </w:p>
    <w:p w14:paraId="39022D07" w14:textId="77777777" w:rsidR="00F5080C" w:rsidRPr="005E011C" w:rsidRDefault="00F5080C" w:rsidP="00F5080C">
      <w:pPr>
        <w:ind w:left="142"/>
        <w:rPr>
          <w:rFonts w:ascii="Calibri" w:hAnsi="Calibri"/>
        </w:rPr>
      </w:pPr>
    </w:p>
    <w:p w14:paraId="23863C76" w14:textId="77777777" w:rsidR="00F5080C" w:rsidRPr="005E011C" w:rsidRDefault="00F5080C" w:rsidP="00F5080C">
      <w:pPr>
        <w:pStyle w:val="ListParagraph"/>
        <w:ind w:left="142"/>
        <w:rPr>
          <w:rFonts w:ascii="Calibri" w:hAnsi="Calibri"/>
          <w:b/>
          <w:i/>
        </w:rPr>
      </w:pPr>
      <w:r>
        <w:rPr>
          <w:rFonts w:ascii="Calibri" w:hAnsi="Calibri"/>
          <w:b/>
        </w:rPr>
        <w:t xml:space="preserve">4. </w:t>
      </w:r>
      <w:r w:rsidRPr="005E011C">
        <w:rPr>
          <w:rFonts w:ascii="Calibri" w:hAnsi="Calibri"/>
          <w:b/>
        </w:rPr>
        <w:t xml:space="preserve">Which positive planning applications or local developments in the last 5 years reflect your ideas about how </w:t>
      </w:r>
      <w:r>
        <w:rPr>
          <w:rFonts w:ascii="Calibri" w:hAnsi="Calibri"/>
          <w:b/>
        </w:rPr>
        <w:t>Melton</w:t>
      </w:r>
      <w:r w:rsidRPr="005E011C">
        <w:rPr>
          <w:rFonts w:ascii="Calibri" w:hAnsi="Calibri"/>
          <w:b/>
        </w:rPr>
        <w:t xml:space="preserve"> should develop in the future</w:t>
      </w:r>
      <w:r>
        <w:rPr>
          <w:rFonts w:ascii="Calibri" w:hAnsi="Calibri"/>
          <w:b/>
        </w:rPr>
        <w:t xml:space="preserve"> and why</w:t>
      </w:r>
      <w:r w:rsidRPr="005E011C">
        <w:rPr>
          <w:rFonts w:ascii="Calibri" w:hAnsi="Calibri"/>
          <w:b/>
        </w:rPr>
        <w:t>?</w:t>
      </w:r>
    </w:p>
    <w:p w14:paraId="6FCA4951" w14:textId="77777777" w:rsidR="00F5080C" w:rsidRPr="005E011C" w:rsidRDefault="00F5080C" w:rsidP="00F5080C">
      <w:pPr>
        <w:ind w:left="142"/>
        <w:rPr>
          <w:rFonts w:ascii="Calibri" w:hAnsi="Calibri"/>
        </w:rPr>
      </w:pPr>
      <w:r w:rsidRPr="005E011C">
        <w:rPr>
          <w:rFonts w:ascii="Calibri" w:hAnsi="Calibri"/>
        </w:rPr>
        <w:t>………………………………………………………………………………………………………………………..</w:t>
      </w:r>
    </w:p>
    <w:p w14:paraId="3E6B8915" w14:textId="77777777" w:rsidR="00F5080C" w:rsidRPr="005E011C" w:rsidRDefault="00F5080C" w:rsidP="00F5080C">
      <w:pPr>
        <w:ind w:left="142"/>
        <w:rPr>
          <w:rFonts w:ascii="Calibri" w:hAnsi="Calibri"/>
        </w:rPr>
      </w:pPr>
    </w:p>
    <w:p w14:paraId="3E76D0C2" w14:textId="77777777" w:rsidR="00F5080C" w:rsidRPr="005E011C" w:rsidRDefault="00F5080C" w:rsidP="00F5080C">
      <w:pPr>
        <w:ind w:left="142"/>
        <w:rPr>
          <w:rFonts w:ascii="Calibri" w:hAnsi="Calibri"/>
        </w:rPr>
      </w:pPr>
      <w:r w:rsidRPr="005E011C">
        <w:rPr>
          <w:rFonts w:ascii="Calibri" w:hAnsi="Calibri"/>
        </w:rPr>
        <w:t>………………………………………………………………………………………………………………………..</w:t>
      </w:r>
    </w:p>
    <w:p w14:paraId="6F336C0E" w14:textId="77777777" w:rsidR="00F5080C" w:rsidRPr="005E011C" w:rsidRDefault="00F5080C" w:rsidP="00F5080C">
      <w:pPr>
        <w:ind w:left="142"/>
        <w:rPr>
          <w:rFonts w:ascii="Calibri" w:hAnsi="Calibri"/>
        </w:rPr>
      </w:pPr>
    </w:p>
    <w:p w14:paraId="22C53D2A" w14:textId="77777777" w:rsidR="00F5080C" w:rsidRPr="005E011C" w:rsidRDefault="00F5080C" w:rsidP="00F5080C">
      <w:pPr>
        <w:ind w:left="142"/>
        <w:rPr>
          <w:rFonts w:ascii="Calibri" w:hAnsi="Calibri"/>
        </w:rPr>
      </w:pPr>
      <w:r w:rsidRPr="005E011C">
        <w:rPr>
          <w:rFonts w:ascii="Calibri" w:hAnsi="Calibri"/>
        </w:rPr>
        <w:t>………………………………………………………………………………………………………………………..</w:t>
      </w:r>
    </w:p>
    <w:p w14:paraId="03C83347" w14:textId="77777777" w:rsidR="00F5080C" w:rsidRPr="005E011C" w:rsidRDefault="00F5080C" w:rsidP="00F5080C">
      <w:pPr>
        <w:ind w:left="142"/>
        <w:rPr>
          <w:rFonts w:ascii="Calibri" w:hAnsi="Calibri"/>
          <w:b/>
          <w:i/>
        </w:rPr>
      </w:pPr>
    </w:p>
    <w:p w14:paraId="3263D50E" w14:textId="77777777" w:rsidR="00F5080C" w:rsidRPr="005E011C" w:rsidRDefault="00F5080C" w:rsidP="00F5080C">
      <w:pPr>
        <w:ind w:left="142"/>
        <w:rPr>
          <w:rFonts w:ascii="Calibri" w:hAnsi="Calibri"/>
          <w:b/>
          <w:i/>
        </w:rPr>
      </w:pPr>
    </w:p>
    <w:p w14:paraId="3AF13EA5" w14:textId="77777777" w:rsidR="00F5080C" w:rsidRPr="005E011C" w:rsidRDefault="00F5080C" w:rsidP="00F5080C">
      <w:pPr>
        <w:pStyle w:val="ListParagraph"/>
        <w:ind w:left="142"/>
        <w:rPr>
          <w:rFonts w:ascii="Calibri" w:hAnsi="Calibri"/>
          <w:b/>
          <w:i/>
        </w:rPr>
      </w:pPr>
      <w:r>
        <w:rPr>
          <w:rFonts w:ascii="Calibri" w:hAnsi="Calibri"/>
          <w:b/>
        </w:rPr>
        <w:t xml:space="preserve">5. </w:t>
      </w:r>
      <w:r w:rsidRPr="005E011C">
        <w:rPr>
          <w:rFonts w:ascii="Calibri" w:hAnsi="Calibri"/>
          <w:b/>
        </w:rPr>
        <w:t xml:space="preserve">Which planning applications / developments in the last 5 years </w:t>
      </w:r>
      <w:r>
        <w:rPr>
          <w:rFonts w:ascii="Calibri" w:hAnsi="Calibri"/>
          <w:b/>
        </w:rPr>
        <w:t>do you feel DON’T reflect the way Melton should develop in the future</w:t>
      </w:r>
      <w:r w:rsidRPr="005E011C">
        <w:rPr>
          <w:rFonts w:ascii="Calibri" w:hAnsi="Calibri"/>
          <w:b/>
        </w:rPr>
        <w:t xml:space="preserve"> and why?</w:t>
      </w:r>
    </w:p>
    <w:p w14:paraId="53FD217F" w14:textId="77777777" w:rsidR="00F5080C" w:rsidRPr="005E011C" w:rsidRDefault="00F5080C" w:rsidP="00F5080C">
      <w:pPr>
        <w:ind w:left="142"/>
        <w:rPr>
          <w:rFonts w:ascii="Calibri" w:hAnsi="Calibri"/>
          <w:b/>
          <w:i/>
        </w:rPr>
      </w:pPr>
    </w:p>
    <w:p w14:paraId="30FAF202" w14:textId="77777777" w:rsidR="00F5080C" w:rsidRPr="005E011C" w:rsidRDefault="00F5080C" w:rsidP="00F5080C">
      <w:pPr>
        <w:ind w:left="142"/>
        <w:rPr>
          <w:rFonts w:ascii="Calibri" w:hAnsi="Calibri"/>
        </w:rPr>
      </w:pPr>
      <w:r w:rsidRPr="005E011C">
        <w:rPr>
          <w:rFonts w:ascii="Calibri" w:hAnsi="Calibri"/>
        </w:rPr>
        <w:t>………………………………………………………………………………………………………………………..</w:t>
      </w:r>
    </w:p>
    <w:p w14:paraId="26230DA5" w14:textId="77777777" w:rsidR="00F5080C" w:rsidRPr="005E011C" w:rsidRDefault="00F5080C" w:rsidP="00F5080C">
      <w:pPr>
        <w:ind w:left="142"/>
        <w:rPr>
          <w:rFonts w:ascii="Calibri" w:hAnsi="Calibri"/>
        </w:rPr>
      </w:pPr>
    </w:p>
    <w:p w14:paraId="29CF4165" w14:textId="77777777" w:rsidR="00F5080C" w:rsidRPr="005E011C" w:rsidRDefault="00F5080C" w:rsidP="00F5080C">
      <w:pPr>
        <w:ind w:left="142"/>
        <w:rPr>
          <w:rFonts w:ascii="Calibri" w:hAnsi="Calibri"/>
        </w:rPr>
      </w:pPr>
      <w:r w:rsidRPr="005E011C">
        <w:rPr>
          <w:rFonts w:ascii="Calibri" w:hAnsi="Calibri"/>
        </w:rPr>
        <w:t>………………………………………………………………………………………………………………………..</w:t>
      </w:r>
    </w:p>
    <w:p w14:paraId="0F0C79FD" w14:textId="77777777" w:rsidR="00F5080C" w:rsidRPr="005E011C" w:rsidRDefault="00F5080C" w:rsidP="00F5080C">
      <w:pPr>
        <w:ind w:left="142"/>
        <w:rPr>
          <w:rFonts w:ascii="Calibri" w:hAnsi="Calibri"/>
        </w:rPr>
      </w:pPr>
    </w:p>
    <w:p w14:paraId="6CB09E86" w14:textId="77777777" w:rsidR="00F5080C" w:rsidRPr="005E011C" w:rsidRDefault="00F5080C" w:rsidP="00F5080C">
      <w:pPr>
        <w:ind w:left="142"/>
        <w:rPr>
          <w:rFonts w:ascii="Calibri" w:hAnsi="Calibri"/>
        </w:rPr>
      </w:pPr>
      <w:r w:rsidRPr="005E011C">
        <w:rPr>
          <w:rFonts w:ascii="Calibri" w:hAnsi="Calibri"/>
        </w:rPr>
        <w:t>………………………………………………………………………………………………………………………..</w:t>
      </w:r>
    </w:p>
    <w:p w14:paraId="4EBE5CAF" w14:textId="77777777" w:rsidR="00F5080C" w:rsidRPr="005E011C" w:rsidRDefault="00F5080C" w:rsidP="00F5080C">
      <w:pPr>
        <w:ind w:left="142"/>
        <w:rPr>
          <w:rFonts w:ascii="Calibri" w:hAnsi="Calibri"/>
          <w:b/>
          <w:i/>
        </w:rPr>
      </w:pPr>
    </w:p>
    <w:p w14:paraId="77F695E3" w14:textId="77777777" w:rsidR="00F5080C" w:rsidRPr="005E011C" w:rsidRDefault="00F5080C" w:rsidP="00F5080C">
      <w:pPr>
        <w:pStyle w:val="ListParagraph"/>
        <w:ind w:left="0"/>
        <w:rPr>
          <w:rFonts w:ascii="Calibri" w:hAnsi="Calibri"/>
          <w:b/>
          <w:i/>
          <w:sz w:val="28"/>
          <w:szCs w:val="28"/>
        </w:rPr>
      </w:pPr>
    </w:p>
    <w:p w14:paraId="49E13062" w14:textId="77777777" w:rsidR="00F5080C" w:rsidRDefault="00F5080C" w:rsidP="00F5080C">
      <w:pPr>
        <w:pStyle w:val="ListParagraph"/>
        <w:ind w:left="142"/>
        <w:rPr>
          <w:rFonts w:ascii="Calibri" w:hAnsi="Calibri"/>
          <w:b/>
          <w:sz w:val="32"/>
          <w:szCs w:val="32"/>
          <w:u w:val="single"/>
        </w:rPr>
      </w:pPr>
    </w:p>
    <w:p w14:paraId="5F09F073" w14:textId="77777777" w:rsidR="00F5080C" w:rsidRDefault="00F5080C" w:rsidP="00F5080C">
      <w:pPr>
        <w:pStyle w:val="ListParagraph"/>
        <w:ind w:left="142"/>
        <w:rPr>
          <w:rFonts w:ascii="Calibri" w:hAnsi="Calibri"/>
          <w:b/>
          <w:sz w:val="32"/>
          <w:szCs w:val="32"/>
          <w:u w:val="single"/>
        </w:rPr>
      </w:pPr>
    </w:p>
    <w:p w14:paraId="1B5A453F" w14:textId="77777777" w:rsidR="00F5080C" w:rsidRDefault="00F5080C" w:rsidP="00F5080C">
      <w:pPr>
        <w:pStyle w:val="ListParagraph"/>
        <w:ind w:left="142"/>
        <w:rPr>
          <w:rFonts w:ascii="Calibri" w:hAnsi="Calibri"/>
          <w:b/>
          <w:sz w:val="32"/>
          <w:szCs w:val="32"/>
          <w:u w:val="single"/>
        </w:rPr>
      </w:pPr>
    </w:p>
    <w:p w14:paraId="711F30B7" w14:textId="77777777" w:rsidR="00F5080C" w:rsidRPr="005E011C" w:rsidRDefault="00F5080C" w:rsidP="00F5080C">
      <w:pPr>
        <w:pStyle w:val="ListParagraph"/>
        <w:ind w:left="142"/>
        <w:rPr>
          <w:rFonts w:ascii="Calibri" w:hAnsi="Calibri"/>
          <w:b/>
          <w:sz w:val="32"/>
          <w:szCs w:val="32"/>
          <w:u w:val="single"/>
        </w:rPr>
      </w:pPr>
      <w:r>
        <w:rPr>
          <w:rFonts w:ascii="Calibri" w:hAnsi="Calibri"/>
          <w:b/>
          <w:sz w:val="32"/>
          <w:szCs w:val="32"/>
          <w:u w:val="single"/>
        </w:rPr>
        <w:t>RECREATION and ACCESS</w:t>
      </w:r>
    </w:p>
    <w:p w14:paraId="549CCA79" w14:textId="77777777" w:rsidR="00F5080C" w:rsidRPr="005E011C" w:rsidRDefault="00F5080C" w:rsidP="00F5080C">
      <w:pPr>
        <w:pStyle w:val="ListParagraph"/>
        <w:ind w:left="142"/>
        <w:rPr>
          <w:rFonts w:ascii="Calibri" w:hAnsi="Calibri"/>
          <w:b/>
        </w:rPr>
      </w:pPr>
    </w:p>
    <w:p w14:paraId="1E1076AD" w14:textId="77777777" w:rsidR="00F5080C" w:rsidRPr="005E011C" w:rsidRDefault="00F5080C" w:rsidP="00F5080C">
      <w:pPr>
        <w:pStyle w:val="ListParagraph"/>
        <w:ind w:left="142"/>
        <w:rPr>
          <w:rFonts w:ascii="Calibri" w:hAnsi="Calibri"/>
          <w:b/>
        </w:rPr>
      </w:pPr>
      <w:r>
        <w:rPr>
          <w:rFonts w:ascii="Calibri" w:hAnsi="Calibri"/>
          <w:b/>
        </w:rPr>
        <w:t xml:space="preserve">1. </w:t>
      </w:r>
      <w:r w:rsidRPr="005E011C">
        <w:rPr>
          <w:rFonts w:ascii="Calibri" w:hAnsi="Calibri"/>
          <w:b/>
        </w:rPr>
        <w:t xml:space="preserve">Are there sufficient footpaths and bridleways in the village? </w:t>
      </w:r>
    </w:p>
    <w:p w14:paraId="78A581D8" w14:textId="77777777" w:rsidR="00F5080C" w:rsidRPr="005E011C" w:rsidRDefault="00F5080C" w:rsidP="00F5080C">
      <w:pPr>
        <w:pStyle w:val="ListParagraph"/>
        <w:ind w:left="142"/>
        <w:rPr>
          <w:rFonts w:ascii="Calibri" w:hAnsi="Calibri"/>
        </w:rPr>
      </w:pPr>
      <w:r>
        <w:rPr>
          <w:rFonts w:ascii="Calibri" w:hAnsi="Calibri"/>
          <w:noProof/>
          <w:lang w:val="en-US"/>
        </w:rPr>
        <mc:AlternateContent>
          <mc:Choice Requires="wps">
            <w:drawing>
              <wp:anchor distT="0" distB="0" distL="114300" distR="114300" simplePos="0" relativeHeight="251777024" behindDoc="0" locked="0" layoutInCell="1" allowOverlap="1" wp14:anchorId="22F96ED8" wp14:editId="561E167B">
                <wp:simplePos x="0" y="0"/>
                <wp:positionH relativeFrom="column">
                  <wp:posOffset>1600200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7E2B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39" type="#_x0000_t202" style="position:absolute;left:0;text-align:left;margin-left:126pt;margin-top:12.55pt;width:17.6pt;height:17.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" filled="f">
                <v:textbox inset=",7.2pt,,7.2pt">
                  <w:txbxContent>
                    <w:p w14:paraId="7857E2B3"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49376" behindDoc="0" locked="0" layoutInCell="1" allowOverlap="1" wp14:anchorId="5B51477F" wp14:editId="5830B2AB">
                <wp:simplePos x="0" y="0"/>
                <wp:positionH relativeFrom="column">
                  <wp:posOffset>914400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9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BDF47"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1in;margin-top:12.55pt;width:17.6pt;height:1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" filled="f">
                <v:textbox inset=",7.2pt,,7.2pt">
                  <w:txbxContent>
                    <w:p w14:paraId="5EFBDF47"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48352" behindDoc="0" locked="0" layoutInCell="1" allowOverlap="1" wp14:anchorId="5F433AA9" wp14:editId="312E5EDB">
                <wp:simplePos x="0" y="0"/>
                <wp:positionH relativeFrom="column">
                  <wp:posOffset>228600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9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B0FE32"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41" type="#_x0000_t202" style="position:absolute;left:0;text-align:left;margin-left:18pt;margin-top:12.55pt;width:17.6pt;height:1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" filled="f">
                <v:textbox inset=",7.2pt,,7.2pt">
                  <w:txbxContent>
                    <w:p w14:paraId="5CB0FE32" w14:textId="77777777" w:rsidR="00DA7C28" w:rsidRDefault="00DA7C28" w:rsidP="00F5080C"/>
                  </w:txbxContent>
                </v:textbox>
                <w10:wrap type="through"/>
              </v:shape>
            </w:pict>
          </mc:Fallback>
        </mc:AlternateContent>
      </w:r>
    </w:p>
    <w:p w14:paraId="007321C0" w14:textId="77777777" w:rsidR="00F5080C" w:rsidRPr="005E011C" w:rsidRDefault="00F5080C" w:rsidP="00F5080C">
      <w:pPr>
        <w:pStyle w:val="ListParagraph"/>
        <w:ind w:left="142"/>
        <w:rPr>
          <w:rFonts w:ascii="Calibri" w:hAnsi="Calibri"/>
          <w:b/>
          <w:i/>
        </w:rPr>
      </w:pPr>
      <w:r w:rsidRPr="005E011C">
        <w:rPr>
          <w:rFonts w:ascii="Calibri" w:hAnsi="Calibri"/>
        </w:rPr>
        <w:t xml:space="preserve">             Yes                No</w:t>
      </w:r>
      <w:r>
        <w:rPr>
          <w:rFonts w:ascii="Calibri" w:hAnsi="Calibri"/>
        </w:rPr>
        <w:t xml:space="preserve">          Don’t Know </w:t>
      </w:r>
    </w:p>
    <w:p w14:paraId="5BE273FA" w14:textId="77777777" w:rsidR="00F5080C" w:rsidRPr="005E011C" w:rsidRDefault="00F5080C" w:rsidP="00F5080C">
      <w:pPr>
        <w:ind w:left="142"/>
        <w:rPr>
          <w:rFonts w:ascii="Calibri" w:hAnsi="Calibri"/>
          <w:b/>
          <w:i/>
        </w:rPr>
      </w:pPr>
    </w:p>
    <w:p w14:paraId="198824A0" w14:textId="77777777" w:rsidR="00F5080C" w:rsidRPr="005E011C" w:rsidRDefault="00F5080C" w:rsidP="00F5080C">
      <w:pPr>
        <w:pStyle w:val="ListParagraph"/>
        <w:ind w:left="142"/>
        <w:rPr>
          <w:rFonts w:ascii="Calibri" w:hAnsi="Calibri"/>
          <w:b/>
          <w:i/>
        </w:rPr>
      </w:pPr>
      <w:r w:rsidRPr="005E011C">
        <w:rPr>
          <w:rFonts w:ascii="Calibri" w:hAnsi="Calibri"/>
          <w:b/>
        </w:rPr>
        <w:t>If not, do you have any suggestio</w:t>
      </w:r>
      <w:r>
        <w:rPr>
          <w:rFonts w:ascii="Calibri" w:hAnsi="Calibri"/>
          <w:b/>
        </w:rPr>
        <w:t>ns as to possible new routes?  P</w:t>
      </w:r>
      <w:r w:rsidRPr="005E011C">
        <w:rPr>
          <w:rFonts w:ascii="Calibri" w:hAnsi="Calibri"/>
          <w:b/>
        </w:rPr>
        <w:t xml:space="preserve">lease mark on map </w:t>
      </w:r>
      <w:r>
        <w:rPr>
          <w:rFonts w:ascii="Calibri" w:hAnsi="Calibri"/>
          <w:b/>
        </w:rPr>
        <w:t xml:space="preserve">1 (which show the existing footpaths </w:t>
      </w:r>
      <w:proofErr w:type="spellStart"/>
      <w:r>
        <w:rPr>
          <w:rFonts w:ascii="Calibri" w:hAnsi="Calibri"/>
          <w:b/>
        </w:rPr>
        <w:t>etc</w:t>
      </w:r>
      <w:proofErr w:type="spellEnd"/>
      <w:r>
        <w:rPr>
          <w:rFonts w:ascii="Calibri" w:hAnsi="Calibri"/>
          <w:b/>
        </w:rPr>
        <w:t>)</w:t>
      </w:r>
      <w:r w:rsidRPr="005E011C">
        <w:rPr>
          <w:rFonts w:ascii="Calibri" w:hAnsi="Calibri"/>
          <w:b/>
        </w:rPr>
        <w:t xml:space="preserve"> or write down the route below</w:t>
      </w:r>
      <w:r>
        <w:rPr>
          <w:rFonts w:ascii="Calibri" w:hAnsi="Calibri"/>
          <w:b/>
        </w:rPr>
        <w:t>.</w:t>
      </w:r>
    </w:p>
    <w:p w14:paraId="16F1D529" w14:textId="77777777" w:rsidR="00F5080C" w:rsidRPr="005E011C" w:rsidRDefault="00F5080C" w:rsidP="00F5080C">
      <w:pPr>
        <w:ind w:left="142"/>
        <w:rPr>
          <w:rFonts w:ascii="Calibri" w:hAnsi="Calibri"/>
        </w:rPr>
      </w:pPr>
      <w:r w:rsidRPr="005E011C">
        <w:rPr>
          <w:rFonts w:ascii="Calibri" w:hAnsi="Calibri"/>
        </w:rPr>
        <w:t>………………………………………………………………………………………………………………………..</w:t>
      </w:r>
    </w:p>
    <w:p w14:paraId="568B40DD" w14:textId="77777777" w:rsidR="00F5080C" w:rsidRPr="005E011C" w:rsidRDefault="00F5080C" w:rsidP="00F5080C">
      <w:pPr>
        <w:ind w:left="142"/>
        <w:rPr>
          <w:rFonts w:ascii="Calibri" w:hAnsi="Calibri"/>
        </w:rPr>
      </w:pPr>
    </w:p>
    <w:p w14:paraId="37443640" w14:textId="77777777" w:rsidR="00F5080C" w:rsidRPr="005E011C" w:rsidRDefault="00F5080C" w:rsidP="00F5080C">
      <w:pPr>
        <w:ind w:left="142"/>
        <w:rPr>
          <w:rFonts w:ascii="Calibri" w:hAnsi="Calibri"/>
        </w:rPr>
      </w:pPr>
      <w:r w:rsidRPr="005E011C">
        <w:rPr>
          <w:rFonts w:ascii="Calibri" w:hAnsi="Calibri"/>
        </w:rPr>
        <w:t>………………………………………………………………………………………………………………………..</w:t>
      </w:r>
    </w:p>
    <w:p w14:paraId="4EE21888" w14:textId="77777777" w:rsidR="00F5080C" w:rsidRPr="005E011C" w:rsidRDefault="00F5080C" w:rsidP="00F5080C">
      <w:pPr>
        <w:ind w:left="142"/>
        <w:rPr>
          <w:rFonts w:ascii="Calibri" w:hAnsi="Calibri"/>
          <w:b/>
          <w:i/>
        </w:rPr>
      </w:pPr>
    </w:p>
    <w:p w14:paraId="52D3E6BB" w14:textId="77777777" w:rsidR="00F5080C" w:rsidRPr="0014462B" w:rsidRDefault="00F5080C" w:rsidP="00F5080C">
      <w:pPr>
        <w:pStyle w:val="ListParagraph"/>
        <w:ind w:left="142"/>
        <w:rPr>
          <w:rFonts w:ascii="Calibri" w:hAnsi="Calibri"/>
          <w:b/>
        </w:rPr>
      </w:pPr>
      <w:r>
        <w:rPr>
          <w:rFonts w:ascii="Calibri" w:hAnsi="Calibri"/>
          <w:b/>
        </w:rPr>
        <w:t xml:space="preserve">2. </w:t>
      </w:r>
      <w:r w:rsidRPr="005E011C">
        <w:rPr>
          <w:rFonts w:ascii="Calibri" w:hAnsi="Calibri"/>
          <w:b/>
        </w:rPr>
        <w:t xml:space="preserve">Do you feel our footpaths and bridleways are maintained properly? </w:t>
      </w:r>
    </w:p>
    <w:p w14:paraId="26477F28" w14:textId="77777777" w:rsidR="00F5080C" w:rsidRDefault="00F5080C" w:rsidP="00F5080C">
      <w:pPr>
        <w:pStyle w:val="ListParagraph"/>
        <w:ind w:left="142"/>
        <w:rPr>
          <w:rFonts w:ascii="Calibri" w:hAnsi="Calibri"/>
        </w:rPr>
      </w:pPr>
      <w:r>
        <w:rPr>
          <w:rFonts w:ascii="Calibri" w:hAnsi="Calibri"/>
          <w:noProof/>
          <w:lang w:val="en-US"/>
        </w:rPr>
        <mc:AlternateContent>
          <mc:Choice Requires="wps">
            <w:drawing>
              <wp:anchor distT="0" distB="0" distL="114300" distR="114300" simplePos="0" relativeHeight="251780096" behindDoc="0" locked="0" layoutInCell="1" allowOverlap="1" wp14:anchorId="5AF9BBE4" wp14:editId="39AA0CD8">
                <wp:simplePos x="0" y="0"/>
                <wp:positionH relativeFrom="column">
                  <wp:posOffset>1600200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1D7A14"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126pt;margin-top:12.55pt;width:17.6pt;height:1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" filled="f">
                <v:textbox inset=",7.2pt,,7.2pt">
                  <w:txbxContent>
                    <w:p w14:paraId="6E1D7A14"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79072" behindDoc="0" locked="0" layoutInCell="1" allowOverlap="1" wp14:anchorId="4BBB8D57" wp14:editId="752A1865">
                <wp:simplePos x="0" y="0"/>
                <wp:positionH relativeFrom="column">
                  <wp:posOffset>914400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B73211"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1in;margin-top:12.55pt;width:17.6pt;height:1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" filled="f">
                <v:textbox inset=",7.2pt,,7.2pt">
                  <w:txbxContent>
                    <w:p w14:paraId="0EB73211"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78048" behindDoc="0" locked="0" layoutInCell="1" allowOverlap="1" wp14:anchorId="6AF6DA11" wp14:editId="1B18B64A">
                <wp:simplePos x="0" y="0"/>
                <wp:positionH relativeFrom="column">
                  <wp:posOffset>228600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1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7EE9AE"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18pt;margin-top:12.55pt;width:17.6pt;height:17.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" filled="f">
                <v:textbox inset=",7.2pt,,7.2pt">
                  <w:txbxContent>
                    <w:p w14:paraId="507EE9AE" w14:textId="77777777" w:rsidR="00DA7C28" w:rsidRDefault="00DA7C28" w:rsidP="00F5080C"/>
                  </w:txbxContent>
                </v:textbox>
                <w10:wrap type="through"/>
              </v:shape>
            </w:pict>
          </mc:Fallback>
        </mc:AlternateContent>
      </w:r>
      <w:r w:rsidRPr="0014462B">
        <w:rPr>
          <w:rFonts w:ascii="Calibri" w:hAnsi="Calibri"/>
        </w:rPr>
        <w:t xml:space="preserve">   </w:t>
      </w:r>
    </w:p>
    <w:p w14:paraId="1FE5F89A" w14:textId="77777777" w:rsidR="00F5080C" w:rsidRDefault="00F5080C" w:rsidP="00F5080C">
      <w:pPr>
        <w:pStyle w:val="ListParagraph"/>
        <w:ind w:left="142"/>
        <w:rPr>
          <w:rFonts w:ascii="Calibri" w:hAnsi="Calibri"/>
        </w:rPr>
      </w:pPr>
      <w:r w:rsidRPr="0014462B">
        <w:rPr>
          <w:rFonts w:ascii="Calibri" w:hAnsi="Calibri"/>
        </w:rPr>
        <w:t xml:space="preserve">Yes                No          Don’t Know </w:t>
      </w:r>
    </w:p>
    <w:p w14:paraId="547EE1F8" w14:textId="77777777" w:rsidR="00F5080C" w:rsidRPr="0014462B" w:rsidRDefault="00F5080C" w:rsidP="00F5080C">
      <w:pPr>
        <w:pStyle w:val="ListParagraph"/>
        <w:ind w:left="142"/>
        <w:rPr>
          <w:rFonts w:ascii="Calibri" w:hAnsi="Calibri"/>
        </w:rPr>
      </w:pPr>
    </w:p>
    <w:p w14:paraId="22AFBF83" w14:textId="77777777" w:rsidR="00F5080C" w:rsidRPr="005E011C" w:rsidRDefault="00F5080C" w:rsidP="00F5080C">
      <w:pPr>
        <w:pStyle w:val="ListParagraph"/>
        <w:ind w:left="142"/>
        <w:rPr>
          <w:rFonts w:ascii="Calibri" w:hAnsi="Calibri"/>
          <w:b/>
        </w:rPr>
      </w:pPr>
      <w:r w:rsidRPr="005E011C">
        <w:rPr>
          <w:rFonts w:ascii="Calibri" w:hAnsi="Calibri"/>
          <w:b/>
        </w:rPr>
        <w:t>If not what are your concerns and where?</w:t>
      </w:r>
    </w:p>
    <w:p w14:paraId="4B52C4F4" w14:textId="77777777" w:rsidR="00F5080C" w:rsidRPr="005E011C" w:rsidRDefault="00F5080C" w:rsidP="00F5080C">
      <w:pPr>
        <w:pStyle w:val="ListParagraph"/>
        <w:ind w:left="142"/>
        <w:rPr>
          <w:rFonts w:ascii="Calibri" w:hAnsi="Calibri"/>
        </w:rPr>
      </w:pPr>
    </w:p>
    <w:p w14:paraId="415A9F9B" w14:textId="77777777" w:rsidR="00F5080C" w:rsidRDefault="00F5080C" w:rsidP="00F5080C">
      <w:pPr>
        <w:pStyle w:val="ListParagraph"/>
        <w:ind w:left="142"/>
        <w:rPr>
          <w:rFonts w:ascii="Calibri" w:hAnsi="Calibri"/>
        </w:rPr>
      </w:pPr>
      <w:r w:rsidRPr="005E011C">
        <w:rPr>
          <w:rFonts w:ascii="Calibri" w:hAnsi="Calibri"/>
        </w:rPr>
        <w:t>……………………………………………………………………………………………………………….</w:t>
      </w:r>
    </w:p>
    <w:p w14:paraId="4CA9C46A" w14:textId="77777777" w:rsidR="00F5080C" w:rsidRPr="005F0E79" w:rsidRDefault="00F5080C" w:rsidP="00F5080C">
      <w:pPr>
        <w:pStyle w:val="ListParagraph"/>
        <w:ind w:left="142"/>
        <w:rPr>
          <w:rFonts w:ascii="Calibri" w:hAnsi="Calibri"/>
        </w:rPr>
      </w:pPr>
    </w:p>
    <w:p w14:paraId="27E0FECF" w14:textId="77777777" w:rsidR="00F5080C" w:rsidRDefault="00F5080C" w:rsidP="00F5080C">
      <w:pPr>
        <w:pStyle w:val="ListParagraph"/>
        <w:ind w:left="142"/>
        <w:rPr>
          <w:rFonts w:ascii="Calibri" w:hAnsi="Calibri"/>
        </w:rPr>
      </w:pPr>
      <w:r>
        <w:rPr>
          <w:rFonts w:ascii="Calibri" w:hAnsi="Calibri"/>
          <w:b/>
        </w:rPr>
        <w:t xml:space="preserve">3. </w:t>
      </w:r>
      <w:r w:rsidRPr="005E011C">
        <w:rPr>
          <w:rFonts w:ascii="Calibri" w:hAnsi="Calibri"/>
          <w:b/>
        </w:rPr>
        <w:t xml:space="preserve">Are you satisfied that our </w:t>
      </w:r>
      <w:r>
        <w:rPr>
          <w:rFonts w:ascii="Calibri" w:hAnsi="Calibri"/>
          <w:b/>
        </w:rPr>
        <w:t xml:space="preserve">main </w:t>
      </w:r>
      <w:r w:rsidRPr="005E011C">
        <w:rPr>
          <w:rFonts w:ascii="Calibri" w:hAnsi="Calibri"/>
          <w:b/>
        </w:rPr>
        <w:t xml:space="preserve">playing fields, play area and tennis courts meet the needs of the village? </w:t>
      </w:r>
    </w:p>
    <w:p w14:paraId="7D9C1F0A" w14:textId="77777777" w:rsidR="00F5080C" w:rsidRDefault="00F5080C" w:rsidP="00F5080C">
      <w:pPr>
        <w:pStyle w:val="ListParagraph"/>
        <w:ind w:left="142"/>
        <w:rPr>
          <w:rFonts w:ascii="Calibri" w:hAnsi="Calibri"/>
        </w:rPr>
      </w:pPr>
    </w:p>
    <w:p w14:paraId="695FCCA6" w14:textId="77777777" w:rsidR="00F5080C" w:rsidRPr="005E011C" w:rsidRDefault="00F5080C" w:rsidP="00F5080C">
      <w:pPr>
        <w:pStyle w:val="ListParagraph"/>
        <w:ind w:left="142"/>
        <w:rPr>
          <w:rFonts w:ascii="Calibri" w:hAnsi="Calibri"/>
        </w:rPr>
      </w:pPr>
      <w:r>
        <w:rPr>
          <w:rFonts w:ascii="Calibri" w:hAnsi="Calibri"/>
          <w:noProof/>
          <w:lang w:val="en-US"/>
        </w:rPr>
        <mc:AlternateContent>
          <mc:Choice Requires="wps">
            <w:drawing>
              <wp:anchor distT="0" distB="0" distL="114300" distR="114300" simplePos="0" relativeHeight="251783168" behindDoc="0" locked="0" layoutInCell="1" allowOverlap="1" wp14:anchorId="1E15EEF4" wp14:editId="4A7CD7B6">
                <wp:simplePos x="0" y="0"/>
                <wp:positionH relativeFrom="column">
                  <wp:posOffset>1600200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D662AE"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126pt;margin-top:12.55pt;width:17.6pt;height:17.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" filled="f">
                <v:textbox inset=",7.2pt,,7.2pt">
                  <w:txbxContent>
                    <w:p w14:paraId="7FD662AE"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82144" behindDoc="0" locked="0" layoutInCell="1" allowOverlap="1" wp14:anchorId="326C4F7D" wp14:editId="0032373F">
                <wp:simplePos x="0" y="0"/>
                <wp:positionH relativeFrom="column">
                  <wp:posOffset>914400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F62278"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1in;margin-top:12.55pt;width:17.6pt;height:1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" filled="f">
                <v:textbox inset=",7.2pt,,7.2pt">
                  <w:txbxContent>
                    <w:p w14:paraId="06F62278"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81120" behindDoc="0" locked="0" layoutInCell="1" allowOverlap="1" wp14:anchorId="217E0E48" wp14:editId="7BF6A1F1">
                <wp:simplePos x="0" y="0"/>
                <wp:positionH relativeFrom="column">
                  <wp:posOffset>228600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2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507750"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18pt;margin-top:12.55pt;width:17.6pt;height:17.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" filled="f">
                <v:textbox inset=",7.2pt,,7.2pt">
                  <w:txbxContent>
                    <w:p w14:paraId="0E507750" w14:textId="77777777" w:rsidR="00DA7C28" w:rsidRDefault="00DA7C28" w:rsidP="00F5080C"/>
                  </w:txbxContent>
                </v:textbox>
                <w10:wrap type="through"/>
              </v:shape>
            </w:pict>
          </mc:Fallback>
        </mc:AlternateContent>
      </w:r>
    </w:p>
    <w:p w14:paraId="1B3AECA0" w14:textId="77777777" w:rsidR="00F5080C" w:rsidRPr="005E011C" w:rsidRDefault="00F5080C" w:rsidP="00F5080C">
      <w:pPr>
        <w:pStyle w:val="ListParagraph"/>
        <w:ind w:left="142"/>
        <w:rPr>
          <w:rFonts w:ascii="Calibri" w:hAnsi="Calibri"/>
          <w:b/>
          <w:i/>
        </w:rPr>
      </w:pPr>
      <w:r w:rsidRPr="005E011C">
        <w:rPr>
          <w:rFonts w:ascii="Calibri" w:hAnsi="Calibri"/>
        </w:rPr>
        <w:t xml:space="preserve">             Yes                No</w:t>
      </w:r>
      <w:r>
        <w:rPr>
          <w:rFonts w:ascii="Calibri" w:hAnsi="Calibri"/>
        </w:rPr>
        <w:t xml:space="preserve">          Don’t Know </w:t>
      </w:r>
    </w:p>
    <w:p w14:paraId="3E947451" w14:textId="77777777" w:rsidR="00F5080C" w:rsidRDefault="00F5080C" w:rsidP="00F5080C">
      <w:pPr>
        <w:pStyle w:val="ListParagraph"/>
        <w:ind w:left="142"/>
        <w:rPr>
          <w:rFonts w:ascii="Calibri" w:hAnsi="Calibri"/>
        </w:rPr>
      </w:pPr>
    </w:p>
    <w:p w14:paraId="603F181F" w14:textId="77777777" w:rsidR="00F5080C" w:rsidRPr="005E011C" w:rsidRDefault="00F5080C" w:rsidP="00F5080C">
      <w:pPr>
        <w:pStyle w:val="ListParagraph"/>
        <w:ind w:left="142"/>
        <w:rPr>
          <w:rFonts w:ascii="Calibri" w:hAnsi="Calibri"/>
          <w:b/>
          <w:i/>
        </w:rPr>
      </w:pPr>
    </w:p>
    <w:p w14:paraId="6F8D4F26" w14:textId="77777777" w:rsidR="00F5080C" w:rsidRPr="005E011C" w:rsidRDefault="00F5080C" w:rsidP="00F5080C">
      <w:pPr>
        <w:pStyle w:val="ListParagraph"/>
        <w:ind w:left="142"/>
        <w:rPr>
          <w:rFonts w:ascii="Calibri" w:hAnsi="Calibri"/>
        </w:rPr>
      </w:pPr>
      <w:r w:rsidRPr="005E011C">
        <w:rPr>
          <w:rFonts w:ascii="Calibri" w:hAnsi="Calibri"/>
          <w:b/>
        </w:rPr>
        <w:t xml:space="preserve">If no would you add any further elements to this public recreation area </w:t>
      </w:r>
      <w:r>
        <w:rPr>
          <w:rFonts w:ascii="Calibri" w:hAnsi="Calibri"/>
          <w:b/>
        </w:rPr>
        <w:t xml:space="preserve">(or others?) </w:t>
      </w:r>
      <w:r w:rsidRPr="005E011C">
        <w:rPr>
          <w:rFonts w:ascii="Calibri" w:hAnsi="Calibri"/>
          <w:b/>
        </w:rPr>
        <w:t>and what other changes would you make?</w:t>
      </w:r>
    </w:p>
    <w:p w14:paraId="1B22689B" w14:textId="77777777" w:rsidR="00F5080C" w:rsidRPr="005E011C" w:rsidRDefault="00F5080C" w:rsidP="00F5080C">
      <w:pPr>
        <w:ind w:left="142"/>
        <w:rPr>
          <w:rFonts w:ascii="Calibri" w:hAnsi="Calibri"/>
        </w:rPr>
      </w:pPr>
      <w:r w:rsidRPr="005E011C">
        <w:rPr>
          <w:rFonts w:ascii="Calibri" w:hAnsi="Calibri"/>
        </w:rPr>
        <w:t>………………………………………………………………………………………………………………………..</w:t>
      </w:r>
    </w:p>
    <w:p w14:paraId="1213C945" w14:textId="77777777" w:rsidR="00F5080C" w:rsidRPr="005E011C" w:rsidRDefault="00F5080C" w:rsidP="00F5080C">
      <w:pPr>
        <w:ind w:left="142"/>
        <w:rPr>
          <w:rFonts w:ascii="Calibri" w:hAnsi="Calibri"/>
        </w:rPr>
      </w:pPr>
    </w:p>
    <w:p w14:paraId="1C1D1012" w14:textId="77777777" w:rsidR="00F5080C" w:rsidRPr="005E011C" w:rsidRDefault="00F5080C" w:rsidP="00F5080C">
      <w:pPr>
        <w:ind w:left="142"/>
        <w:rPr>
          <w:rFonts w:ascii="Calibri" w:hAnsi="Calibri"/>
        </w:rPr>
      </w:pPr>
      <w:r w:rsidRPr="005E011C">
        <w:rPr>
          <w:rFonts w:ascii="Calibri" w:hAnsi="Calibri"/>
        </w:rPr>
        <w:t>………………………………………………………………………………………………………………………..</w:t>
      </w:r>
    </w:p>
    <w:p w14:paraId="21FE3844" w14:textId="77777777" w:rsidR="00F5080C" w:rsidRPr="005E011C" w:rsidRDefault="00F5080C" w:rsidP="00F5080C">
      <w:pPr>
        <w:ind w:left="142"/>
        <w:rPr>
          <w:rFonts w:ascii="Calibri" w:hAnsi="Calibri"/>
        </w:rPr>
      </w:pPr>
    </w:p>
    <w:p w14:paraId="30C1453F" w14:textId="77777777" w:rsidR="00F5080C" w:rsidRPr="005E011C" w:rsidRDefault="00F5080C" w:rsidP="00F5080C">
      <w:pPr>
        <w:ind w:left="142"/>
        <w:rPr>
          <w:rFonts w:ascii="Calibri" w:hAnsi="Calibri"/>
          <w:b/>
        </w:rPr>
      </w:pPr>
      <w:r>
        <w:rPr>
          <w:rFonts w:ascii="Calibri" w:hAnsi="Calibri"/>
          <w:b/>
        </w:rPr>
        <w:t xml:space="preserve">4. </w:t>
      </w:r>
      <w:r w:rsidRPr="005E011C">
        <w:rPr>
          <w:rFonts w:ascii="Calibri" w:hAnsi="Calibri"/>
          <w:b/>
        </w:rPr>
        <w:t>Are there any other areas or pieces of land that you feel should be protected and specifically used for public recreation, education or conservation?</w:t>
      </w:r>
    </w:p>
    <w:p w14:paraId="018A52BD" w14:textId="77777777" w:rsidR="00F5080C" w:rsidRDefault="00F5080C" w:rsidP="00F5080C">
      <w:pPr>
        <w:ind w:left="142"/>
        <w:rPr>
          <w:rFonts w:ascii="Calibri" w:hAnsi="Calibri"/>
        </w:rPr>
      </w:pPr>
    </w:p>
    <w:p w14:paraId="3294CFC3" w14:textId="77777777" w:rsidR="00F5080C" w:rsidRPr="005E011C" w:rsidRDefault="00F5080C" w:rsidP="00F5080C">
      <w:pPr>
        <w:pStyle w:val="ListParagraph"/>
        <w:ind w:left="142"/>
        <w:rPr>
          <w:rFonts w:ascii="Calibri" w:hAnsi="Calibri"/>
        </w:rPr>
      </w:pPr>
      <w:r>
        <w:rPr>
          <w:rFonts w:ascii="Calibri" w:hAnsi="Calibri"/>
          <w:noProof/>
          <w:lang w:val="en-US"/>
        </w:rPr>
        <mc:AlternateContent>
          <mc:Choice Requires="wps">
            <w:drawing>
              <wp:anchor distT="0" distB="0" distL="114300" distR="114300" simplePos="0" relativeHeight="251786240" behindDoc="0" locked="0" layoutInCell="1" allowOverlap="1" wp14:anchorId="3FAF9535" wp14:editId="4DFBF96E">
                <wp:simplePos x="0" y="0"/>
                <wp:positionH relativeFrom="column">
                  <wp:posOffset>1600200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8452DB"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126pt;margin-top:12.55pt;width:17.6pt;height:17.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" filled="f">
                <v:textbox inset=",7.2pt,,7.2pt">
                  <w:txbxContent>
                    <w:p w14:paraId="098452DB"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85216" behindDoc="0" locked="0" layoutInCell="1" allowOverlap="1" wp14:anchorId="569CCF5F" wp14:editId="58CC4441">
                <wp:simplePos x="0" y="0"/>
                <wp:positionH relativeFrom="column">
                  <wp:posOffset>914400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B015DF"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1in;margin-top:12.55pt;width:17.6pt;height:17.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" filled="f">
                <v:textbox inset=",7.2pt,,7.2pt">
                  <w:txbxContent>
                    <w:p w14:paraId="11B015DF"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84192" behindDoc="0" locked="0" layoutInCell="1" allowOverlap="1" wp14:anchorId="2F635C2A" wp14:editId="11D375FA">
                <wp:simplePos x="0" y="0"/>
                <wp:positionH relativeFrom="column">
                  <wp:posOffset>228600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2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49D943"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18pt;margin-top:12.55pt;width:17.6pt;height:17.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" filled="f">
                <v:textbox inset=",7.2pt,,7.2pt">
                  <w:txbxContent>
                    <w:p w14:paraId="6049D943" w14:textId="77777777" w:rsidR="00DA7C28" w:rsidRDefault="00DA7C28" w:rsidP="00F5080C"/>
                  </w:txbxContent>
                </v:textbox>
                <w10:wrap type="through"/>
              </v:shape>
            </w:pict>
          </mc:Fallback>
        </mc:AlternateContent>
      </w:r>
    </w:p>
    <w:p w14:paraId="11F3410A" w14:textId="77777777" w:rsidR="00F5080C" w:rsidRPr="005E011C" w:rsidRDefault="00F5080C" w:rsidP="00F5080C">
      <w:pPr>
        <w:pStyle w:val="ListParagraph"/>
        <w:ind w:left="142"/>
        <w:rPr>
          <w:rFonts w:ascii="Calibri" w:hAnsi="Calibri"/>
          <w:b/>
          <w:i/>
        </w:rPr>
      </w:pPr>
      <w:r w:rsidRPr="005E011C">
        <w:rPr>
          <w:rFonts w:ascii="Calibri" w:hAnsi="Calibri"/>
        </w:rPr>
        <w:t xml:space="preserve">             Yes                No</w:t>
      </w:r>
      <w:r>
        <w:rPr>
          <w:rFonts w:ascii="Calibri" w:hAnsi="Calibri"/>
        </w:rPr>
        <w:t xml:space="preserve">          Don’t Know </w:t>
      </w:r>
    </w:p>
    <w:p w14:paraId="3C12C967" w14:textId="77777777" w:rsidR="00F5080C" w:rsidRPr="005E011C" w:rsidRDefault="00F5080C" w:rsidP="00F5080C">
      <w:pPr>
        <w:rPr>
          <w:rFonts w:ascii="Calibri" w:hAnsi="Calibri"/>
        </w:rPr>
      </w:pPr>
    </w:p>
    <w:p w14:paraId="37C54F6B" w14:textId="77777777" w:rsidR="00F5080C" w:rsidRPr="005E011C" w:rsidRDefault="00F5080C" w:rsidP="00F5080C">
      <w:pPr>
        <w:ind w:left="142"/>
        <w:rPr>
          <w:rFonts w:ascii="Calibri" w:hAnsi="Calibri"/>
          <w:b/>
        </w:rPr>
      </w:pPr>
      <w:r w:rsidRPr="005E011C">
        <w:rPr>
          <w:rFonts w:ascii="Calibri" w:hAnsi="Calibri"/>
          <w:b/>
        </w:rPr>
        <w:t xml:space="preserve">If yes please mark on map </w:t>
      </w:r>
      <w:r>
        <w:rPr>
          <w:rFonts w:ascii="Calibri" w:hAnsi="Calibri"/>
          <w:b/>
        </w:rPr>
        <w:t>2</w:t>
      </w:r>
      <w:r w:rsidRPr="005E011C">
        <w:rPr>
          <w:rFonts w:ascii="Calibri" w:hAnsi="Calibri"/>
          <w:b/>
        </w:rPr>
        <w:t xml:space="preserve"> or write down where:</w:t>
      </w:r>
    </w:p>
    <w:p w14:paraId="278499AF" w14:textId="77777777" w:rsidR="00F5080C" w:rsidRPr="005E011C" w:rsidRDefault="00F5080C" w:rsidP="00F5080C">
      <w:pPr>
        <w:ind w:left="142"/>
        <w:rPr>
          <w:rFonts w:ascii="Calibri" w:hAnsi="Calibri"/>
        </w:rPr>
      </w:pPr>
    </w:p>
    <w:p w14:paraId="250891F0" w14:textId="77777777" w:rsidR="00F5080C" w:rsidRPr="005E011C" w:rsidRDefault="00F5080C" w:rsidP="00F5080C">
      <w:pPr>
        <w:ind w:left="142"/>
        <w:rPr>
          <w:rFonts w:ascii="Calibri" w:hAnsi="Calibri"/>
        </w:rPr>
      </w:pPr>
      <w:r w:rsidRPr="005E011C">
        <w:rPr>
          <w:rFonts w:ascii="Calibri" w:hAnsi="Calibri"/>
        </w:rPr>
        <w:t>………………………………………………………………………………………………………………………..</w:t>
      </w:r>
    </w:p>
    <w:p w14:paraId="54D362FA" w14:textId="77777777" w:rsidR="00F5080C" w:rsidRPr="005E011C" w:rsidRDefault="00F5080C" w:rsidP="00F5080C">
      <w:pPr>
        <w:ind w:left="142"/>
        <w:rPr>
          <w:rFonts w:ascii="Calibri" w:hAnsi="Calibri"/>
        </w:rPr>
      </w:pPr>
    </w:p>
    <w:p w14:paraId="4C88F2E7" w14:textId="77777777" w:rsidR="00F5080C" w:rsidRPr="00132C33" w:rsidRDefault="00F5080C" w:rsidP="00F5080C">
      <w:pPr>
        <w:ind w:left="142"/>
        <w:rPr>
          <w:rFonts w:ascii="Calibri" w:hAnsi="Calibri"/>
        </w:rPr>
      </w:pPr>
      <w:r w:rsidRPr="005E011C">
        <w:rPr>
          <w:rFonts w:ascii="Calibri" w:hAnsi="Calibri"/>
        </w:rPr>
        <w:t>………………………………………………………………………………………………………………………..</w:t>
      </w:r>
    </w:p>
    <w:p w14:paraId="3CDB58D7" w14:textId="77777777" w:rsidR="00F5080C" w:rsidRPr="005E011C" w:rsidRDefault="00F5080C" w:rsidP="00F5080C">
      <w:pPr>
        <w:pStyle w:val="ListParagraph"/>
        <w:ind w:left="142"/>
        <w:rPr>
          <w:rFonts w:ascii="Calibri" w:hAnsi="Calibri"/>
          <w:b/>
        </w:rPr>
      </w:pPr>
      <w:r>
        <w:rPr>
          <w:rFonts w:ascii="Calibri" w:hAnsi="Calibri"/>
          <w:b/>
        </w:rPr>
        <w:t xml:space="preserve">5. </w:t>
      </w:r>
      <w:r w:rsidRPr="005E011C">
        <w:rPr>
          <w:rFonts w:ascii="Calibri" w:hAnsi="Calibri"/>
          <w:b/>
        </w:rPr>
        <w:t>Would you like to see the Pavilion (in the Playing Fields) re-built?</w:t>
      </w:r>
    </w:p>
    <w:p w14:paraId="45EC108A" w14:textId="77777777" w:rsidR="00F5080C" w:rsidRDefault="00F5080C" w:rsidP="00F5080C">
      <w:pPr>
        <w:pStyle w:val="ListParagraph"/>
        <w:ind w:left="142"/>
        <w:rPr>
          <w:rFonts w:ascii="Calibri" w:hAnsi="Calibri"/>
        </w:rPr>
      </w:pPr>
    </w:p>
    <w:p w14:paraId="0C434F35" w14:textId="77777777" w:rsidR="00F5080C" w:rsidRPr="005E011C" w:rsidRDefault="00F5080C" w:rsidP="00F5080C">
      <w:pPr>
        <w:pStyle w:val="ListParagraph"/>
        <w:ind w:left="142"/>
        <w:rPr>
          <w:rFonts w:ascii="Calibri" w:hAnsi="Calibri"/>
        </w:rPr>
      </w:pPr>
      <w:r>
        <w:rPr>
          <w:rFonts w:ascii="Calibri" w:hAnsi="Calibri"/>
          <w:noProof/>
          <w:lang w:val="en-US"/>
        </w:rPr>
        <mc:AlternateContent>
          <mc:Choice Requires="wps">
            <w:drawing>
              <wp:anchor distT="0" distB="0" distL="114300" distR="114300" simplePos="0" relativeHeight="251789312" behindDoc="0" locked="0" layoutInCell="1" allowOverlap="1" wp14:anchorId="7861AC91" wp14:editId="56263215">
                <wp:simplePos x="0" y="0"/>
                <wp:positionH relativeFrom="column">
                  <wp:posOffset>1600200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F662A5"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126pt;margin-top:12.55pt;width:17.6pt;height:1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" filled="f">
                <v:textbox inset=",7.2pt,,7.2pt">
                  <w:txbxContent>
                    <w:p w14:paraId="61F662A5"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88288" behindDoc="0" locked="0" layoutInCell="1" allowOverlap="1" wp14:anchorId="125C2FC4" wp14:editId="75A12766">
                <wp:simplePos x="0" y="0"/>
                <wp:positionH relativeFrom="column">
                  <wp:posOffset>914400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4D795E"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1in;margin-top:12.55pt;width:17.6pt;height:17.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" filled="f">
                <v:textbox inset=",7.2pt,,7.2pt">
                  <w:txbxContent>
                    <w:p w14:paraId="7B4D795E" w14:textId="77777777" w:rsidR="00DA7C28" w:rsidRDefault="00DA7C28" w:rsidP="00F5080C"/>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87264" behindDoc="0" locked="0" layoutInCell="1" allowOverlap="1" wp14:anchorId="427172E9" wp14:editId="15521C0E">
                <wp:simplePos x="0" y="0"/>
                <wp:positionH relativeFrom="column">
                  <wp:posOffset>228600</wp:posOffset>
                </wp:positionH>
                <wp:positionV relativeFrom="paragraph">
                  <wp:posOffset>159385</wp:posOffset>
                </wp:positionV>
                <wp:extent cx="223520" cy="223520"/>
                <wp:effectExtent l="0" t="0" r="30480" b="30480"/>
                <wp:wrapThrough wrapText="bothSides">
                  <wp:wrapPolygon edited="0">
                    <wp:start x="0" y="0"/>
                    <wp:lineTo x="0" y="22091"/>
                    <wp:lineTo x="22091" y="22091"/>
                    <wp:lineTo x="22091" y="0"/>
                    <wp:lineTo x="0" y="0"/>
                  </wp:wrapPolygon>
                </wp:wrapThrough>
                <wp:docPr id="1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BD8045"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18pt;margin-top:12.55pt;width:17.6pt;height:17.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" filled="f">
                <v:textbox inset=",7.2pt,,7.2pt">
                  <w:txbxContent>
                    <w:p w14:paraId="40BD8045" w14:textId="77777777" w:rsidR="00DA7C28" w:rsidRDefault="00DA7C28" w:rsidP="00F5080C"/>
                  </w:txbxContent>
                </v:textbox>
                <w10:wrap type="through"/>
              </v:shape>
            </w:pict>
          </mc:Fallback>
        </mc:AlternateContent>
      </w:r>
    </w:p>
    <w:p w14:paraId="0D426C43" w14:textId="77777777" w:rsidR="00F5080C" w:rsidRPr="005E011C" w:rsidRDefault="00F5080C" w:rsidP="00F5080C">
      <w:pPr>
        <w:pStyle w:val="ListParagraph"/>
        <w:ind w:left="142"/>
        <w:rPr>
          <w:rFonts w:ascii="Calibri" w:hAnsi="Calibri"/>
          <w:b/>
          <w:i/>
        </w:rPr>
      </w:pPr>
      <w:r w:rsidRPr="005E011C">
        <w:rPr>
          <w:rFonts w:ascii="Calibri" w:hAnsi="Calibri"/>
        </w:rPr>
        <w:t xml:space="preserve">             Yes                No</w:t>
      </w:r>
      <w:r>
        <w:rPr>
          <w:rFonts w:ascii="Calibri" w:hAnsi="Calibri"/>
        </w:rPr>
        <w:t xml:space="preserve">          Don’t Know </w:t>
      </w:r>
    </w:p>
    <w:p w14:paraId="48400F2C" w14:textId="77777777" w:rsidR="00F5080C" w:rsidRPr="00D138A4" w:rsidRDefault="00F5080C" w:rsidP="00F5080C">
      <w:pPr>
        <w:rPr>
          <w:rFonts w:ascii="Calibri" w:hAnsi="Calibri"/>
        </w:rPr>
      </w:pPr>
    </w:p>
    <w:p w14:paraId="5C92D3BD" w14:textId="77777777" w:rsidR="00F5080C" w:rsidRPr="005E011C" w:rsidRDefault="00F5080C" w:rsidP="00F5080C">
      <w:pPr>
        <w:pStyle w:val="ListParagraph"/>
        <w:ind w:left="142"/>
        <w:rPr>
          <w:rFonts w:ascii="Calibri" w:hAnsi="Calibri"/>
          <w:b/>
          <w:i/>
          <w:sz w:val="28"/>
          <w:szCs w:val="28"/>
        </w:rPr>
      </w:pPr>
      <w:r w:rsidRPr="005E011C">
        <w:rPr>
          <w:rFonts w:ascii="Calibri" w:hAnsi="Calibri"/>
          <w:b/>
        </w:rPr>
        <w:t>If yes what should it be used for?</w:t>
      </w:r>
    </w:p>
    <w:p w14:paraId="07D1E1D0" w14:textId="77777777" w:rsidR="00F5080C" w:rsidRPr="005E011C" w:rsidRDefault="00F5080C" w:rsidP="00F5080C">
      <w:pPr>
        <w:ind w:left="142"/>
        <w:rPr>
          <w:rFonts w:ascii="Calibri" w:hAnsi="Calibri"/>
        </w:rPr>
      </w:pPr>
      <w:r w:rsidRPr="005E011C">
        <w:rPr>
          <w:rFonts w:ascii="Calibri" w:hAnsi="Calibri"/>
        </w:rPr>
        <w:t>………………………………………………………………………………………………………………………..</w:t>
      </w:r>
    </w:p>
    <w:p w14:paraId="19D0AE79" w14:textId="77777777" w:rsidR="00F5080C" w:rsidRPr="005E011C" w:rsidRDefault="00F5080C" w:rsidP="00F5080C">
      <w:pPr>
        <w:ind w:left="142"/>
        <w:rPr>
          <w:rFonts w:ascii="Calibri" w:hAnsi="Calibri"/>
        </w:rPr>
      </w:pPr>
    </w:p>
    <w:p w14:paraId="75C21D7D" w14:textId="77777777" w:rsidR="00F5080C" w:rsidRPr="005E011C" w:rsidRDefault="00F5080C" w:rsidP="00F5080C">
      <w:pPr>
        <w:ind w:left="142"/>
        <w:rPr>
          <w:rFonts w:ascii="Calibri" w:hAnsi="Calibri"/>
        </w:rPr>
      </w:pPr>
      <w:r w:rsidRPr="005E011C">
        <w:rPr>
          <w:rFonts w:ascii="Calibri" w:hAnsi="Calibri"/>
        </w:rPr>
        <w:t>………………………………………………………………………………………………………………………..</w:t>
      </w:r>
    </w:p>
    <w:p w14:paraId="32F233D4" w14:textId="77777777" w:rsidR="00F5080C" w:rsidRPr="005E011C" w:rsidRDefault="00F5080C" w:rsidP="00F5080C">
      <w:pPr>
        <w:ind w:left="142"/>
        <w:rPr>
          <w:rFonts w:ascii="Calibri" w:hAnsi="Calibri"/>
          <w:b/>
          <w:i/>
        </w:rPr>
      </w:pPr>
    </w:p>
    <w:p w14:paraId="10BB29C1" w14:textId="77777777" w:rsidR="00F5080C" w:rsidRDefault="00F5080C" w:rsidP="00F5080C">
      <w:pPr>
        <w:pStyle w:val="ListParagraph"/>
        <w:ind w:left="142"/>
        <w:rPr>
          <w:rFonts w:ascii="Calibri" w:hAnsi="Calibri"/>
          <w:b/>
          <w:sz w:val="32"/>
          <w:szCs w:val="32"/>
          <w:u w:val="single"/>
        </w:rPr>
      </w:pPr>
    </w:p>
    <w:p w14:paraId="773D8D81" w14:textId="77777777" w:rsidR="00F5080C" w:rsidRPr="005E011C" w:rsidRDefault="00F5080C" w:rsidP="00F5080C">
      <w:pPr>
        <w:pStyle w:val="ListParagraph"/>
        <w:ind w:left="142"/>
        <w:rPr>
          <w:rFonts w:ascii="Calibri" w:hAnsi="Calibri"/>
          <w:b/>
          <w:sz w:val="32"/>
          <w:szCs w:val="32"/>
          <w:u w:val="single"/>
        </w:rPr>
      </w:pPr>
      <w:r>
        <w:rPr>
          <w:rFonts w:ascii="Calibri" w:hAnsi="Calibri"/>
          <w:b/>
          <w:sz w:val="32"/>
          <w:szCs w:val="32"/>
          <w:u w:val="single"/>
        </w:rPr>
        <w:t>OTHER MATTERS</w:t>
      </w:r>
    </w:p>
    <w:p w14:paraId="0F6A7724" w14:textId="77777777" w:rsidR="00F5080C" w:rsidRPr="005E011C" w:rsidRDefault="00F5080C" w:rsidP="00F5080C">
      <w:pPr>
        <w:pStyle w:val="ListParagraph"/>
        <w:ind w:left="142"/>
        <w:rPr>
          <w:rFonts w:ascii="Calibri" w:hAnsi="Calibri"/>
          <w:b/>
          <w:sz w:val="32"/>
          <w:szCs w:val="32"/>
        </w:rPr>
      </w:pPr>
    </w:p>
    <w:p w14:paraId="02695B80" w14:textId="77777777" w:rsidR="00F5080C" w:rsidRPr="005E011C" w:rsidRDefault="00F5080C" w:rsidP="00F5080C">
      <w:pPr>
        <w:pStyle w:val="ListParagraph"/>
        <w:ind w:left="142"/>
        <w:rPr>
          <w:rFonts w:ascii="Calibri" w:hAnsi="Calibri"/>
          <w:b/>
        </w:rPr>
      </w:pPr>
      <w:r>
        <w:rPr>
          <w:rFonts w:ascii="Calibri" w:hAnsi="Calibri"/>
          <w:b/>
        </w:rPr>
        <w:t xml:space="preserve">1. </w:t>
      </w:r>
      <w:r w:rsidRPr="005E011C">
        <w:rPr>
          <w:rFonts w:ascii="Calibri" w:hAnsi="Calibri"/>
          <w:b/>
        </w:rPr>
        <w:t>Overall how do you see the village developing in 10 and 20 years time?</w:t>
      </w:r>
    </w:p>
    <w:p w14:paraId="1EE7F28D" w14:textId="77777777" w:rsidR="00F5080C" w:rsidRPr="005E011C" w:rsidRDefault="00F5080C" w:rsidP="00F5080C">
      <w:pPr>
        <w:ind w:left="142"/>
        <w:rPr>
          <w:rFonts w:ascii="Calibri" w:hAnsi="Calibri"/>
        </w:rPr>
      </w:pPr>
      <w:r w:rsidRPr="005E011C">
        <w:rPr>
          <w:rFonts w:ascii="Calibri" w:hAnsi="Calibri"/>
        </w:rPr>
        <w:t>………………………………………………………………………………………………………………………..</w:t>
      </w:r>
    </w:p>
    <w:p w14:paraId="4350D5C7" w14:textId="77777777" w:rsidR="00F5080C" w:rsidRPr="005E011C" w:rsidRDefault="00F5080C" w:rsidP="00F5080C">
      <w:pPr>
        <w:ind w:left="142"/>
        <w:rPr>
          <w:rFonts w:ascii="Calibri" w:hAnsi="Calibri"/>
        </w:rPr>
      </w:pPr>
    </w:p>
    <w:p w14:paraId="0F2619E0" w14:textId="77777777" w:rsidR="00F5080C" w:rsidRPr="005E011C" w:rsidRDefault="00F5080C" w:rsidP="00F5080C">
      <w:pPr>
        <w:ind w:left="142"/>
        <w:rPr>
          <w:rFonts w:ascii="Calibri" w:hAnsi="Calibri"/>
        </w:rPr>
      </w:pPr>
      <w:r w:rsidRPr="005E011C">
        <w:rPr>
          <w:rFonts w:ascii="Calibri" w:hAnsi="Calibri"/>
        </w:rPr>
        <w:t>………………………………………………………………………………………………………………………..</w:t>
      </w:r>
    </w:p>
    <w:p w14:paraId="43BB4D0A" w14:textId="77777777" w:rsidR="00F5080C" w:rsidRPr="005E011C" w:rsidRDefault="00F5080C" w:rsidP="00F5080C">
      <w:pPr>
        <w:ind w:left="142"/>
        <w:rPr>
          <w:rFonts w:ascii="Calibri" w:hAnsi="Calibri"/>
        </w:rPr>
      </w:pPr>
    </w:p>
    <w:p w14:paraId="038747FC" w14:textId="77777777" w:rsidR="00F5080C" w:rsidRPr="005E011C" w:rsidRDefault="00F5080C" w:rsidP="00F5080C">
      <w:pPr>
        <w:ind w:left="142"/>
        <w:rPr>
          <w:rFonts w:ascii="Calibri" w:hAnsi="Calibri"/>
        </w:rPr>
      </w:pPr>
      <w:r w:rsidRPr="005E011C">
        <w:rPr>
          <w:rFonts w:ascii="Calibri" w:hAnsi="Calibri"/>
        </w:rPr>
        <w:t>………………………………………………………………………………………………………………………..</w:t>
      </w:r>
    </w:p>
    <w:p w14:paraId="77E14FBB" w14:textId="77777777" w:rsidR="00F5080C" w:rsidRPr="005E011C" w:rsidRDefault="00F5080C" w:rsidP="00F5080C">
      <w:pPr>
        <w:rPr>
          <w:rFonts w:ascii="Calibri" w:hAnsi="Calibri"/>
        </w:rPr>
      </w:pPr>
    </w:p>
    <w:p w14:paraId="19BCBA30" w14:textId="77777777" w:rsidR="00F5080C" w:rsidRPr="005E011C" w:rsidRDefault="00F5080C" w:rsidP="00F5080C">
      <w:pPr>
        <w:pStyle w:val="ListParagraph"/>
        <w:ind w:left="142"/>
        <w:rPr>
          <w:rFonts w:ascii="Calibri" w:hAnsi="Calibri"/>
          <w:b/>
          <w:i/>
        </w:rPr>
      </w:pPr>
      <w:r>
        <w:rPr>
          <w:rFonts w:ascii="Calibri" w:hAnsi="Calibri"/>
          <w:b/>
        </w:rPr>
        <w:t xml:space="preserve">2. </w:t>
      </w:r>
      <w:r w:rsidRPr="005E011C">
        <w:rPr>
          <w:rFonts w:ascii="Calibri" w:hAnsi="Calibri"/>
          <w:b/>
        </w:rPr>
        <w:t>Are there other issues you would like to see addressed in the Neighbourhood Plan?</w:t>
      </w:r>
    </w:p>
    <w:p w14:paraId="783F83A6" w14:textId="77777777" w:rsidR="00F5080C" w:rsidRPr="005E011C" w:rsidRDefault="00F5080C" w:rsidP="00F5080C">
      <w:pPr>
        <w:ind w:left="142"/>
        <w:rPr>
          <w:rFonts w:ascii="Calibri" w:hAnsi="Calibri"/>
        </w:rPr>
      </w:pPr>
      <w:r w:rsidRPr="005E011C">
        <w:rPr>
          <w:rFonts w:ascii="Calibri" w:hAnsi="Calibri"/>
        </w:rPr>
        <w:t>………………………………………………………………………………………………………………………..</w:t>
      </w:r>
    </w:p>
    <w:p w14:paraId="37AA6AB2" w14:textId="77777777" w:rsidR="00F5080C" w:rsidRPr="005E011C" w:rsidRDefault="00F5080C" w:rsidP="00F5080C">
      <w:pPr>
        <w:ind w:left="142"/>
        <w:rPr>
          <w:rFonts w:ascii="Calibri" w:hAnsi="Calibri"/>
        </w:rPr>
      </w:pPr>
    </w:p>
    <w:p w14:paraId="1FCBFE04" w14:textId="77777777" w:rsidR="00F5080C" w:rsidRPr="005E011C" w:rsidRDefault="00F5080C" w:rsidP="00F5080C">
      <w:pPr>
        <w:ind w:left="142"/>
        <w:rPr>
          <w:rFonts w:ascii="Calibri" w:hAnsi="Calibri"/>
        </w:rPr>
      </w:pPr>
      <w:r w:rsidRPr="005E011C">
        <w:rPr>
          <w:rFonts w:ascii="Calibri" w:hAnsi="Calibri"/>
        </w:rPr>
        <w:t>………………………………………………………………………………………………………………………..</w:t>
      </w:r>
    </w:p>
    <w:p w14:paraId="6FDCA0A3" w14:textId="77777777" w:rsidR="00F5080C" w:rsidRPr="005E011C" w:rsidRDefault="00F5080C" w:rsidP="00F5080C">
      <w:pPr>
        <w:ind w:left="142"/>
        <w:rPr>
          <w:rFonts w:ascii="Calibri" w:hAnsi="Calibri"/>
        </w:rPr>
      </w:pPr>
    </w:p>
    <w:p w14:paraId="7E0B8E76" w14:textId="77777777" w:rsidR="00F5080C" w:rsidRPr="005E011C" w:rsidRDefault="00F5080C" w:rsidP="00F5080C">
      <w:pPr>
        <w:rPr>
          <w:rFonts w:ascii="Calibri" w:hAnsi="Calibri"/>
          <w:b/>
          <w:i/>
        </w:rPr>
      </w:pPr>
    </w:p>
    <w:p w14:paraId="1C6551CF" w14:textId="77777777" w:rsidR="00F5080C" w:rsidRPr="005E011C" w:rsidRDefault="00F5080C" w:rsidP="00F5080C">
      <w:pPr>
        <w:pStyle w:val="ListParagraph"/>
        <w:ind w:left="142"/>
        <w:rPr>
          <w:rFonts w:ascii="Calibri" w:hAnsi="Calibri"/>
          <w:b/>
          <w:i/>
        </w:rPr>
      </w:pPr>
      <w:r>
        <w:rPr>
          <w:rFonts w:ascii="Calibri" w:hAnsi="Calibri"/>
          <w:b/>
        </w:rPr>
        <w:t xml:space="preserve">3. </w:t>
      </w:r>
      <w:r w:rsidRPr="005E011C">
        <w:rPr>
          <w:rFonts w:ascii="Calibri" w:hAnsi="Calibri"/>
          <w:b/>
        </w:rPr>
        <w:t xml:space="preserve">How would you like to be kept informed of </w:t>
      </w:r>
      <w:proofErr w:type="gramStart"/>
      <w:r w:rsidRPr="005E011C">
        <w:rPr>
          <w:rFonts w:ascii="Calibri" w:hAnsi="Calibri"/>
          <w:b/>
        </w:rPr>
        <w:t>progress:</w:t>
      </w:r>
      <w:proofErr w:type="gramEnd"/>
    </w:p>
    <w:p w14:paraId="76003F4C" w14:textId="77777777" w:rsidR="00F5080C" w:rsidRPr="005E011C" w:rsidRDefault="00F5080C" w:rsidP="00F5080C">
      <w:pPr>
        <w:pStyle w:val="ListParagraph"/>
        <w:ind w:left="1080"/>
        <w:rPr>
          <w:rFonts w:ascii="Calibri" w:hAnsi="Calibri"/>
          <w:b/>
          <w:i/>
        </w:rPr>
      </w:pPr>
    </w:p>
    <w:p w14:paraId="0289434B" w14:textId="77777777" w:rsidR="00F5080C" w:rsidRPr="005E011C" w:rsidRDefault="00F5080C" w:rsidP="00F5080C">
      <w:pPr>
        <w:pStyle w:val="ListParagraph"/>
        <w:rPr>
          <w:rFonts w:ascii="Calibri" w:hAnsi="Calibri"/>
        </w:rPr>
      </w:pPr>
      <w:r>
        <w:rPr>
          <w:rFonts w:ascii="Calibri" w:hAnsi="Calibri"/>
          <w:noProof/>
          <w:lang w:val="en-US"/>
        </w:rPr>
        <mc:AlternateContent>
          <mc:Choice Requires="wps">
            <w:drawing>
              <wp:anchor distT="0" distB="0" distL="114300" distR="114300" simplePos="0" relativeHeight="251750400" behindDoc="0" locked="0" layoutInCell="1" allowOverlap="1" wp14:anchorId="0A0AFC89" wp14:editId="6286D721">
                <wp:simplePos x="0" y="0"/>
                <wp:positionH relativeFrom="column">
                  <wp:posOffset>114300</wp:posOffset>
                </wp:positionH>
                <wp:positionV relativeFrom="paragraph">
                  <wp:posOffset>11430</wp:posOffset>
                </wp:positionV>
                <wp:extent cx="223520" cy="223520"/>
                <wp:effectExtent l="0" t="0" r="17780" b="19050"/>
                <wp:wrapThrough wrapText="bothSides">
                  <wp:wrapPolygon edited="0">
                    <wp:start x="0" y="0"/>
                    <wp:lineTo x="21600" y="0"/>
                    <wp:lineTo x="21600" y="21600"/>
                    <wp:lineTo x="0" y="21600"/>
                    <wp:lineTo x="0" y="0"/>
                  </wp:wrapPolygon>
                </wp:wrapThrough>
                <wp:docPr id="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9B2ABE"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54" type="#_x0000_t202" style="position:absolute;left:0;text-align:left;margin-left:9pt;margin-top:.9pt;width:17.6pt;height:1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" filled="f">
                <v:textbox inset=",7.2pt,,7.2pt">
                  <w:txbxContent>
                    <w:p w14:paraId="1F9B2ABE" w14:textId="77777777" w:rsidR="00DA7C28" w:rsidRDefault="00DA7C28" w:rsidP="00F5080C"/>
                  </w:txbxContent>
                </v:textbox>
                <w10:wrap type="through"/>
              </v:shape>
            </w:pict>
          </mc:Fallback>
        </mc:AlternateContent>
      </w:r>
      <w:r w:rsidRPr="005E011C">
        <w:rPr>
          <w:rFonts w:ascii="Calibri" w:hAnsi="Calibri"/>
        </w:rPr>
        <w:t xml:space="preserve">E-mail </w:t>
      </w:r>
    </w:p>
    <w:p w14:paraId="66E75150" w14:textId="77777777" w:rsidR="00F5080C" w:rsidRPr="005E011C" w:rsidRDefault="00F5080C" w:rsidP="00F5080C">
      <w:pPr>
        <w:pStyle w:val="ListParagraph"/>
        <w:rPr>
          <w:rFonts w:ascii="Calibri" w:hAnsi="Calibri"/>
        </w:rPr>
      </w:pPr>
      <w:r>
        <w:rPr>
          <w:rFonts w:ascii="Calibri" w:hAnsi="Calibri"/>
          <w:noProof/>
          <w:lang w:val="en-US"/>
        </w:rPr>
        <mc:AlternateContent>
          <mc:Choice Requires="wps">
            <w:drawing>
              <wp:anchor distT="0" distB="0" distL="114300" distR="114300" simplePos="0" relativeHeight="251751424" behindDoc="0" locked="0" layoutInCell="1" allowOverlap="1" wp14:anchorId="69F7F224" wp14:editId="68113128">
                <wp:simplePos x="0" y="0"/>
                <wp:positionH relativeFrom="column">
                  <wp:posOffset>-337820</wp:posOffset>
                </wp:positionH>
                <wp:positionV relativeFrom="paragraph">
                  <wp:posOffset>168275</wp:posOffset>
                </wp:positionV>
                <wp:extent cx="223520" cy="223520"/>
                <wp:effectExtent l="5080" t="3175" r="12700" b="14605"/>
                <wp:wrapThrough wrapText="bothSides">
                  <wp:wrapPolygon edited="0">
                    <wp:start x="0" y="0"/>
                    <wp:lineTo x="21600" y="0"/>
                    <wp:lineTo x="21600" y="21600"/>
                    <wp:lineTo x="0" y="21600"/>
                    <wp:lineTo x="0" y="0"/>
                  </wp:wrapPolygon>
                </wp:wrapThrough>
                <wp:docPr id="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C58A1"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55" type="#_x0000_t202" style="position:absolute;left:0;text-align:left;margin-left:-26.55pt;margin-top:13.25pt;width:17.6pt;height:1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" filled="f">
                <v:textbox inset=",7.2pt,,7.2pt">
                  <w:txbxContent>
                    <w:p w14:paraId="4A3C58A1" w14:textId="77777777" w:rsidR="00DA7C28" w:rsidRDefault="00DA7C28" w:rsidP="00F5080C"/>
                  </w:txbxContent>
                </v:textbox>
                <w10:wrap type="through"/>
              </v:shape>
            </w:pict>
          </mc:Fallback>
        </mc:AlternateContent>
      </w:r>
    </w:p>
    <w:p w14:paraId="53274554" w14:textId="77777777" w:rsidR="00F5080C" w:rsidRPr="005E011C" w:rsidRDefault="00F5080C" w:rsidP="00F5080C">
      <w:pPr>
        <w:pStyle w:val="ListParagraph"/>
        <w:rPr>
          <w:rFonts w:ascii="Calibri" w:hAnsi="Calibri"/>
        </w:rPr>
      </w:pPr>
      <w:r w:rsidRPr="005E011C">
        <w:rPr>
          <w:rFonts w:ascii="Calibri" w:hAnsi="Calibri"/>
        </w:rPr>
        <w:t>Letter</w:t>
      </w:r>
    </w:p>
    <w:p w14:paraId="249B7B23" w14:textId="77777777" w:rsidR="00F5080C" w:rsidRPr="005E011C" w:rsidRDefault="00F5080C" w:rsidP="00F5080C">
      <w:pPr>
        <w:pStyle w:val="ListParagraph"/>
        <w:rPr>
          <w:rFonts w:ascii="Calibri" w:hAnsi="Calibri"/>
        </w:rPr>
      </w:pPr>
      <w:r>
        <w:rPr>
          <w:rFonts w:ascii="Calibri" w:hAnsi="Calibri"/>
          <w:noProof/>
          <w:lang w:val="en-US"/>
        </w:rPr>
        <mc:AlternateContent>
          <mc:Choice Requires="wps">
            <w:drawing>
              <wp:anchor distT="0" distB="0" distL="114300" distR="114300" simplePos="0" relativeHeight="251752448" behindDoc="0" locked="0" layoutInCell="1" allowOverlap="1" wp14:anchorId="7697C2D0" wp14:editId="02720F1A">
                <wp:simplePos x="0" y="0"/>
                <wp:positionH relativeFrom="column">
                  <wp:posOffset>-342900</wp:posOffset>
                </wp:positionH>
                <wp:positionV relativeFrom="paragraph">
                  <wp:posOffset>156210</wp:posOffset>
                </wp:positionV>
                <wp:extent cx="223520" cy="223520"/>
                <wp:effectExtent l="0" t="0" r="30480" b="30480"/>
                <wp:wrapThrough wrapText="bothSides">
                  <wp:wrapPolygon edited="0">
                    <wp:start x="0" y="0"/>
                    <wp:lineTo x="0" y="22091"/>
                    <wp:lineTo x="22091" y="22091"/>
                    <wp:lineTo x="22091" y="0"/>
                    <wp:lineTo x="0" y="0"/>
                  </wp:wrapPolygon>
                </wp:wrapThrough>
                <wp:docPr id="9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28703F"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56" type="#_x0000_t202" style="position:absolute;left:0;text-align:left;margin-left:-26.95pt;margin-top:12.3pt;width:17.6pt;height:1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" filled="f">
                <v:textbox inset=",7.2pt,,7.2pt">
                  <w:txbxContent>
                    <w:p w14:paraId="7328703F" w14:textId="77777777" w:rsidR="00DA7C28" w:rsidRDefault="00DA7C28" w:rsidP="00F5080C"/>
                  </w:txbxContent>
                </v:textbox>
                <w10:wrap type="through"/>
              </v:shape>
            </w:pict>
          </mc:Fallback>
        </mc:AlternateContent>
      </w:r>
    </w:p>
    <w:p w14:paraId="7BCFBC76" w14:textId="77777777" w:rsidR="00F5080C" w:rsidRPr="005E011C" w:rsidRDefault="00F5080C" w:rsidP="00F5080C">
      <w:pPr>
        <w:pStyle w:val="ListParagraph"/>
        <w:rPr>
          <w:rFonts w:ascii="Calibri" w:hAnsi="Calibri"/>
        </w:rPr>
      </w:pPr>
      <w:r w:rsidRPr="005E011C">
        <w:rPr>
          <w:rFonts w:ascii="Calibri" w:hAnsi="Calibri"/>
        </w:rPr>
        <w:t>Melton Messenger</w:t>
      </w:r>
    </w:p>
    <w:p w14:paraId="6B7DF765" w14:textId="77777777" w:rsidR="00F5080C" w:rsidRPr="005E011C" w:rsidRDefault="00F5080C" w:rsidP="00F5080C">
      <w:pPr>
        <w:pStyle w:val="ListParagraph"/>
        <w:rPr>
          <w:rFonts w:ascii="Calibri" w:hAnsi="Calibri"/>
        </w:rPr>
      </w:pPr>
    </w:p>
    <w:p w14:paraId="5A88D9B2" w14:textId="77777777" w:rsidR="00F5080C" w:rsidRPr="005E011C" w:rsidRDefault="00F5080C" w:rsidP="00F5080C">
      <w:pPr>
        <w:pStyle w:val="ListParagraph"/>
        <w:rPr>
          <w:rFonts w:ascii="Calibri" w:hAnsi="Calibri"/>
        </w:rPr>
      </w:pPr>
      <w:r>
        <w:rPr>
          <w:rFonts w:ascii="Calibri" w:hAnsi="Calibri"/>
          <w:noProof/>
          <w:lang w:val="en-US"/>
        </w:rPr>
        <mc:AlternateContent>
          <mc:Choice Requires="wps">
            <w:drawing>
              <wp:anchor distT="0" distB="0" distL="114300" distR="114300" simplePos="0" relativeHeight="251753472" behindDoc="0" locked="0" layoutInCell="1" allowOverlap="1" wp14:anchorId="6EF61691" wp14:editId="71CCAE03">
                <wp:simplePos x="0" y="0"/>
                <wp:positionH relativeFrom="column">
                  <wp:posOffset>114300</wp:posOffset>
                </wp:positionH>
                <wp:positionV relativeFrom="paragraph">
                  <wp:posOffset>38735</wp:posOffset>
                </wp:positionV>
                <wp:extent cx="223520" cy="223520"/>
                <wp:effectExtent l="0" t="635" r="17780" b="17145"/>
                <wp:wrapThrough wrapText="bothSides">
                  <wp:wrapPolygon edited="0">
                    <wp:start x="0" y="0"/>
                    <wp:lineTo x="21600" y="0"/>
                    <wp:lineTo x="21600" y="21600"/>
                    <wp:lineTo x="0" y="21600"/>
                    <wp:lineTo x="0" y="0"/>
                  </wp:wrapPolygon>
                </wp:wrapThrough>
                <wp:docPr id="1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D84A49"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57" type="#_x0000_t202" style="position:absolute;left:0;text-align:left;margin-left:9pt;margin-top:3.05pt;width:17.6pt;height:17.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" filled="f">
                <v:textbox inset=",7.2pt,,7.2pt">
                  <w:txbxContent>
                    <w:p w14:paraId="18D84A49" w14:textId="77777777" w:rsidR="00DA7C28" w:rsidRDefault="00DA7C28" w:rsidP="00F5080C"/>
                  </w:txbxContent>
                </v:textbox>
                <w10:wrap type="through"/>
              </v:shape>
            </w:pict>
          </mc:Fallback>
        </mc:AlternateContent>
      </w:r>
      <w:r w:rsidRPr="005E011C">
        <w:rPr>
          <w:rFonts w:ascii="Calibri" w:hAnsi="Calibri"/>
        </w:rPr>
        <w:t>Village Notice Boards</w:t>
      </w:r>
    </w:p>
    <w:p w14:paraId="4F14732E" w14:textId="77777777" w:rsidR="00F5080C" w:rsidRPr="005E011C" w:rsidRDefault="00F5080C" w:rsidP="00F5080C">
      <w:pPr>
        <w:pStyle w:val="ListParagraph"/>
        <w:rPr>
          <w:rFonts w:ascii="Calibri" w:hAnsi="Calibri"/>
        </w:rPr>
      </w:pPr>
      <w:r>
        <w:rPr>
          <w:rFonts w:ascii="Calibri" w:hAnsi="Calibri"/>
          <w:noProof/>
          <w:lang w:val="en-US"/>
        </w:rPr>
        <mc:AlternateContent>
          <mc:Choice Requires="wps">
            <w:drawing>
              <wp:anchor distT="0" distB="0" distL="114300" distR="114300" simplePos="0" relativeHeight="251754496" behindDoc="0" locked="0" layoutInCell="1" allowOverlap="1" wp14:anchorId="543C9450" wp14:editId="33129835">
                <wp:simplePos x="0" y="0"/>
                <wp:positionH relativeFrom="column">
                  <wp:posOffset>114300</wp:posOffset>
                </wp:positionH>
                <wp:positionV relativeFrom="paragraph">
                  <wp:posOffset>160655</wp:posOffset>
                </wp:positionV>
                <wp:extent cx="223520" cy="223520"/>
                <wp:effectExtent l="0" t="0" r="17780" b="9525"/>
                <wp:wrapThrough wrapText="bothSides">
                  <wp:wrapPolygon edited="0">
                    <wp:start x="0" y="0"/>
                    <wp:lineTo x="21600" y="0"/>
                    <wp:lineTo x="21600" y="21600"/>
                    <wp:lineTo x="0" y="21600"/>
                    <wp:lineTo x="0" y="0"/>
                  </wp:wrapPolygon>
                </wp:wrapThrough>
                <wp:docPr id="13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AC83C"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58" type="#_x0000_t202" style="position:absolute;left:0;text-align:left;margin-left:9pt;margin-top:12.65pt;width:17.6pt;height:17.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" filled="f">
                <v:textbox inset=",7.2pt,,7.2pt">
                  <w:txbxContent>
                    <w:p w14:paraId="5CEAC83C" w14:textId="77777777" w:rsidR="00DA7C28" w:rsidRDefault="00DA7C28" w:rsidP="00F5080C"/>
                  </w:txbxContent>
                </v:textbox>
                <w10:wrap type="through"/>
              </v:shape>
            </w:pict>
          </mc:Fallback>
        </mc:AlternateContent>
      </w:r>
    </w:p>
    <w:p w14:paraId="5E938CAB" w14:textId="77777777" w:rsidR="00F5080C" w:rsidRPr="005E011C" w:rsidRDefault="00F5080C" w:rsidP="00F5080C">
      <w:pPr>
        <w:pStyle w:val="ListParagraph"/>
        <w:rPr>
          <w:rFonts w:ascii="Calibri" w:hAnsi="Calibri"/>
        </w:rPr>
      </w:pPr>
      <w:r w:rsidRPr="005E011C">
        <w:rPr>
          <w:rFonts w:ascii="Calibri" w:hAnsi="Calibri"/>
        </w:rPr>
        <w:t>NP website</w:t>
      </w:r>
    </w:p>
    <w:p w14:paraId="5D88579B" w14:textId="77777777" w:rsidR="00F5080C" w:rsidRPr="005E011C" w:rsidRDefault="00F5080C" w:rsidP="00F5080C">
      <w:pPr>
        <w:pStyle w:val="ListParagraph"/>
        <w:rPr>
          <w:rFonts w:ascii="Calibri" w:hAnsi="Calibri"/>
        </w:rPr>
      </w:pPr>
      <w:r>
        <w:rPr>
          <w:rFonts w:ascii="Calibri" w:hAnsi="Calibri"/>
          <w:noProof/>
          <w:lang w:val="en-US"/>
        </w:rPr>
        <mc:AlternateContent>
          <mc:Choice Requires="wps">
            <w:drawing>
              <wp:anchor distT="0" distB="0" distL="114300" distR="114300" simplePos="0" relativeHeight="251755520" behindDoc="0" locked="0" layoutInCell="1" allowOverlap="1" wp14:anchorId="6B65E63E" wp14:editId="3F3ED32E">
                <wp:simplePos x="0" y="0"/>
                <wp:positionH relativeFrom="column">
                  <wp:posOffset>114300</wp:posOffset>
                </wp:positionH>
                <wp:positionV relativeFrom="paragraph">
                  <wp:posOffset>90170</wp:posOffset>
                </wp:positionV>
                <wp:extent cx="223520" cy="223520"/>
                <wp:effectExtent l="0" t="1270" r="17780" b="16510"/>
                <wp:wrapThrough wrapText="bothSides">
                  <wp:wrapPolygon edited="0">
                    <wp:start x="0" y="0"/>
                    <wp:lineTo x="21600" y="0"/>
                    <wp:lineTo x="21600" y="21600"/>
                    <wp:lineTo x="0" y="21600"/>
                    <wp:lineTo x="0" y="0"/>
                  </wp:wrapPolygon>
                </wp:wrapThrough>
                <wp:docPr id="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A36C59"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59" type="#_x0000_t202" style="position:absolute;left:0;text-align:left;margin-left:9pt;margin-top:7.1pt;width:17.6pt;height:17.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" filled="f">
                <v:textbox inset=",7.2pt,,7.2pt">
                  <w:txbxContent>
                    <w:p w14:paraId="36A36C59" w14:textId="77777777" w:rsidR="00DA7C28" w:rsidRDefault="00DA7C28" w:rsidP="00F5080C"/>
                  </w:txbxContent>
                </v:textbox>
                <w10:wrap type="through"/>
              </v:shape>
            </w:pict>
          </mc:Fallback>
        </mc:AlternateContent>
      </w:r>
    </w:p>
    <w:p w14:paraId="5295CD31" w14:textId="77777777" w:rsidR="00F5080C" w:rsidRPr="005E011C" w:rsidRDefault="00F5080C" w:rsidP="00F5080C">
      <w:pPr>
        <w:pStyle w:val="ListParagraph"/>
        <w:rPr>
          <w:rFonts w:ascii="Calibri" w:hAnsi="Calibri"/>
        </w:rPr>
      </w:pPr>
      <w:r w:rsidRPr="005E011C">
        <w:rPr>
          <w:rFonts w:ascii="Calibri" w:hAnsi="Calibri"/>
        </w:rPr>
        <w:t>Facebook</w:t>
      </w:r>
    </w:p>
    <w:p w14:paraId="57EDC29E" w14:textId="77777777" w:rsidR="00F5080C" w:rsidRPr="005E011C" w:rsidRDefault="00F5080C" w:rsidP="00F5080C">
      <w:pPr>
        <w:pStyle w:val="ListParagraph"/>
        <w:rPr>
          <w:rFonts w:ascii="Calibri" w:hAnsi="Calibri"/>
        </w:rPr>
      </w:pPr>
      <w:r>
        <w:rPr>
          <w:rFonts w:ascii="Calibri" w:hAnsi="Calibri"/>
          <w:noProof/>
          <w:lang w:val="en-US"/>
        </w:rPr>
        <mc:AlternateContent>
          <mc:Choice Requires="wps">
            <w:drawing>
              <wp:anchor distT="0" distB="0" distL="114300" distR="114300" simplePos="0" relativeHeight="251756544" behindDoc="0" locked="0" layoutInCell="1" allowOverlap="1" wp14:anchorId="683872E3" wp14:editId="589C4CE0">
                <wp:simplePos x="0" y="0"/>
                <wp:positionH relativeFrom="column">
                  <wp:posOffset>114300</wp:posOffset>
                </wp:positionH>
                <wp:positionV relativeFrom="paragraph">
                  <wp:posOffset>157480</wp:posOffset>
                </wp:positionV>
                <wp:extent cx="223520" cy="223520"/>
                <wp:effectExtent l="0" t="5080" r="17780" b="12700"/>
                <wp:wrapThrough wrapText="bothSides">
                  <wp:wrapPolygon edited="0">
                    <wp:start x="0" y="0"/>
                    <wp:lineTo x="21600" y="0"/>
                    <wp:lineTo x="21600" y="21600"/>
                    <wp:lineTo x="0" y="21600"/>
                    <wp:lineTo x="0" y="0"/>
                  </wp:wrapPolygon>
                </wp:wrapThrough>
                <wp:docPr id="13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F9C5BA" w14:textId="77777777" w:rsidR="008A7DDB" w:rsidRDefault="008A7DDB" w:rsidP="00F50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60" type="#_x0000_t202" style="position:absolute;left:0;text-align:left;margin-left:9pt;margin-top:12.4pt;width:17.6pt;height:1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" filled="f">
                <v:textbox inset=",7.2pt,,7.2pt">
                  <w:txbxContent>
                    <w:p w14:paraId="74F9C5BA" w14:textId="77777777" w:rsidR="00DA7C28" w:rsidRDefault="00DA7C28" w:rsidP="00F5080C"/>
                  </w:txbxContent>
                </v:textbox>
                <w10:wrap type="through"/>
              </v:shape>
            </w:pict>
          </mc:Fallback>
        </mc:AlternateContent>
      </w:r>
    </w:p>
    <w:p w14:paraId="574FFDDD" w14:textId="77777777" w:rsidR="00F5080C" w:rsidRPr="005E011C" w:rsidRDefault="00F5080C" w:rsidP="00F5080C">
      <w:pPr>
        <w:pStyle w:val="ListParagraph"/>
        <w:rPr>
          <w:rFonts w:ascii="Calibri" w:hAnsi="Calibri"/>
        </w:rPr>
      </w:pPr>
      <w:r w:rsidRPr="005E011C">
        <w:rPr>
          <w:rFonts w:ascii="Calibri" w:hAnsi="Calibri"/>
        </w:rPr>
        <w:t>No contact please</w:t>
      </w:r>
    </w:p>
    <w:p w14:paraId="32CAF8A7" w14:textId="77777777" w:rsidR="00F5080C" w:rsidRPr="005E011C" w:rsidRDefault="00F5080C" w:rsidP="00F5080C">
      <w:pPr>
        <w:rPr>
          <w:rFonts w:ascii="Calibri" w:hAnsi="Calibri"/>
        </w:rPr>
      </w:pPr>
    </w:p>
    <w:p w14:paraId="5891D0AA" w14:textId="6CBA174F" w:rsidR="00F5080C" w:rsidRPr="00F5080C" w:rsidRDefault="00F5080C" w:rsidP="00F5080C">
      <w:pPr>
        <w:jc w:val="center"/>
        <w:rPr>
          <w:rFonts w:ascii="Calibri" w:hAnsi="Calibri"/>
          <w:b/>
          <w:color w:val="FF0000"/>
          <w:sz w:val="36"/>
          <w:szCs w:val="36"/>
          <w:lang w:eastAsia="ja-JP"/>
        </w:rPr>
      </w:pPr>
      <w:r w:rsidRPr="005E011C">
        <w:rPr>
          <w:rFonts w:ascii="Calibri" w:hAnsi="Calibri"/>
          <w:b/>
          <w:color w:val="FF0000"/>
          <w:sz w:val="36"/>
          <w:szCs w:val="36"/>
        </w:rPr>
        <w:t>THANK YOU</w:t>
      </w:r>
      <w:r w:rsidRPr="005E011C">
        <w:rPr>
          <w:rFonts w:ascii="Calibri" w:hAnsi="Calibri"/>
          <w:b/>
          <w:sz w:val="36"/>
          <w:szCs w:val="36"/>
        </w:rPr>
        <w:t xml:space="preserve"> for t</w:t>
      </w:r>
      <w:r>
        <w:rPr>
          <w:rFonts w:ascii="Calibri" w:hAnsi="Calibri"/>
          <w:b/>
          <w:sz w:val="36"/>
          <w:szCs w:val="36"/>
        </w:rPr>
        <w:t>aking the time to fill this in.</w:t>
      </w:r>
    </w:p>
    <w:p w14:paraId="6CFF00E4" w14:textId="77777777" w:rsidR="00F5080C" w:rsidRPr="005E011C" w:rsidRDefault="00F5080C" w:rsidP="00F5080C">
      <w:pPr>
        <w:pStyle w:val="ListParagraph"/>
        <w:ind w:left="0"/>
        <w:jc w:val="center"/>
        <w:rPr>
          <w:rFonts w:ascii="Calibri" w:hAnsi="Calibri"/>
          <w:b/>
          <w:sz w:val="36"/>
          <w:szCs w:val="36"/>
        </w:rPr>
      </w:pPr>
      <w:r w:rsidRPr="005E011C">
        <w:rPr>
          <w:rFonts w:ascii="Calibri" w:hAnsi="Calibri"/>
          <w:b/>
          <w:sz w:val="36"/>
          <w:szCs w:val="36"/>
        </w:rPr>
        <w:t xml:space="preserve">Please send it back </w:t>
      </w:r>
      <w:r>
        <w:rPr>
          <w:rFonts w:ascii="Calibri" w:hAnsi="Calibri"/>
          <w:b/>
          <w:sz w:val="36"/>
          <w:szCs w:val="36"/>
        </w:rPr>
        <w:t xml:space="preserve">by </w:t>
      </w:r>
      <w:r w:rsidRPr="00555D85">
        <w:rPr>
          <w:rFonts w:ascii="Calibri" w:hAnsi="Calibri"/>
          <w:b/>
          <w:sz w:val="36"/>
          <w:szCs w:val="36"/>
          <w:u w:val="single"/>
        </w:rPr>
        <w:t>1</w:t>
      </w:r>
      <w:r w:rsidRPr="00555D85">
        <w:rPr>
          <w:rFonts w:ascii="Calibri" w:hAnsi="Calibri"/>
          <w:b/>
          <w:sz w:val="36"/>
          <w:szCs w:val="36"/>
          <w:u w:val="single"/>
          <w:vertAlign w:val="superscript"/>
        </w:rPr>
        <w:t>st</w:t>
      </w:r>
      <w:r w:rsidRPr="00555D85">
        <w:rPr>
          <w:rFonts w:ascii="Calibri" w:hAnsi="Calibri"/>
          <w:b/>
          <w:sz w:val="36"/>
          <w:szCs w:val="36"/>
          <w:u w:val="single"/>
        </w:rPr>
        <w:t xml:space="preserve"> March 2014</w:t>
      </w:r>
      <w:r>
        <w:rPr>
          <w:rFonts w:ascii="Calibri" w:hAnsi="Calibri"/>
          <w:b/>
          <w:sz w:val="36"/>
          <w:szCs w:val="36"/>
        </w:rPr>
        <w:t xml:space="preserve"> </w:t>
      </w:r>
      <w:r w:rsidRPr="005E011C">
        <w:rPr>
          <w:rFonts w:ascii="Calibri" w:hAnsi="Calibri"/>
          <w:b/>
          <w:sz w:val="36"/>
          <w:szCs w:val="36"/>
        </w:rPr>
        <w:t xml:space="preserve">in the </w:t>
      </w:r>
      <w:r>
        <w:rPr>
          <w:rFonts w:ascii="Calibri" w:hAnsi="Calibri"/>
          <w:b/>
          <w:sz w:val="36"/>
          <w:szCs w:val="36"/>
        </w:rPr>
        <w:t xml:space="preserve">stamped addressed </w:t>
      </w:r>
      <w:r w:rsidRPr="005E011C">
        <w:rPr>
          <w:rFonts w:ascii="Calibri" w:hAnsi="Calibri"/>
          <w:b/>
          <w:sz w:val="36"/>
          <w:szCs w:val="36"/>
        </w:rPr>
        <w:t xml:space="preserve">envelope provided so that we can enter you into the </w:t>
      </w:r>
      <w:r w:rsidRPr="005E011C">
        <w:rPr>
          <w:rFonts w:ascii="Calibri" w:hAnsi="Calibri"/>
          <w:b/>
          <w:color w:val="FF0000"/>
          <w:sz w:val="36"/>
          <w:szCs w:val="36"/>
        </w:rPr>
        <w:t>Prize</w:t>
      </w:r>
      <w:r>
        <w:rPr>
          <w:rFonts w:ascii="Calibri" w:hAnsi="Calibri"/>
          <w:b/>
          <w:color w:val="FF0000"/>
          <w:sz w:val="36"/>
          <w:szCs w:val="36"/>
        </w:rPr>
        <w:t xml:space="preserve"> Draw</w:t>
      </w:r>
      <w:r w:rsidRPr="005E011C">
        <w:rPr>
          <w:rFonts w:ascii="Calibri" w:hAnsi="Calibri"/>
          <w:b/>
          <w:sz w:val="36"/>
          <w:szCs w:val="36"/>
        </w:rPr>
        <w:t>.</w:t>
      </w:r>
    </w:p>
    <w:p w14:paraId="0DD223B1" w14:textId="77777777" w:rsidR="00F5080C" w:rsidRDefault="00F5080C" w:rsidP="00F5080C">
      <w:pPr>
        <w:tabs>
          <w:tab w:val="left" w:pos="709"/>
        </w:tabs>
        <w:jc w:val="center"/>
        <w:rPr>
          <w:rFonts w:ascii="Calibri" w:hAnsi="Calibri"/>
          <w:b/>
          <w:i/>
        </w:rPr>
      </w:pPr>
    </w:p>
    <w:p w14:paraId="51AFF054" w14:textId="77777777" w:rsidR="00F5080C" w:rsidRDefault="00F5080C" w:rsidP="00F5080C">
      <w:pPr>
        <w:tabs>
          <w:tab w:val="left" w:pos="709"/>
        </w:tabs>
        <w:jc w:val="center"/>
        <w:rPr>
          <w:rFonts w:ascii="Calibri" w:hAnsi="Calibri"/>
          <w:b/>
          <w:i/>
        </w:rPr>
      </w:pPr>
    </w:p>
    <w:p w14:paraId="65A394BD" w14:textId="77777777" w:rsidR="00F5080C" w:rsidRDefault="00F5080C" w:rsidP="00F5080C">
      <w:pPr>
        <w:tabs>
          <w:tab w:val="left" w:pos="709"/>
        </w:tabs>
        <w:jc w:val="center"/>
        <w:rPr>
          <w:rFonts w:ascii="Calibri" w:hAnsi="Calibri"/>
          <w:b/>
          <w:i/>
        </w:rPr>
      </w:pPr>
    </w:p>
    <w:p w14:paraId="4F8E08C6" w14:textId="77777777" w:rsidR="00F5080C" w:rsidRDefault="00F5080C" w:rsidP="00F5080C">
      <w:pPr>
        <w:tabs>
          <w:tab w:val="left" w:pos="709"/>
        </w:tabs>
        <w:jc w:val="center"/>
        <w:rPr>
          <w:rFonts w:ascii="Calibri" w:hAnsi="Calibri"/>
          <w:b/>
          <w:i/>
        </w:rPr>
      </w:pPr>
    </w:p>
    <w:p w14:paraId="16F38646" w14:textId="77777777" w:rsidR="00F5080C" w:rsidRDefault="00F5080C" w:rsidP="00F5080C">
      <w:pPr>
        <w:tabs>
          <w:tab w:val="left" w:pos="709"/>
        </w:tabs>
        <w:jc w:val="center"/>
        <w:rPr>
          <w:rFonts w:ascii="Calibri" w:hAnsi="Calibri"/>
          <w:b/>
          <w:i/>
        </w:rPr>
      </w:pPr>
    </w:p>
    <w:p w14:paraId="1772E5F4" w14:textId="77777777" w:rsidR="00F5080C" w:rsidRDefault="00F5080C" w:rsidP="00F5080C">
      <w:pPr>
        <w:tabs>
          <w:tab w:val="left" w:pos="709"/>
        </w:tabs>
        <w:rPr>
          <w:rStyle w:val="Hyperlink"/>
          <w:rFonts w:ascii="Calibri" w:hAnsi="Calibri"/>
          <w:b/>
          <w:i/>
        </w:rPr>
      </w:pPr>
    </w:p>
    <w:tbl>
      <w:tblPr>
        <w:tblW w:w="8931" w:type="dxa"/>
        <w:tblInd w:w="108" w:type="dxa"/>
        <w:tblLook w:val="04A0" w:firstRow="1" w:lastRow="0" w:firstColumn="1" w:lastColumn="0" w:noHBand="0" w:noVBand="1"/>
      </w:tblPr>
      <w:tblGrid>
        <w:gridCol w:w="7736"/>
        <w:gridCol w:w="1195"/>
      </w:tblGrid>
      <w:tr w:rsidR="00F5080C" w:rsidRPr="00CD101E" w14:paraId="58CE4931" w14:textId="77777777" w:rsidTr="00185E71">
        <w:trPr>
          <w:trHeight w:val="1353"/>
        </w:trPr>
        <w:tc>
          <w:tcPr>
            <w:tcW w:w="7720" w:type="dxa"/>
            <w:shd w:val="clear" w:color="auto" w:fill="auto"/>
          </w:tcPr>
          <w:p w14:paraId="2DEC6FCC" w14:textId="77777777" w:rsidR="00F5080C" w:rsidRPr="00CD101E" w:rsidRDefault="00F5080C" w:rsidP="00185E71">
            <w:pPr>
              <w:tabs>
                <w:tab w:val="left" w:pos="709"/>
              </w:tabs>
              <w:rPr>
                <w:rFonts w:ascii="Calibri" w:hAnsi="Calibri"/>
                <w:b/>
                <w:i/>
                <w:color w:val="0000FF"/>
              </w:rPr>
            </w:pPr>
            <w:r>
              <w:rPr>
                <w:noProof/>
                <w:color w:val="000000"/>
                <w:lang w:val="en-US"/>
              </w:rPr>
              <w:drawing>
                <wp:inline distT="0" distB="0" distL="0" distR="0" wp14:anchorId="7F3E021E" wp14:editId="08E42373">
                  <wp:extent cx="4762500" cy="825500"/>
                  <wp:effectExtent l="0" t="0" r="12700" b="12700"/>
                  <wp:docPr id="133" name="Picture 3" descr="MPC-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C-banner"/>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762500" cy="825500"/>
                          </a:xfrm>
                          <a:prstGeom prst="rect">
                            <a:avLst/>
                          </a:prstGeom>
                          <a:noFill/>
                          <a:ln>
                            <a:noFill/>
                          </a:ln>
                        </pic:spPr>
                      </pic:pic>
                    </a:graphicData>
                  </a:graphic>
                </wp:inline>
              </w:drawing>
            </w:r>
          </w:p>
        </w:tc>
        <w:tc>
          <w:tcPr>
            <w:tcW w:w="1211" w:type="dxa"/>
            <w:shd w:val="clear" w:color="auto" w:fill="auto"/>
          </w:tcPr>
          <w:p w14:paraId="6289BAC0" w14:textId="77777777" w:rsidR="00F5080C" w:rsidRPr="00CD101E" w:rsidRDefault="00F5080C" w:rsidP="00185E71">
            <w:pPr>
              <w:jc w:val="right"/>
              <w:rPr>
                <w:rFonts w:ascii="Calibri" w:hAnsi="Calibri"/>
                <w:b/>
                <w:i/>
                <w:color w:val="0000FF"/>
              </w:rPr>
            </w:pPr>
            <w:r>
              <w:rPr>
                <w:rFonts w:ascii="Times New Roman" w:eastAsia="Times New Roman" w:hAnsi="Times New Roman"/>
                <w:noProof/>
                <w:color w:val="000000"/>
                <w:lang w:val="en-US"/>
              </w:rPr>
              <w:drawing>
                <wp:inline distT="0" distB="0" distL="0" distR="0" wp14:anchorId="3330B1A5" wp14:editId="6E1BC9A0">
                  <wp:extent cx="584200" cy="825500"/>
                  <wp:effectExtent l="0" t="0" r="0" b="12700"/>
                  <wp:docPr id="134" name="Picture 4" descr="Quality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lityParish"/>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84200" cy="825500"/>
                          </a:xfrm>
                          <a:prstGeom prst="rect">
                            <a:avLst/>
                          </a:prstGeom>
                          <a:noFill/>
                          <a:ln>
                            <a:noFill/>
                          </a:ln>
                        </pic:spPr>
                      </pic:pic>
                    </a:graphicData>
                  </a:graphic>
                </wp:inline>
              </w:drawing>
            </w:r>
          </w:p>
        </w:tc>
      </w:tr>
    </w:tbl>
    <w:p w14:paraId="7CDAB6C9" w14:textId="77777777" w:rsidR="00F5080C" w:rsidRDefault="00F5080C" w:rsidP="00F5080C">
      <w:pPr>
        <w:tabs>
          <w:tab w:val="left" w:pos="709"/>
        </w:tabs>
        <w:jc w:val="center"/>
        <w:rPr>
          <w:rFonts w:ascii="Calibri" w:hAnsi="Calibri"/>
          <w:b/>
          <w:i/>
          <w:color w:val="0000FF"/>
        </w:rPr>
      </w:pPr>
    </w:p>
    <w:p w14:paraId="6DA342FD" w14:textId="77777777" w:rsidR="00F5080C" w:rsidRPr="005E011C" w:rsidRDefault="00F5080C" w:rsidP="00F5080C">
      <w:pPr>
        <w:tabs>
          <w:tab w:val="left" w:pos="709"/>
        </w:tabs>
        <w:jc w:val="center"/>
        <w:rPr>
          <w:rFonts w:ascii="Calibri" w:hAnsi="Calibri"/>
          <w:b/>
          <w:i/>
        </w:rPr>
      </w:pPr>
      <w:r w:rsidRPr="005E011C">
        <w:rPr>
          <w:rFonts w:ascii="Calibri" w:hAnsi="Calibri"/>
          <w:b/>
          <w:i/>
        </w:rPr>
        <w:t>For any questions you have, further information about the Neighbourhood Plan or to be part of Working Group</w:t>
      </w:r>
      <w:r>
        <w:rPr>
          <w:rFonts w:ascii="Calibri" w:hAnsi="Calibri"/>
          <w:b/>
          <w:i/>
        </w:rPr>
        <w:t>,</w:t>
      </w:r>
      <w:r w:rsidRPr="005E011C">
        <w:rPr>
          <w:rFonts w:ascii="Calibri" w:hAnsi="Calibri"/>
          <w:b/>
          <w:i/>
        </w:rPr>
        <w:t xml:space="preserve"> please contact the Melton Parish Council Office or go to:</w:t>
      </w:r>
    </w:p>
    <w:p w14:paraId="2223F533" w14:textId="3A1D1AC0" w:rsidR="00F5080C" w:rsidRPr="00F5080C" w:rsidRDefault="00A04D7B" w:rsidP="00F5080C">
      <w:pPr>
        <w:tabs>
          <w:tab w:val="left" w:pos="709"/>
        </w:tabs>
        <w:jc w:val="center"/>
        <w:rPr>
          <w:rFonts w:ascii="Calibri" w:hAnsi="Calibri"/>
          <w:b/>
          <w:i/>
          <w:color w:val="0000FF" w:themeColor="hyperlink"/>
          <w:u w:val="single"/>
        </w:rPr>
      </w:pPr>
      <w:hyperlink r:id="rId46" w:history="1">
        <w:r w:rsidR="00F5080C" w:rsidRPr="005E011C">
          <w:rPr>
            <w:rStyle w:val="Hyperlink"/>
            <w:rFonts w:ascii="Calibri" w:hAnsi="Calibri"/>
            <w:b/>
            <w:i/>
          </w:rPr>
          <w:t>www.meltonneighbourhoodplan.co.uk</w:t>
        </w:r>
      </w:hyperlink>
    </w:p>
    <w:p w14:paraId="58826A89" w14:textId="77777777" w:rsidR="00F5080C" w:rsidRDefault="00F5080C" w:rsidP="00F5080C">
      <w:pPr>
        <w:tabs>
          <w:tab w:val="left" w:pos="709"/>
        </w:tabs>
        <w:jc w:val="center"/>
        <w:rPr>
          <w:rFonts w:ascii="Calibri" w:hAnsi="Calibri"/>
          <w:b/>
          <w:i/>
          <w:color w:val="0000FF"/>
        </w:rPr>
      </w:pPr>
    </w:p>
    <w:p w14:paraId="1E3DEEC6" w14:textId="77777777" w:rsidR="00F5080C" w:rsidRPr="0014472C" w:rsidRDefault="00F5080C" w:rsidP="00F5080C">
      <w:pPr>
        <w:widowControl w:val="0"/>
        <w:autoSpaceDE w:val="0"/>
        <w:autoSpaceDN w:val="0"/>
        <w:adjustRightInd w:val="0"/>
        <w:jc w:val="center"/>
        <w:rPr>
          <w:rFonts w:asciiTheme="majorHAnsi" w:hAnsiTheme="majorHAnsi" w:cs="Calibri"/>
          <w:b/>
          <w:lang w:val="en-US"/>
        </w:rPr>
      </w:pPr>
      <w:r w:rsidRPr="0014472C">
        <w:rPr>
          <w:rFonts w:asciiTheme="majorHAnsi" w:hAnsiTheme="majorHAnsi" w:cs="Calibri"/>
          <w:b/>
          <w:lang w:val="en-US"/>
        </w:rPr>
        <w:t xml:space="preserve">If you would like to be signed up to Melton E-News and receive e-mails about local events, including updates on the </w:t>
      </w:r>
      <w:proofErr w:type="spellStart"/>
      <w:r w:rsidRPr="0014472C">
        <w:rPr>
          <w:rFonts w:asciiTheme="majorHAnsi" w:hAnsiTheme="majorHAnsi" w:cs="Calibri"/>
          <w:b/>
          <w:lang w:val="en-US"/>
        </w:rPr>
        <w:t>Neighbourhood</w:t>
      </w:r>
      <w:proofErr w:type="spellEnd"/>
      <w:r w:rsidRPr="0014472C">
        <w:rPr>
          <w:rFonts w:asciiTheme="majorHAnsi" w:hAnsiTheme="majorHAnsi" w:cs="Calibri"/>
          <w:b/>
          <w:lang w:val="en-US"/>
        </w:rPr>
        <w:t xml:space="preserve"> Plan please go to:</w:t>
      </w:r>
    </w:p>
    <w:p w14:paraId="48FDF613" w14:textId="77777777" w:rsidR="00F5080C" w:rsidRPr="0014472C" w:rsidRDefault="00F5080C" w:rsidP="00F5080C">
      <w:pPr>
        <w:widowControl w:val="0"/>
        <w:autoSpaceDE w:val="0"/>
        <w:autoSpaceDN w:val="0"/>
        <w:adjustRightInd w:val="0"/>
        <w:jc w:val="center"/>
        <w:rPr>
          <w:rFonts w:asciiTheme="majorHAnsi" w:hAnsiTheme="majorHAnsi" w:cs="Calibri"/>
          <w:b/>
          <w:lang w:val="en-US"/>
        </w:rPr>
      </w:pPr>
    </w:p>
    <w:p w14:paraId="51D61011" w14:textId="77777777" w:rsidR="00F5080C" w:rsidRPr="0014472C" w:rsidRDefault="00A04D7B" w:rsidP="00F5080C">
      <w:pPr>
        <w:tabs>
          <w:tab w:val="left" w:pos="709"/>
        </w:tabs>
        <w:jc w:val="center"/>
        <w:rPr>
          <w:rFonts w:asciiTheme="majorHAnsi" w:hAnsiTheme="majorHAnsi"/>
          <w:b/>
          <w:i/>
          <w:color w:val="0000FF"/>
        </w:rPr>
      </w:pPr>
      <w:hyperlink r:id="rId47" w:history="1">
        <w:r w:rsidR="00F5080C" w:rsidRPr="0014472C">
          <w:rPr>
            <w:rFonts w:asciiTheme="majorHAnsi" w:hAnsiTheme="majorHAnsi" w:cs="Calibri"/>
            <w:b/>
            <w:color w:val="001FF0"/>
            <w:u w:val="single" w:color="001FF0"/>
            <w:lang w:val="en-US"/>
          </w:rPr>
          <w:t>http://melton-suffolk-pc.gov.uk/MeltonNews.html</w:t>
        </w:r>
      </w:hyperlink>
    </w:p>
    <w:p w14:paraId="435B2D7C" w14:textId="77777777" w:rsidR="00F5080C" w:rsidRDefault="00F5080C" w:rsidP="00F5080C">
      <w:pPr>
        <w:tabs>
          <w:tab w:val="left" w:pos="709"/>
        </w:tabs>
        <w:rPr>
          <w:rFonts w:ascii="Calibri" w:hAnsi="Calibri"/>
          <w:b/>
          <w:i/>
          <w:color w:val="0000FF"/>
        </w:rPr>
      </w:pPr>
    </w:p>
    <w:p w14:paraId="1BECD992" w14:textId="77777777" w:rsidR="00F5080C" w:rsidRPr="005F7B4A" w:rsidRDefault="00F5080C" w:rsidP="00F5080C">
      <w:pPr>
        <w:tabs>
          <w:tab w:val="left" w:pos="709"/>
        </w:tabs>
        <w:jc w:val="center"/>
        <w:rPr>
          <w:rFonts w:ascii="Calibri" w:hAnsi="Calibri"/>
          <w:b/>
        </w:rPr>
      </w:pPr>
      <w:r w:rsidRPr="005F7B4A">
        <w:rPr>
          <w:rFonts w:ascii="Calibri" w:hAnsi="Calibri"/>
          <w:b/>
        </w:rPr>
        <w:t>Our thanks to:</w:t>
      </w:r>
    </w:p>
    <w:p w14:paraId="6863829D" w14:textId="77777777" w:rsidR="00F5080C" w:rsidRPr="005F7B4A" w:rsidRDefault="00F5080C" w:rsidP="00F5080C">
      <w:pPr>
        <w:tabs>
          <w:tab w:val="left" w:pos="709"/>
        </w:tabs>
        <w:jc w:val="center"/>
        <w:rPr>
          <w:rFonts w:ascii="Calibri" w:hAnsi="Calibri"/>
        </w:rPr>
      </w:pPr>
    </w:p>
    <w:p w14:paraId="4C696AE3" w14:textId="2B68CE33" w:rsidR="00F5080C" w:rsidRPr="005F7B4A" w:rsidRDefault="00F5080C" w:rsidP="00F5080C">
      <w:pPr>
        <w:tabs>
          <w:tab w:val="left" w:pos="709"/>
        </w:tabs>
        <w:jc w:val="both"/>
        <w:rPr>
          <w:rFonts w:ascii="Calibri" w:hAnsi="Calibri"/>
        </w:rPr>
      </w:pPr>
      <w:proofErr w:type="gramStart"/>
      <w:r w:rsidRPr="005F7B4A">
        <w:rPr>
          <w:rFonts w:ascii="Calibri" w:hAnsi="Calibri"/>
        </w:rPr>
        <w:t>Blake at Melton Primary School who came up with the Neighbourhood Plan Logo</w:t>
      </w:r>
      <w:r>
        <w:rPr>
          <w:rFonts w:ascii="Calibri" w:hAnsi="Calibri"/>
        </w:rPr>
        <w:t>.</w:t>
      </w:r>
      <w:proofErr w:type="gramEnd"/>
    </w:p>
    <w:p w14:paraId="57EB6413" w14:textId="09981BA2" w:rsidR="00F5080C" w:rsidRPr="005F7B4A" w:rsidRDefault="00F5080C" w:rsidP="00F5080C">
      <w:pPr>
        <w:tabs>
          <w:tab w:val="left" w:pos="709"/>
        </w:tabs>
        <w:jc w:val="both"/>
        <w:rPr>
          <w:rFonts w:ascii="Calibri" w:hAnsi="Calibri"/>
        </w:rPr>
      </w:pPr>
      <w:proofErr w:type="gramStart"/>
      <w:r w:rsidRPr="005F7B4A">
        <w:rPr>
          <w:rFonts w:ascii="Calibri" w:hAnsi="Calibri"/>
        </w:rPr>
        <w:t>The Residents and Parish Councillors who are part of the Working Group for this Neighbourhood Plan</w:t>
      </w:r>
      <w:r>
        <w:rPr>
          <w:rFonts w:ascii="Calibri" w:hAnsi="Calibri"/>
        </w:rPr>
        <w:t>.</w:t>
      </w:r>
      <w:proofErr w:type="gramEnd"/>
    </w:p>
    <w:p w14:paraId="34FF20E2" w14:textId="6EBB44C7" w:rsidR="00F5080C" w:rsidRDefault="00F5080C" w:rsidP="00F5080C">
      <w:pPr>
        <w:tabs>
          <w:tab w:val="left" w:pos="709"/>
        </w:tabs>
        <w:jc w:val="both"/>
        <w:rPr>
          <w:rFonts w:ascii="Calibri" w:hAnsi="Calibri"/>
        </w:rPr>
      </w:pPr>
      <w:proofErr w:type="spellStart"/>
      <w:proofErr w:type="gramStart"/>
      <w:r w:rsidRPr="005F7B4A">
        <w:rPr>
          <w:rFonts w:ascii="Calibri" w:hAnsi="Calibri"/>
        </w:rPr>
        <w:t>Bettaprint</w:t>
      </w:r>
      <w:proofErr w:type="spellEnd"/>
      <w:r w:rsidRPr="005F7B4A">
        <w:rPr>
          <w:rFonts w:ascii="Calibri" w:hAnsi="Calibri"/>
        </w:rPr>
        <w:t xml:space="preserve"> in Woodbridge for printing this questionnaire</w:t>
      </w:r>
      <w:r>
        <w:rPr>
          <w:rFonts w:ascii="Calibri" w:hAnsi="Calibri"/>
        </w:rPr>
        <w:t>.</w:t>
      </w:r>
      <w:proofErr w:type="gramEnd"/>
    </w:p>
    <w:p w14:paraId="3A9D52D9" w14:textId="77777777" w:rsidR="00F5080C" w:rsidRPr="005F7B4A" w:rsidRDefault="00F5080C" w:rsidP="00F5080C">
      <w:pPr>
        <w:tabs>
          <w:tab w:val="left" w:pos="709"/>
        </w:tabs>
        <w:jc w:val="both"/>
        <w:rPr>
          <w:rFonts w:ascii="Calibri" w:hAnsi="Calibri"/>
        </w:rPr>
      </w:pPr>
      <w:r>
        <w:rPr>
          <w:rFonts w:ascii="Calibri" w:hAnsi="Calibri"/>
        </w:rPr>
        <w:t>Planning Aid and its kind volunteers for their help and advice throughout this process.</w:t>
      </w:r>
    </w:p>
    <w:p w14:paraId="658AD65C" w14:textId="77777777" w:rsidR="00767A39" w:rsidRDefault="00767A39" w:rsidP="00767A39">
      <w:pPr>
        <w:ind w:left="2127" w:hanging="2127"/>
        <w:rPr>
          <w:rFonts w:ascii="Tahoma" w:hAnsi="Tahoma" w:cs="Tahoma"/>
          <w:b/>
          <w:sz w:val="24"/>
        </w:rPr>
      </w:pPr>
    </w:p>
    <w:p w14:paraId="0D338161" w14:textId="77777777" w:rsidR="00767A39" w:rsidRDefault="00767A39" w:rsidP="00767A39">
      <w:pPr>
        <w:ind w:left="2127" w:hanging="2127"/>
        <w:rPr>
          <w:rFonts w:ascii="Tahoma" w:hAnsi="Tahoma" w:cs="Tahoma"/>
          <w:b/>
          <w:sz w:val="24"/>
        </w:rPr>
      </w:pPr>
    </w:p>
    <w:p w14:paraId="2D4B14BC" w14:textId="41B250BB" w:rsidR="00767A39" w:rsidRPr="004E095D" w:rsidRDefault="00767A39" w:rsidP="004E095D">
      <w:pPr>
        <w:rPr>
          <w:rFonts w:ascii="Tahoma" w:hAnsi="Tahoma" w:cs="Tahoma"/>
          <w:sz w:val="30"/>
          <w:szCs w:val="30"/>
        </w:rPr>
      </w:pPr>
      <w:r w:rsidRPr="004E095D">
        <w:rPr>
          <w:rFonts w:ascii="Tahoma" w:hAnsi="Tahoma" w:cs="Tahoma"/>
          <w:b/>
          <w:sz w:val="30"/>
          <w:szCs w:val="30"/>
        </w:rPr>
        <w:lastRenderedPageBreak/>
        <w:t>Appendix I</w:t>
      </w:r>
      <w:r w:rsidRPr="004E095D">
        <w:rPr>
          <w:rFonts w:ascii="Tahoma" w:hAnsi="Tahoma" w:cs="Tahoma"/>
          <w:b/>
          <w:sz w:val="30"/>
          <w:szCs w:val="30"/>
        </w:rPr>
        <w:tab/>
        <w:t>Business Questionnaire</w:t>
      </w:r>
      <w:r w:rsidR="004E095D">
        <w:rPr>
          <w:rFonts w:ascii="Tahoma" w:hAnsi="Tahoma" w:cs="Tahoma"/>
          <w:b/>
          <w:sz w:val="30"/>
          <w:szCs w:val="30"/>
        </w:rPr>
        <w:t xml:space="preserve"> (</w:t>
      </w:r>
      <w:r w:rsidR="004E095D" w:rsidRPr="004E095D">
        <w:rPr>
          <w:rFonts w:ascii="Tahoma" w:hAnsi="Tahoma" w:cs="Tahoma"/>
          <w:sz w:val="30"/>
          <w:szCs w:val="30"/>
        </w:rPr>
        <w:t>this was also available to be filled in Online and all Businesses in Melton were told where they could do this</w:t>
      </w:r>
      <w:r w:rsidR="004E095D">
        <w:rPr>
          <w:rFonts w:ascii="Tahoma" w:hAnsi="Tahoma" w:cs="Tahoma"/>
          <w:b/>
          <w:sz w:val="30"/>
          <w:szCs w:val="30"/>
        </w:rPr>
        <w:t>)</w:t>
      </w:r>
    </w:p>
    <w:p w14:paraId="62795467" w14:textId="1ABD6FD4" w:rsidR="004E095D" w:rsidRDefault="004E095D">
      <w:pPr>
        <w:rPr>
          <w:rFonts w:ascii="Tahoma" w:hAnsi="Tahoma" w:cs="Tahoma"/>
          <w:b/>
          <w:sz w:val="24"/>
        </w:rPr>
      </w:pPr>
      <w:r>
        <w:rPr>
          <w:rFonts w:ascii="Tahoma" w:hAnsi="Tahoma" w:cs="Tahoma"/>
          <w:b/>
          <w:sz w:val="24"/>
        </w:rPr>
        <w:br w:type="page"/>
      </w:r>
    </w:p>
    <w:p w14:paraId="001723BF" w14:textId="77777777" w:rsidR="004E095D" w:rsidRPr="008C4273" w:rsidRDefault="004E095D" w:rsidP="004E095D">
      <w:pPr>
        <w:jc w:val="center"/>
        <w:rPr>
          <w:b/>
          <w:sz w:val="48"/>
          <w:szCs w:val="48"/>
        </w:rPr>
      </w:pPr>
      <w:r w:rsidRPr="008C4273">
        <w:rPr>
          <w:b/>
          <w:sz w:val="48"/>
          <w:szCs w:val="48"/>
        </w:rPr>
        <w:lastRenderedPageBreak/>
        <w:t>Melton Neighbourhood Plan</w:t>
      </w:r>
    </w:p>
    <w:p w14:paraId="12C3164E" w14:textId="77777777" w:rsidR="004E095D" w:rsidRPr="00E835E0" w:rsidRDefault="004E095D" w:rsidP="004E095D">
      <w:pPr>
        <w:jc w:val="center"/>
        <w:rPr>
          <w:sz w:val="48"/>
          <w:szCs w:val="48"/>
        </w:rPr>
      </w:pPr>
      <w:r>
        <w:rPr>
          <w:rFonts w:ascii="Calibri" w:hAnsi="Calibri"/>
          <w:b/>
          <w:noProof/>
          <w:sz w:val="32"/>
          <w:szCs w:val="32"/>
          <w:lang w:val="en-US"/>
        </w:rPr>
        <w:drawing>
          <wp:inline distT="0" distB="0" distL="0" distR="0" wp14:anchorId="3DE7F180" wp14:editId="06287F17">
            <wp:extent cx="3017520" cy="3088520"/>
            <wp:effectExtent l="76200" t="76200" r="81280" b="86995"/>
            <wp:docPr id="149" name="Picture 1" descr="logo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5b"/>
                    <pic:cNvPicPr>
                      <a:picLocks noChangeAspect="1" noChangeArrowheads="1"/>
                    </pic:cNvPicPr>
                  </pic:nvPicPr>
                  <pic:blipFill rotWithShape="1">
                    <a:blip r:embed="rId29" cstate="print">
                      <a:alphaModFix/>
                      <a:extLst>
                        <a:ext uri="{28A0092B-C50C-407E-A947-70E740481C1C}">
                          <a14:useLocalDpi xmlns:a14="http://schemas.microsoft.com/office/drawing/2010/main"/>
                        </a:ext>
                      </a:extLst>
                    </a:blip>
                    <a:srcRect/>
                    <a:stretch/>
                  </pic:blipFill>
                  <pic:spPr bwMode="auto">
                    <a:xfrm>
                      <a:off x="0" y="0"/>
                      <a:ext cx="3017857" cy="3088865"/>
                    </a:xfrm>
                    <a:prstGeom prst="ellipse">
                      <a:avLst/>
                    </a:prstGeom>
                    <a:noFill/>
                    <a:ln w="76200" cmpd="sng">
                      <a:solidFill>
                        <a:schemeClr val="tx1"/>
                      </a:solidFill>
                    </a:ln>
                    <a:extLst>
                      <a:ext uri="{53640926-AAD7-44d8-BBD7-CCE9431645EC}">
                        <a14:shadowObscured xmlns:a14="http://schemas.microsoft.com/office/drawing/2010/main"/>
                      </a:ext>
                    </a:extLst>
                  </pic:spPr>
                </pic:pic>
              </a:graphicData>
            </a:graphic>
          </wp:inline>
        </w:drawing>
      </w:r>
    </w:p>
    <w:p w14:paraId="613B5F7D" w14:textId="77777777" w:rsidR="004E095D" w:rsidRPr="008C4273" w:rsidRDefault="004E095D" w:rsidP="004E095D">
      <w:pPr>
        <w:jc w:val="center"/>
        <w:rPr>
          <w:i/>
          <w:sz w:val="28"/>
          <w:szCs w:val="28"/>
        </w:rPr>
      </w:pPr>
      <w:r w:rsidRPr="008C4273">
        <w:rPr>
          <w:i/>
          <w:sz w:val="28"/>
          <w:szCs w:val="28"/>
        </w:rPr>
        <w:t>‘Shaping the future of Melton’</w:t>
      </w:r>
    </w:p>
    <w:p w14:paraId="3DCB2BE6" w14:textId="77777777" w:rsidR="004E095D" w:rsidRPr="008C4273" w:rsidRDefault="004E095D" w:rsidP="004E095D">
      <w:pPr>
        <w:jc w:val="center"/>
        <w:rPr>
          <w:sz w:val="36"/>
          <w:szCs w:val="36"/>
        </w:rPr>
      </w:pPr>
      <w:r w:rsidRPr="008C4273">
        <w:rPr>
          <w:sz w:val="36"/>
          <w:szCs w:val="36"/>
        </w:rPr>
        <w:t>Business Questionnaire</w:t>
      </w:r>
    </w:p>
    <w:p w14:paraId="365FF6FD" w14:textId="77777777" w:rsidR="004E095D" w:rsidRPr="008C4273" w:rsidRDefault="004E095D" w:rsidP="004E095D">
      <w:pPr>
        <w:jc w:val="center"/>
      </w:pPr>
      <w:r w:rsidRPr="008C4273">
        <w:t>If you need help completing the questionnaire or have any questions</w:t>
      </w:r>
    </w:p>
    <w:p w14:paraId="1A9318FC" w14:textId="77777777" w:rsidR="004E095D" w:rsidRPr="008C4273" w:rsidRDefault="004E095D" w:rsidP="004E095D">
      <w:pPr>
        <w:jc w:val="center"/>
      </w:pPr>
      <w:proofErr w:type="gramStart"/>
      <w:r w:rsidRPr="008C4273">
        <w:t>relating</w:t>
      </w:r>
      <w:proofErr w:type="gramEnd"/>
      <w:r w:rsidRPr="008C4273">
        <w:t xml:space="preserve"> to the Neighbourhood Plan please </w:t>
      </w:r>
      <w:r>
        <w:t xml:space="preserve">go to the </w:t>
      </w:r>
      <w:r w:rsidRPr="008C4273">
        <w:t>contact</w:t>
      </w:r>
      <w:r>
        <w:t xml:space="preserve"> page at</w:t>
      </w:r>
      <w:r w:rsidRPr="008C4273">
        <w:t>:</w:t>
      </w:r>
    </w:p>
    <w:p w14:paraId="1832438E" w14:textId="77777777" w:rsidR="004E095D" w:rsidRPr="008C4273" w:rsidRDefault="004E095D" w:rsidP="004E095D">
      <w:pPr>
        <w:jc w:val="center"/>
        <w:rPr>
          <w:b/>
        </w:rPr>
      </w:pPr>
      <w:r>
        <w:rPr>
          <w:b/>
        </w:rPr>
        <w:t>www.meltonneighbourhoodplan.co.uk</w:t>
      </w:r>
    </w:p>
    <w:p w14:paraId="5B56676A" w14:textId="77777777" w:rsidR="004E095D" w:rsidRPr="008C4273" w:rsidRDefault="004E095D" w:rsidP="004E095D">
      <w:pPr>
        <w:jc w:val="center"/>
      </w:pPr>
    </w:p>
    <w:p w14:paraId="1CCA3CA1" w14:textId="77777777" w:rsidR="004E095D" w:rsidRPr="008C4273" w:rsidRDefault="004E095D" w:rsidP="004E095D">
      <w:pPr>
        <w:jc w:val="center"/>
      </w:pPr>
    </w:p>
    <w:p w14:paraId="1584AE47" w14:textId="77777777" w:rsidR="004E095D" w:rsidRPr="008C4273" w:rsidRDefault="004E095D" w:rsidP="004E095D">
      <w:pPr>
        <w:jc w:val="center"/>
        <w:rPr>
          <w:color w:val="FF0000"/>
          <w:sz w:val="32"/>
          <w:szCs w:val="32"/>
        </w:rPr>
      </w:pPr>
      <w:r w:rsidRPr="008C4273">
        <w:rPr>
          <w:sz w:val="32"/>
          <w:szCs w:val="32"/>
        </w:rPr>
        <w:t xml:space="preserve">All </w:t>
      </w:r>
      <w:r>
        <w:rPr>
          <w:sz w:val="32"/>
          <w:szCs w:val="32"/>
        </w:rPr>
        <w:t>businesses that</w:t>
      </w:r>
      <w:r w:rsidRPr="008C4273">
        <w:rPr>
          <w:sz w:val="32"/>
          <w:szCs w:val="32"/>
        </w:rPr>
        <w:t xml:space="preserve"> return their questionnaire will be given</w:t>
      </w:r>
      <w:r w:rsidRPr="008C4273">
        <w:rPr>
          <w:color w:val="FF0000"/>
          <w:sz w:val="32"/>
          <w:szCs w:val="32"/>
        </w:rPr>
        <w:t xml:space="preserve"> </w:t>
      </w:r>
      <w:r>
        <w:rPr>
          <w:color w:val="FF0000"/>
          <w:sz w:val="32"/>
          <w:szCs w:val="32"/>
        </w:rPr>
        <w:t xml:space="preserve">FREE ADVERTISING </w:t>
      </w:r>
      <w:r w:rsidRPr="008C4273">
        <w:rPr>
          <w:sz w:val="32"/>
          <w:szCs w:val="32"/>
        </w:rPr>
        <w:t>in the Neighbourhood Plan document.</w:t>
      </w:r>
    </w:p>
    <w:p w14:paraId="1E1E9FB4" w14:textId="77777777" w:rsidR="004E095D" w:rsidRDefault="004E095D" w:rsidP="004E095D">
      <w:pPr>
        <w:jc w:val="center"/>
        <w:rPr>
          <w:b/>
          <w:sz w:val="32"/>
          <w:szCs w:val="32"/>
        </w:rPr>
      </w:pPr>
      <w:r w:rsidRPr="008C4273">
        <w:rPr>
          <w:b/>
          <w:sz w:val="32"/>
          <w:szCs w:val="32"/>
        </w:rPr>
        <w:t>PLEASE COMPLETE AND RETURN BY 1</w:t>
      </w:r>
      <w:r w:rsidRPr="008C4273">
        <w:rPr>
          <w:b/>
          <w:sz w:val="32"/>
          <w:szCs w:val="32"/>
          <w:vertAlign w:val="superscript"/>
        </w:rPr>
        <w:t>st</w:t>
      </w:r>
      <w:r w:rsidRPr="008C4273">
        <w:rPr>
          <w:b/>
          <w:sz w:val="32"/>
          <w:szCs w:val="32"/>
        </w:rPr>
        <w:t xml:space="preserve"> March 2014</w:t>
      </w:r>
    </w:p>
    <w:p w14:paraId="17E181ED" w14:textId="77777777" w:rsidR="004E095D" w:rsidRPr="00931283" w:rsidRDefault="004E095D" w:rsidP="004E095D">
      <w:pPr>
        <w:jc w:val="center"/>
        <w:rPr>
          <w:b/>
          <w:sz w:val="28"/>
          <w:szCs w:val="28"/>
        </w:rPr>
      </w:pPr>
      <w:r w:rsidRPr="00931283">
        <w:rPr>
          <w:b/>
          <w:sz w:val="28"/>
          <w:szCs w:val="28"/>
        </w:rPr>
        <w:t xml:space="preserve">(You can return via the SAE enclosed or go online </w:t>
      </w:r>
      <w:proofErr w:type="gramStart"/>
      <w:r w:rsidRPr="00931283">
        <w:rPr>
          <w:b/>
          <w:sz w:val="28"/>
          <w:szCs w:val="28"/>
        </w:rPr>
        <w:t>to:….)</w:t>
      </w:r>
      <w:proofErr w:type="gramEnd"/>
    </w:p>
    <w:p w14:paraId="41422A27" w14:textId="77777777" w:rsidR="004E095D" w:rsidRPr="008C4273" w:rsidRDefault="004E095D" w:rsidP="004E095D">
      <w:pPr>
        <w:jc w:val="center"/>
      </w:pPr>
    </w:p>
    <w:p w14:paraId="2257F7D5" w14:textId="77777777" w:rsidR="004E095D" w:rsidRPr="008C4273" w:rsidRDefault="004E095D" w:rsidP="004E095D"/>
    <w:p w14:paraId="23CB5BCE" w14:textId="77777777" w:rsidR="004E095D" w:rsidRPr="008C4273" w:rsidRDefault="004E095D" w:rsidP="004E095D">
      <w:pPr>
        <w:jc w:val="center"/>
        <w:rPr>
          <w:color w:val="FF0000"/>
          <w:sz w:val="32"/>
          <w:szCs w:val="32"/>
          <w:u w:val="single"/>
        </w:rPr>
      </w:pPr>
      <w:r w:rsidRPr="008C4273">
        <w:rPr>
          <w:color w:val="FF0000"/>
          <w:sz w:val="32"/>
          <w:szCs w:val="32"/>
          <w:u w:val="single"/>
        </w:rPr>
        <w:lastRenderedPageBreak/>
        <w:t>THE QUESTIONNAIRE IS IMPORTANT BECAUSE:</w:t>
      </w:r>
    </w:p>
    <w:p w14:paraId="4B8DB4DE" w14:textId="77777777" w:rsidR="004E095D" w:rsidRPr="00543CA0" w:rsidRDefault="004E095D" w:rsidP="004E095D">
      <w:pPr>
        <w:jc w:val="both"/>
        <w:rPr>
          <w:b/>
        </w:rPr>
      </w:pPr>
      <w:r w:rsidRPr="00543CA0">
        <w:rPr>
          <w:b/>
        </w:rPr>
        <w:t>It may identify new ideas for improving the community of Melton.</w:t>
      </w:r>
    </w:p>
    <w:p w14:paraId="166089FC" w14:textId="77777777" w:rsidR="004E095D" w:rsidRPr="00543CA0" w:rsidRDefault="004E095D" w:rsidP="004E095D">
      <w:pPr>
        <w:jc w:val="both"/>
        <w:rPr>
          <w:b/>
        </w:rPr>
      </w:pPr>
      <w:r w:rsidRPr="00543CA0">
        <w:rPr>
          <w:b/>
        </w:rPr>
        <w:t>It will give the Parish Council a list of key objectives.</w:t>
      </w:r>
    </w:p>
    <w:p w14:paraId="109A3A27" w14:textId="77777777" w:rsidR="004E095D" w:rsidRPr="00543CA0" w:rsidRDefault="004E095D" w:rsidP="004E095D">
      <w:pPr>
        <w:jc w:val="both"/>
        <w:rPr>
          <w:b/>
        </w:rPr>
      </w:pPr>
      <w:r w:rsidRPr="00543CA0">
        <w:rPr>
          <w:b/>
        </w:rPr>
        <w:t xml:space="preserve">It will provide the Parish Council with a mandate to implement the proposals that you favour and resist those, which you don’t. </w:t>
      </w:r>
    </w:p>
    <w:p w14:paraId="07B5A717" w14:textId="77777777" w:rsidR="004E095D" w:rsidRPr="00543CA0" w:rsidRDefault="004E095D" w:rsidP="004E095D">
      <w:pPr>
        <w:jc w:val="both"/>
        <w:rPr>
          <w:b/>
        </w:rPr>
      </w:pPr>
      <w:r w:rsidRPr="00543CA0">
        <w:rPr>
          <w:b/>
        </w:rPr>
        <w:t>It will be used to submit views to Suffolk Coastal District Council on land use in and around Melton.</w:t>
      </w:r>
    </w:p>
    <w:p w14:paraId="5ED7C451" w14:textId="77777777" w:rsidR="004E095D" w:rsidRPr="00543CA0" w:rsidRDefault="004E095D" w:rsidP="004E095D">
      <w:pPr>
        <w:jc w:val="both"/>
        <w:rPr>
          <w:b/>
        </w:rPr>
      </w:pPr>
      <w:r w:rsidRPr="00543CA0">
        <w:rPr>
          <w:b/>
        </w:rPr>
        <w:t>It will promote partnership between businesses and the community.</w:t>
      </w:r>
    </w:p>
    <w:p w14:paraId="169342A7" w14:textId="77777777" w:rsidR="004E095D" w:rsidRPr="00543CA0" w:rsidRDefault="004E095D" w:rsidP="004E095D">
      <w:pPr>
        <w:jc w:val="both"/>
        <w:rPr>
          <w:b/>
        </w:rPr>
      </w:pPr>
    </w:p>
    <w:p w14:paraId="2A70B15F" w14:textId="77777777" w:rsidR="004E095D" w:rsidRPr="00543CA0" w:rsidRDefault="004E095D" w:rsidP="004E095D">
      <w:pPr>
        <w:jc w:val="both"/>
        <w:rPr>
          <w:b/>
        </w:rPr>
      </w:pPr>
      <w:r w:rsidRPr="00543CA0">
        <w:rPr>
          <w:b/>
        </w:rPr>
        <w:t>The information collected from the questionnaires will be used to prepare the Melton Neighbourhood Plan, which, if passed by referendum, will become planning policy and will form part of the Suffolk Coastal L</w:t>
      </w:r>
      <w:r>
        <w:rPr>
          <w:b/>
        </w:rPr>
        <w:t>ocal Development Plan</w:t>
      </w:r>
      <w:r w:rsidRPr="00543CA0">
        <w:rPr>
          <w:b/>
        </w:rPr>
        <w:t>.</w:t>
      </w:r>
    </w:p>
    <w:p w14:paraId="405165E6" w14:textId="77777777" w:rsidR="004E095D" w:rsidRPr="008C4273" w:rsidRDefault="004E095D" w:rsidP="004E095D">
      <w:pPr>
        <w:jc w:val="both"/>
      </w:pPr>
    </w:p>
    <w:p w14:paraId="0DBF00F9" w14:textId="77777777" w:rsidR="004E095D" w:rsidRPr="008C4273" w:rsidRDefault="004E095D" w:rsidP="004E095D">
      <w:pPr>
        <w:jc w:val="center"/>
        <w:rPr>
          <w:color w:val="FF0000"/>
          <w:sz w:val="32"/>
          <w:szCs w:val="32"/>
          <w:u w:val="single"/>
        </w:rPr>
      </w:pPr>
      <w:r w:rsidRPr="008C4273">
        <w:rPr>
          <w:color w:val="FF0000"/>
          <w:sz w:val="32"/>
          <w:szCs w:val="32"/>
          <w:u w:val="single"/>
        </w:rPr>
        <w:t>THE PLANNING SYSTEM</w:t>
      </w:r>
    </w:p>
    <w:p w14:paraId="739510D1" w14:textId="77777777" w:rsidR="004E095D" w:rsidRPr="009062E1" w:rsidRDefault="004E095D" w:rsidP="004E095D">
      <w:pPr>
        <w:jc w:val="both"/>
        <w:rPr>
          <w:b/>
        </w:rPr>
      </w:pPr>
      <w:r w:rsidRPr="00543CA0">
        <w:rPr>
          <w:b/>
        </w:rPr>
        <w:t>The LDF is an important part of local authority planning.  It is a group of planning documents that will shape the future of our district for the foreseeable future. The Neighbourhood Plan, once voted in by referendum, will be one of these documents. The District Council is currently looking at their 15-year land supply that will include commercial as well as housing sites in Melton. Now is the opportunity to create the planning policy, through the Melton Neighbourhood Plan, to say where and how many commercial premises and houses should be built, and most importantly, the infrastructure that needs to be in place.</w:t>
      </w:r>
    </w:p>
    <w:p w14:paraId="38B32341" w14:textId="77777777" w:rsidR="004E095D" w:rsidRPr="008C4273" w:rsidRDefault="004E095D" w:rsidP="004E095D">
      <w:pPr>
        <w:jc w:val="both"/>
        <w:rPr>
          <w:b/>
          <w:sz w:val="28"/>
          <w:szCs w:val="28"/>
        </w:rPr>
      </w:pPr>
      <w:r w:rsidRPr="008C4273">
        <w:rPr>
          <w:b/>
          <w:sz w:val="28"/>
          <w:szCs w:val="28"/>
          <w:u w:val="single"/>
        </w:rPr>
        <w:t>NOW</w:t>
      </w:r>
      <w:r w:rsidRPr="008C4273">
        <w:rPr>
          <w:b/>
          <w:sz w:val="28"/>
          <w:szCs w:val="28"/>
        </w:rPr>
        <w:t xml:space="preserve"> is the time for </w:t>
      </w:r>
      <w:r w:rsidRPr="008C4273">
        <w:rPr>
          <w:b/>
          <w:sz w:val="28"/>
          <w:szCs w:val="28"/>
          <w:u w:val="single"/>
        </w:rPr>
        <w:t>YOU</w:t>
      </w:r>
      <w:r w:rsidRPr="008C4273">
        <w:rPr>
          <w:b/>
          <w:sz w:val="28"/>
          <w:szCs w:val="28"/>
        </w:rPr>
        <w:t xml:space="preserve"> to help shape the future of Melton.</w:t>
      </w:r>
    </w:p>
    <w:p w14:paraId="4B5C3BDF" w14:textId="77777777" w:rsidR="004E095D" w:rsidRPr="009062E1" w:rsidRDefault="004E095D" w:rsidP="004E095D">
      <w:pPr>
        <w:jc w:val="both"/>
        <w:rPr>
          <w:b/>
          <w:color w:val="FF0000"/>
          <w:sz w:val="28"/>
          <w:szCs w:val="28"/>
        </w:rPr>
      </w:pPr>
      <w:r w:rsidRPr="008C4273">
        <w:rPr>
          <w:b/>
          <w:color w:val="FF0000"/>
          <w:sz w:val="28"/>
          <w:szCs w:val="28"/>
        </w:rPr>
        <w:t xml:space="preserve">Remember, it’s your village; it’s your Neighbourhood Plan. </w:t>
      </w:r>
      <w:proofErr w:type="gramStart"/>
      <w:r w:rsidRPr="008C4273">
        <w:rPr>
          <w:b/>
          <w:color w:val="FF0000"/>
          <w:sz w:val="28"/>
          <w:szCs w:val="28"/>
        </w:rPr>
        <w:t>The greater the response to the questionnaire, the greater the credibility of the Plan.</w:t>
      </w:r>
      <w:proofErr w:type="gramEnd"/>
    </w:p>
    <w:p w14:paraId="2C71A9E3" w14:textId="77777777" w:rsidR="004E095D" w:rsidRDefault="004E095D" w:rsidP="004E095D">
      <w:pPr>
        <w:ind w:left="142"/>
        <w:jc w:val="both"/>
        <w:rPr>
          <w:rFonts w:ascii="Calibri" w:hAnsi="Calibri"/>
          <w:b/>
          <w:u w:val="single"/>
        </w:rPr>
      </w:pPr>
    </w:p>
    <w:p w14:paraId="1F8F3512" w14:textId="77777777" w:rsidR="004E095D" w:rsidRPr="009062E1" w:rsidRDefault="004E095D" w:rsidP="004E095D">
      <w:pPr>
        <w:ind w:left="142"/>
        <w:jc w:val="both"/>
        <w:rPr>
          <w:rFonts w:ascii="Calibri" w:hAnsi="Calibri"/>
          <w:b/>
          <w:u w:val="single"/>
        </w:rPr>
      </w:pPr>
      <w:r w:rsidRPr="002E6A95">
        <w:rPr>
          <w:rFonts w:ascii="Calibri" w:hAnsi="Calibri"/>
          <w:b/>
          <w:u w:val="single"/>
        </w:rPr>
        <w:t>Confidentiality</w:t>
      </w:r>
    </w:p>
    <w:p w14:paraId="53F3B194" w14:textId="77777777" w:rsidR="004E095D" w:rsidRPr="009062E1" w:rsidRDefault="004E095D" w:rsidP="004E095D">
      <w:pPr>
        <w:tabs>
          <w:tab w:val="left" w:pos="7938"/>
        </w:tabs>
        <w:jc w:val="both"/>
        <w:rPr>
          <w:rFonts w:ascii="Calibri" w:hAnsi="Calibri"/>
        </w:rPr>
      </w:pPr>
      <w:r w:rsidRPr="009062E1">
        <w:rPr>
          <w:rFonts w:ascii="Calibri" w:hAnsi="Calibri" w:cs="Calibri"/>
          <w:lang w:val="en-US"/>
        </w:rPr>
        <w:t>We will retain the personal information that you</w:t>
      </w:r>
      <w:r>
        <w:rPr>
          <w:rFonts w:ascii="Calibri" w:hAnsi="Calibri" w:cs="Calibri"/>
          <w:lang w:val="en-US"/>
        </w:rPr>
        <w:t xml:space="preserve"> provide (i.e. name, address</w:t>
      </w:r>
      <w:r w:rsidRPr="009062E1">
        <w:rPr>
          <w:rFonts w:ascii="Calibri" w:hAnsi="Calibri" w:cs="Calibri"/>
          <w:lang w:val="en-US"/>
        </w:rPr>
        <w:t xml:space="preserve">) for no longer than two years after the end of the </w:t>
      </w:r>
      <w:proofErr w:type="spellStart"/>
      <w:r w:rsidRPr="009062E1">
        <w:rPr>
          <w:rFonts w:ascii="Calibri" w:hAnsi="Calibri" w:cs="Calibri"/>
          <w:lang w:val="en-US"/>
        </w:rPr>
        <w:t>Neighbourhood</w:t>
      </w:r>
      <w:proofErr w:type="spellEnd"/>
      <w:r w:rsidRPr="009062E1">
        <w:rPr>
          <w:rFonts w:ascii="Calibri" w:hAnsi="Calibri" w:cs="Calibri"/>
          <w:lang w:val="en-US"/>
        </w:rPr>
        <w:t xml:space="preserve"> Plan process, and will only use it for the purposes of communication via the Parish Council, and to enable the analysis and verification of the data prov</w:t>
      </w:r>
      <w:r>
        <w:rPr>
          <w:rFonts w:ascii="Calibri" w:hAnsi="Calibri" w:cs="Calibri"/>
          <w:lang w:val="en-US"/>
        </w:rPr>
        <w:t>ided by you in the survey</w:t>
      </w:r>
      <w:r w:rsidRPr="009062E1">
        <w:rPr>
          <w:rFonts w:ascii="Calibri" w:hAnsi="Calibri" w:cs="Calibri"/>
          <w:lang w:val="en-US"/>
        </w:rPr>
        <w:t xml:space="preserve">. It will not be shown in any public </w:t>
      </w:r>
      <w:r w:rsidRPr="009062E1">
        <w:rPr>
          <w:rFonts w:ascii="Calibri" w:hAnsi="Calibri" w:cs="Calibri"/>
          <w:lang w:val="en-US"/>
        </w:rPr>
        <w:lastRenderedPageBreak/>
        <w:t xml:space="preserve">document or disclosed to any third party. All general views, opinions and answers will be used publicly but anonymously for the purposes of the </w:t>
      </w:r>
      <w:proofErr w:type="spellStart"/>
      <w:r w:rsidRPr="009062E1">
        <w:rPr>
          <w:rFonts w:ascii="Calibri" w:hAnsi="Calibri" w:cs="Calibri"/>
          <w:lang w:val="en-US"/>
        </w:rPr>
        <w:t>Neighbourhood</w:t>
      </w:r>
      <w:proofErr w:type="spellEnd"/>
      <w:r w:rsidRPr="009062E1">
        <w:rPr>
          <w:rFonts w:ascii="Calibri" w:hAnsi="Calibri" w:cs="Calibri"/>
          <w:lang w:val="en-US"/>
        </w:rPr>
        <w:t xml:space="preserve"> Plan.</w:t>
      </w:r>
    </w:p>
    <w:p w14:paraId="46F063E4" w14:textId="77777777" w:rsidR="004E095D" w:rsidRPr="00931283" w:rsidRDefault="004E095D" w:rsidP="004E095D">
      <w:pPr>
        <w:tabs>
          <w:tab w:val="left" w:pos="7938"/>
        </w:tabs>
        <w:rPr>
          <w:b/>
          <w:sz w:val="32"/>
          <w:szCs w:val="32"/>
        </w:rPr>
      </w:pPr>
      <w:r w:rsidRPr="00931283">
        <w:rPr>
          <w:b/>
          <w:sz w:val="32"/>
          <w:szCs w:val="32"/>
        </w:rPr>
        <w:t>Name of business: ..........................................................................</w:t>
      </w:r>
    </w:p>
    <w:p w14:paraId="0F34F59A" w14:textId="77777777" w:rsidR="004E095D" w:rsidRPr="00931283" w:rsidRDefault="004E095D" w:rsidP="004E095D">
      <w:pPr>
        <w:rPr>
          <w:b/>
          <w:sz w:val="32"/>
          <w:szCs w:val="32"/>
        </w:rPr>
      </w:pPr>
    </w:p>
    <w:p w14:paraId="7DBECB44" w14:textId="77777777" w:rsidR="004E095D" w:rsidRPr="00931283" w:rsidRDefault="004E095D" w:rsidP="004E095D">
      <w:pPr>
        <w:rPr>
          <w:b/>
          <w:sz w:val="32"/>
          <w:szCs w:val="32"/>
        </w:rPr>
      </w:pPr>
      <w:r w:rsidRPr="00931283">
        <w:rPr>
          <w:b/>
          <w:sz w:val="32"/>
          <w:szCs w:val="32"/>
        </w:rPr>
        <w:t>Address of business:.......................................................................</w:t>
      </w:r>
    </w:p>
    <w:p w14:paraId="1B88E3FF" w14:textId="77777777" w:rsidR="004E095D" w:rsidRDefault="004E095D" w:rsidP="004E095D">
      <w:pPr>
        <w:rPr>
          <w:b/>
          <w:sz w:val="32"/>
          <w:szCs w:val="32"/>
        </w:rPr>
      </w:pPr>
    </w:p>
    <w:p w14:paraId="6D9F5D83" w14:textId="77777777" w:rsidR="004E095D" w:rsidRPr="00931283" w:rsidRDefault="004E095D" w:rsidP="004E095D">
      <w:pPr>
        <w:rPr>
          <w:b/>
          <w:sz w:val="32"/>
          <w:szCs w:val="32"/>
        </w:rPr>
      </w:pPr>
      <w:r w:rsidRPr="00931283">
        <w:rPr>
          <w:b/>
          <w:sz w:val="32"/>
          <w:szCs w:val="32"/>
        </w:rPr>
        <w:t>......................................................................................................</w:t>
      </w:r>
    </w:p>
    <w:p w14:paraId="15D36D6B" w14:textId="77777777" w:rsidR="004E095D" w:rsidRPr="00931283" w:rsidRDefault="004E095D" w:rsidP="004E095D">
      <w:pPr>
        <w:tabs>
          <w:tab w:val="left" w:pos="7938"/>
        </w:tabs>
        <w:rPr>
          <w:b/>
          <w:sz w:val="32"/>
          <w:szCs w:val="32"/>
        </w:rPr>
      </w:pPr>
    </w:p>
    <w:p w14:paraId="6B195B0A" w14:textId="77777777" w:rsidR="004E095D" w:rsidRDefault="004E095D" w:rsidP="004E095D">
      <w:pPr>
        <w:tabs>
          <w:tab w:val="left" w:pos="7938"/>
        </w:tabs>
        <w:rPr>
          <w:b/>
          <w:sz w:val="32"/>
          <w:szCs w:val="32"/>
        </w:rPr>
      </w:pPr>
      <w:r>
        <w:rPr>
          <w:b/>
          <w:sz w:val="32"/>
          <w:szCs w:val="32"/>
        </w:rPr>
        <w:t>Name of p</w:t>
      </w:r>
      <w:r w:rsidRPr="00931283">
        <w:rPr>
          <w:b/>
          <w:sz w:val="32"/>
          <w:szCs w:val="32"/>
        </w:rPr>
        <w:t>erson completing this questionnaire:</w:t>
      </w:r>
    </w:p>
    <w:p w14:paraId="46C67F2D" w14:textId="77777777" w:rsidR="004E095D" w:rsidRDefault="004E095D" w:rsidP="004E095D">
      <w:pPr>
        <w:tabs>
          <w:tab w:val="left" w:pos="7938"/>
        </w:tabs>
        <w:rPr>
          <w:b/>
          <w:sz w:val="32"/>
          <w:szCs w:val="32"/>
        </w:rPr>
      </w:pPr>
    </w:p>
    <w:p w14:paraId="4809B498" w14:textId="77777777" w:rsidR="004E095D" w:rsidRPr="00931283" w:rsidRDefault="004E095D" w:rsidP="004E095D">
      <w:pPr>
        <w:tabs>
          <w:tab w:val="left" w:pos="7938"/>
        </w:tabs>
        <w:rPr>
          <w:b/>
          <w:sz w:val="32"/>
          <w:szCs w:val="32"/>
        </w:rPr>
      </w:pPr>
      <w:r w:rsidRPr="00931283">
        <w:rPr>
          <w:b/>
          <w:sz w:val="32"/>
          <w:szCs w:val="32"/>
        </w:rPr>
        <w:t>............................................</w:t>
      </w:r>
      <w:r>
        <w:rPr>
          <w:b/>
          <w:sz w:val="32"/>
          <w:szCs w:val="32"/>
        </w:rPr>
        <w:t>....................................</w:t>
      </w:r>
    </w:p>
    <w:p w14:paraId="3761FD7E" w14:textId="77777777" w:rsidR="004E095D" w:rsidRPr="00931283" w:rsidRDefault="004E095D" w:rsidP="004E095D">
      <w:pPr>
        <w:tabs>
          <w:tab w:val="left" w:pos="7938"/>
        </w:tabs>
        <w:rPr>
          <w:b/>
          <w:sz w:val="32"/>
          <w:szCs w:val="32"/>
        </w:rPr>
      </w:pPr>
    </w:p>
    <w:p w14:paraId="45468F2F" w14:textId="77777777" w:rsidR="004E095D" w:rsidRPr="00931283" w:rsidRDefault="004E095D" w:rsidP="004E095D">
      <w:pPr>
        <w:tabs>
          <w:tab w:val="left" w:pos="7938"/>
        </w:tabs>
        <w:rPr>
          <w:b/>
          <w:sz w:val="32"/>
          <w:szCs w:val="32"/>
        </w:rPr>
      </w:pPr>
      <w:r w:rsidRPr="00931283">
        <w:rPr>
          <w:b/>
          <w:sz w:val="32"/>
          <w:szCs w:val="32"/>
        </w:rPr>
        <w:t>Position in the business:.................................................................</w:t>
      </w:r>
    </w:p>
    <w:p w14:paraId="3EEFD1B2" w14:textId="77777777" w:rsidR="004E095D" w:rsidRPr="008C4273" w:rsidRDefault="004E095D" w:rsidP="004E095D">
      <w:pPr>
        <w:tabs>
          <w:tab w:val="left" w:pos="7938"/>
        </w:tabs>
        <w:rPr>
          <w:b/>
          <w:sz w:val="24"/>
          <w:szCs w:val="24"/>
        </w:rPr>
      </w:pPr>
    </w:p>
    <w:p w14:paraId="114C686B" w14:textId="77777777" w:rsidR="004E095D" w:rsidRDefault="004E095D" w:rsidP="004E095D">
      <w:pPr>
        <w:rPr>
          <w:b/>
          <w:sz w:val="24"/>
          <w:szCs w:val="24"/>
        </w:rPr>
      </w:pPr>
      <w:r>
        <w:rPr>
          <w:b/>
          <w:sz w:val="24"/>
          <w:szCs w:val="24"/>
        </w:rPr>
        <w:br w:type="page"/>
      </w:r>
    </w:p>
    <w:p w14:paraId="3B4E80AD" w14:textId="77777777" w:rsidR="004E095D" w:rsidRDefault="004E095D" w:rsidP="004E095D">
      <w:pPr>
        <w:tabs>
          <w:tab w:val="left" w:pos="7938"/>
        </w:tabs>
        <w:rPr>
          <w:b/>
          <w:sz w:val="24"/>
          <w:szCs w:val="24"/>
        </w:rPr>
      </w:pPr>
      <w:r>
        <w:rPr>
          <w:rFonts w:ascii="Calibri" w:hAnsi="Calibri"/>
          <w:noProof/>
          <w:lang w:val="en-US"/>
        </w:rPr>
        <w:lastRenderedPageBreak/>
        <mc:AlternateContent>
          <mc:Choice Requires="wps">
            <w:drawing>
              <wp:anchor distT="0" distB="0" distL="114300" distR="114300" simplePos="0" relativeHeight="251795456" behindDoc="0" locked="0" layoutInCell="1" allowOverlap="1" wp14:anchorId="5AA042B0" wp14:editId="512B2FA8">
                <wp:simplePos x="0" y="0"/>
                <wp:positionH relativeFrom="column">
                  <wp:posOffset>2857500</wp:posOffset>
                </wp:positionH>
                <wp:positionV relativeFrom="paragraph">
                  <wp:posOffset>0</wp:posOffset>
                </wp:positionV>
                <wp:extent cx="223520" cy="223520"/>
                <wp:effectExtent l="0" t="0" r="30480" b="30480"/>
                <wp:wrapThrough wrapText="bothSides">
                  <wp:wrapPolygon edited="0">
                    <wp:start x="0" y="0"/>
                    <wp:lineTo x="0" y="22091"/>
                    <wp:lineTo x="22091" y="22091"/>
                    <wp:lineTo x="22091" y="0"/>
                    <wp:lineTo x="0" y="0"/>
                  </wp:wrapPolygon>
                </wp:wrapThrough>
                <wp:docPr id="1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EE582F" w14:textId="77777777" w:rsidR="008A7DDB" w:rsidRDefault="008A7DDB" w:rsidP="004E095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margin-left:225pt;margin-top:0;width:17.6pt;height:17.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" filled="f">
                <v:textbox inset=",7.2pt,,7.2pt">
                  <w:txbxContent>
                    <w:p w14:paraId="55EE582F" w14:textId="77777777" w:rsidR="00DA7C28" w:rsidRDefault="00DA7C28" w:rsidP="004E095D"/>
                  </w:txbxContent>
                </v:textbox>
                <w10:wrap type="through"/>
              </v:shape>
            </w:pict>
          </mc:Fallback>
        </mc:AlternateContent>
      </w:r>
      <w:r>
        <w:rPr>
          <w:rFonts w:ascii="Calibri" w:hAnsi="Calibri"/>
          <w:noProof/>
          <w:lang w:val="en-US"/>
        </w:rPr>
        <mc:AlternateContent>
          <mc:Choice Requires="wps">
            <w:drawing>
              <wp:anchor distT="0" distB="0" distL="114300" distR="114300" simplePos="0" relativeHeight="251794432" behindDoc="0" locked="0" layoutInCell="1" allowOverlap="1" wp14:anchorId="00D01215" wp14:editId="49525F22">
                <wp:simplePos x="0" y="0"/>
                <wp:positionH relativeFrom="column">
                  <wp:posOffset>2057400</wp:posOffset>
                </wp:positionH>
                <wp:positionV relativeFrom="paragraph">
                  <wp:posOffset>0</wp:posOffset>
                </wp:positionV>
                <wp:extent cx="223520" cy="223520"/>
                <wp:effectExtent l="0" t="0" r="30480" b="30480"/>
                <wp:wrapThrough wrapText="bothSides">
                  <wp:wrapPolygon edited="0">
                    <wp:start x="0" y="0"/>
                    <wp:lineTo x="0" y="22091"/>
                    <wp:lineTo x="22091" y="22091"/>
                    <wp:lineTo x="22091" y="0"/>
                    <wp:lineTo x="0" y="0"/>
                  </wp:wrapPolygon>
                </wp:wrapThrough>
                <wp:docPr id="1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B9F5CA" w14:textId="77777777" w:rsidR="008A7DDB" w:rsidRDefault="008A7DDB" w:rsidP="004E095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margin-left:162pt;margin-top:0;width:17.6pt;height:17.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" filled="f">
                <v:textbox inset=",7.2pt,,7.2pt">
                  <w:txbxContent>
                    <w:p w14:paraId="33B9F5CA" w14:textId="77777777" w:rsidR="00DA7C28" w:rsidRDefault="00DA7C28" w:rsidP="004E095D"/>
                  </w:txbxContent>
                </v:textbox>
                <w10:wrap type="through"/>
              </v:shape>
            </w:pict>
          </mc:Fallback>
        </mc:AlternateContent>
      </w:r>
      <w:r w:rsidRPr="008C4273">
        <w:rPr>
          <w:b/>
          <w:sz w:val="24"/>
          <w:szCs w:val="24"/>
        </w:rPr>
        <w:t xml:space="preserve">Q1) Are you </w:t>
      </w:r>
      <w:r>
        <w:rPr>
          <w:b/>
          <w:sz w:val="24"/>
          <w:szCs w:val="24"/>
        </w:rPr>
        <w:t>self-employed</w:t>
      </w:r>
      <w:r w:rsidRPr="008C4273">
        <w:rPr>
          <w:b/>
          <w:sz w:val="24"/>
          <w:szCs w:val="24"/>
        </w:rPr>
        <w:t xml:space="preserve">? </w:t>
      </w:r>
      <w:r>
        <w:rPr>
          <w:b/>
          <w:sz w:val="24"/>
          <w:szCs w:val="24"/>
        </w:rPr>
        <w:t xml:space="preserve">          YES                </w:t>
      </w:r>
      <w:r w:rsidRPr="008C4273">
        <w:rPr>
          <w:b/>
          <w:sz w:val="24"/>
          <w:szCs w:val="24"/>
        </w:rPr>
        <w:t xml:space="preserve">NO </w:t>
      </w:r>
    </w:p>
    <w:p w14:paraId="4DAB4257" w14:textId="77777777" w:rsidR="004E095D" w:rsidRPr="008C4273" w:rsidRDefault="004E095D" w:rsidP="004E095D">
      <w:pPr>
        <w:tabs>
          <w:tab w:val="left" w:pos="7938"/>
        </w:tabs>
        <w:rPr>
          <w:b/>
          <w:sz w:val="24"/>
          <w:szCs w:val="24"/>
        </w:rPr>
      </w:pPr>
    </w:p>
    <w:p w14:paraId="3E1CE71C" w14:textId="77777777" w:rsidR="004E095D" w:rsidRPr="0048721B" w:rsidRDefault="004E095D" w:rsidP="004E095D">
      <w:pPr>
        <w:tabs>
          <w:tab w:val="left" w:pos="7938"/>
        </w:tabs>
        <w:ind w:left="426" w:hanging="426"/>
        <w:rPr>
          <w:b/>
          <w:sz w:val="24"/>
          <w:szCs w:val="24"/>
        </w:rPr>
      </w:pPr>
      <w:r w:rsidRPr="008C4273">
        <w:rPr>
          <w:b/>
          <w:sz w:val="24"/>
          <w:szCs w:val="24"/>
        </w:rPr>
        <w:t xml:space="preserve">Q2) </w:t>
      </w:r>
      <w:proofErr w:type="gramStart"/>
      <w:r w:rsidRPr="008C4273">
        <w:rPr>
          <w:b/>
          <w:sz w:val="24"/>
          <w:szCs w:val="24"/>
        </w:rPr>
        <w:t>Is</w:t>
      </w:r>
      <w:proofErr w:type="gramEnd"/>
      <w:r w:rsidRPr="008C4273">
        <w:rPr>
          <w:b/>
          <w:sz w:val="24"/>
          <w:szCs w:val="24"/>
        </w:rPr>
        <w:t xml:space="preserve"> your business located in?</w:t>
      </w:r>
    </w:p>
    <w:tbl>
      <w:tblPr>
        <w:tblStyle w:val="TableGrid"/>
        <w:tblW w:w="0" w:type="auto"/>
        <w:tblInd w:w="426" w:type="dxa"/>
        <w:tblLook w:val="04A0" w:firstRow="1" w:lastRow="0" w:firstColumn="1" w:lastColumn="0" w:noHBand="0" w:noVBand="1"/>
      </w:tblPr>
      <w:tblGrid>
        <w:gridCol w:w="3651"/>
        <w:gridCol w:w="567"/>
      </w:tblGrid>
      <w:tr w:rsidR="004E095D" w:rsidRPr="008C4273" w14:paraId="20290923" w14:textId="77777777" w:rsidTr="00185E71">
        <w:tc>
          <w:tcPr>
            <w:tcW w:w="3651" w:type="dxa"/>
          </w:tcPr>
          <w:p w14:paraId="75DAFF66" w14:textId="77777777" w:rsidR="004E095D" w:rsidRPr="008C4273" w:rsidRDefault="004E095D" w:rsidP="00185E71">
            <w:pPr>
              <w:tabs>
                <w:tab w:val="left" w:pos="7938"/>
              </w:tabs>
            </w:pPr>
            <w:r w:rsidRPr="008C4273">
              <w:t>Domestic premises</w:t>
            </w:r>
          </w:p>
        </w:tc>
        <w:tc>
          <w:tcPr>
            <w:tcW w:w="567" w:type="dxa"/>
          </w:tcPr>
          <w:p w14:paraId="6D84F146" w14:textId="77777777" w:rsidR="004E095D" w:rsidRPr="008C4273" w:rsidRDefault="004E095D" w:rsidP="00185E71">
            <w:pPr>
              <w:tabs>
                <w:tab w:val="left" w:pos="7938"/>
              </w:tabs>
              <w:rPr>
                <w:sz w:val="24"/>
                <w:szCs w:val="24"/>
              </w:rPr>
            </w:pPr>
          </w:p>
        </w:tc>
      </w:tr>
      <w:tr w:rsidR="004E095D" w:rsidRPr="008C4273" w14:paraId="0F1F269A" w14:textId="77777777" w:rsidTr="00185E71">
        <w:tc>
          <w:tcPr>
            <w:tcW w:w="3651" w:type="dxa"/>
          </w:tcPr>
          <w:p w14:paraId="61503D2F" w14:textId="77777777" w:rsidR="004E095D" w:rsidRPr="008C4273" w:rsidRDefault="004E095D" w:rsidP="00185E71">
            <w:pPr>
              <w:tabs>
                <w:tab w:val="left" w:pos="7938"/>
              </w:tabs>
            </w:pPr>
            <w:r w:rsidRPr="008C4273">
              <w:t>Agricultural holding</w:t>
            </w:r>
          </w:p>
        </w:tc>
        <w:tc>
          <w:tcPr>
            <w:tcW w:w="567" w:type="dxa"/>
          </w:tcPr>
          <w:p w14:paraId="5E481A20" w14:textId="77777777" w:rsidR="004E095D" w:rsidRPr="008C4273" w:rsidRDefault="004E095D" w:rsidP="00185E71">
            <w:pPr>
              <w:tabs>
                <w:tab w:val="left" w:pos="7938"/>
              </w:tabs>
              <w:rPr>
                <w:sz w:val="24"/>
                <w:szCs w:val="24"/>
              </w:rPr>
            </w:pPr>
          </w:p>
        </w:tc>
      </w:tr>
      <w:tr w:rsidR="004E095D" w:rsidRPr="008C4273" w14:paraId="7169F1E1" w14:textId="77777777" w:rsidTr="00185E71">
        <w:tc>
          <w:tcPr>
            <w:tcW w:w="3651" w:type="dxa"/>
          </w:tcPr>
          <w:p w14:paraId="3918A7C7" w14:textId="77777777" w:rsidR="004E095D" w:rsidRPr="008C4273" w:rsidRDefault="004E095D" w:rsidP="00185E71">
            <w:pPr>
              <w:tabs>
                <w:tab w:val="left" w:pos="7938"/>
              </w:tabs>
            </w:pPr>
            <w:r w:rsidRPr="008C4273">
              <w:t>Deben Mill</w:t>
            </w:r>
          </w:p>
        </w:tc>
        <w:tc>
          <w:tcPr>
            <w:tcW w:w="567" w:type="dxa"/>
          </w:tcPr>
          <w:p w14:paraId="01E9623A" w14:textId="77777777" w:rsidR="004E095D" w:rsidRPr="008C4273" w:rsidRDefault="004E095D" w:rsidP="00185E71">
            <w:pPr>
              <w:tabs>
                <w:tab w:val="left" w:pos="7938"/>
              </w:tabs>
              <w:rPr>
                <w:sz w:val="24"/>
                <w:szCs w:val="24"/>
              </w:rPr>
            </w:pPr>
          </w:p>
        </w:tc>
      </w:tr>
      <w:tr w:rsidR="004E095D" w:rsidRPr="008C4273" w14:paraId="0F921A5E" w14:textId="77777777" w:rsidTr="00185E71">
        <w:tc>
          <w:tcPr>
            <w:tcW w:w="3651" w:type="dxa"/>
          </w:tcPr>
          <w:p w14:paraId="08714865" w14:textId="77777777" w:rsidR="004E095D" w:rsidRPr="008C4273" w:rsidRDefault="004E095D" w:rsidP="00185E71">
            <w:pPr>
              <w:tabs>
                <w:tab w:val="left" w:pos="7938"/>
              </w:tabs>
            </w:pPr>
            <w:r w:rsidRPr="008C4273">
              <w:t>Decoy Farm</w:t>
            </w:r>
          </w:p>
        </w:tc>
        <w:tc>
          <w:tcPr>
            <w:tcW w:w="567" w:type="dxa"/>
          </w:tcPr>
          <w:p w14:paraId="7CF2F446" w14:textId="77777777" w:rsidR="004E095D" w:rsidRPr="008C4273" w:rsidRDefault="004E095D" w:rsidP="00185E71">
            <w:pPr>
              <w:tabs>
                <w:tab w:val="left" w:pos="7938"/>
              </w:tabs>
              <w:rPr>
                <w:sz w:val="24"/>
                <w:szCs w:val="24"/>
              </w:rPr>
            </w:pPr>
          </w:p>
        </w:tc>
      </w:tr>
      <w:tr w:rsidR="004E095D" w:rsidRPr="008C4273" w14:paraId="3B76E407" w14:textId="77777777" w:rsidTr="00185E71">
        <w:tc>
          <w:tcPr>
            <w:tcW w:w="3651" w:type="dxa"/>
          </w:tcPr>
          <w:p w14:paraId="730A4237" w14:textId="77777777" w:rsidR="004E095D" w:rsidRPr="008C4273" w:rsidRDefault="004E095D" w:rsidP="00185E71">
            <w:pPr>
              <w:tabs>
                <w:tab w:val="left" w:pos="7938"/>
              </w:tabs>
            </w:pPr>
            <w:r>
              <w:t>Dock Lane</w:t>
            </w:r>
          </w:p>
        </w:tc>
        <w:tc>
          <w:tcPr>
            <w:tcW w:w="567" w:type="dxa"/>
          </w:tcPr>
          <w:p w14:paraId="6B9B2F6A" w14:textId="77777777" w:rsidR="004E095D" w:rsidRPr="008C4273" w:rsidRDefault="004E095D" w:rsidP="00185E71">
            <w:pPr>
              <w:tabs>
                <w:tab w:val="left" w:pos="7938"/>
              </w:tabs>
              <w:rPr>
                <w:sz w:val="24"/>
                <w:szCs w:val="24"/>
              </w:rPr>
            </w:pPr>
          </w:p>
        </w:tc>
      </w:tr>
      <w:tr w:rsidR="004E095D" w:rsidRPr="008C4273" w14:paraId="6064B231" w14:textId="77777777" w:rsidTr="00185E71">
        <w:tc>
          <w:tcPr>
            <w:tcW w:w="3651" w:type="dxa"/>
          </w:tcPr>
          <w:p w14:paraId="5B16B762" w14:textId="77777777" w:rsidR="004E095D" w:rsidRPr="008C4273" w:rsidRDefault="004E095D" w:rsidP="00185E71">
            <w:pPr>
              <w:tabs>
                <w:tab w:val="left" w:pos="7938"/>
              </w:tabs>
            </w:pPr>
            <w:r>
              <w:t>Melton Park</w:t>
            </w:r>
          </w:p>
        </w:tc>
        <w:tc>
          <w:tcPr>
            <w:tcW w:w="567" w:type="dxa"/>
          </w:tcPr>
          <w:p w14:paraId="11861873" w14:textId="77777777" w:rsidR="004E095D" w:rsidRPr="008C4273" w:rsidRDefault="004E095D" w:rsidP="00185E71">
            <w:pPr>
              <w:tabs>
                <w:tab w:val="left" w:pos="7938"/>
              </w:tabs>
              <w:rPr>
                <w:sz w:val="24"/>
                <w:szCs w:val="24"/>
              </w:rPr>
            </w:pPr>
          </w:p>
        </w:tc>
      </w:tr>
      <w:tr w:rsidR="004E095D" w:rsidRPr="008C4273" w14:paraId="22E8057A" w14:textId="77777777" w:rsidTr="00185E71">
        <w:tc>
          <w:tcPr>
            <w:tcW w:w="3651" w:type="dxa"/>
          </w:tcPr>
          <w:p w14:paraId="1214E768" w14:textId="77777777" w:rsidR="004E095D" w:rsidRPr="008C4273" w:rsidRDefault="004E095D" w:rsidP="00185E71">
            <w:pPr>
              <w:tabs>
                <w:tab w:val="left" w:pos="7938"/>
              </w:tabs>
            </w:pPr>
            <w:r w:rsidRPr="008C4273">
              <w:t>Smithfield</w:t>
            </w:r>
          </w:p>
        </w:tc>
        <w:tc>
          <w:tcPr>
            <w:tcW w:w="567" w:type="dxa"/>
          </w:tcPr>
          <w:p w14:paraId="46FE3FF2" w14:textId="77777777" w:rsidR="004E095D" w:rsidRPr="008C4273" w:rsidRDefault="004E095D" w:rsidP="00185E71">
            <w:pPr>
              <w:tabs>
                <w:tab w:val="left" w:pos="7938"/>
              </w:tabs>
              <w:rPr>
                <w:sz w:val="24"/>
                <w:szCs w:val="24"/>
              </w:rPr>
            </w:pPr>
          </w:p>
        </w:tc>
      </w:tr>
      <w:tr w:rsidR="004E095D" w:rsidRPr="008C4273" w14:paraId="4026C425" w14:textId="77777777" w:rsidTr="00185E71">
        <w:tc>
          <w:tcPr>
            <w:tcW w:w="3651" w:type="dxa"/>
          </w:tcPr>
          <w:p w14:paraId="3A26D5A3" w14:textId="77777777" w:rsidR="004E095D" w:rsidRPr="008C4273" w:rsidRDefault="004E095D" w:rsidP="00185E71">
            <w:pPr>
              <w:tabs>
                <w:tab w:val="left" w:pos="7938"/>
              </w:tabs>
            </w:pPr>
            <w:r>
              <w:t>The Street / Melton Road</w:t>
            </w:r>
          </w:p>
        </w:tc>
        <w:tc>
          <w:tcPr>
            <w:tcW w:w="567" w:type="dxa"/>
          </w:tcPr>
          <w:p w14:paraId="7EDEB084" w14:textId="77777777" w:rsidR="004E095D" w:rsidRPr="008C4273" w:rsidRDefault="004E095D" w:rsidP="00185E71">
            <w:pPr>
              <w:tabs>
                <w:tab w:val="left" w:pos="7938"/>
              </w:tabs>
              <w:rPr>
                <w:sz w:val="24"/>
                <w:szCs w:val="24"/>
              </w:rPr>
            </w:pPr>
          </w:p>
        </w:tc>
      </w:tr>
      <w:tr w:rsidR="004E095D" w:rsidRPr="008C4273" w14:paraId="7DBE9EB6" w14:textId="77777777" w:rsidTr="00185E71">
        <w:tc>
          <w:tcPr>
            <w:tcW w:w="3651" w:type="dxa"/>
          </w:tcPr>
          <w:p w14:paraId="2A3F9396" w14:textId="77777777" w:rsidR="004E095D" w:rsidRPr="008C4273" w:rsidRDefault="004E095D" w:rsidP="00185E71">
            <w:pPr>
              <w:tabs>
                <w:tab w:val="left" w:pos="7938"/>
              </w:tabs>
            </w:pPr>
            <w:r w:rsidRPr="008C4273">
              <w:t>The Sidings</w:t>
            </w:r>
            <w:r>
              <w:t xml:space="preserve"> / Deben Way</w:t>
            </w:r>
          </w:p>
        </w:tc>
        <w:tc>
          <w:tcPr>
            <w:tcW w:w="567" w:type="dxa"/>
          </w:tcPr>
          <w:p w14:paraId="640DBAA8" w14:textId="77777777" w:rsidR="004E095D" w:rsidRPr="008C4273" w:rsidRDefault="004E095D" w:rsidP="00185E71">
            <w:pPr>
              <w:tabs>
                <w:tab w:val="left" w:pos="7938"/>
              </w:tabs>
              <w:rPr>
                <w:sz w:val="24"/>
                <w:szCs w:val="24"/>
              </w:rPr>
            </w:pPr>
          </w:p>
        </w:tc>
      </w:tr>
      <w:tr w:rsidR="004E095D" w:rsidRPr="008C4273" w14:paraId="2761DFC6" w14:textId="77777777" w:rsidTr="00185E71">
        <w:tc>
          <w:tcPr>
            <w:tcW w:w="3651" w:type="dxa"/>
          </w:tcPr>
          <w:p w14:paraId="14DBAA99" w14:textId="77777777" w:rsidR="004E095D" w:rsidRPr="008C4273" w:rsidRDefault="004E095D" w:rsidP="00185E71">
            <w:pPr>
              <w:tabs>
                <w:tab w:val="left" w:pos="7938"/>
              </w:tabs>
            </w:pPr>
            <w:proofErr w:type="spellStart"/>
            <w:r w:rsidRPr="008C4273">
              <w:t>Wilford</w:t>
            </w:r>
            <w:proofErr w:type="spellEnd"/>
            <w:r w:rsidRPr="008C4273">
              <w:t xml:space="preserve"> Bridge </w:t>
            </w:r>
            <w:r>
              <w:t xml:space="preserve">Road / </w:t>
            </w:r>
            <w:r w:rsidRPr="008C4273">
              <w:t>Spur</w:t>
            </w:r>
            <w:r>
              <w:t xml:space="preserve"> / Spur End</w:t>
            </w:r>
          </w:p>
        </w:tc>
        <w:tc>
          <w:tcPr>
            <w:tcW w:w="567" w:type="dxa"/>
          </w:tcPr>
          <w:p w14:paraId="4A2C7A6F" w14:textId="77777777" w:rsidR="004E095D" w:rsidRPr="008C4273" w:rsidRDefault="004E095D" w:rsidP="00185E71">
            <w:pPr>
              <w:tabs>
                <w:tab w:val="left" w:pos="7938"/>
              </w:tabs>
              <w:rPr>
                <w:sz w:val="24"/>
                <w:szCs w:val="24"/>
              </w:rPr>
            </w:pPr>
          </w:p>
        </w:tc>
      </w:tr>
      <w:tr w:rsidR="004E095D" w:rsidRPr="008C4273" w14:paraId="6FD2B211" w14:textId="77777777" w:rsidTr="00185E71">
        <w:tc>
          <w:tcPr>
            <w:tcW w:w="3651" w:type="dxa"/>
          </w:tcPr>
          <w:p w14:paraId="70D27489" w14:textId="77777777" w:rsidR="004E095D" w:rsidRPr="008C4273" w:rsidRDefault="004E095D" w:rsidP="00185E71">
            <w:pPr>
              <w:tabs>
                <w:tab w:val="left" w:pos="7938"/>
              </w:tabs>
            </w:pPr>
            <w:r w:rsidRPr="008C4273">
              <w:t>Other (please specify)</w:t>
            </w:r>
          </w:p>
        </w:tc>
        <w:tc>
          <w:tcPr>
            <w:tcW w:w="567" w:type="dxa"/>
          </w:tcPr>
          <w:p w14:paraId="54CDA228" w14:textId="77777777" w:rsidR="004E095D" w:rsidRPr="008C4273" w:rsidRDefault="004E095D" w:rsidP="00185E71">
            <w:pPr>
              <w:tabs>
                <w:tab w:val="left" w:pos="7938"/>
              </w:tabs>
              <w:rPr>
                <w:sz w:val="24"/>
                <w:szCs w:val="24"/>
              </w:rPr>
            </w:pPr>
          </w:p>
        </w:tc>
      </w:tr>
    </w:tbl>
    <w:p w14:paraId="010638B4" w14:textId="77777777" w:rsidR="004E095D" w:rsidRPr="008C4273" w:rsidRDefault="004E095D" w:rsidP="004E095D">
      <w:pPr>
        <w:tabs>
          <w:tab w:val="left" w:pos="7938"/>
        </w:tabs>
        <w:ind w:left="426" w:hanging="426"/>
        <w:rPr>
          <w:sz w:val="24"/>
          <w:szCs w:val="24"/>
        </w:rPr>
      </w:pPr>
    </w:p>
    <w:tbl>
      <w:tblPr>
        <w:tblStyle w:val="TableGrid"/>
        <w:tblW w:w="0" w:type="auto"/>
        <w:tblInd w:w="426" w:type="dxa"/>
        <w:tblLook w:val="04A0" w:firstRow="1" w:lastRow="0" w:firstColumn="1" w:lastColumn="0" w:noHBand="0" w:noVBand="1"/>
      </w:tblPr>
      <w:tblGrid>
        <w:gridCol w:w="8090"/>
      </w:tblGrid>
      <w:tr w:rsidR="004E095D" w:rsidRPr="008C4273" w14:paraId="0BC66E64" w14:textId="77777777" w:rsidTr="00185E71">
        <w:trPr>
          <w:trHeight w:val="564"/>
        </w:trPr>
        <w:tc>
          <w:tcPr>
            <w:tcW w:w="9242" w:type="dxa"/>
          </w:tcPr>
          <w:p w14:paraId="66BA150D" w14:textId="77777777" w:rsidR="004E095D" w:rsidRPr="008C4273" w:rsidRDefault="004E095D" w:rsidP="00185E71">
            <w:pPr>
              <w:tabs>
                <w:tab w:val="left" w:pos="7938"/>
              </w:tabs>
              <w:rPr>
                <w:sz w:val="24"/>
                <w:szCs w:val="24"/>
              </w:rPr>
            </w:pPr>
          </w:p>
        </w:tc>
      </w:tr>
    </w:tbl>
    <w:p w14:paraId="5685A906" w14:textId="77777777" w:rsidR="004E095D" w:rsidRPr="008C4273" w:rsidRDefault="004E095D" w:rsidP="004E095D">
      <w:pPr>
        <w:tabs>
          <w:tab w:val="left" w:pos="7938"/>
        </w:tabs>
        <w:ind w:left="426" w:hanging="426"/>
        <w:rPr>
          <w:sz w:val="24"/>
          <w:szCs w:val="24"/>
        </w:rPr>
      </w:pPr>
    </w:p>
    <w:p w14:paraId="60B23BF2" w14:textId="77777777" w:rsidR="004E095D" w:rsidRPr="00022C4F" w:rsidRDefault="004E095D" w:rsidP="004E095D">
      <w:pPr>
        <w:tabs>
          <w:tab w:val="left" w:pos="7938"/>
        </w:tabs>
        <w:ind w:left="426" w:hanging="426"/>
        <w:rPr>
          <w:b/>
          <w:sz w:val="24"/>
          <w:szCs w:val="24"/>
        </w:rPr>
      </w:pPr>
      <w:r w:rsidRPr="008C4273">
        <w:rPr>
          <w:b/>
          <w:sz w:val="24"/>
          <w:szCs w:val="24"/>
        </w:rPr>
        <w:t xml:space="preserve">Q3) </w:t>
      </w:r>
      <w:proofErr w:type="gramStart"/>
      <w:r w:rsidRPr="008C4273">
        <w:rPr>
          <w:b/>
          <w:sz w:val="24"/>
          <w:szCs w:val="24"/>
        </w:rPr>
        <w:t>Into</w:t>
      </w:r>
      <w:proofErr w:type="gramEnd"/>
      <w:r w:rsidRPr="008C4273">
        <w:rPr>
          <w:b/>
          <w:sz w:val="24"/>
          <w:szCs w:val="24"/>
        </w:rPr>
        <w:t xml:space="preserve"> which category does your business fall?</w:t>
      </w:r>
    </w:p>
    <w:tbl>
      <w:tblPr>
        <w:tblStyle w:val="TableGrid"/>
        <w:tblW w:w="0" w:type="auto"/>
        <w:tblInd w:w="426" w:type="dxa"/>
        <w:tblLook w:val="04A0" w:firstRow="1" w:lastRow="0" w:firstColumn="1" w:lastColumn="0" w:noHBand="0" w:noVBand="1"/>
      </w:tblPr>
      <w:tblGrid>
        <w:gridCol w:w="3651"/>
        <w:gridCol w:w="567"/>
      </w:tblGrid>
      <w:tr w:rsidR="004E095D" w:rsidRPr="008C4273" w14:paraId="16EABABF" w14:textId="77777777" w:rsidTr="00185E71">
        <w:tc>
          <w:tcPr>
            <w:tcW w:w="3651" w:type="dxa"/>
          </w:tcPr>
          <w:p w14:paraId="30B29AEA" w14:textId="77777777" w:rsidR="004E095D" w:rsidRPr="008C4273" w:rsidRDefault="004E095D" w:rsidP="00185E71">
            <w:pPr>
              <w:tabs>
                <w:tab w:val="left" w:pos="7938"/>
              </w:tabs>
            </w:pPr>
            <w:r w:rsidRPr="008C4273">
              <w:t>Maritime</w:t>
            </w:r>
          </w:p>
        </w:tc>
        <w:tc>
          <w:tcPr>
            <w:tcW w:w="567" w:type="dxa"/>
          </w:tcPr>
          <w:p w14:paraId="4EEDE158" w14:textId="77777777" w:rsidR="004E095D" w:rsidRPr="008C4273" w:rsidRDefault="004E095D" w:rsidP="00185E71">
            <w:pPr>
              <w:tabs>
                <w:tab w:val="left" w:pos="7938"/>
              </w:tabs>
              <w:rPr>
                <w:sz w:val="24"/>
                <w:szCs w:val="24"/>
              </w:rPr>
            </w:pPr>
          </w:p>
        </w:tc>
      </w:tr>
      <w:tr w:rsidR="004E095D" w:rsidRPr="008C4273" w14:paraId="31B36500" w14:textId="77777777" w:rsidTr="00185E71">
        <w:tc>
          <w:tcPr>
            <w:tcW w:w="3651" w:type="dxa"/>
          </w:tcPr>
          <w:p w14:paraId="460AF9B1" w14:textId="77777777" w:rsidR="004E095D" w:rsidRPr="008C4273" w:rsidRDefault="004E095D" w:rsidP="00185E71">
            <w:pPr>
              <w:tabs>
                <w:tab w:val="left" w:pos="7938"/>
              </w:tabs>
            </w:pPr>
            <w:r w:rsidRPr="008C4273">
              <w:t>Agriculture/Horticulture</w:t>
            </w:r>
          </w:p>
        </w:tc>
        <w:tc>
          <w:tcPr>
            <w:tcW w:w="567" w:type="dxa"/>
          </w:tcPr>
          <w:p w14:paraId="2E19E001" w14:textId="77777777" w:rsidR="004E095D" w:rsidRPr="008C4273" w:rsidRDefault="004E095D" w:rsidP="00185E71">
            <w:pPr>
              <w:tabs>
                <w:tab w:val="left" w:pos="7938"/>
              </w:tabs>
              <w:rPr>
                <w:sz w:val="24"/>
                <w:szCs w:val="24"/>
              </w:rPr>
            </w:pPr>
          </w:p>
        </w:tc>
      </w:tr>
      <w:tr w:rsidR="004E095D" w:rsidRPr="008C4273" w14:paraId="7FC6C997" w14:textId="77777777" w:rsidTr="00185E71">
        <w:tc>
          <w:tcPr>
            <w:tcW w:w="3651" w:type="dxa"/>
          </w:tcPr>
          <w:p w14:paraId="4A367449" w14:textId="77777777" w:rsidR="004E095D" w:rsidRPr="008C4273" w:rsidRDefault="004E095D" w:rsidP="00185E71">
            <w:pPr>
              <w:tabs>
                <w:tab w:val="left" w:pos="7938"/>
              </w:tabs>
            </w:pPr>
            <w:r w:rsidRPr="008C4273">
              <w:t>Construction</w:t>
            </w:r>
          </w:p>
        </w:tc>
        <w:tc>
          <w:tcPr>
            <w:tcW w:w="567" w:type="dxa"/>
          </w:tcPr>
          <w:p w14:paraId="2617F2B5" w14:textId="77777777" w:rsidR="004E095D" w:rsidRPr="008C4273" w:rsidRDefault="004E095D" w:rsidP="00185E71">
            <w:pPr>
              <w:tabs>
                <w:tab w:val="left" w:pos="7938"/>
              </w:tabs>
              <w:rPr>
                <w:sz w:val="24"/>
                <w:szCs w:val="24"/>
              </w:rPr>
            </w:pPr>
          </w:p>
        </w:tc>
      </w:tr>
      <w:tr w:rsidR="004E095D" w:rsidRPr="008C4273" w14:paraId="74B89714" w14:textId="77777777" w:rsidTr="00185E71">
        <w:tc>
          <w:tcPr>
            <w:tcW w:w="3651" w:type="dxa"/>
          </w:tcPr>
          <w:p w14:paraId="08309CC5" w14:textId="77777777" w:rsidR="004E095D" w:rsidRPr="008C4273" w:rsidRDefault="004E095D" w:rsidP="00185E71">
            <w:pPr>
              <w:tabs>
                <w:tab w:val="left" w:pos="7938"/>
              </w:tabs>
            </w:pPr>
            <w:r w:rsidRPr="008C4273">
              <w:t>Finance/Professional Services</w:t>
            </w:r>
          </w:p>
        </w:tc>
        <w:tc>
          <w:tcPr>
            <w:tcW w:w="567" w:type="dxa"/>
          </w:tcPr>
          <w:p w14:paraId="4BFAEF3B" w14:textId="77777777" w:rsidR="004E095D" w:rsidRPr="008C4273" w:rsidRDefault="004E095D" w:rsidP="00185E71">
            <w:pPr>
              <w:tabs>
                <w:tab w:val="left" w:pos="7938"/>
              </w:tabs>
              <w:rPr>
                <w:sz w:val="24"/>
                <w:szCs w:val="24"/>
              </w:rPr>
            </w:pPr>
          </w:p>
        </w:tc>
      </w:tr>
      <w:tr w:rsidR="004E095D" w:rsidRPr="008C4273" w14:paraId="4EA603BB" w14:textId="77777777" w:rsidTr="00185E71">
        <w:tc>
          <w:tcPr>
            <w:tcW w:w="3651" w:type="dxa"/>
          </w:tcPr>
          <w:p w14:paraId="6888C2A3" w14:textId="77777777" w:rsidR="004E095D" w:rsidRPr="008C4273" w:rsidRDefault="004E095D" w:rsidP="00185E71">
            <w:pPr>
              <w:tabs>
                <w:tab w:val="left" w:pos="7938"/>
              </w:tabs>
            </w:pPr>
            <w:r w:rsidRPr="008C4273">
              <w:t>Engineering</w:t>
            </w:r>
          </w:p>
        </w:tc>
        <w:tc>
          <w:tcPr>
            <w:tcW w:w="567" w:type="dxa"/>
          </w:tcPr>
          <w:p w14:paraId="619FE877" w14:textId="77777777" w:rsidR="004E095D" w:rsidRPr="008C4273" w:rsidRDefault="004E095D" w:rsidP="00185E71">
            <w:pPr>
              <w:tabs>
                <w:tab w:val="left" w:pos="7938"/>
              </w:tabs>
              <w:rPr>
                <w:sz w:val="24"/>
                <w:szCs w:val="24"/>
              </w:rPr>
            </w:pPr>
          </w:p>
        </w:tc>
      </w:tr>
      <w:tr w:rsidR="004E095D" w:rsidRPr="008C4273" w14:paraId="31A81138" w14:textId="77777777" w:rsidTr="00185E71">
        <w:tc>
          <w:tcPr>
            <w:tcW w:w="3651" w:type="dxa"/>
          </w:tcPr>
          <w:p w14:paraId="51EA095B" w14:textId="77777777" w:rsidR="004E095D" w:rsidRPr="008C4273" w:rsidRDefault="004E095D" w:rsidP="00185E71">
            <w:pPr>
              <w:tabs>
                <w:tab w:val="left" w:pos="7938"/>
              </w:tabs>
            </w:pPr>
            <w:r w:rsidRPr="008C4273">
              <w:t>Manufacturing</w:t>
            </w:r>
          </w:p>
        </w:tc>
        <w:tc>
          <w:tcPr>
            <w:tcW w:w="567" w:type="dxa"/>
          </w:tcPr>
          <w:p w14:paraId="1A75BB88" w14:textId="77777777" w:rsidR="004E095D" w:rsidRPr="008C4273" w:rsidRDefault="004E095D" w:rsidP="00185E71">
            <w:pPr>
              <w:tabs>
                <w:tab w:val="left" w:pos="7938"/>
              </w:tabs>
              <w:rPr>
                <w:sz w:val="24"/>
                <w:szCs w:val="24"/>
              </w:rPr>
            </w:pPr>
          </w:p>
        </w:tc>
      </w:tr>
      <w:tr w:rsidR="004E095D" w:rsidRPr="008C4273" w14:paraId="27D3A31C" w14:textId="77777777" w:rsidTr="00185E71">
        <w:tc>
          <w:tcPr>
            <w:tcW w:w="3651" w:type="dxa"/>
          </w:tcPr>
          <w:p w14:paraId="17A96FC2" w14:textId="77777777" w:rsidR="004E095D" w:rsidRPr="008C4273" w:rsidRDefault="004E095D" w:rsidP="00185E71">
            <w:pPr>
              <w:tabs>
                <w:tab w:val="left" w:pos="7938"/>
              </w:tabs>
            </w:pPr>
            <w:r w:rsidRPr="008C4273">
              <w:t>Catering/Food Processing</w:t>
            </w:r>
          </w:p>
        </w:tc>
        <w:tc>
          <w:tcPr>
            <w:tcW w:w="567" w:type="dxa"/>
          </w:tcPr>
          <w:p w14:paraId="5A3113DB" w14:textId="77777777" w:rsidR="004E095D" w:rsidRPr="008C4273" w:rsidRDefault="004E095D" w:rsidP="00185E71">
            <w:pPr>
              <w:tabs>
                <w:tab w:val="left" w:pos="7938"/>
              </w:tabs>
              <w:rPr>
                <w:sz w:val="24"/>
                <w:szCs w:val="24"/>
              </w:rPr>
            </w:pPr>
          </w:p>
        </w:tc>
      </w:tr>
      <w:tr w:rsidR="004E095D" w:rsidRPr="008C4273" w14:paraId="393AA4CF" w14:textId="77777777" w:rsidTr="00185E71">
        <w:tc>
          <w:tcPr>
            <w:tcW w:w="3651" w:type="dxa"/>
          </w:tcPr>
          <w:p w14:paraId="7D2527E2" w14:textId="77777777" w:rsidR="004E095D" w:rsidRPr="008C4273" w:rsidRDefault="004E095D" w:rsidP="00185E71">
            <w:pPr>
              <w:tabs>
                <w:tab w:val="left" w:pos="7938"/>
              </w:tabs>
            </w:pPr>
            <w:r w:rsidRPr="008C4273">
              <w:t>Retail</w:t>
            </w:r>
          </w:p>
        </w:tc>
        <w:tc>
          <w:tcPr>
            <w:tcW w:w="567" w:type="dxa"/>
          </w:tcPr>
          <w:p w14:paraId="15780A95" w14:textId="77777777" w:rsidR="004E095D" w:rsidRPr="008C4273" w:rsidRDefault="004E095D" w:rsidP="00185E71">
            <w:pPr>
              <w:tabs>
                <w:tab w:val="left" w:pos="7938"/>
              </w:tabs>
              <w:rPr>
                <w:sz w:val="24"/>
                <w:szCs w:val="24"/>
              </w:rPr>
            </w:pPr>
          </w:p>
        </w:tc>
      </w:tr>
      <w:tr w:rsidR="004E095D" w:rsidRPr="008C4273" w14:paraId="048096A8" w14:textId="77777777" w:rsidTr="00185E71">
        <w:tc>
          <w:tcPr>
            <w:tcW w:w="3651" w:type="dxa"/>
          </w:tcPr>
          <w:p w14:paraId="19D17943" w14:textId="77777777" w:rsidR="004E095D" w:rsidRPr="008C4273" w:rsidRDefault="004E095D" w:rsidP="00185E71">
            <w:pPr>
              <w:tabs>
                <w:tab w:val="left" w:pos="7938"/>
              </w:tabs>
            </w:pPr>
            <w:r w:rsidRPr="008C4273">
              <w:t xml:space="preserve">Tourism </w:t>
            </w:r>
            <w:r w:rsidRPr="001E1786">
              <w:rPr>
                <w:i/>
              </w:rPr>
              <w:t>e.g.</w:t>
            </w:r>
            <w:r w:rsidRPr="008C4273">
              <w:t xml:space="preserve"> hotels, catering, B&amp;B</w:t>
            </w:r>
          </w:p>
        </w:tc>
        <w:tc>
          <w:tcPr>
            <w:tcW w:w="567" w:type="dxa"/>
          </w:tcPr>
          <w:p w14:paraId="1425AD93" w14:textId="77777777" w:rsidR="004E095D" w:rsidRPr="008C4273" w:rsidRDefault="004E095D" w:rsidP="00185E71">
            <w:pPr>
              <w:tabs>
                <w:tab w:val="left" w:pos="7938"/>
              </w:tabs>
              <w:rPr>
                <w:sz w:val="24"/>
                <w:szCs w:val="24"/>
              </w:rPr>
            </w:pPr>
          </w:p>
        </w:tc>
      </w:tr>
      <w:tr w:rsidR="004E095D" w:rsidRPr="008C4273" w14:paraId="48B27E7F" w14:textId="77777777" w:rsidTr="00185E71">
        <w:tc>
          <w:tcPr>
            <w:tcW w:w="3651" w:type="dxa"/>
          </w:tcPr>
          <w:p w14:paraId="54204BA0" w14:textId="77777777" w:rsidR="004E095D" w:rsidRPr="008C4273" w:rsidRDefault="004E095D" w:rsidP="00185E71">
            <w:pPr>
              <w:tabs>
                <w:tab w:val="left" w:pos="7938"/>
              </w:tabs>
            </w:pPr>
            <w:r w:rsidRPr="008C4273">
              <w:t>Transport</w:t>
            </w:r>
          </w:p>
        </w:tc>
        <w:tc>
          <w:tcPr>
            <w:tcW w:w="567" w:type="dxa"/>
          </w:tcPr>
          <w:p w14:paraId="7602137C" w14:textId="77777777" w:rsidR="004E095D" w:rsidRPr="008C4273" w:rsidRDefault="004E095D" w:rsidP="00185E71">
            <w:pPr>
              <w:tabs>
                <w:tab w:val="left" w:pos="7938"/>
              </w:tabs>
              <w:rPr>
                <w:sz w:val="24"/>
                <w:szCs w:val="24"/>
              </w:rPr>
            </w:pPr>
          </w:p>
        </w:tc>
      </w:tr>
      <w:tr w:rsidR="004E095D" w:rsidRPr="008C4273" w14:paraId="6CB378D3" w14:textId="77777777" w:rsidTr="00185E71">
        <w:tc>
          <w:tcPr>
            <w:tcW w:w="3651" w:type="dxa"/>
          </w:tcPr>
          <w:p w14:paraId="02ABB11F" w14:textId="77777777" w:rsidR="004E095D" w:rsidRPr="008C4273" w:rsidRDefault="004E095D" w:rsidP="00185E71">
            <w:pPr>
              <w:tabs>
                <w:tab w:val="left" w:pos="7938"/>
              </w:tabs>
            </w:pPr>
            <w:r w:rsidRPr="008C4273">
              <w:t>Childcare/School/Nursery</w:t>
            </w:r>
          </w:p>
        </w:tc>
        <w:tc>
          <w:tcPr>
            <w:tcW w:w="567" w:type="dxa"/>
          </w:tcPr>
          <w:p w14:paraId="0FB6A3B8" w14:textId="77777777" w:rsidR="004E095D" w:rsidRPr="008C4273" w:rsidRDefault="004E095D" w:rsidP="00185E71">
            <w:pPr>
              <w:tabs>
                <w:tab w:val="left" w:pos="7938"/>
              </w:tabs>
              <w:rPr>
                <w:sz w:val="24"/>
                <w:szCs w:val="24"/>
              </w:rPr>
            </w:pPr>
          </w:p>
        </w:tc>
      </w:tr>
      <w:tr w:rsidR="004E095D" w:rsidRPr="008C4273" w14:paraId="4ABDCE57" w14:textId="77777777" w:rsidTr="00185E71">
        <w:tc>
          <w:tcPr>
            <w:tcW w:w="3651" w:type="dxa"/>
          </w:tcPr>
          <w:p w14:paraId="3C2F2339" w14:textId="77777777" w:rsidR="004E095D" w:rsidRPr="008C4273" w:rsidRDefault="004E095D" w:rsidP="00185E71">
            <w:pPr>
              <w:tabs>
                <w:tab w:val="left" w:pos="7938"/>
              </w:tabs>
            </w:pPr>
            <w:r w:rsidRPr="008C4273">
              <w:t>Healthcare/Care Home</w:t>
            </w:r>
          </w:p>
        </w:tc>
        <w:tc>
          <w:tcPr>
            <w:tcW w:w="567" w:type="dxa"/>
          </w:tcPr>
          <w:p w14:paraId="77672330" w14:textId="77777777" w:rsidR="004E095D" w:rsidRPr="008C4273" w:rsidRDefault="004E095D" w:rsidP="00185E71">
            <w:pPr>
              <w:tabs>
                <w:tab w:val="left" w:pos="7938"/>
              </w:tabs>
              <w:rPr>
                <w:sz w:val="24"/>
                <w:szCs w:val="24"/>
              </w:rPr>
            </w:pPr>
          </w:p>
        </w:tc>
      </w:tr>
      <w:tr w:rsidR="004E095D" w:rsidRPr="008C4273" w14:paraId="132CEFC9" w14:textId="77777777" w:rsidTr="00185E71">
        <w:tc>
          <w:tcPr>
            <w:tcW w:w="3651" w:type="dxa"/>
          </w:tcPr>
          <w:p w14:paraId="6EA1BAA4" w14:textId="77777777" w:rsidR="004E095D" w:rsidRPr="008C4273" w:rsidRDefault="004E095D" w:rsidP="00185E71">
            <w:pPr>
              <w:tabs>
                <w:tab w:val="left" w:pos="7938"/>
              </w:tabs>
            </w:pPr>
            <w:r w:rsidRPr="008C4273">
              <w:t>Health/Beauty/</w:t>
            </w:r>
            <w:r>
              <w:t>W</w:t>
            </w:r>
            <w:r w:rsidRPr="008C4273">
              <w:t>ellbeing</w:t>
            </w:r>
          </w:p>
        </w:tc>
        <w:tc>
          <w:tcPr>
            <w:tcW w:w="567" w:type="dxa"/>
          </w:tcPr>
          <w:p w14:paraId="4D821A04" w14:textId="77777777" w:rsidR="004E095D" w:rsidRPr="008C4273" w:rsidRDefault="004E095D" w:rsidP="00185E71">
            <w:pPr>
              <w:tabs>
                <w:tab w:val="left" w:pos="7938"/>
              </w:tabs>
              <w:rPr>
                <w:sz w:val="24"/>
                <w:szCs w:val="24"/>
              </w:rPr>
            </w:pPr>
          </w:p>
        </w:tc>
      </w:tr>
      <w:tr w:rsidR="004E095D" w:rsidRPr="008C4273" w14:paraId="17BD2A74" w14:textId="77777777" w:rsidTr="00185E71">
        <w:tc>
          <w:tcPr>
            <w:tcW w:w="3651" w:type="dxa"/>
          </w:tcPr>
          <w:p w14:paraId="3DF7ADD0" w14:textId="77777777" w:rsidR="004E095D" w:rsidRPr="008C4273" w:rsidRDefault="004E095D" w:rsidP="00185E71">
            <w:pPr>
              <w:tabs>
                <w:tab w:val="left" w:pos="7938"/>
              </w:tabs>
            </w:pPr>
            <w:r w:rsidRPr="008C4273">
              <w:t>IT</w:t>
            </w:r>
          </w:p>
        </w:tc>
        <w:tc>
          <w:tcPr>
            <w:tcW w:w="567" w:type="dxa"/>
          </w:tcPr>
          <w:p w14:paraId="61D3DC74" w14:textId="77777777" w:rsidR="004E095D" w:rsidRPr="008C4273" w:rsidRDefault="004E095D" w:rsidP="00185E71">
            <w:pPr>
              <w:tabs>
                <w:tab w:val="left" w:pos="7938"/>
              </w:tabs>
              <w:rPr>
                <w:sz w:val="24"/>
                <w:szCs w:val="24"/>
              </w:rPr>
            </w:pPr>
          </w:p>
        </w:tc>
      </w:tr>
      <w:tr w:rsidR="004E095D" w:rsidRPr="008C4273" w14:paraId="38D27232" w14:textId="77777777" w:rsidTr="00185E71">
        <w:tc>
          <w:tcPr>
            <w:tcW w:w="3651" w:type="dxa"/>
          </w:tcPr>
          <w:p w14:paraId="4F127596" w14:textId="77777777" w:rsidR="004E095D" w:rsidRPr="008C4273" w:rsidRDefault="004E095D" w:rsidP="00185E71">
            <w:pPr>
              <w:tabs>
                <w:tab w:val="left" w:pos="7938"/>
              </w:tabs>
            </w:pPr>
            <w:r w:rsidRPr="008C4273">
              <w:t>Animal Care</w:t>
            </w:r>
          </w:p>
        </w:tc>
        <w:tc>
          <w:tcPr>
            <w:tcW w:w="567" w:type="dxa"/>
          </w:tcPr>
          <w:p w14:paraId="1235E658" w14:textId="77777777" w:rsidR="004E095D" w:rsidRPr="008C4273" w:rsidRDefault="004E095D" w:rsidP="00185E71">
            <w:pPr>
              <w:tabs>
                <w:tab w:val="left" w:pos="7938"/>
              </w:tabs>
              <w:rPr>
                <w:sz w:val="24"/>
                <w:szCs w:val="24"/>
              </w:rPr>
            </w:pPr>
          </w:p>
        </w:tc>
      </w:tr>
      <w:tr w:rsidR="004E095D" w:rsidRPr="008C4273" w14:paraId="54DBA4EE" w14:textId="77777777" w:rsidTr="00185E71">
        <w:tc>
          <w:tcPr>
            <w:tcW w:w="3651" w:type="dxa"/>
          </w:tcPr>
          <w:p w14:paraId="7C73B2CA" w14:textId="77777777" w:rsidR="004E095D" w:rsidRPr="008C4273" w:rsidRDefault="004E095D" w:rsidP="00185E71">
            <w:pPr>
              <w:tabs>
                <w:tab w:val="left" w:pos="7938"/>
              </w:tabs>
            </w:pPr>
            <w:r w:rsidRPr="008C4273">
              <w:t>Other (please specify)</w:t>
            </w:r>
          </w:p>
        </w:tc>
        <w:tc>
          <w:tcPr>
            <w:tcW w:w="567" w:type="dxa"/>
          </w:tcPr>
          <w:p w14:paraId="7D9EEC49" w14:textId="77777777" w:rsidR="004E095D" w:rsidRPr="008C4273" w:rsidRDefault="004E095D" w:rsidP="00185E71">
            <w:pPr>
              <w:tabs>
                <w:tab w:val="left" w:pos="7938"/>
              </w:tabs>
              <w:rPr>
                <w:sz w:val="24"/>
                <w:szCs w:val="24"/>
              </w:rPr>
            </w:pPr>
          </w:p>
        </w:tc>
      </w:tr>
    </w:tbl>
    <w:p w14:paraId="09531468" w14:textId="77777777" w:rsidR="004E095D" w:rsidRPr="008C4273" w:rsidRDefault="004E095D" w:rsidP="004E095D">
      <w:pPr>
        <w:tabs>
          <w:tab w:val="left" w:pos="7938"/>
        </w:tabs>
        <w:ind w:left="426" w:hanging="426"/>
        <w:rPr>
          <w:sz w:val="24"/>
          <w:szCs w:val="24"/>
        </w:rPr>
      </w:pPr>
      <w:r w:rsidRPr="008C4273">
        <w:rPr>
          <w:sz w:val="24"/>
          <w:szCs w:val="24"/>
        </w:rPr>
        <w:tab/>
      </w:r>
    </w:p>
    <w:tbl>
      <w:tblPr>
        <w:tblStyle w:val="TableGrid"/>
        <w:tblW w:w="0" w:type="auto"/>
        <w:tblInd w:w="426" w:type="dxa"/>
        <w:tblLook w:val="04A0" w:firstRow="1" w:lastRow="0" w:firstColumn="1" w:lastColumn="0" w:noHBand="0" w:noVBand="1"/>
      </w:tblPr>
      <w:tblGrid>
        <w:gridCol w:w="8090"/>
      </w:tblGrid>
      <w:tr w:rsidR="004E095D" w:rsidRPr="008C4273" w14:paraId="3D28F804" w14:textId="77777777" w:rsidTr="00185E71">
        <w:trPr>
          <w:trHeight w:val="574"/>
        </w:trPr>
        <w:tc>
          <w:tcPr>
            <w:tcW w:w="9242" w:type="dxa"/>
          </w:tcPr>
          <w:p w14:paraId="53429A5E" w14:textId="77777777" w:rsidR="004E095D" w:rsidRPr="008C4273" w:rsidRDefault="004E095D" w:rsidP="00185E71">
            <w:pPr>
              <w:tabs>
                <w:tab w:val="left" w:pos="7938"/>
              </w:tabs>
              <w:rPr>
                <w:sz w:val="24"/>
                <w:szCs w:val="24"/>
              </w:rPr>
            </w:pPr>
          </w:p>
        </w:tc>
      </w:tr>
    </w:tbl>
    <w:p w14:paraId="67BF928F" w14:textId="77777777" w:rsidR="004E095D" w:rsidRDefault="004E095D" w:rsidP="004E095D">
      <w:pPr>
        <w:tabs>
          <w:tab w:val="left" w:pos="7938"/>
        </w:tabs>
        <w:rPr>
          <w:b/>
          <w:sz w:val="24"/>
          <w:szCs w:val="24"/>
        </w:rPr>
      </w:pPr>
    </w:p>
    <w:p w14:paraId="3B666160" w14:textId="77777777" w:rsidR="004E095D" w:rsidRPr="008C4273" w:rsidRDefault="004E095D" w:rsidP="004E095D">
      <w:pPr>
        <w:tabs>
          <w:tab w:val="left" w:pos="7938"/>
        </w:tabs>
        <w:rPr>
          <w:b/>
          <w:sz w:val="24"/>
          <w:szCs w:val="24"/>
        </w:rPr>
      </w:pPr>
      <w:r w:rsidRPr="008C4273">
        <w:rPr>
          <w:b/>
          <w:sz w:val="24"/>
          <w:szCs w:val="24"/>
        </w:rPr>
        <w:lastRenderedPageBreak/>
        <w:t>Q4) How many people do you employ?</w:t>
      </w:r>
    </w:p>
    <w:p w14:paraId="61B26927" w14:textId="77777777" w:rsidR="004E095D" w:rsidRPr="008C4273" w:rsidRDefault="004E095D" w:rsidP="004E095D">
      <w:pPr>
        <w:tabs>
          <w:tab w:val="left" w:pos="7938"/>
        </w:tabs>
        <w:ind w:left="426" w:hanging="426"/>
        <w:rPr>
          <w:sz w:val="24"/>
          <w:szCs w:val="24"/>
        </w:rPr>
      </w:pPr>
      <w:r w:rsidRPr="008C4273">
        <w:rPr>
          <w:b/>
          <w:sz w:val="24"/>
          <w:szCs w:val="24"/>
        </w:rPr>
        <w:tab/>
      </w:r>
      <w:r w:rsidRPr="008C4273">
        <w:rPr>
          <w:sz w:val="24"/>
          <w:szCs w:val="24"/>
        </w:rPr>
        <w:t>Please write the relevant letter (A-E) in the box...</w:t>
      </w:r>
    </w:p>
    <w:p w14:paraId="1478EFBC" w14:textId="77777777" w:rsidR="004E095D" w:rsidRPr="008C4273" w:rsidRDefault="004E095D" w:rsidP="004E095D">
      <w:pPr>
        <w:tabs>
          <w:tab w:val="left" w:pos="7938"/>
        </w:tabs>
        <w:ind w:left="426" w:hanging="426"/>
        <w:rPr>
          <w:sz w:val="24"/>
          <w:szCs w:val="24"/>
        </w:rPr>
      </w:pPr>
      <w:r w:rsidRPr="008C4273">
        <w:rPr>
          <w:sz w:val="24"/>
          <w:szCs w:val="24"/>
        </w:rPr>
        <w:tab/>
      </w:r>
      <w:r w:rsidRPr="008C4273">
        <w:rPr>
          <w:b/>
          <w:sz w:val="24"/>
          <w:szCs w:val="24"/>
        </w:rPr>
        <w:t xml:space="preserve">A </w:t>
      </w:r>
      <w:r w:rsidRPr="008C4273">
        <w:rPr>
          <w:sz w:val="24"/>
          <w:szCs w:val="24"/>
        </w:rPr>
        <w:t>= 0;</w:t>
      </w:r>
      <w:r w:rsidRPr="008C4273">
        <w:rPr>
          <w:b/>
          <w:sz w:val="24"/>
          <w:szCs w:val="24"/>
        </w:rPr>
        <w:t xml:space="preserve"> B</w:t>
      </w:r>
      <w:r w:rsidRPr="008C4273">
        <w:rPr>
          <w:sz w:val="24"/>
          <w:szCs w:val="24"/>
        </w:rPr>
        <w:t xml:space="preserve"> =1-5; </w:t>
      </w:r>
      <w:r w:rsidRPr="008C4273">
        <w:rPr>
          <w:b/>
          <w:sz w:val="24"/>
          <w:szCs w:val="24"/>
        </w:rPr>
        <w:t>C</w:t>
      </w:r>
      <w:r w:rsidRPr="008C4273">
        <w:rPr>
          <w:sz w:val="24"/>
          <w:szCs w:val="24"/>
        </w:rPr>
        <w:t xml:space="preserve"> = 6-10; </w:t>
      </w:r>
      <w:r w:rsidRPr="008C4273">
        <w:rPr>
          <w:b/>
          <w:sz w:val="24"/>
          <w:szCs w:val="24"/>
        </w:rPr>
        <w:t>D</w:t>
      </w:r>
      <w:r w:rsidRPr="008C4273">
        <w:rPr>
          <w:sz w:val="24"/>
          <w:szCs w:val="24"/>
        </w:rPr>
        <w:t xml:space="preserve"> = 11-20; </w:t>
      </w:r>
      <w:r w:rsidRPr="008C4273">
        <w:rPr>
          <w:b/>
          <w:sz w:val="24"/>
          <w:szCs w:val="24"/>
        </w:rPr>
        <w:t>E</w:t>
      </w:r>
      <w:r w:rsidRPr="008C4273">
        <w:rPr>
          <w:sz w:val="24"/>
          <w:szCs w:val="24"/>
        </w:rPr>
        <w:t xml:space="preserve"> = 21-40</w:t>
      </w:r>
      <w:r>
        <w:rPr>
          <w:sz w:val="24"/>
          <w:szCs w:val="24"/>
        </w:rPr>
        <w:t xml:space="preserve">; </w:t>
      </w:r>
      <w:r w:rsidRPr="00022C4F">
        <w:rPr>
          <w:b/>
          <w:sz w:val="24"/>
          <w:szCs w:val="24"/>
        </w:rPr>
        <w:t>F</w:t>
      </w:r>
      <w:r>
        <w:rPr>
          <w:sz w:val="24"/>
          <w:szCs w:val="24"/>
        </w:rPr>
        <w:t xml:space="preserve"> = 40+</w:t>
      </w:r>
      <w:r w:rsidRPr="008C4273">
        <w:rPr>
          <w:b/>
          <w:sz w:val="24"/>
          <w:szCs w:val="24"/>
        </w:rPr>
        <w:tab/>
      </w:r>
    </w:p>
    <w:tbl>
      <w:tblPr>
        <w:tblStyle w:val="TableGrid"/>
        <w:tblW w:w="0" w:type="auto"/>
        <w:tblInd w:w="426" w:type="dxa"/>
        <w:tblLook w:val="04A0" w:firstRow="1" w:lastRow="0" w:firstColumn="1" w:lastColumn="0" w:noHBand="0" w:noVBand="1"/>
      </w:tblPr>
      <w:tblGrid>
        <w:gridCol w:w="2234"/>
        <w:gridCol w:w="567"/>
      </w:tblGrid>
      <w:tr w:rsidR="004E095D" w:rsidRPr="008C4273" w14:paraId="338861A1" w14:textId="77777777" w:rsidTr="00185E71">
        <w:tc>
          <w:tcPr>
            <w:tcW w:w="2234" w:type="dxa"/>
          </w:tcPr>
          <w:p w14:paraId="7E91CEB8" w14:textId="77777777" w:rsidR="004E095D" w:rsidRPr="008C4273" w:rsidRDefault="004E095D" w:rsidP="00185E71">
            <w:pPr>
              <w:tabs>
                <w:tab w:val="left" w:pos="7938"/>
              </w:tabs>
            </w:pPr>
            <w:r w:rsidRPr="008C4273">
              <w:t>Sub-contract</w:t>
            </w:r>
          </w:p>
        </w:tc>
        <w:tc>
          <w:tcPr>
            <w:tcW w:w="567" w:type="dxa"/>
          </w:tcPr>
          <w:p w14:paraId="3AB4575D" w14:textId="77777777" w:rsidR="004E095D" w:rsidRPr="008C4273" w:rsidRDefault="004E095D" w:rsidP="00185E71">
            <w:pPr>
              <w:tabs>
                <w:tab w:val="left" w:pos="7938"/>
              </w:tabs>
              <w:rPr>
                <w:sz w:val="24"/>
                <w:szCs w:val="24"/>
              </w:rPr>
            </w:pPr>
          </w:p>
        </w:tc>
      </w:tr>
      <w:tr w:rsidR="004E095D" w:rsidRPr="008C4273" w14:paraId="5267AA9D" w14:textId="77777777" w:rsidTr="00185E71">
        <w:tc>
          <w:tcPr>
            <w:tcW w:w="2234" w:type="dxa"/>
          </w:tcPr>
          <w:p w14:paraId="121624F9" w14:textId="77777777" w:rsidR="004E095D" w:rsidRPr="008C4273" w:rsidRDefault="004E095D" w:rsidP="00185E71">
            <w:pPr>
              <w:tabs>
                <w:tab w:val="left" w:pos="7938"/>
              </w:tabs>
            </w:pPr>
            <w:r w:rsidRPr="008C4273">
              <w:t>Seasonal Part-Time</w:t>
            </w:r>
          </w:p>
        </w:tc>
        <w:tc>
          <w:tcPr>
            <w:tcW w:w="567" w:type="dxa"/>
          </w:tcPr>
          <w:p w14:paraId="769522DF" w14:textId="77777777" w:rsidR="004E095D" w:rsidRPr="008C4273" w:rsidRDefault="004E095D" w:rsidP="00185E71">
            <w:pPr>
              <w:tabs>
                <w:tab w:val="left" w:pos="7938"/>
              </w:tabs>
              <w:rPr>
                <w:sz w:val="24"/>
                <w:szCs w:val="24"/>
              </w:rPr>
            </w:pPr>
          </w:p>
        </w:tc>
      </w:tr>
      <w:tr w:rsidR="004E095D" w:rsidRPr="008C4273" w14:paraId="11C8D5D8" w14:textId="77777777" w:rsidTr="00185E71">
        <w:tc>
          <w:tcPr>
            <w:tcW w:w="2234" w:type="dxa"/>
          </w:tcPr>
          <w:p w14:paraId="6E092E8F" w14:textId="77777777" w:rsidR="004E095D" w:rsidRPr="008C4273" w:rsidRDefault="004E095D" w:rsidP="00185E71">
            <w:pPr>
              <w:tabs>
                <w:tab w:val="left" w:pos="7938"/>
              </w:tabs>
            </w:pPr>
            <w:r w:rsidRPr="008C4273">
              <w:t>Seasonal Full-Time</w:t>
            </w:r>
          </w:p>
        </w:tc>
        <w:tc>
          <w:tcPr>
            <w:tcW w:w="567" w:type="dxa"/>
          </w:tcPr>
          <w:p w14:paraId="714C28DF" w14:textId="77777777" w:rsidR="004E095D" w:rsidRPr="008C4273" w:rsidRDefault="004E095D" w:rsidP="00185E71">
            <w:pPr>
              <w:tabs>
                <w:tab w:val="left" w:pos="7938"/>
              </w:tabs>
              <w:rPr>
                <w:sz w:val="24"/>
                <w:szCs w:val="24"/>
              </w:rPr>
            </w:pPr>
          </w:p>
        </w:tc>
      </w:tr>
      <w:tr w:rsidR="004E095D" w:rsidRPr="008C4273" w14:paraId="18DD8E15" w14:textId="77777777" w:rsidTr="00185E71">
        <w:tc>
          <w:tcPr>
            <w:tcW w:w="2234" w:type="dxa"/>
          </w:tcPr>
          <w:p w14:paraId="60C0896C" w14:textId="77777777" w:rsidR="004E095D" w:rsidRPr="008C4273" w:rsidRDefault="004E095D" w:rsidP="00185E71">
            <w:pPr>
              <w:tabs>
                <w:tab w:val="left" w:pos="7938"/>
              </w:tabs>
            </w:pPr>
            <w:r w:rsidRPr="008C4273">
              <w:t>Permanent Part-Time</w:t>
            </w:r>
          </w:p>
        </w:tc>
        <w:tc>
          <w:tcPr>
            <w:tcW w:w="567" w:type="dxa"/>
          </w:tcPr>
          <w:p w14:paraId="5564D8CA" w14:textId="77777777" w:rsidR="004E095D" w:rsidRPr="008C4273" w:rsidRDefault="004E095D" w:rsidP="00185E71">
            <w:pPr>
              <w:tabs>
                <w:tab w:val="left" w:pos="7938"/>
              </w:tabs>
              <w:rPr>
                <w:sz w:val="24"/>
                <w:szCs w:val="24"/>
              </w:rPr>
            </w:pPr>
          </w:p>
        </w:tc>
      </w:tr>
      <w:tr w:rsidR="004E095D" w:rsidRPr="008C4273" w14:paraId="2E427EFA" w14:textId="77777777" w:rsidTr="00185E71">
        <w:tc>
          <w:tcPr>
            <w:tcW w:w="2234" w:type="dxa"/>
          </w:tcPr>
          <w:p w14:paraId="06A08729" w14:textId="77777777" w:rsidR="004E095D" w:rsidRPr="008C4273" w:rsidRDefault="004E095D" w:rsidP="00185E71">
            <w:pPr>
              <w:tabs>
                <w:tab w:val="left" w:pos="7938"/>
              </w:tabs>
            </w:pPr>
            <w:r w:rsidRPr="008C4273">
              <w:t>Permanent Full-Time</w:t>
            </w:r>
          </w:p>
        </w:tc>
        <w:tc>
          <w:tcPr>
            <w:tcW w:w="567" w:type="dxa"/>
          </w:tcPr>
          <w:p w14:paraId="576DE6F7" w14:textId="77777777" w:rsidR="004E095D" w:rsidRPr="008C4273" w:rsidRDefault="004E095D" w:rsidP="00185E71">
            <w:pPr>
              <w:tabs>
                <w:tab w:val="left" w:pos="7938"/>
              </w:tabs>
              <w:rPr>
                <w:sz w:val="24"/>
                <w:szCs w:val="24"/>
              </w:rPr>
            </w:pPr>
          </w:p>
        </w:tc>
      </w:tr>
      <w:tr w:rsidR="004E095D" w:rsidRPr="008C4273" w14:paraId="790E89F7" w14:textId="77777777" w:rsidTr="00185E71">
        <w:tc>
          <w:tcPr>
            <w:tcW w:w="2234" w:type="dxa"/>
          </w:tcPr>
          <w:p w14:paraId="480E1037" w14:textId="77777777" w:rsidR="004E095D" w:rsidRPr="008C4273" w:rsidRDefault="004E095D" w:rsidP="00185E71">
            <w:pPr>
              <w:tabs>
                <w:tab w:val="left" w:pos="7938"/>
              </w:tabs>
            </w:pPr>
            <w:r w:rsidRPr="008C4273">
              <w:t>Temporary</w:t>
            </w:r>
          </w:p>
        </w:tc>
        <w:tc>
          <w:tcPr>
            <w:tcW w:w="567" w:type="dxa"/>
          </w:tcPr>
          <w:p w14:paraId="5E90EE30" w14:textId="77777777" w:rsidR="004E095D" w:rsidRPr="008C4273" w:rsidRDefault="004E095D" w:rsidP="00185E71">
            <w:pPr>
              <w:tabs>
                <w:tab w:val="left" w:pos="7938"/>
              </w:tabs>
              <w:rPr>
                <w:sz w:val="24"/>
                <w:szCs w:val="24"/>
              </w:rPr>
            </w:pPr>
          </w:p>
        </w:tc>
      </w:tr>
      <w:tr w:rsidR="004E095D" w:rsidRPr="008C4273" w14:paraId="6894513F" w14:textId="77777777" w:rsidTr="00185E71">
        <w:tc>
          <w:tcPr>
            <w:tcW w:w="2234" w:type="dxa"/>
          </w:tcPr>
          <w:p w14:paraId="3DCFC377" w14:textId="77777777" w:rsidR="004E095D" w:rsidRPr="008C4273" w:rsidRDefault="004E095D" w:rsidP="00185E71">
            <w:pPr>
              <w:tabs>
                <w:tab w:val="left" w:pos="7938"/>
              </w:tabs>
            </w:pPr>
            <w:r w:rsidRPr="008C4273">
              <w:t>Apprentices</w:t>
            </w:r>
          </w:p>
        </w:tc>
        <w:tc>
          <w:tcPr>
            <w:tcW w:w="567" w:type="dxa"/>
          </w:tcPr>
          <w:p w14:paraId="668A7416" w14:textId="77777777" w:rsidR="004E095D" w:rsidRPr="008C4273" w:rsidRDefault="004E095D" w:rsidP="00185E71">
            <w:pPr>
              <w:tabs>
                <w:tab w:val="left" w:pos="7938"/>
              </w:tabs>
              <w:rPr>
                <w:sz w:val="24"/>
                <w:szCs w:val="24"/>
              </w:rPr>
            </w:pPr>
          </w:p>
        </w:tc>
      </w:tr>
    </w:tbl>
    <w:p w14:paraId="1CFDD540" w14:textId="77777777" w:rsidR="004E095D" w:rsidRDefault="004E095D" w:rsidP="004E095D">
      <w:pPr>
        <w:tabs>
          <w:tab w:val="left" w:pos="7938"/>
        </w:tabs>
        <w:ind w:left="426" w:hanging="426"/>
        <w:rPr>
          <w:b/>
          <w:sz w:val="24"/>
          <w:szCs w:val="24"/>
        </w:rPr>
      </w:pPr>
    </w:p>
    <w:p w14:paraId="50EAB949" w14:textId="77777777" w:rsidR="004E095D" w:rsidRPr="008C4273" w:rsidRDefault="004E095D" w:rsidP="004E095D">
      <w:pPr>
        <w:tabs>
          <w:tab w:val="left" w:pos="7938"/>
        </w:tabs>
        <w:ind w:left="426" w:hanging="426"/>
        <w:rPr>
          <w:b/>
          <w:sz w:val="24"/>
          <w:szCs w:val="24"/>
        </w:rPr>
      </w:pPr>
      <w:r>
        <w:rPr>
          <w:b/>
          <w:sz w:val="24"/>
          <w:szCs w:val="24"/>
        </w:rPr>
        <w:t>Q5</w:t>
      </w:r>
      <w:r w:rsidRPr="008C4273">
        <w:rPr>
          <w:b/>
          <w:sz w:val="24"/>
          <w:szCs w:val="24"/>
        </w:rPr>
        <w:t xml:space="preserve">) How many </w:t>
      </w:r>
      <w:r>
        <w:rPr>
          <w:b/>
          <w:sz w:val="24"/>
          <w:szCs w:val="24"/>
        </w:rPr>
        <w:t>of those employees live in Melton or Woodbridge</w:t>
      </w:r>
      <w:r w:rsidRPr="008C4273">
        <w:rPr>
          <w:b/>
          <w:sz w:val="24"/>
          <w:szCs w:val="24"/>
        </w:rPr>
        <w:t>?</w:t>
      </w:r>
    </w:p>
    <w:p w14:paraId="57D318D5" w14:textId="77777777" w:rsidR="004E095D" w:rsidRPr="008C4273" w:rsidRDefault="004E095D" w:rsidP="004E095D">
      <w:pPr>
        <w:tabs>
          <w:tab w:val="left" w:pos="7938"/>
        </w:tabs>
        <w:ind w:left="426" w:hanging="426"/>
        <w:rPr>
          <w:sz w:val="24"/>
          <w:szCs w:val="24"/>
        </w:rPr>
      </w:pPr>
      <w:r w:rsidRPr="008C4273">
        <w:rPr>
          <w:b/>
          <w:sz w:val="24"/>
          <w:szCs w:val="24"/>
        </w:rPr>
        <w:tab/>
      </w:r>
      <w:r w:rsidRPr="008C4273">
        <w:rPr>
          <w:sz w:val="24"/>
          <w:szCs w:val="24"/>
        </w:rPr>
        <w:t>Please write the relevant letter (A-E) in the box...</w:t>
      </w:r>
    </w:p>
    <w:p w14:paraId="586C921F" w14:textId="77777777" w:rsidR="004E095D" w:rsidRPr="008C4273" w:rsidRDefault="004E095D" w:rsidP="004E095D">
      <w:pPr>
        <w:tabs>
          <w:tab w:val="left" w:pos="7938"/>
        </w:tabs>
        <w:ind w:left="426" w:hanging="426"/>
        <w:rPr>
          <w:sz w:val="24"/>
          <w:szCs w:val="24"/>
        </w:rPr>
      </w:pPr>
      <w:r w:rsidRPr="008C4273">
        <w:rPr>
          <w:sz w:val="24"/>
          <w:szCs w:val="24"/>
        </w:rPr>
        <w:tab/>
      </w:r>
      <w:r w:rsidRPr="008C4273">
        <w:rPr>
          <w:b/>
          <w:sz w:val="24"/>
          <w:szCs w:val="24"/>
        </w:rPr>
        <w:t xml:space="preserve">A </w:t>
      </w:r>
      <w:r w:rsidRPr="008C4273">
        <w:rPr>
          <w:sz w:val="24"/>
          <w:szCs w:val="24"/>
        </w:rPr>
        <w:t>= 0;</w:t>
      </w:r>
      <w:r w:rsidRPr="008C4273">
        <w:rPr>
          <w:b/>
          <w:sz w:val="24"/>
          <w:szCs w:val="24"/>
        </w:rPr>
        <w:t xml:space="preserve"> B</w:t>
      </w:r>
      <w:r w:rsidRPr="008C4273">
        <w:rPr>
          <w:sz w:val="24"/>
          <w:szCs w:val="24"/>
        </w:rPr>
        <w:t xml:space="preserve"> =1-5; </w:t>
      </w:r>
      <w:r w:rsidRPr="008C4273">
        <w:rPr>
          <w:b/>
          <w:sz w:val="24"/>
          <w:szCs w:val="24"/>
        </w:rPr>
        <w:t>C</w:t>
      </w:r>
      <w:r w:rsidRPr="008C4273">
        <w:rPr>
          <w:sz w:val="24"/>
          <w:szCs w:val="24"/>
        </w:rPr>
        <w:t xml:space="preserve"> = 6-10; </w:t>
      </w:r>
      <w:r w:rsidRPr="008C4273">
        <w:rPr>
          <w:b/>
          <w:sz w:val="24"/>
          <w:szCs w:val="24"/>
        </w:rPr>
        <w:t>D</w:t>
      </w:r>
      <w:r w:rsidRPr="008C4273">
        <w:rPr>
          <w:sz w:val="24"/>
          <w:szCs w:val="24"/>
        </w:rPr>
        <w:t xml:space="preserve"> = 11-20; </w:t>
      </w:r>
      <w:r w:rsidRPr="008C4273">
        <w:rPr>
          <w:b/>
          <w:sz w:val="24"/>
          <w:szCs w:val="24"/>
        </w:rPr>
        <w:t>E</w:t>
      </w:r>
      <w:r w:rsidRPr="008C4273">
        <w:rPr>
          <w:sz w:val="24"/>
          <w:szCs w:val="24"/>
        </w:rPr>
        <w:t xml:space="preserve"> = 21-40</w:t>
      </w:r>
      <w:r>
        <w:rPr>
          <w:sz w:val="24"/>
          <w:szCs w:val="24"/>
        </w:rPr>
        <w:t xml:space="preserve">; </w:t>
      </w:r>
      <w:r w:rsidRPr="00022C4F">
        <w:rPr>
          <w:b/>
          <w:sz w:val="24"/>
          <w:szCs w:val="24"/>
        </w:rPr>
        <w:t>F</w:t>
      </w:r>
      <w:r>
        <w:rPr>
          <w:sz w:val="24"/>
          <w:szCs w:val="24"/>
        </w:rPr>
        <w:t xml:space="preserve"> = 40+</w:t>
      </w:r>
      <w:r w:rsidRPr="008C4273">
        <w:rPr>
          <w:b/>
          <w:sz w:val="24"/>
          <w:szCs w:val="24"/>
        </w:rPr>
        <w:tab/>
      </w:r>
    </w:p>
    <w:tbl>
      <w:tblPr>
        <w:tblStyle w:val="TableGrid"/>
        <w:tblW w:w="0" w:type="auto"/>
        <w:tblInd w:w="426" w:type="dxa"/>
        <w:tblLook w:val="04A0" w:firstRow="1" w:lastRow="0" w:firstColumn="1" w:lastColumn="0" w:noHBand="0" w:noVBand="1"/>
      </w:tblPr>
      <w:tblGrid>
        <w:gridCol w:w="2234"/>
        <w:gridCol w:w="567"/>
      </w:tblGrid>
      <w:tr w:rsidR="004E095D" w:rsidRPr="008C4273" w14:paraId="3F72D644" w14:textId="77777777" w:rsidTr="00185E71">
        <w:tc>
          <w:tcPr>
            <w:tcW w:w="2234" w:type="dxa"/>
          </w:tcPr>
          <w:p w14:paraId="582E9AEF" w14:textId="77777777" w:rsidR="004E095D" w:rsidRPr="008C4273" w:rsidRDefault="004E095D" w:rsidP="00185E71">
            <w:pPr>
              <w:tabs>
                <w:tab w:val="left" w:pos="7938"/>
              </w:tabs>
            </w:pPr>
            <w:r w:rsidRPr="008C4273">
              <w:t>Sub-contract</w:t>
            </w:r>
          </w:p>
        </w:tc>
        <w:tc>
          <w:tcPr>
            <w:tcW w:w="567" w:type="dxa"/>
          </w:tcPr>
          <w:p w14:paraId="0EFA9D57" w14:textId="77777777" w:rsidR="004E095D" w:rsidRPr="008C4273" w:rsidRDefault="004E095D" w:rsidP="00185E71">
            <w:pPr>
              <w:tabs>
                <w:tab w:val="left" w:pos="7938"/>
              </w:tabs>
              <w:rPr>
                <w:sz w:val="24"/>
                <w:szCs w:val="24"/>
              </w:rPr>
            </w:pPr>
          </w:p>
        </w:tc>
      </w:tr>
      <w:tr w:rsidR="004E095D" w:rsidRPr="008C4273" w14:paraId="45DE2DCF" w14:textId="77777777" w:rsidTr="00185E71">
        <w:tc>
          <w:tcPr>
            <w:tcW w:w="2234" w:type="dxa"/>
          </w:tcPr>
          <w:p w14:paraId="3392C95E" w14:textId="77777777" w:rsidR="004E095D" w:rsidRPr="008C4273" w:rsidRDefault="004E095D" w:rsidP="00185E71">
            <w:pPr>
              <w:tabs>
                <w:tab w:val="left" w:pos="7938"/>
              </w:tabs>
            </w:pPr>
            <w:r w:rsidRPr="008C4273">
              <w:t>Seasonal Part-Time</w:t>
            </w:r>
          </w:p>
        </w:tc>
        <w:tc>
          <w:tcPr>
            <w:tcW w:w="567" w:type="dxa"/>
          </w:tcPr>
          <w:p w14:paraId="2143ECBF" w14:textId="77777777" w:rsidR="004E095D" w:rsidRPr="008C4273" w:rsidRDefault="004E095D" w:rsidP="00185E71">
            <w:pPr>
              <w:tabs>
                <w:tab w:val="left" w:pos="7938"/>
              </w:tabs>
              <w:rPr>
                <w:sz w:val="24"/>
                <w:szCs w:val="24"/>
              </w:rPr>
            </w:pPr>
          </w:p>
        </w:tc>
      </w:tr>
      <w:tr w:rsidR="004E095D" w:rsidRPr="008C4273" w14:paraId="1D6491D0" w14:textId="77777777" w:rsidTr="00185E71">
        <w:tc>
          <w:tcPr>
            <w:tcW w:w="2234" w:type="dxa"/>
          </w:tcPr>
          <w:p w14:paraId="7790308B" w14:textId="77777777" w:rsidR="004E095D" w:rsidRPr="008C4273" w:rsidRDefault="004E095D" w:rsidP="00185E71">
            <w:pPr>
              <w:tabs>
                <w:tab w:val="left" w:pos="7938"/>
              </w:tabs>
            </w:pPr>
            <w:r w:rsidRPr="008C4273">
              <w:t>Seasonal Full-Time</w:t>
            </w:r>
          </w:p>
        </w:tc>
        <w:tc>
          <w:tcPr>
            <w:tcW w:w="567" w:type="dxa"/>
          </w:tcPr>
          <w:p w14:paraId="71A3363C" w14:textId="77777777" w:rsidR="004E095D" w:rsidRPr="008C4273" w:rsidRDefault="004E095D" w:rsidP="00185E71">
            <w:pPr>
              <w:tabs>
                <w:tab w:val="left" w:pos="7938"/>
              </w:tabs>
              <w:rPr>
                <w:sz w:val="24"/>
                <w:szCs w:val="24"/>
              </w:rPr>
            </w:pPr>
          </w:p>
        </w:tc>
      </w:tr>
      <w:tr w:rsidR="004E095D" w:rsidRPr="008C4273" w14:paraId="44C015EA" w14:textId="77777777" w:rsidTr="00185E71">
        <w:tc>
          <w:tcPr>
            <w:tcW w:w="2234" w:type="dxa"/>
          </w:tcPr>
          <w:p w14:paraId="363A8F56" w14:textId="77777777" w:rsidR="004E095D" w:rsidRPr="008C4273" w:rsidRDefault="004E095D" w:rsidP="00185E71">
            <w:pPr>
              <w:tabs>
                <w:tab w:val="left" w:pos="7938"/>
              </w:tabs>
            </w:pPr>
            <w:r w:rsidRPr="008C4273">
              <w:t>Permanent Part-Time</w:t>
            </w:r>
          </w:p>
        </w:tc>
        <w:tc>
          <w:tcPr>
            <w:tcW w:w="567" w:type="dxa"/>
          </w:tcPr>
          <w:p w14:paraId="7F99A79C" w14:textId="77777777" w:rsidR="004E095D" w:rsidRPr="008C4273" w:rsidRDefault="004E095D" w:rsidP="00185E71">
            <w:pPr>
              <w:tabs>
                <w:tab w:val="left" w:pos="7938"/>
              </w:tabs>
              <w:rPr>
                <w:sz w:val="24"/>
                <w:szCs w:val="24"/>
              </w:rPr>
            </w:pPr>
          </w:p>
        </w:tc>
      </w:tr>
      <w:tr w:rsidR="004E095D" w:rsidRPr="008C4273" w14:paraId="290CDC0A" w14:textId="77777777" w:rsidTr="00185E71">
        <w:tc>
          <w:tcPr>
            <w:tcW w:w="2234" w:type="dxa"/>
          </w:tcPr>
          <w:p w14:paraId="181590CB" w14:textId="77777777" w:rsidR="004E095D" w:rsidRPr="008C4273" w:rsidRDefault="004E095D" w:rsidP="00185E71">
            <w:pPr>
              <w:tabs>
                <w:tab w:val="left" w:pos="7938"/>
              </w:tabs>
            </w:pPr>
            <w:r w:rsidRPr="008C4273">
              <w:t>Permanent Full-Time</w:t>
            </w:r>
          </w:p>
        </w:tc>
        <w:tc>
          <w:tcPr>
            <w:tcW w:w="567" w:type="dxa"/>
          </w:tcPr>
          <w:p w14:paraId="0E608CF9" w14:textId="77777777" w:rsidR="004E095D" w:rsidRPr="008C4273" w:rsidRDefault="004E095D" w:rsidP="00185E71">
            <w:pPr>
              <w:tabs>
                <w:tab w:val="left" w:pos="7938"/>
              </w:tabs>
              <w:rPr>
                <w:sz w:val="24"/>
                <w:szCs w:val="24"/>
              </w:rPr>
            </w:pPr>
          </w:p>
        </w:tc>
      </w:tr>
      <w:tr w:rsidR="004E095D" w:rsidRPr="008C4273" w14:paraId="4CDD08CC" w14:textId="77777777" w:rsidTr="00185E71">
        <w:tc>
          <w:tcPr>
            <w:tcW w:w="2234" w:type="dxa"/>
          </w:tcPr>
          <w:p w14:paraId="6D622C38" w14:textId="77777777" w:rsidR="004E095D" w:rsidRPr="008C4273" w:rsidRDefault="004E095D" w:rsidP="00185E71">
            <w:pPr>
              <w:tabs>
                <w:tab w:val="left" w:pos="7938"/>
              </w:tabs>
            </w:pPr>
            <w:r w:rsidRPr="008C4273">
              <w:t>Temporary</w:t>
            </w:r>
          </w:p>
        </w:tc>
        <w:tc>
          <w:tcPr>
            <w:tcW w:w="567" w:type="dxa"/>
          </w:tcPr>
          <w:p w14:paraId="6A475036" w14:textId="77777777" w:rsidR="004E095D" w:rsidRPr="008C4273" w:rsidRDefault="004E095D" w:rsidP="00185E71">
            <w:pPr>
              <w:tabs>
                <w:tab w:val="left" w:pos="7938"/>
              </w:tabs>
              <w:rPr>
                <w:sz w:val="24"/>
                <w:szCs w:val="24"/>
              </w:rPr>
            </w:pPr>
          </w:p>
        </w:tc>
      </w:tr>
      <w:tr w:rsidR="004E095D" w:rsidRPr="008C4273" w14:paraId="72475EC1" w14:textId="77777777" w:rsidTr="00185E71">
        <w:tc>
          <w:tcPr>
            <w:tcW w:w="2234" w:type="dxa"/>
          </w:tcPr>
          <w:p w14:paraId="56A76A80" w14:textId="77777777" w:rsidR="004E095D" w:rsidRPr="008C4273" w:rsidRDefault="004E095D" w:rsidP="00185E71">
            <w:pPr>
              <w:tabs>
                <w:tab w:val="left" w:pos="7938"/>
              </w:tabs>
            </w:pPr>
            <w:r w:rsidRPr="008C4273">
              <w:t>Apprentices</w:t>
            </w:r>
          </w:p>
        </w:tc>
        <w:tc>
          <w:tcPr>
            <w:tcW w:w="567" w:type="dxa"/>
          </w:tcPr>
          <w:p w14:paraId="6FAD9C05" w14:textId="77777777" w:rsidR="004E095D" w:rsidRPr="008C4273" w:rsidRDefault="004E095D" w:rsidP="00185E71">
            <w:pPr>
              <w:tabs>
                <w:tab w:val="left" w:pos="7938"/>
              </w:tabs>
              <w:rPr>
                <w:sz w:val="24"/>
                <w:szCs w:val="24"/>
              </w:rPr>
            </w:pPr>
          </w:p>
        </w:tc>
      </w:tr>
    </w:tbl>
    <w:p w14:paraId="370B0488" w14:textId="77777777" w:rsidR="004E095D" w:rsidRPr="008C4273" w:rsidRDefault="004E095D" w:rsidP="004E095D">
      <w:pPr>
        <w:tabs>
          <w:tab w:val="left" w:pos="7938"/>
        </w:tabs>
        <w:rPr>
          <w:sz w:val="24"/>
          <w:szCs w:val="24"/>
        </w:rPr>
      </w:pPr>
    </w:p>
    <w:p w14:paraId="3CB996F8" w14:textId="77777777" w:rsidR="004E095D" w:rsidRPr="0048721B" w:rsidRDefault="004E095D" w:rsidP="004E095D">
      <w:pPr>
        <w:tabs>
          <w:tab w:val="left" w:pos="7938"/>
        </w:tabs>
        <w:ind w:left="426" w:hanging="426"/>
        <w:rPr>
          <w:b/>
          <w:sz w:val="24"/>
          <w:szCs w:val="24"/>
        </w:rPr>
      </w:pPr>
      <w:r>
        <w:rPr>
          <w:b/>
          <w:sz w:val="24"/>
          <w:szCs w:val="24"/>
        </w:rPr>
        <w:t>Q6</w:t>
      </w:r>
      <w:r w:rsidRPr="008C4273">
        <w:rPr>
          <w:b/>
          <w:sz w:val="24"/>
          <w:szCs w:val="24"/>
        </w:rPr>
        <w:t xml:space="preserve">) Do </w:t>
      </w:r>
      <w:r>
        <w:rPr>
          <w:b/>
          <w:sz w:val="24"/>
          <w:szCs w:val="24"/>
        </w:rPr>
        <w:t xml:space="preserve">any of your local </w:t>
      </w:r>
      <w:r w:rsidRPr="008C4273">
        <w:rPr>
          <w:b/>
          <w:sz w:val="24"/>
          <w:szCs w:val="24"/>
        </w:rPr>
        <w:t>employees have problems in finding appropriate local accommodation</w:t>
      </w:r>
      <w:r>
        <w:rPr>
          <w:b/>
          <w:sz w:val="24"/>
          <w:szCs w:val="24"/>
        </w:rPr>
        <w:t xml:space="preserve"> in Melton</w:t>
      </w:r>
      <w:r w:rsidRPr="008C4273">
        <w:rPr>
          <w:b/>
          <w:sz w:val="24"/>
          <w:szCs w:val="24"/>
        </w:rPr>
        <w:t>?</w:t>
      </w:r>
    </w:p>
    <w:tbl>
      <w:tblPr>
        <w:tblStyle w:val="TableGrid"/>
        <w:tblW w:w="0" w:type="auto"/>
        <w:tblInd w:w="426" w:type="dxa"/>
        <w:tblLook w:val="04A0" w:firstRow="1" w:lastRow="0" w:firstColumn="1" w:lastColumn="0" w:noHBand="0" w:noVBand="1"/>
      </w:tblPr>
      <w:tblGrid>
        <w:gridCol w:w="2234"/>
        <w:gridCol w:w="567"/>
      </w:tblGrid>
      <w:tr w:rsidR="004E095D" w:rsidRPr="008C4273" w14:paraId="4F0E5E22" w14:textId="77777777" w:rsidTr="00185E71">
        <w:tc>
          <w:tcPr>
            <w:tcW w:w="2234" w:type="dxa"/>
          </w:tcPr>
          <w:p w14:paraId="36E17F76" w14:textId="77777777" w:rsidR="004E095D" w:rsidRPr="008C4273" w:rsidRDefault="004E095D" w:rsidP="00185E71">
            <w:pPr>
              <w:tabs>
                <w:tab w:val="left" w:pos="7938"/>
              </w:tabs>
            </w:pPr>
            <w:r w:rsidRPr="008C4273">
              <w:t>Yes, generally</w:t>
            </w:r>
          </w:p>
        </w:tc>
        <w:tc>
          <w:tcPr>
            <w:tcW w:w="567" w:type="dxa"/>
          </w:tcPr>
          <w:p w14:paraId="03E3A3C5" w14:textId="77777777" w:rsidR="004E095D" w:rsidRPr="008C4273" w:rsidRDefault="004E095D" w:rsidP="00185E71">
            <w:pPr>
              <w:tabs>
                <w:tab w:val="left" w:pos="7938"/>
              </w:tabs>
              <w:rPr>
                <w:sz w:val="24"/>
                <w:szCs w:val="24"/>
              </w:rPr>
            </w:pPr>
          </w:p>
        </w:tc>
      </w:tr>
      <w:tr w:rsidR="004E095D" w:rsidRPr="008C4273" w14:paraId="71D02380" w14:textId="77777777" w:rsidTr="00185E71">
        <w:tc>
          <w:tcPr>
            <w:tcW w:w="2234" w:type="dxa"/>
          </w:tcPr>
          <w:p w14:paraId="753E2693" w14:textId="77777777" w:rsidR="004E095D" w:rsidRPr="008C4273" w:rsidRDefault="004E095D" w:rsidP="00185E71">
            <w:pPr>
              <w:tabs>
                <w:tab w:val="left" w:pos="7938"/>
              </w:tabs>
            </w:pPr>
            <w:r w:rsidRPr="008C4273">
              <w:t>Occasionally</w:t>
            </w:r>
          </w:p>
        </w:tc>
        <w:tc>
          <w:tcPr>
            <w:tcW w:w="567" w:type="dxa"/>
          </w:tcPr>
          <w:p w14:paraId="6C5AC8A4" w14:textId="77777777" w:rsidR="004E095D" w:rsidRPr="008C4273" w:rsidRDefault="004E095D" w:rsidP="00185E71">
            <w:pPr>
              <w:tabs>
                <w:tab w:val="left" w:pos="7938"/>
              </w:tabs>
              <w:rPr>
                <w:sz w:val="24"/>
                <w:szCs w:val="24"/>
              </w:rPr>
            </w:pPr>
          </w:p>
        </w:tc>
      </w:tr>
      <w:tr w:rsidR="004E095D" w:rsidRPr="008C4273" w14:paraId="257E6E93" w14:textId="77777777" w:rsidTr="00185E71">
        <w:tc>
          <w:tcPr>
            <w:tcW w:w="2234" w:type="dxa"/>
          </w:tcPr>
          <w:p w14:paraId="58EEE34E" w14:textId="77777777" w:rsidR="004E095D" w:rsidRPr="008C4273" w:rsidRDefault="004E095D" w:rsidP="00185E71">
            <w:pPr>
              <w:tabs>
                <w:tab w:val="left" w:pos="7938"/>
              </w:tabs>
            </w:pPr>
            <w:r w:rsidRPr="008C4273">
              <w:t>No</w:t>
            </w:r>
          </w:p>
        </w:tc>
        <w:tc>
          <w:tcPr>
            <w:tcW w:w="567" w:type="dxa"/>
          </w:tcPr>
          <w:p w14:paraId="5F930046" w14:textId="77777777" w:rsidR="004E095D" w:rsidRPr="008C4273" w:rsidRDefault="004E095D" w:rsidP="00185E71">
            <w:pPr>
              <w:tabs>
                <w:tab w:val="left" w:pos="7938"/>
              </w:tabs>
              <w:rPr>
                <w:sz w:val="24"/>
                <w:szCs w:val="24"/>
              </w:rPr>
            </w:pPr>
          </w:p>
        </w:tc>
      </w:tr>
      <w:tr w:rsidR="004E095D" w:rsidRPr="008C4273" w14:paraId="71674701" w14:textId="77777777" w:rsidTr="00185E71">
        <w:tc>
          <w:tcPr>
            <w:tcW w:w="2234" w:type="dxa"/>
          </w:tcPr>
          <w:p w14:paraId="7E64BB84" w14:textId="77777777" w:rsidR="004E095D" w:rsidRPr="008C4273" w:rsidRDefault="004E095D" w:rsidP="00185E71">
            <w:pPr>
              <w:tabs>
                <w:tab w:val="left" w:pos="7938"/>
              </w:tabs>
            </w:pPr>
            <w:r w:rsidRPr="008C4273">
              <w:t>Don’t know</w:t>
            </w:r>
          </w:p>
        </w:tc>
        <w:tc>
          <w:tcPr>
            <w:tcW w:w="567" w:type="dxa"/>
          </w:tcPr>
          <w:p w14:paraId="797AA70B" w14:textId="77777777" w:rsidR="004E095D" w:rsidRPr="008C4273" w:rsidRDefault="004E095D" w:rsidP="00185E71">
            <w:pPr>
              <w:tabs>
                <w:tab w:val="left" w:pos="7938"/>
              </w:tabs>
              <w:rPr>
                <w:sz w:val="24"/>
                <w:szCs w:val="24"/>
              </w:rPr>
            </w:pPr>
          </w:p>
        </w:tc>
      </w:tr>
    </w:tbl>
    <w:p w14:paraId="221BF4DD" w14:textId="77777777" w:rsidR="004E095D" w:rsidRPr="008C4273" w:rsidRDefault="004E095D" w:rsidP="004E095D">
      <w:pPr>
        <w:tabs>
          <w:tab w:val="left" w:pos="7938"/>
        </w:tabs>
        <w:ind w:left="426" w:hanging="426"/>
        <w:rPr>
          <w:sz w:val="24"/>
          <w:szCs w:val="24"/>
        </w:rPr>
      </w:pPr>
    </w:p>
    <w:p w14:paraId="258D93BC" w14:textId="77777777" w:rsidR="004E095D" w:rsidRPr="00022C4F" w:rsidRDefault="004E095D" w:rsidP="004E095D">
      <w:pPr>
        <w:tabs>
          <w:tab w:val="left" w:pos="7938"/>
        </w:tabs>
        <w:ind w:left="426" w:hanging="426"/>
        <w:rPr>
          <w:b/>
          <w:sz w:val="24"/>
          <w:szCs w:val="24"/>
        </w:rPr>
      </w:pPr>
      <w:r>
        <w:rPr>
          <w:b/>
          <w:sz w:val="24"/>
          <w:szCs w:val="24"/>
        </w:rPr>
        <w:t>Q7</w:t>
      </w:r>
      <w:r w:rsidRPr="008C4273">
        <w:rPr>
          <w:b/>
          <w:sz w:val="24"/>
          <w:szCs w:val="24"/>
        </w:rPr>
        <w:t xml:space="preserve">) </w:t>
      </w:r>
      <w:proofErr w:type="gramStart"/>
      <w:r w:rsidRPr="008C4273">
        <w:rPr>
          <w:b/>
          <w:sz w:val="24"/>
          <w:szCs w:val="24"/>
        </w:rPr>
        <w:t>If</w:t>
      </w:r>
      <w:proofErr w:type="gramEnd"/>
      <w:r w:rsidRPr="008C4273">
        <w:rPr>
          <w:b/>
          <w:sz w:val="24"/>
          <w:szCs w:val="24"/>
        </w:rPr>
        <w:t xml:space="preserve"> you needed to expand the size of your business premises, would you be able to do that in Melton?</w:t>
      </w:r>
    </w:p>
    <w:tbl>
      <w:tblPr>
        <w:tblStyle w:val="TableGrid"/>
        <w:tblW w:w="0" w:type="auto"/>
        <w:tblInd w:w="426" w:type="dxa"/>
        <w:tblLook w:val="04A0" w:firstRow="1" w:lastRow="0" w:firstColumn="1" w:lastColumn="0" w:noHBand="0" w:noVBand="1"/>
      </w:tblPr>
      <w:tblGrid>
        <w:gridCol w:w="1525"/>
        <w:gridCol w:w="567"/>
      </w:tblGrid>
      <w:tr w:rsidR="004E095D" w:rsidRPr="008C4273" w14:paraId="70E73183" w14:textId="77777777" w:rsidTr="00185E71">
        <w:tc>
          <w:tcPr>
            <w:tcW w:w="1525" w:type="dxa"/>
          </w:tcPr>
          <w:p w14:paraId="436957C8" w14:textId="77777777" w:rsidR="004E095D" w:rsidRPr="008C4273" w:rsidRDefault="004E095D" w:rsidP="00185E71">
            <w:pPr>
              <w:tabs>
                <w:tab w:val="left" w:pos="7938"/>
              </w:tabs>
            </w:pPr>
            <w:r w:rsidRPr="008C4273">
              <w:t>Yes</w:t>
            </w:r>
          </w:p>
        </w:tc>
        <w:tc>
          <w:tcPr>
            <w:tcW w:w="567" w:type="dxa"/>
          </w:tcPr>
          <w:p w14:paraId="3B596E3F" w14:textId="77777777" w:rsidR="004E095D" w:rsidRPr="008C4273" w:rsidRDefault="004E095D" w:rsidP="00185E71">
            <w:pPr>
              <w:tabs>
                <w:tab w:val="left" w:pos="7938"/>
              </w:tabs>
              <w:rPr>
                <w:sz w:val="24"/>
                <w:szCs w:val="24"/>
              </w:rPr>
            </w:pPr>
          </w:p>
        </w:tc>
      </w:tr>
      <w:tr w:rsidR="004E095D" w:rsidRPr="008C4273" w14:paraId="29101605" w14:textId="77777777" w:rsidTr="00185E71">
        <w:tc>
          <w:tcPr>
            <w:tcW w:w="1525" w:type="dxa"/>
          </w:tcPr>
          <w:p w14:paraId="70636B7E" w14:textId="77777777" w:rsidR="004E095D" w:rsidRPr="008C4273" w:rsidRDefault="004E095D" w:rsidP="00185E71">
            <w:pPr>
              <w:tabs>
                <w:tab w:val="left" w:pos="7938"/>
              </w:tabs>
            </w:pPr>
            <w:r w:rsidRPr="008C4273">
              <w:t>No</w:t>
            </w:r>
          </w:p>
        </w:tc>
        <w:tc>
          <w:tcPr>
            <w:tcW w:w="567" w:type="dxa"/>
          </w:tcPr>
          <w:p w14:paraId="311FB92F" w14:textId="77777777" w:rsidR="004E095D" w:rsidRPr="008C4273" w:rsidRDefault="004E095D" w:rsidP="00185E71">
            <w:pPr>
              <w:tabs>
                <w:tab w:val="left" w:pos="7938"/>
              </w:tabs>
              <w:rPr>
                <w:sz w:val="24"/>
                <w:szCs w:val="24"/>
              </w:rPr>
            </w:pPr>
          </w:p>
        </w:tc>
      </w:tr>
      <w:tr w:rsidR="004E095D" w:rsidRPr="008C4273" w14:paraId="601A42A0" w14:textId="77777777" w:rsidTr="00185E71">
        <w:tc>
          <w:tcPr>
            <w:tcW w:w="1525" w:type="dxa"/>
          </w:tcPr>
          <w:p w14:paraId="69297E67" w14:textId="77777777" w:rsidR="004E095D" w:rsidRPr="008C4273" w:rsidRDefault="004E095D" w:rsidP="00185E71">
            <w:pPr>
              <w:tabs>
                <w:tab w:val="left" w:pos="7938"/>
              </w:tabs>
            </w:pPr>
            <w:r w:rsidRPr="008C4273">
              <w:t>Don’t know</w:t>
            </w:r>
          </w:p>
        </w:tc>
        <w:tc>
          <w:tcPr>
            <w:tcW w:w="567" w:type="dxa"/>
          </w:tcPr>
          <w:p w14:paraId="77E32548" w14:textId="77777777" w:rsidR="004E095D" w:rsidRPr="008C4273" w:rsidRDefault="004E095D" w:rsidP="00185E71">
            <w:pPr>
              <w:tabs>
                <w:tab w:val="left" w:pos="7938"/>
              </w:tabs>
              <w:rPr>
                <w:sz w:val="24"/>
                <w:szCs w:val="24"/>
              </w:rPr>
            </w:pPr>
          </w:p>
        </w:tc>
      </w:tr>
    </w:tbl>
    <w:p w14:paraId="6A7ADD8C" w14:textId="77777777" w:rsidR="004E095D" w:rsidRPr="008C4273" w:rsidRDefault="004E095D" w:rsidP="004E095D">
      <w:pPr>
        <w:tabs>
          <w:tab w:val="left" w:pos="7938"/>
        </w:tabs>
        <w:ind w:left="426" w:hanging="426"/>
        <w:rPr>
          <w:sz w:val="24"/>
          <w:szCs w:val="24"/>
        </w:rPr>
      </w:pPr>
    </w:p>
    <w:p w14:paraId="06923382" w14:textId="77777777" w:rsidR="004E095D" w:rsidRPr="008C4273" w:rsidRDefault="004E095D" w:rsidP="004E095D">
      <w:pPr>
        <w:tabs>
          <w:tab w:val="left" w:pos="7938"/>
        </w:tabs>
        <w:ind w:left="426" w:hanging="426"/>
        <w:rPr>
          <w:sz w:val="24"/>
          <w:szCs w:val="24"/>
        </w:rPr>
      </w:pPr>
      <w:r w:rsidRPr="008C4273">
        <w:rPr>
          <w:sz w:val="24"/>
          <w:szCs w:val="24"/>
        </w:rPr>
        <w:lastRenderedPageBreak/>
        <w:tab/>
        <w:t>If ‘Yes’ please answer Q</w:t>
      </w:r>
      <w:r>
        <w:rPr>
          <w:sz w:val="24"/>
          <w:szCs w:val="24"/>
        </w:rPr>
        <w:t>8</w:t>
      </w:r>
      <w:r w:rsidRPr="008C4273">
        <w:rPr>
          <w:sz w:val="24"/>
          <w:szCs w:val="24"/>
        </w:rPr>
        <w:t>. If not, please go straight to Q</w:t>
      </w:r>
      <w:r>
        <w:rPr>
          <w:sz w:val="24"/>
          <w:szCs w:val="24"/>
        </w:rPr>
        <w:t>9</w:t>
      </w:r>
      <w:r w:rsidRPr="008C4273">
        <w:rPr>
          <w:sz w:val="24"/>
          <w:szCs w:val="24"/>
        </w:rPr>
        <w:t>.</w:t>
      </w:r>
    </w:p>
    <w:p w14:paraId="31CEA811" w14:textId="77777777" w:rsidR="004E095D" w:rsidRPr="00022C4F" w:rsidRDefault="004E095D" w:rsidP="004E095D">
      <w:pPr>
        <w:tabs>
          <w:tab w:val="left" w:pos="7938"/>
        </w:tabs>
        <w:ind w:left="426" w:hanging="426"/>
        <w:rPr>
          <w:b/>
          <w:sz w:val="24"/>
          <w:szCs w:val="24"/>
        </w:rPr>
      </w:pPr>
      <w:r>
        <w:rPr>
          <w:b/>
          <w:sz w:val="24"/>
          <w:szCs w:val="24"/>
        </w:rPr>
        <w:t>Q8</w:t>
      </w:r>
      <w:r w:rsidRPr="008C4273">
        <w:rPr>
          <w:b/>
          <w:sz w:val="24"/>
          <w:szCs w:val="24"/>
        </w:rPr>
        <w:t xml:space="preserve">) </w:t>
      </w:r>
      <w:proofErr w:type="gramStart"/>
      <w:r w:rsidRPr="008C4273">
        <w:rPr>
          <w:b/>
          <w:sz w:val="24"/>
          <w:szCs w:val="24"/>
        </w:rPr>
        <w:t>What</w:t>
      </w:r>
      <w:proofErr w:type="gramEnd"/>
      <w:r w:rsidRPr="008C4273">
        <w:rPr>
          <w:b/>
          <w:sz w:val="24"/>
          <w:szCs w:val="24"/>
        </w:rPr>
        <w:t xml:space="preserve"> type of premises would your business require?</w:t>
      </w:r>
      <w:r>
        <w:rPr>
          <w:b/>
          <w:sz w:val="24"/>
          <w:szCs w:val="24"/>
        </w:rPr>
        <w:t xml:space="preserve">  </w:t>
      </w:r>
      <w:r w:rsidRPr="0048721B">
        <w:rPr>
          <w:sz w:val="24"/>
          <w:szCs w:val="24"/>
        </w:rPr>
        <w:t>(</w:t>
      </w:r>
      <w:r>
        <w:rPr>
          <w:sz w:val="24"/>
          <w:szCs w:val="24"/>
        </w:rPr>
        <w:t>Please tick all that apply)</w:t>
      </w:r>
    </w:p>
    <w:tbl>
      <w:tblPr>
        <w:tblStyle w:val="TableGrid"/>
        <w:tblW w:w="0" w:type="auto"/>
        <w:tblInd w:w="426" w:type="dxa"/>
        <w:tblLook w:val="04A0" w:firstRow="1" w:lastRow="0" w:firstColumn="1" w:lastColumn="0" w:noHBand="0" w:noVBand="1"/>
      </w:tblPr>
      <w:tblGrid>
        <w:gridCol w:w="2376"/>
        <w:gridCol w:w="567"/>
      </w:tblGrid>
      <w:tr w:rsidR="004E095D" w:rsidRPr="008C4273" w14:paraId="28466337" w14:textId="77777777" w:rsidTr="00185E71">
        <w:tc>
          <w:tcPr>
            <w:tcW w:w="2376" w:type="dxa"/>
          </w:tcPr>
          <w:p w14:paraId="60126399" w14:textId="77777777" w:rsidR="004E095D" w:rsidRPr="008C4273" w:rsidRDefault="004E095D" w:rsidP="00185E71">
            <w:pPr>
              <w:tabs>
                <w:tab w:val="left" w:pos="7938"/>
              </w:tabs>
            </w:pPr>
            <w:r w:rsidRPr="008C4273">
              <w:t>Small office</w:t>
            </w:r>
          </w:p>
        </w:tc>
        <w:tc>
          <w:tcPr>
            <w:tcW w:w="567" w:type="dxa"/>
          </w:tcPr>
          <w:p w14:paraId="3C83D31A" w14:textId="77777777" w:rsidR="004E095D" w:rsidRPr="008C4273" w:rsidRDefault="004E095D" w:rsidP="00185E71">
            <w:pPr>
              <w:tabs>
                <w:tab w:val="left" w:pos="7938"/>
              </w:tabs>
              <w:rPr>
                <w:sz w:val="24"/>
                <w:szCs w:val="24"/>
              </w:rPr>
            </w:pPr>
          </w:p>
        </w:tc>
      </w:tr>
      <w:tr w:rsidR="004E095D" w:rsidRPr="008C4273" w14:paraId="52686AB6" w14:textId="77777777" w:rsidTr="00185E71">
        <w:tc>
          <w:tcPr>
            <w:tcW w:w="2376" w:type="dxa"/>
          </w:tcPr>
          <w:p w14:paraId="2F58F57F" w14:textId="77777777" w:rsidR="004E095D" w:rsidRPr="008C4273" w:rsidRDefault="004E095D" w:rsidP="00185E71">
            <w:pPr>
              <w:tabs>
                <w:tab w:val="left" w:pos="7938"/>
              </w:tabs>
            </w:pPr>
            <w:r w:rsidRPr="008C4273">
              <w:t>Small workshop</w:t>
            </w:r>
          </w:p>
        </w:tc>
        <w:tc>
          <w:tcPr>
            <w:tcW w:w="567" w:type="dxa"/>
          </w:tcPr>
          <w:p w14:paraId="02CECBAD" w14:textId="77777777" w:rsidR="004E095D" w:rsidRPr="008C4273" w:rsidRDefault="004E095D" w:rsidP="00185E71">
            <w:pPr>
              <w:tabs>
                <w:tab w:val="left" w:pos="7938"/>
              </w:tabs>
              <w:rPr>
                <w:sz w:val="24"/>
                <w:szCs w:val="24"/>
              </w:rPr>
            </w:pPr>
          </w:p>
        </w:tc>
      </w:tr>
      <w:tr w:rsidR="004E095D" w:rsidRPr="008C4273" w14:paraId="6ADB0756" w14:textId="77777777" w:rsidTr="00185E71">
        <w:tc>
          <w:tcPr>
            <w:tcW w:w="2376" w:type="dxa"/>
          </w:tcPr>
          <w:p w14:paraId="0AD2B12C" w14:textId="77777777" w:rsidR="004E095D" w:rsidRPr="008C4273" w:rsidRDefault="004E095D" w:rsidP="00185E71">
            <w:pPr>
              <w:tabs>
                <w:tab w:val="left" w:pos="7938"/>
              </w:tabs>
            </w:pPr>
            <w:r w:rsidRPr="008C4273">
              <w:t>Medium office</w:t>
            </w:r>
          </w:p>
        </w:tc>
        <w:tc>
          <w:tcPr>
            <w:tcW w:w="567" w:type="dxa"/>
          </w:tcPr>
          <w:p w14:paraId="4FE3A26D" w14:textId="77777777" w:rsidR="004E095D" w:rsidRPr="008C4273" w:rsidRDefault="004E095D" w:rsidP="00185E71">
            <w:pPr>
              <w:tabs>
                <w:tab w:val="left" w:pos="7938"/>
              </w:tabs>
              <w:rPr>
                <w:sz w:val="24"/>
                <w:szCs w:val="24"/>
              </w:rPr>
            </w:pPr>
          </w:p>
        </w:tc>
      </w:tr>
      <w:tr w:rsidR="004E095D" w:rsidRPr="008C4273" w14:paraId="36D0E4ED" w14:textId="77777777" w:rsidTr="00185E71">
        <w:tc>
          <w:tcPr>
            <w:tcW w:w="2376" w:type="dxa"/>
          </w:tcPr>
          <w:p w14:paraId="6FB562FA" w14:textId="77777777" w:rsidR="004E095D" w:rsidRPr="008C4273" w:rsidRDefault="004E095D" w:rsidP="00185E71">
            <w:pPr>
              <w:tabs>
                <w:tab w:val="left" w:pos="7938"/>
              </w:tabs>
            </w:pPr>
            <w:r w:rsidRPr="008C4273">
              <w:t>Medium workshop</w:t>
            </w:r>
          </w:p>
        </w:tc>
        <w:tc>
          <w:tcPr>
            <w:tcW w:w="567" w:type="dxa"/>
          </w:tcPr>
          <w:p w14:paraId="1CA31106" w14:textId="77777777" w:rsidR="004E095D" w:rsidRPr="008C4273" w:rsidRDefault="004E095D" w:rsidP="00185E71">
            <w:pPr>
              <w:tabs>
                <w:tab w:val="left" w:pos="7938"/>
              </w:tabs>
              <w:rPr>
                <w:sz w:val="24"/>
                <w:szCs w:val="24"/>
              </w:rPr>
            </w:pPr>
          </w:p>
        </w:tc>
      </w:tr>
      <w:tr w:rsidR="004E095D" w:rsidRPr="008C4273" w14:paraId="545AEECC" w14:textId="77777777" w:rsidTr="00185E71">
        <w:tc>
          <w:tcPr>
            <w:tcW w:w="2376" w:type="dxa"/>
          </w:tcPr>
          <w:p w14:paraId="06EB3876" w14:textId="77777777" w:rsidR="004E095D" w:rsidRPr="008C4273" w:rsidRDefault="004E095D" w:rsidP="00185E71">
            <w:pPr>
              <w:tabs>
                <w:tab w:val="left" w:pos="7938"/>
              </w:tabs>
            </w:pPr>
            <w:r w:rsidRPr="008C4273">
              <w:t>Large office</w:t>
            </w:r>
          </w:p>
        </w:tc>
        <w:tc>
          <w:tcPr>
            <w:tcW w:w="567" w:type="dxa"/>
          </w:tcPr>
          <w:p w14:paraId="08E1AA9D" w14:textId="77777777" w:rsidR="004E095D" w:rsidRPr="008C4273" w:rsidRDefault="004E095D" w:rsidP="00185E71">
            <w:pPr>
              <w:tabs>
                <w:tab w:val="left" w:pos="7938"/>
              </w:tabs>
              <w:rPr>
                <w:sz w:val="24"/>
                <w:szCs w:val="24"/>
              </w:rPr>
            </w:pPr>
          </w:p>
        </w:tc>
      </w:tr>
      <w:tr w:rsidR="004E095D" w:rsidRPr="008C4273" w14:paraId="79A62D0D" w14:textId="77777777" w:rsidTr="00185E71">
        <w:tc>
          <w:tcPr>
            <w:tcW w:w="2376" w:type="dxa"/>
          </w:tcPr>
          <w:p w14:paraId="3F87F6EE" w14:textId="77777777" w:rsidR="004E095D" w:rsidRPr="008C4273" w:rsidRDefault="004E095D" w:rsidP="00185E71">
            <w:pPr>
              <w:tabs>
                <w:tab w:val="left" w:pos="7938"/>
              </w:tabs>
            </w:pPr>
            <w:r w:rsidRPr="008C4273">
              <w:t>Large workshop</w:t>
            </w:r>
          </w:p>
        </w:tc>
        <w:tc>
          <w:tcPr>
            <w:tcW w:w="567" w:type="dxa"/>
          </w:tcPr>
          <w:p w14:paraId="5E18D4BD" w14:textId="77777777" w:rsidR="004E095D" w:rsidRPr="008C4273" w:rsidRDefault="004E095D" w:rsidP="00185E71">
            <w:pPr>
              <w:tabs>
                <w:tab w:val="left" w:pos="7938"/>
              </w:tabs>
              <w:rPr>
                <w:sz w:val="24"/>
                <w:szCs w:val="24"/>
              </w:rPr>
            </w:pPr>
          </w:p>
        </w:tc>
      </w:tr>
      <w:tr w:rsidR="004E095D" w:rsidRPr="008C4273" w14:paraId="6E19C4D8" w14:textId="77777777" w:rsidTr="00185E71">
        <w:tc>
          <w:tcPr>
            <w:tcW w:w="2376" w:type="dxa"/>
          </w:tcPr>
          <w:p w14:paraId="771B361E" w14:textId="77777777" w:rsidR="004E095D" w:rsidRPr="008C4273" w:rsidRDefault="004E095D" w:rsidP="00185E71">
            <w:pPr>
              <w:tabs>
                <w:tab w:val="left" w:pos="7938"/>
              </w:tabs>
            </w:pPr>
            <w:r w:rsidRPr="008C4273">
              <w:t>Other (please specify)</w:t>
            </w:r>
          </w:p>
        </w:tc>
        <w:tc>
          <w:tcPr>
            <w:tcW w:w="567" w:type="dxa"/>
          </w:tcPr>
          <w:p w14:paraId="69F81A67" w14:textId="77777777" w:rsidR="004E095D" w:rsidRPr="008C4273" w:rsidRDefault="004E095D" w:rsidP="00185E71">
            <w:pPr>
              <w:tabs>
                <w:tab w:val="left" w:pos="7938"/>
              </w:tabs>
              <w:rPr>
                <w:sz w:val="24"/>
                <w:szCs w:val="24"/>
              </w:rPr>
            </w:pPr>
          </w:p>
        </w:tc>
      </w:tr>
    </w:tbl>
    <w:p w14:paraId="6DA19418" w14:textId="77777777" w:rsidR="004E095D" w:rsidRPr="008C4273" w:rsidRDefault="004E095D" w:rsidP="004E095D">
      <w:pPr>
        <w:tabs>
          <w:tab w:val="left" w:pos="7938"/>
        </w:tabs>
        <w:ind w:left="426" w:hanging="426"/>
        <w:rPr>
          <w:sz w:val="24"/>
          <w:szCs w:val="24"/>
        </w:rPr>
      </w:pPr>
    </w:p>
    <w:tbl>
      <w:tblPr>
        <w:tblStyle w:val="TableGrid"/>
        <w:tblW w:w="0" w:type="auto"/>
        <w:tblInd w:w="426" w:type="dxa"/>
        <w:tblLook w:val="04A0" w:firstRow="1" w:lastRow="0" w:firstColumn="1" w:lastColumn="0" w:noHBand="0" w:noVBand="1"/>
      </w:tblPr>
      <w:tblGrid>
        <w:gridCol w:w="8090"/>
      </w:tblGrid>
      <w:tr w:rsidR="004E095D" w:rsidRPr="008C4273" w14:paraId="2C8D4DA9" w14:textId="77777777" w:rsidTr="00185E71">
        <w:trPr>
          <w:trHeight w:val="892"/>
        </w:trPr>
        <w:tc>
          <w:tcPr>
            <w:tcW w:w="9242" w:type="dxa"/>
          </w:tcPr>
          <w:p w14:paraId="6ABB3FD9" w14:textId="77777777" w:rsidR="004E095D" w:rsidRPr="008C4273" w:rsidRDefault="004E095D" w:rsidP="00185E71">
            <w:pPr>
              <w:tabs>
                <w:tab w:val="left" w:pos="7938"/>
              </w:tabs>
              <w:rPr>
                <w:sz w:val="24"/>
                <w:szCs w:val="24"/>
              </w:rPr>
            </w:pPr>
          </w:p>
        </w:tc>
      </w:tr>
    </w:tbl>
    <w:p w14:paraId="43E92077" w14:textId="77777777" w:rsidR="004E095D" w:rsidRPr="008C4273" w:rsidRDefault="004E095D" w:rsidP="004E095D">
      <w:pPr>
        <w:tabs>
          <w:tab w:val="left" w:pos="7938"/>
        </w:tabs>
        <w:ind w:left="426" w:hanging="426"/>
        <w:rPr>
          <w:sz w:val="24"/>
          <w:szCs w:val="24"/>
        </w:rPr>
      </w:pPr>
    </w:p>
    <w:p w14:paraId="618F476D" w14:textId="77777777" w:rsidR="004E095D" w:rsidRPr="0048721B" w:rsidRDefault="004E095D" w:rsidP="004E095D">
      <w:pPr>
        <w:tabs>
          <w:tab w:val="left" w:pos="7938"/>
        </w:tabs>
        <w:ind w:left="426" w:hanging="426"/>
        <w:rPr>
          <w:b/>
          <w:sz w:val="24"/>
          <w:szCs w:val="24"/>
        </w:rPr>
      </w:pPr>
      <w:proofErr w:type="gramStart"/>
      <w:r>
        <w:rPr>
          <w:b/>
          <w:sz w:val="24"/>
          <w:szCs w:val="24"/>
        </w:rPr>
        <w:t>Q9</w:t>
      </w:r>
      <w:r w:rsidRPr="008C4273">
        <w:rPr>
          <w:b/>
          <w:sz w:val="24"/>
          <w:szCs w:val="24"/>
        </w:rPr>
        <w:t>) Do you expect to create job opportunities in the future?</w:t>
      </w:r>
      <w:proofErr w:type="gramEnd"/>
    </w:p>
    <w:tbl>
      <w:tblPr>
        <w:tblStyle w:val="TableGrid"/>
        <w:tblW w:w="0" w:type="auto"/>
        <w:tblInd w:w="426" w:type="dxa"/>
        <w:tblLook w:val="04A0" w:firstRow="1" w:lastRow="0" w:firstColumn="1" w:lastColumn="0" w:noHBand="0" w:noVBand="1"/>
      </w:tblPr>
      <w:tblGrid>
        <w:gridCol w:w="1383"/>
        <w:gridCol w:w="567"/>
      </w:tblGrid>
      <w:tr w:rsidR="004E095D" w:rsidRPr="008C4273" w14:paraId="672DE244" w14:textId="77777777" w:rsidTr="00185E71">
        <w:tc>
          <w:tcPr>
            <w:tcW w:w="1383" w:type="dxa"/>
          </w:tcPr>
          <w:p w14:paraId="50B40467" w14:textId="77777777" w:rsidR="004E095D" w:rsidRPr="008C4273" w:rsidRDefault="004E095D" w:rsidP="00185E71">
            <w:pPr>
              <w:tabs>
                <w:tab w:val="left" w:pos="7938"/>
              </w:tabs>
            </w:pPr>
            <w:r w:rsidRPr="008C4273">
              <w:t>Yes</w:t>
            </w:r>
          </w:p>
        </w:tc>
        <w:tc>
          <w:tcPr>
            <w:tcW w:w="567" w:type="dxa"/>
          </w:tcPr>
          <w:p w14:paraId="2519BB29" w14:textId="77777777" w:rsidR="004E095D" w:rsidRPr="008C4273" w:rsidRDefault="004E095D" w:rsidP="00185E71">
            <w:pPr>
              <w:tabs>
                <w:tab w:val="left" w:pos="7938"/>
              </w:tabs>
              <w:rPr>
                <w:sz w:val="24"/>
                <w:szCs w:val="24"/>
              </w:rPr>
            </w:pPr>
          </w:p>
        </w:tc>
      </w:tr>
      <w:tr w:rsidR="004E095D" w:rsidRPr="008C4273" w14:paraId="0525D141" w14:textId="77777777" w:rsidTr="00185E71">
        <w:tc>
          <w:tcPr>
            <w:tcW w:w="1383" w:type="dxa"/>
          </w:tcPr>
          <w:p w14:paraId="664E4AC1" w14:textId="77777777" w:rsidR="004E095D" w:rsidRPr="008C4273" w:rsidRDefault="004E095D" w:rsidP="00185E71">
            <w:pPr>
              <w:tabs>
                <w:tab w:val="left" w:pos="7938"/>
              </w:tabs>
            </w:pPr>
            <w:r w:rsidRPr="008C4273">
              <w:t>No</w:t>
            </w:r>
          </w:p>
        </w:tc>
        <w:tc>
          <w:tcPr>
            <w:tcW w:w="567" w:type="dxa"/>
          </w:tcPr>
          <w:p w14:paraId="6496B836" w14:textId="77777777" w:rsidR="004E095D" w:rsidRPr="008C4273" w:rsidRDefault="004E095D" w:rsidP="00185E71">
            <w:pPr>
              <w:tabs>
                <w:tab w:val="left" w:pos="7938"/>
              </w:tabs>
              <w:rPr>
                <w:sz w:val="24"/>
                <w:szCs w:val="24"/>
              </w:rPr>
            </w:pPr>
          </w:p>
        </w:tc>
      </w:tr>
      <w:tr w:rsidR="004E095D" w:rsidRPr="008C4273" w14:paraId="53BD27F9" w14:textId="77777777" w:rsidTr="00185E71">
        <w:tc>
          <w:tcPr>
            <w:tcW w:w="1383" w:type="dxa"/>
          </w:tcPr>
          <w:p w14:paraId="16D951BB" w14:textId="77777777" w:rsidR="004E095D" w:rsidRPr="008C4273" w:rsidRDefault="004E095D" w:rsidP="00185E71">
            <w:pPr>
              <w:tabs>
                <w:tab w:val="left" w:pos="7938"/>
              </w:tabs>
            </w:pPr>
            <w:r w:rsidRPr="008C4273">
              <w:t>Don’t know</w:t>
            </w:r>
          </w:p>
        </w:tc>
        <w:tc>
          <w:tcPr>
            <w:tcW w:w="567" w:type="dxa"/>
          </w:tcPr>
          <w:p w14:paraId="2A211F5E" w14:textId="77777777" w:rsidR="004E095D" w:rsidRPr="008C4273" w:rsidRDefault="004E095D" w:rsidP="00185E71">
            <w:pPr>
              <w:tabs>
                <w:tab w:val="left" w:pos="7938"/>
              </w:tabs>
              <w:rPr>
                <w:sz w:val="24"/>
                <w:szCs w:val="24"/>
              </w:rPr>
            </w:pPr>
          </w:p>
        </w:tc>
      </w:tr>
    </w:tbl>
    <w:p w14:paraId="1AB35898" w14:textId="77777777" w:rsidR="004E095D" w:rsidRPr="008C4273" w:rsidRDefault="004E095D" w:rsidP="004E095D">
      <w:pPr>
        <w:tabs>
          <w:tab w:val="left" w:pos="7938"/>
        </w:tabs>
        <w:ind w:left="426" w:hanging="426"/>
        <w:rPr>
          <w:b/>
          <w:sz w:val="24"/>
          <w:szCs w:val="24"/>
        </w:rPr>
      </w:pPr>
    </w:p>
    <w:p w14:paraId="6D5A9097" w14:textId="77777777" w:rsidR="004E095D" w:rsidRDefault="004E095D" w:rsidP="004E095D">
      <w:pPr>
        <w:tabs>
          <w:tab w:val="left" w:pos="7938"/>
        </w:tabs>
        <w:ind w:left="426" w:hanging="426"/>
        <w:rPr>
          <w:b/>
          <w:sz w:val="24"/>
          <w:szCs w:val="24"/>
        </w:rPr>
      </w:pPr>
      <w:proofErr w:type="gramStart"/>
      <w:r w:rsidRPr="008C4273">
        <w:rPr>
          <w:b/>
          <w:sz w:val="24"/>
          <w:szCs w:val="24"/>
        </w:rPr>
        <w:t>Q</w:t>
      </w:r>
      <w:r>
        <w:rPr>
          <w:b/>
          <w:sz w:val="24"/>
          <w:szCs w:val="24"/>
        </w:rPr>
        <w:t>10</w:t>
      </w:r>
      <w:r w:rsidRPr="008C4273">
        <w:rPr>
          <w:b/>
          <w:sz w:val="24"/>
          <w:szCs w:val="24"/>
        </w:rPr>
        <w:t>) Do you expect to reduce your workforce in the future?</w:t>
      </w:r>
      <w:proofErr w:type="gramEnd"/>
      <w:r>
        <w:rPr>
          <w:b/>
          <w:sz w:val="24"/>
          <w:szCs w:val="24"/>
        </w:rPr>
        <w:t xml:space="preserve"> </w:t>
      </w:r>
    </w:p>
    <w:p w14:paraId="4669D4BC" w14:textId="77777777" w:rsidR="004E095D" w:rsidRPr="00403ADD" w:rsidRDefault="004E095D" w:rsidP="004E095D">
      <w:pPr>
        <w:tabs>
          <w:tab w:val="left" w:pos="7938"/>
        </w:tabs>
        <w:ind w:left="567"/>
        <w:rPr>
          <w:i/>
          <w:sz w:val="24"/>
          <w:szCs w:val="24"/>
        </w:rPr>
      </w:pPr>
      <w:r w:rsidRPr="00403ADD">
        <w:rPr>
          <w:i/>
          <w:sz w:val="24"/>
          <w:szCs w:val="24"/>
        </w:rPr>
        <w:t>(This information will be used only to provide an overall picture and will be kept strictly confidential)</w:t>
      </w:r>
    </w:p>
    <w:tbl>
      <w:tblPr>
        <w:tblStyle w:val="TableGrid"/>
        <w:tblW w:w="0" w:type="auto"/>
        <w:tblInd w:w="426" w:type="dxa"/>
        <w:tblLook w:val="04A0" w:firstRow="1" w:lastRow="0" w:firstColumn="1" w:lastColumn="0" w:noHBand="0" w:noVBand="1"/>
      </w:tblPr>
      <w:tblGrid>
        <w:gridCol w:w="1383"/>
        <w:gridCol w:w="567"/>
      </w:tblGrid>
      <w:tr w:rsidR="004E095D" w:rsidRPr="008C4273" w14:paraId="6D87A623" w14:textId="77777777" w:rsidTr="00185E71">
        <w:tc>
          <w:tcPr>
            <w:tcW w:w="1383" w:type="dxa"/>
          </w:tcPr>
          <w:p w14:paraId="65130F14" w14:textId="77777777" w:rsidR="004E095D" w:rsidRPr="008C4273" w:rsidRDefault="004E095D" w:rsidP="00185E71">
            <w:pPr>
              <w:tabs>
                <w:tab w:val="left" w:pos="7938"/>
              </w:tabs>
            </w:pPr>
            <w:r w:rsidRPr="008C4273">
              <w:t>Yes</w:t>
            </w:r>
          </w:p>
        </w:tc>
        <w:tc>
          <w:tcPr>
            <w:tcW w:w="567" w:type="dxa"/>
          </w:tcPr>
          <w:p w14:paraId="273669DA" w14:textId="77777777" w:rsidR="004E095D" w:rsidRPr="008C4273" w:rsidRDefault="004E095D" w:rsidP="00185E71">
            <w:pPr>
              <w:tabs>
                <w:tab w:val="left" w:pos="7938"/>
              </w:tabs>
              <w:rPr>
                <w:sz w:val="24"/>
                <w:szCs w:val="24"/>
              </w:rPr>
            </w:pPr>
          </w:p>
        </w:tc>
      </w:tr>
      <w:tr w:rsidR="004E095D" w:rsidRPr="008C4273" w14:paraId="5C9B0AF9" w14:textId="77777777" w:rsidTr="00185E71">
        <w:tc>
          <w:tcPr>
            <w:tcW w:w="1383" w:type="dxa"/>
          </w:tcPr>
          <w:p w14:paraId="07FD73AC" w14:textId="77777777" w:rsidR="004E095D" w:rsidRPr="008C4273" w:rsidRDefault="004E095D" w:rsidP="00185E71">
            <w:pPr>
              <w:tabs>
                <w:tab w:val="left" w:pos="7938"/>
              </w:tabs>
            </w:pPr>
            <w:r w:rsidRPr="008C4273">
              <w:t>No</w:t>
            </w:r>
          </w:p>
        </w:tc>
        <w:tc>
          <w:tcPr>
            <w:tcW w:w="567" w:type="dxa"/>
          </w:tcPr>
          <w:p w14:paraId="214B30C7" w14:textId="77777777" w:rsidR="004E095D" w:rsidRPr="008C4273" w:rsidRDefault="004E095D" w:rsidP="00185E71">
            <w:pPr>
              <w:tabs>
                <w:tab w:val="left" w:pos="7938"/>
              </w:tabs>
              <w:rPr>
                <w:sz w:val="24"/>
                <w:szCs w:val="24"/>
              </w:rPr>
            </w:pPr>
          </w:p>
        </w:tc>
      </w:tr>
      <w:tr w:rsidR="004E095D" w:rsidRPr="008C4273" w14:paraId="27F199D5" w14:textId="77777777" w:rsidTr="00185E71">
        <w:tc>
          <w:tcPr>
            <w:tcW w:w="1383" w:type="dxa"/>
          </w:tcPr>
          <w:p w14:paraId="4300D3A4" w14:textId="77777777" w:rsidR="004E095D" w:rsidRPr="008C4273" w:rsidRDefault="004E095D" w:rsidP="00185E71">
            <w:pPr>
              <w:tabs>
                <w:tab w:val="left" w:pos="7938"/>
              </w:tabs>
            </w:pPr>
            <w:r w:rsidRPr="008C4273">
              <w:t>Don’t know</w:t>
            </w:r>
          </w:p>
        </w:tc>
        <w:tc>
          <w:tcPr>
            <w:tcW w:w="567" w:type="dxa"/>
          </w:tcPr>
          <w:p w14:paraId="11C4049C" w14:textId="77777777" w:rsidR="004E095D" w:rsidRPr="008C4273" w:rsidRDefault="004E095D" w:rsidP="00185E71">
            <w:pPr>
              <w:tabs>
                <w:tab w:val="left" w:pos="7938"/>
              </w:tabs>
              <w:rPr>
                <w:sz w:val="24"/>
                <w:szCs w:val="24"/>
              </w:rPr>
            </w:pPr>
          </w:p>
        </w:tc>
      </w:tr>
    </w:tbl>
    <w:p w14:paraId="7AA74CF4" w14:textId="77777777" w:rsidR="004E095D" w:rsidRPr="008C4273" w:rsidRDefault="004E095D" w:rsidP="004E095D">
      <w:pPr>
        <w:tabs>
          <w:tab w:val="left" w:pos="7938"/>
        </w:tabs>
        <w:ind w:left="426" w:hanging="426"/>
        <w:rPr>
          <w:sz w:val="24"/>
          <w:szCs w:val="24"/>
        </w:rPr>
      </w:pPr>
    </w:p>
    <w:p w14:paraId="7F401EE7" w14:textId="77777777" w:rsidR="004E095D" w:rsidRPr="0048721B" w:rsidRDefault="004E095D" w:rsidP="004E095D">
      <w:pPr>
        <w:tabs>
          <w:tab w:val="left" w:pos="7938"/>
        </w:tabs>
        <w:ind w:left="426" w:hanging="426"/>
        <w:rPr>
          <w:b/>
          <w:sz w:val="24"/>
          <w:szCs w:val="24"/>
        </w:rPr>
      </w:pPr>
      <w:r>
        <w:rPr>
          <w:b/>
          <w:sz w:val="24"/>
          <w:szCs w:val="24"/>
        </w:rPr>
        <w:t>Q11</w:t>
      </w:r>
      <w:r w:rsidRPr="008C4273">
        <w:rPr>
          <w:b/>
          <w:sz w:val="24"/>
          <w:szCs w:val="24"/>
        </w:rPr>
        <w:t>) Do you have a shortage of skilled employees?</w:t>
      </w:r>
    </w:p>
    <w:tbl>
      <w:tblPr>
        <w:tblStyle w:val="TableGrid"/>
        <w:tblW w:w="0" w:type="auto"/>
        <w:tblInd w:w="426" w:type="dxa"/>
        <w:tblLook w:val="04A0" w:firstRow="1" w:lastRow="0" w:firstColumn="1" w:lastColumn="0" w:noHBand="0" w:noVBand="1"/>
      </w:tblPr>
      <w:tblGrid>
        <w:gridCol w:w="675"/>
        <w:gridCol w:w="567"/>
      </w:tblGrid>
      <w:tr w:rsidR="004E095D" w:rsidRPr="008C4273" w14:paraId="1455DFDE" w14:textId="77777777" w:rsidTr="00185E71">
        <w:tc>
          <w:tcPr>
            <w:tcW w:w="675" w:type="dxa"/>
          </w:tcPr>
          <w:p w14:paraId="59EE8445" w14:textId="77777777" w:rsidR="004E095D" w:rsidRPr="008C4273" w:rsidRDefault="004E095D" w:rsidP="00185E71">
            <w:pPr>
              <w:tabs>
                <w:tab w:val="left" w:pos="7938"/>
              </w:tabs>
            </w:pPr>
            <w:r w:rsidRPr="008C4273">
              <w:t>Yes</w:t>
            </w:r>
          </w:p>
        </w:tc>
        <w:tc>
          <w:tcPr>
            <w:tcW w:w="567" w:type="dxa"/>
          </w:tcPr>
          <w:p w14:paraId="2E552AC0" w14:textId="77777777" w:rsidR="004E095D" w:rsidRPr="008C4273" w:rsidRDefault="004E095D" w:rsidP="00185E71">
            <w:pPr>
              <w:tabs>
                <w:tab w:val="left" w:pos="7938"/>
              </w:tabs>
              <w:rPr>
                <w:sz w:val="24"/>
                <w:szCs w:val="24"/>
              </w:rPr>
            </w:pPr>
          </w:p>
        </w:tc>
      </w:tr>
      <w:tr w:rsidR="004E095D" w:rsidRPr="008C4273" w14:paraId="0BB266E4" w14:textId="77777777" w:rsidTr="00185E71">
        <w:tc>
          <w:tcPr>
            <w:tcW w:w="675" w:type="dxa"/>
          </w:tcPr>
          <w:p w14:paraId="3D7A1281" w14:textId="77777777" w:rsidR="004E095D" w:rsidRPr="008C4273" w:rsidRDefault="004E095D" w:rsidP="00185E71">
            <w:pPr>
              <w:tabs>
                <w:tab w:val="left" w:pos="7938"/>
              </w:tabs>
            </w:pPr>
            <w:r w:rsidRPr="008C4273">
              <w:t>No</w:t>
            </w:r>
          </w:p>
        </w:tc>
        <w:tc>
          <w:tcPr>
            <w:tcW w:w="567" w:type="dxa"/>
          </w:tcPr>
          <w:p w14:paraId="0F24A3F3" w14:textId="77777777" w:rsidR="004E095D" w:rsidRPr="008C4273" w:rsidRDefault="004E095D" w:rsidP="00185E71">
            <w:pPr>
              <w:tabs>
                <w:tab w:val="left" w:pos="7938"/>
              </w:tabs>
              <w:rPr>
                <w:sz w:val="24"/>
                <w:szCs w:val="24"/>
              </w:rPr>
            </w:pPr>
          </w:p>
        </w:tc>
      </w:tr>
    </w:tbl>
    <w:p w14:paraId="5621E27D" w14:textId="77777777" w:rsidR="004E095D" w:rsidRDefault="004E095D" w:rsidP="004E095D">
      <w:pPr>
        <w:tabs>
          <w:tab w:val="left" w:pos="7938"/>
        </w:tabs>
        <w:rPr>
          <w:sz w:val="24"/>
          <w:szCs w:val="24"/>
        </w:rPr>
      </w:pPr>
    </w:p>
    <w:p w14:paraId="6CFAAEF2" w14:textId="77777777" w:rsidR="004E095D" w:rsidRPr="008C4273" w:rsidRDefault="004E095D" w:rsidP="004E095D">
      <w:pPr>
        <w:tabs>
          <w:tab w:val="left" w:pos="7938"/>
        </w:tabs>
        <w:rPr>
          <w:sz w:val="24"/>
          <w:szCs w:val="24"/>
        </w:rPr>
      </w:pPr>
      <w:r w:rsidRPr="008C4273">
        <w:rPr>
          <w:sz w:val="24"/>
          <w:szCs w:val="24"/>
        </w:rPr>
        <w:t>If ‘No’, please go to Q1</w:t>
      </w:r>
      <w:r>
        <w:rPr>
          <w:sz w:val="24"/>
          <w:szCs w:val="24"/>
        </w:rPr>
        <w:t>3</w:t>
      </w:r>
      <w:r w:rsidRPr="008C4273">
        <w:rPr>
          <w:sz w:val="24"/>
          <w:szCs w:val="24"/>
        </w:rPr>
        <w:t>.</w:t>
      </w:r>
    </w:p>
    <w:p w14:paraId="68167C70" w14:textId="77777777" w:rsidR="004E095D" w:rsidRPr="00B54598" w:rsidRDefault="004E095D" w:rsidP="004E095D">
      <w:pPr>
        <w:tabs>
          <w:tab w:val="left" w:pos="7938"/>
        </w:tabs>
        <w:ind w:left="426" w:hanging="426"/>
        <w:rPr>
          <w:b/>
          <w:sz w:val="24"/>
          <w:szCs w:val="24"/>
        </w:rPr>
      </w:pPr>
      <w:r>
        <w:rPr>
          <w:b/>
          <w:sz w:val="24"/>
          <w:szCs w:val="24"/>
        </w:rPr>
        <w:t>Q12</w:t>
      </w:r>
      <w:r w:rsidRPr="008C4273">
        <w:rPr>
          <w:b/>
          <w:sz w:val="24"/>
          <w:szCs w:val="24"/>
        </w:rPr>
        <w:t>) If ‘Yes’, what skill requirements is your business short of?</w:t>
      </w:r>
    </w:p>
    <w:tbl>
      <w:tblPr>
        <w:tblStyle w:val="TableGrid"/>
        <w:tblW w:w="0" w:type="auto"/>
        <w:tblInd w:w="426" w:type="dxa"/>
        <w:tblLook w:val="04A0" w:firstRow="1" w:lastRow="0" w:firstColumn="1" w:lastColumn="0" w:noHBand="0" w:noVBand="1"/>
      </w:tblPr>
      <w:tblGrid>
        <w:gridCol w:w="8090"/>
      </w:tblGrid>
      <w:tr w:rsidR="004E095D" w:rsidRPr="008C4273" w14:paraId="349126C8" w14:textId="77777777" w:rsidTr="00185E71">
        <w:trPr>
          <w:trHeight w:val="1507"/>
        </w:trPr>
        <w:tc>
          <w:tcPr>
            <w:tcW w:w="9242" w:type="dxa"/>
          </w:tcPr>
          <w:p w14:paraId="41B0BEB6" w14:textId="77777777" w:rsidR="004E095D" w:rsidRPr="008C4273" w:rsidRDefault="004E095D" w:rsidP="00185E71">
            <w:pPr>
              <w:tabs>
                <w:tab w:val="left" w:pos="7938"/>
              </w:tabs>
              <w:rPr>
                <w:sz w:val="24"/>
                <w:szCs w:val="24"/>
              </w:rPr>
            </w:pPr>
          </w:p>
        </w:tc>
      </w:tr>
    </w:tbl>
    <w:p w14:paraId="3F899841" w14:textId="77777777" w:rsidR="004E095D" w:rsidRPr="008C4273" w:rsidRDefault="004E095D" w:rsidP="004E095D">
      <w:pPr>
        <w:tabs>
          <w:tab w:val="left" w:pos="7938"/>
        </w:tabs>
        <w:ind w:left="426" w:hanging="426"/>
        <w:rPr>
          <w:sz w:val="24"/>
          <w:szCs w:val="24"/>
        </w:rPr>
      </w:pPr>
    </w:p>
    <w:p w14:paraId="1CA2C809" w14:textId="77777777" w:rsidR="004E095D" w:rsidRPr="00B54598" w:rsidRDefault="004E095D" w:rsidP="004E095D">
      <w:pPr>
        <w:tabs>
          <w:tab w:val="left" w:pos="7938"/>
        </w:tabs>
        <w:rPr>
          <w:b/>
          <w:sz w:val="24"/>
          <w:szCs w:val="24"/>
        </w:rPr>
      </w:pPr>
      <w:r>
        <w:rPr>
          <w:b/>
          <w:sz w:val="24"/>
          <w:szCs w:val="24"/>
        </w:rPr>
        <w:t>Q13</w:t>
      </w:r>
      <w:r w:rsidRPr="008C4273">
        <w:rPr>
          <w:b/>
          <w:sz w:val="24"/>
          <w:szCs w:val="24"/>
        </w:rPr>
        <w:t>) If you have had problems filling job vacancies over the last 1</w:t>
      </w:r>
      <w:r>
        <w:rPr>
          <w:b/>
          <w:sz w:val="24"/>
          <w:szCs w:val="24"/>
        </w:rPr>
        <w:t xml:space="preserve">2 months, was it because of:  </w:t>
      </w:r>
      <w:r w:rsidRPr="00B54598">
        <w:rPr>
          <w:sz w:val="24"/>
          <w:szCs w:val="24"/>
        </w:rPr>
        <w:t>(</w:t>
      </w:r>
      <w:r>
        <w:rPr>
          <w:sz w:val="24"/>
          <w:szCs w:val="24"/>
        </w:rPr>
        <w:t>Please tick all that apply)</w:t>
      </w:r>
    </w:p>
    <w:tbl>
      <w:tblPr>
        <w:tblStyle w:val="TableGrid"/>
        <w:tblW w:w="0" w:type="auto"/>
        <w:tblInd w:w="392" w:type="dxa"/>
        <w:tblLook w:val="04A0" w:firstRow="1" w:lastRow="0" w:firstColumn="1" w:lastColumn="0" w:noHBand="0" w:noVBand="1"/>
      </w:tblPr>
      <w:tblGrid>
        <w:gridCol w:w="5245"/>
        <w:gridCol w:w="567"/>
      </w:tblGrid>
      <w:tr w:rsidR="004E095D" w:rsidRPr="008C4273" w14:paraId="3D86E4CB" w14:textId="77777777" w:rsidTr="00185E71">
        <w:tc>
          <w:tcPr>
            <w:tcW w:w="5245" w:type="dxa"/>
          </w:tcPr>
          <w:p w14:paraId="2BE0D39E" w14:textId="77777777" w:rsidR="004E095D" w:rsidRPr="008C4273" w:rsidRDefault="004E095D" w:rsidP="00185E71">
            <w:pPr>
              <w:tabs>
                <w:tab w:val="left" w:pos="7938"/>
              </w:tabs>
            </w:pPr>
            <w:r w:rsidRPr="008C4273">
              <w:t>Lack of applicants with required qualifications/skills</w:t>
            </w:r>
          </w:p>
        </w:tc>
        <w:tc>
          <w:tcPr>
            <w:tcW w:w="567" w:type="dxa"/>
          </w:tcPr>
          <w:p w14:paraId="6B231FC6" w14:textId="77777777" w:rsidR="004E095D" w:rsidRPr="008C4273" w:rsidRDefault="004E095D" w:rsidP="00185E71">
            <w:pPr>
              <w:tabs>
                <w:tab w:val="left" w:pos="7938"/>
              </w:tabs>
              <w:rPr>
                <w:sz w:val="24"/>
                <w:szCs w:val="24"/>
              </w:rPr>
            </w:pPr>
          </w:p>
        </w:tc>
      </w:tr>
      <w:tr w:rsidR="004E095D" w:rsidRPr="008C4273" w14:paraId="4CCBA52C" w14:textId="77777777" w:rsidTr="00185E71">
        <w:tc>
          <w:tcPr>
            <w:tcW w:w="5245" w:type="dxa"/>
          </w:tcPr>
          <w:p w14:paraId="7B040EF1" w14:textId="77777777" w:rsidR="004E095D" w:rsidRPr="008C4273" w:rsidRDefault="004E095D" w:rsidP="00185E71">
            <w:pPr>
              <w:tabs>
                <w:tab w:val="left" w:pos="7938"/>
              </w:tabs>
            </w:pPr>
            <w:r w:rsidRPr="008C4273">
              <w:t>Lack of applicants with required work experience</w:t>
            </w:r>
          </w:p>
        </w:tc>
        <w:tc>
          <w:tcPr>
            <w:tcW w:w="567" w:type="dxa"/>
          </w:tcPr>
          <w:p w14:paraId="65BE3387" w14:textId="77777777" w:rsidR="004E095D" w:rsidRPr="008C4273" w:rsidRDefault="004E095D" w:rsidP="00185E71">
            <w:pPr>
              <w:tabs>
                <w:tab w:val="left" w:pos="7938"/>
              </w:tabs>
              <w:rPr>
                <w:sz w:val="24"/>
                <w:szCs w:val="24"/>
              </w:rPr>
            </w:pPr>
          </w:p>
        </w:tc>
      </w:tr>
      <w:tr w:rsidR="004E095D" w:rsidRPr="008C4273" w14:paraId="142CB029" w14:textId="77777777" w:rsidTr="00185E71">
        <w:tc>
          <w:tcPr>
            <w:tcW w:w="5245" w:type="dxa"/>
          </w:tcPr>
          <w:p w14:paraId="3B8C6EBD" w14:textId="77777777" w:rsidR="004E095D" w:rsidRPr="008C4273" w:rsidRDefault="004E095D" w:rsidP="00185E71">
            <w:pPr>
              <w:tabs>
                <w:tab w:val="left" w:pos="7938"/>
              </w:tabs>
            </w:pPr>
            <w:r w:rsidRPr="008C4273">
              <w:t>Lack of suitable candidates/basic ability</w:t>
            </w:r>
          </w:p>
        </w:tc>
        <w:tc>
          <w:tcPr>
            <w:tcW w:w="567" w:type="dxa"/>
          </w:tcPr>
          <w:p w14:paraId="158115C4" w14:textId="77777777" w:rsidR="004E095D" w:rsidRPr="008C4273" w:rsidRDefault="004E095D" w:rsidP="00185E71">
            <w:pPr>
              <w:tabs>
                <w:tab w:val="left" w:pos="7938"/>
              </w:tabs>
              <w:rPr>
                <w:sz w:val="24"/>
                <w:szCs w:val="24"/>
              </w:rPr>
            </w:pPr>
          </w:p>
        </w:tc>
      </w:tr>
      <w:tr w:rsidR="004E095D" w:rsidRPr="008C4273" w14:paraId="4CD3F478" w14:textId="77777777" w:rsidTr="00185E71">
        <w:tc>
          <w:tcPr>
            <w:tcW w:w="5245" w:type="dxa"/>
          </w:tcPr>
          <w:p w14:paraId="116ED1F7" w14:textId="77777777" w:rsidR="004E095D" w:rsidRPr="008C4273" w:rsidRDefault="004E095D" w:rsidP="00185E71">
            <w:pPr>
              <w:tabs>
                <w:tab w:val="left" w:pos="7938"/>
              </w:tabs>
            </w:pPr>
            <w:r>
              <w:t xml:space="preserve">Lack of </w:t>
            </w:r>
            <w:commentRangeStart w:id="17"/>
            <w:r>
              <w:t>affordable housing</w:t>
            </w:r>
            <w:commentRangeEnd w:id="17"/>
            <w:r>
              <w:rPr>
                <w:rStyle w:val="CommentReference"/>
              </w:rPr>
              <w:commentReference w:id="17"/>
            </w:r>
          </w:p>
        </w:tc>
        <w:tc>
          <w:tcPr>
            <w:tcW w:w="567" w:type="dxa"/>
          </w:tcPr>
          <w:p w14:paraId="6379A5A1" w14:textId="77777777" w:rsidR="004E095D" w:rsidRPr="008C4273" w:rsidRDefault="004E095D" w:rsidP="00185E71">
            <w:pPr>
              <w:tabs>
                <w:tab w:val="left" w:pos="7938"/>
              </w:tabs>
              <w:rPr>
                <w:sz w:val="24"/>
                <w:szCs w:val="24"/>
              </w:rPr>
            </w:pPr>
          </w:p>
        </w:tc>
      </w:tr>
      <w:tr w:rsidR="004E095D" w:rsidRPr="008C4273" w14:paraId="5EC4AD0D" w14:textId="77777777" w:rsidTr="00185E71">
        <w:tc>
          <w:tcPr>
            <w:tcW w:w="5245" w:type="dxa"/>
          </w:tcPr>
          <w:p w14:paraId="7A567768" w14:textId="77777777" w:rsidR="004E095D" w:rsidRPr="008C4273" w:rsidRDefault="004E095D" w:rsidP="00185E71">
            <w:pPr>
              <w:tabs>
                <w:tab w:val="left" w:pos="7938"/>
              </w:tabs>
            </w:pPr>
            <w:r w:rsidRPr="008C4273">
              <w:t>Unsocial hours/shift work</w:t>
            </w:r>
          </w:p>
        </w:tc>
        <w:tc>
          <w:tcPr>
            <w:tcW w:w="567" w:type="dxa"/>
          </w:tcPr>
          <w:p w14:paraId="622FCC7C" w14:textId="77777777" w:rsidR="004E095D" w:rsidRPr="008C4273" w:rsidRDefault="004E095D" w:rsidP="00185E71">
            <w:pPr>
              <w:tabs>
                <w:tab w:val="left" w:pos="7938"/>
              </w:tabs>
              <w:rPr>
                <w:sz w:val="24"/>
                <w:szCs w:val="24"/>
              </w:rPr>
            </w:pPr>
          </w:p>
        </w:tc>
      </w:tr>
      <w:tr w:rsidR="004E095D" w:rsidRPr="008C4273" w14:paraId="398D267F" w14:textId="77777777" w:rsidTr="00185E71">
        <w:tc>
          <w:tcPr>
            <w:tcW w:w="5245" w:type="dxa"/>
          </w:tcPr>
          <w:p w14:paraId="3A2FBD2A" w14:textId="77777777" w:rsidR="004E095D" w:rsidRPr="008C4273" w:rsidRDefault="004E095D" w:rsidP="00185E71">
            <w:pPr>
              <w:tabs>
                <w:tab w:val="left" w:pos="7938"/>
              </w:tabs>
            </w:pPr>
            <w:r w:rsidRPr="008C4273">
              <w:t>Lack of public transport</w:t>
            </w:r>
          </w:p>
        </w:tc>
        <w:tc>
          <w:tcPr>
            <w:tcW w:w="567" w:type="dxa"/>
          </w:tcPr>
          <w:p w14:paraId="5478CE3F" w14:textId="77777777" w:rsidR="004E095D" w:rsidRPr="008C4273" w:rsidRDefault="004E095D" w:rsidP="00185E71">
            <w:pPr>
              <w:tabs>
                <w:tab w:val="left" w:pos="7938"/>
              </w:tabs>
              <w:rPr>
                <w:sz w:val="24"/>
                <w:szCs w:val="24"/>
              </w:rPr>
            </w:pPr>
          </w:p>
        </w:tc>
      </w:tr>
      <w:tr w:rsidR="004E095D" w:rsidRPr="008C4273" w14:paraId="66C24EFE" w14:textId="77777777" w:rsidTr="00185E71">
        <w:tc>
          <w:tcPr>
            <w:tcW w:w="5245" w:type="dxa"/>
          </w:tcPr>
          <w:p w14:paraId="770AA748" w14:textId="77777777" w:rsidR="004E095D" w:rsidRPr="008C4273" w:rsidRDefault="004E095D" w:rsidP="00185E71">
            <w:pPr>
              <w:tabs>
                <w:tab w:val="left" w:pos="7938"/>
              </w:tabs>
            </w:pPr>
            <w:r w:rsidRPr="008C4273">
              <w:t>Other (please specify)</w:t>
            </w:r>
          </w:p>
        </w:tc>
        <w:tc>
          <w:tcPr>
            <w:tcW w:w="567" w:type="dxa"/>
          </w:tcPr>
          <w:p w14:paraId="6EC06A7E" w14:textId="77777777" w:rsidR="004E095D" w:rsidRPr="008C4273" w:rsidRDefault="004E095D" w:rsidP="00185E71">
            <w:pPr>
              <w:tabs>
                <w:tab w:val="left" w:pos="7938"/>
              </w:tabs>
              <w:rPr>
                <w:sz w:val="24"/>
                <w:szCs w:val="24"/>
              </w:rPr>
            </w:pPr>
          </w:p>
        </w:tc>
      </w:tr>
    </w:tbl>
    <w:p w14:paraId="475D63C7" w14:textId="77777777" w:rsidR="004E095D" w:rsidRPr="008C4273" w:rsidRDefault="004E095D" w:rsidP="004E095D">
      <w:pPr>
        <w:tabs>
          <w:tab w:val="left" w:pos="7938"/>
        </w:tabs>
        <w:ind w:left="142"/>
        <w:rPr>
          <w:sz w:val="24"/>
          <w:szCs w:val="24"/>
        </w:rPr>
      </w:pPr>
    </w:p>
    <w:tbl>
      <w:tblPr>
        <w:tblStyle w:val="TableGrid"/>
        <w:tblW w:w="0" w:type="auto"/>
        <w:tblInd w:w="392" w:type="dxa"/>
        <w:tblLook w:val="04A0" w:firstRow="1" w:lastRow="0" w:firstColumn="1" w:lastColumn="0" w:noHBand="0" w:noVBand="1"/>
      </w:tblPr>
      <w:tblGrid>
        <w:gridCol w:w="8124"/>
      </w:tblGrid>
      <w:tr w:rsidR="004E095D" w:rsidRPr="008C4273" w14:paraId="27F1309A" w14:textId="77777777" w:rsidTr="00185E71">
        <w:trPr>
          <w:trHeight w:val="767"/>
        </w:trPr>
        <w:tc>
          <w:tcPr>
            <w:tcW w:w="8850" w:type="dxa"/>
          </w:tcPr>
          <w:p w14:paraId="64C9ACA5" w14:textId="77777777" w:rsidR="004E095D" w:rsidRPr="008C4273" w:rsidRDefault="004E095D" w:rsidP="00185E71">
            <w:pPr>
              <w:tabs>
                <w:tab w:val="left" w:pos="7938"/>
              </w:tabs>
              <w:rPr>
                <w:sz w:val="24"/>
                <w:szCs w:val="24"/>
              </w:rPr>
            </w:pPr>
          </w:p>
        </w:tc>
      </w:tr>
    </w:tbl>
    <w:p w14:paraId="6AE244AE" w14:textId="77777777" w:rsidR="004E095D" w:rsidRDefault="004E095D" w:rsidP="004E095D">
      <w:pPr>
        <w:ind w:right="-46"/>
        <w:rPr>
          <w:sz w:val="24"/>
          <w:szCs w:val="24"/>
        </w:rPr>
      </w:pPr>
    </w:p>
    <w:p w14:paraId="0571C505" w14:textId="77777777" w:rsidR="004E095D" w:rsidRPr="008C4273" w:rsidRDefault="004E095D" w:rsidP="004E095D">
      <w:pPr>
        <w:ind w:right="-46"/>
        <w:rPr>
          <w:b/>
          <w:sz w:val="24"/>
          <w:szCs w:val="24"/>
        </w:rPr>
      </w:pPr>
    </w:p>
    <w:p w14:paraId="78A00364" w14:textId="77777777" w:rsidR="004E095D" w:rsidRPr="008C4273" w:rsidRDefault="004E095D" w:rsidP="004E095D">
      <w:pPr>
        <w:ind w:right="-46"/>
        <w:rPr>
          <w:b/>
          <w:sz w:val="24"/>
          <w:szCs w:val="24"/>
        </w:rPr>
      </w:pPr>
      <w:r w:rsidRPr="008C4273">
        <w:rPr>
          <w:b/>
          <w:sz w:val="24"/>
          <w:szCs w:val="24"/>
        </w:rPr>
        <w:t>Q1</w:t>
      </w:r>
      <w:r>
        <w:rPr>
          <w:b/>
          <w:sz w:val="24"/>
          <w:szCs w:val="24"/>
        </w:rPr>
        <w:t>4</w:t>
      </w:r>
      <w:r w:rsidRPr="008C4273">
        <w:rPr>
          <w:sz w:val="24"/>
          <w:szCs w:val="24"/>
        </w:rPr>
        <w:t xml:space="preserve">) </w:t>
      </w:r>
      <w:r w:rsidRPr="008C4273">
        <w:rPr>
          <w:b/>
          <w:sz w:val="24"/>
          <w:szCs w:val="24"/>
        </w:rPr>
        <w:t>Does</w:t>
      </w:r>
      <w:r w:rsidRPr="008C4273">
        <w:rPr>
          <w:sz w:val="24"/>
          <w:szCs w:val="24"/>
        </w:rPr>
        <w:t xml:space="preserve"> </w:t>
      </w:r>
      <w:r w:rsidRPr="008C4273">
        <w:rPr>
          <w:b/>
          <w:sz w:val="24"/>
          <w:szCs w:val="24"/>
        </w:rPr>
        <w:t>your business have a need for any of the following training in Melton?</w:t>
      </w:r>
    </w:p>
    <w:p w14:paraId="2DAF0479" w14:textId="77777777" w:rsidR="004E095D" w:rsidRPr="008C4273" w:rsidRDefault="004E095D" w:rsidP="004E095D">
      <w:pPr>
        <w:ind w:right="-46"/>
        <w:rPr>
          <w:sz w:val="24"/>
          <w:szCs w:val="24"/>
        </w:rPr>
      </w:pPr>
      <w:r w:rsidRPr="008C4273">
        <w:rPr>
          <w:b/>
          <w:sz w:val="24"/>
          <w:szCs w:val="24"/>
        </w:rPr>
        <w:t xml:space="preserve">       </w:t>
      </w:r>
      <w:r w:rsidRPr="00B54598">
        <w:rPr>
          <w:sz w:val="24"/>
          <w:szCs w:val="24"/>
        </w:rPr>
        <w:t xml:space="preserve"> (Please </w:t>
      </w:r>
      <w:r>
        <w:rPr>
          <w:sz w:val="24"/>
          <w:szCs w:val="24"/>
        </w:rPr>
        <w:t>tick all that apply)</w:t>
      </w:r>
    </w:p>
    <w:tbl>
      <w:tblPr>
        <w:tblStyle w:val="TableGrid"/>
        <w:tblW w:w="0" w:type="auto"/>
        <w:tblInd w:w="392" w:type="dxa"/>
        <w:tblLook w:val="04A0" w:firstRow="1" w:lastRow="0" w:firstColumn="1" w:lastColumn="0" w:noHBand="0" w:noVBand="1"/>
      </w:tblPr>
      <w:tblGrid>
        <w:gridCol w:w="2126"/>
        <w:gridCol w:w="425"/>
      </w:tblGrid>
      <w:tr w:rsidR="004E095D" w:rsidRPr="008C4273" w14:paraId="4094B848" w14:textId="77777777" w:rsidTr="00185E71">
        <w:tc>
          <w:tcPr>
            <w:tcW w:w="2126" w:type="dxa"/>
          </w:tcPr>
          <w:p w14:paraId="2E4B5439" w14:textId="77777777" w:rsidR="004E095D" w:rsidRPr="008C4273" w:rsidRDefault="004E095D" w:rsidP="00185E71">
            <w:pPr>
              <w:ind w:right="-46"/>
            </w:pPr>
            <w:r w:rsidRPr="008C4273">
              <w:t>Basic Literacy</w:t>
            </w:r>
          </w:p>
        </w:tc>
        <w:tc>
          <w:tcPr>
            <w:tcW w:w="425" w:type="dxa"/>
          </w:tcPr>
          <w:p w14:paraId="1AEAE660" w14:textId="77777777" w:rsidR="004E095D" w:rsidRPr="008C4273" w:rsidRDefault="004E095D" w:rsidP="00185E71">
            <w:pPr>
              <w:ind w:right="-46"/>
              <w:rPr>
                <w:sz w:val="24"/>
                <w:szCs w:val="24"/>
              </w:rPr>
            </w:pPr>
          </w:p>
        </w:tc>
      </w:tr>
      <w:tr w:rsidR="004E095D" w:rsidRPr="008C4273" w14:paraId="54F4174B" w14:textId="77777777" w:rsidTr="00185E71">
        <w:tc>
          <w:tcPr>
            <w:tcW w:w="2126" w:type="dxa"/>
          </w:tcPr>
          <w:p w14:paraId="246E7FF8" w14:textId="77777777" w:rsidR="004E095D" w:rsidRPr="008C4273" w:rsidRDefault="004E095D" w:rsidP="00185E71">
            <w:pPr>
              <w:ind w:right="-46"/>
            </w:pPr>
            <w:r w:rsidRPr="008C4273">
              <w:t>Basic Numeracy</w:t>
            </w:r>
          </w:p>
        </w:tc>
        <w:tc>
          <w:tcPr>
            <w:tcW w:w="425" w:type="dxa"/>
          </w:tcPr>
          <w:p w14:paraId="3E301074" w14:textId="77777777" w:rsidR="004E095D" w:rsidRPr="008C4273" w:rsidRDefault="004E095D" w:rsidP="00185E71">
            <w:pPr>
              <w:ind w:right="-46"/>
              <w:rPr>
                <w:sz w:val="24"/>
                <w:szCs w:val="24"/>
              </w:rPr>
            </w:pPr>
          </w:p>
        </w:tc>
      </w:tr>
      <w:tr w:rsidR="004E095D" w:rsidRPr="008C4273" w14:paraId="3E31DE1F" w14:textId="77777777" w:rsidTr="00185E71">
        <w:tc>
          <w:tcPr>
            <w:tcW w:w="2126" w:type="dxa"/>
          </w:tcPr>
          <w:p w14:paraId="332E7A54" w14:textId="77777777" w:rsidR="004E095D" w:rsidRPr="008C4273" w:rsidRDefault="004E095D" w:rsidP="00185E71">
            <w:pPr>
              <w:ind w:right="-46"/>
            </w:pPr>
            <w:r w:rsidRPr="008C4273">
              <w:t>ICT Skills</w:t>
            </w:r>
          </w:p>
        </w:tc>
        <w:tc>
          <w:tcPr>
            <w:tcW w:w="425" w:type="dxa"/>
          </w:tcPr>
          <w:p w14:paraId="1917B971" w14:textId="77777777" w:rsidR="004E095D" w:rsidRPr="008C4273" w:rsidRDefault="004E095D" w:rsidP="00185E71">
            <w:pPr>
              <w:ind w:right="-46"/>
              <w:rPr>
                <w:sz w:val="24"/>
                <w:szCs w:val="24"/>
              </w:rPr>
            </w:pPr>
          </w:p>
        </w:tc>
      </w:tr>
      <w:tr w:rsidR="004E095D" w:rsidRPr="008C4273" w14:paraId="18087B15" w14:textId="77777777" w:rsidTr="00185E71">
        <w:tc>
          <w:tcPr>
            <w:tcW w:w="2126" w:type="dxa"/>
          </w:tcPr>
          <w:p w14:paraId="1A231C56" w14:textId="77777777" w:rsidR="004E095D" w:rsidRPr="008C4273" w:rsidRDefault="004E095D" w:rsidP="00185E71">
            <w:pPr>
              <w:ind w:right="-46"/>
            </w:pPr>
            <w:r w:rsidRPr="008C4273">
              <w:t>Foreign Languages</w:t>
            </w:r>
          </w:p>
        </w:tc>
        <w:tc>
          <w:tcPr>
            <w:tcW w:w="425" w:type="dxa"/>
          </w:tcPr>
          <w:p w14:paraId="5002D73F" w14:textId="77777777" w:rsidR="004E095D" w:rsidRPr="008C4273" w:rsidRDefault="004E095D" w:rsidP="00185E71">
            <w:pPr>
              <w:ind w:right="-46"/>
              <w:rPr>
                <w:sz w:val="24"/>
                <w:szCs w:val="24"/>
              </w:rPr>
            </w:pPr>
          </w:p>
        </w:tc>
      </w:tr>
      <w:tr w:rsidR="004E095D" w:rsidRPr="008C4273" w14:paraId="1A13D206" w14:textId="77777777" w:rsidTr="00185E71">
        <w:tc>
          <w:tcPr>
            <w:tcW w:w="2126" w:type="dxa"/>
          </w:tcPr>
          <w:p w14:paraId="18669D63" w14:textId="77777777" w:rsidR="004E095D" w:rsidRPr="008C4273" w:rsidRDefault="004E095D" w:rsidP="00185E71">
            <w:pPr>
              <w:ind w:right="-46"/>
            </w:pPr>
            <w:r w:rsidRPr="008C4273">
              <w:t>Other (please specify)</w:t>
            </w:r>
          </w:p>
        </w:tc>
        <w:tc>
          <w:tcPr>
            <w:tcW w:w="425" w:type="dxa"/>
          </w:tcPr>
          <w:p w14:paraId="33B0A0C1" w14:textId="77777777" w:rsidR="004E095D" w:rsidRPr="008C4273" w:rsidRDefault="004E095D" w:rsidP="00185E71">
            <w:pPr>
              <w:ind w:right="-46"/>
              <w:rPr>
                <w:sz w:val="24"/>
                <w:szCs w:val="24"/>
              </w:rPr>
            </w:pPr>
          </w:p>
        </w:tc>
      </w:tr>
    </w:tbl>
    <w:p w14:paraId="056CF5B8" w14:textId="77777777" w:rsidR="004E095D" w:rsidRPr="008C4273" w:rsidRDefault="004E095D" w:rsidP="004E095D">
      <w:pPr>
        <w:ind w:right="-46"/>
        <w:rPr>
          <w:sz w:val="24"/>
          <w:szCs w:val="24"/>
        </w:rPr>
      </w:pPr>
    </w:p>
    <w:tbl>
      <w:tblPr>
        <w:tblStyle w:val="TableGrid"/>
        <w:tblW w:w="0" w:type="auto"/>
        <w:tblInd w:w="392" w:type="dxa"/>
        <w:tblLook w:val="04A0" w:firstRow="1" w:lastRow="0" w:firstColumn="1" w:lastColumn="0" w:noHBand="0" w:noVBand="1"/>
      </w:tblPr>
      <w:tblGrid>
        <w:gridCol w:w="8124"/>
      </w:tblGrid>
      <w:tr w:rsidR="004E095D" w:rsidRPr="008C4273" w14:paraId="2B18DDBA" w14:textId="77777777" w:rsidTr="00185E71">
        <w:trPr>
          <w:trHeight w:val="686"/>
        </w:trPr>
        <w:tc>
          <w:tcPr>
            <w:tcW w:w="8850" w:type="dxa"/>
          </w:tcPr>
          <w:p w14:paraId="401B3689" w14:textId="77777777" w:rsidR="004E095D" w:rsidRPr="008C4273" w:rsidRDefault="004E095D" w:rsidP="00185E71">
            <w:pPr>
              <w:ind w:right="8175"/>
              <w:rPr>
                <w:sz w:val="24"/>
                <w:szCs w:val="24"/>
              </w:rPr>
            </w:pPr>
          </w:p>
          <w:p w14:paraId="6F08036D" w14:textId="77777777" w:rsidR="004E095D" w:rsidRPr="008C4273" w:rsidRDefault="004E095D" w:rsidP="00185E71">
            <w:pPr>
              <w:ind w:right="8175"/>
              <w:rPr>
                <w:sz w:val="24"/>
                <w:szCs w:val="24"/>
              </w:rPr>
            </w:pPr>
          </w:p>
          <w:p w14:paraId="21786EC0" w14:textId="77777777" w:rsidR="004E095D" w:rsidRPr="008C4273" w:rsidRDefault="004E095D" w:rsidP="00185E71">
            <w:pPr>
              <w:ind w:right="8175"/>
              <w:rPr>
                <w:sz w:val="24"/>
                <w:szCs w:val="24"/>
              </w:rPr>
            </w:pPr>
          </w:p>
          <w:p w14:paraId="243D82DC" w14:textId="77777777" w:rsidR="004E095D" w:rsidRPr="008C4273" w:rsidRDefault="004E095D" w:rsidP="00185E71">
            <w:pPr>
              <w:ind w:right="8175"/>
              <w:rPr>
                <w:sz w:val="24"/>
                <w:szCs w:val="24"/>
              </w:rPr>
            </w:pPr>
          </w:p>
          <w:p w14:paraId="66D1F3DB" w14:textId="77777777" w:rsidR="004E095D" w:rsidRPr="008C4273" w:rsidRDefault="004E095D" w:rsidP="00185E71">
            <w:pPr>
              <w:ind w:right="8175"/>
              <w:rPr>
                <w:sz w:val="24"/>
                <w:szCs w:val="24"/>
              </w:rPr>
            </w:pPr>
          </w:p>
          <w:p w14:paraId="1F8512C5" w14:textId="77777777" w:rsidR="004E095D" w:rsidRPr="008C4273" w:rsidRDefault="004E095D" w:rsidP="00185E71">
            <w:pPr>
              <w:ind w:right="8175"/>
              <w:rPr>
                <w:sz w:val="24"/>
                <w:szCs w:val="24"/>
              </w:rPr>
            </w:pPr>
          </w:p>
          <w:p w14:paraId="4F2DCCDB" w14:textId="77777777" w:rsidR="004E095D" w:rsidRPr="008C4273" w:rsidRDefault="004E095D" w:rsidP="00185E71">
            <w:pPr>
              <w:ind w:right="8175"/>
              <w:rPr>
                <w:sz w:val="24"/>
                <w:szCs w:val="24"/>
              </w:rPr>
            </w:pPr>
          </w:p>
        </w:tc>
      </w:tr>
    </w:tbl>
    <w:p w14:paraId="73FEFF2F" w14:textId="77777777" w:rsidR="004E095D" w:rsidRDefault="004E095D" w:rsidP="004E095D">
      <w:pPr>
        <w:ind w:right="8175"/>
        <w:rPr>
          <w:sz w:val="24"/>
          <w:szCs w:val="24"/>
        </w:rPr>
      </w:pPr>
      <w:r w:rsidRPr="008C4273">
        <w:rPr>
          <w:sz w:val="24"/>
          <w:szCs w:val="24"/>
        </w:rPr>
        <w:tab/>
      </w:r>
    </w:p>
    <w:p w14:paraId="1890AD61" w14:textId="77777777" w:rsidR="004E095D" w:rsidRPr="008C4273" w:rsidRDefault="004E095D" w:rsidP="004E095D">
      <w:pPr>
        <w:ind w:right="8175"/>
        <w:rPr>
          <w:sz w:val="24"/>
          <w:szCs w:val="24"/>
        </w:rPr>
      </w:pPr>
    </w:p>
    <w:p w14:paraId="01582D19" w14:textId="77777777" w:rsidR="004E095D" w:rsidRDefault="004E095D" w:rsidP="004E095D">
      <w:pPr>
        <w:rPr>
          <w:b/>
          <w:sz w:val="24"/>
          <w:szCs w:val="24"/>
        </w:rPr>
      </w:pPr>
      <w:r>
        <w:rPr>
          <w:b/>
          <w:sz w:val="24"/>
          <w:szCs w:val="24"/>
        </w:rPr>
        <w:lastRenderedPageBreak/>
        <w:br w:type="page"/>
      </w:r>
    </w:p>
    <w:p w14:paraId="2EC6B6CE" w14:textId="77777777" w:rsidR="004E095D" w:rsidRPr="00B54598" w:rsidRDefault="004E095D" w:rsidP="004E095D">
      <w:pPr>
        <w:rPr>
          <w:b/>
          <w:sz w:val="24"/>
          <w:szCs w:val="24"/>
        </w:rPr>
      </w:pPr>
      <w:r>
        <w:rPr>
          <w:b/>
          <w:sz w:val="24"/>
          <w:szCs w:val="24"/>
        </w:rPr>
        <w:lastRenderedPageBreak/>
        <w:t>Q15</w:t>
      </w:r>
      <w:r w:rsidRPr="008C4273">
        <w:rPr>
          <w:b/>
          <w:sz w:val="24"/>
          <w:szCs w:val="24"/>
        </w:rPr>
        <w:t xml:space="preserve">) </w:t>
      </w:r>
      <w:proofErr w:type="gramStart"/>
      <w:r w:rsidRPr="008C4273">
        <w:rPr>
          <w:b/>
          <w:sz w:val="24"/>
          <w:szCs w:val="24"/>
        </w:rPr>
        <w:t>How</w:t>
      </w:r>
      <w:proofErr w:type="gramEnd"/>
      <w:r w:rsidRPr="008C4273">
        <w:rPr>
          <w:b/>
          <w:sz w:val="24"/>
          <w:szCs w:val="24"/>
        </w:rPr>
        <w:t xml:space="preserve"> do you advertise your job vacancies?</w:t>
      </w:r>
      <w:r>
        <w:rPr>
          <w:b/>
          <w:sz w:val="24"/>
          <w:szCs w:val="24"/>
        </w:rPr>
        <w:t xml:space="preserve"> </w:t>
      </w:r>
      <w:r>
        <w:rPr>
          <w:sz w:val="24"/>
          <w:szCs w:val="24"/>
        </w:rPr>
        <w:t>(Please tick all that apply)</w:t>
      </w:r>
    </w:p>
    <w:tbl>
      <w:tblPr>
        <w:tblStyle w:val="TableGrid"/>
        <w:tblW w:w="0" w:type="auto"/>
        <w:tblInd w:w="392" w:type="dxa"/>
        <w:tblLook w:val="04A0" w:firstRow="1" w:lastRow="0" w:firstColumn="1" w:lastColumn="0" w:noHBand="0" w:noVBand="1"/>
      </w:tblPr>
      <w:tblGrid>
        <w:gridCol w:w="2551"/>
        <w:gridCol w:w="709"/>
      </w:tblGrid>
      <w:tr w:rsidR="004E095D" w:rsidRPr="008C4273" w14:paraId="7A1A615F" w14:textId="77777777" w:rsidTr="00185E71">
        <w:tc>
          <w:tcPr>
            <w:tcW w:w="2551" w:type="dxa"/>
          </w:tcPr>
          <w:p w14:paraId="185FC273" w14:textId="77777777" w:rsidR="004E095D" w:rsidRPr="008C4273" w:rsidRDefault="004E095D" w:rsidP="00185E71">
            <w:pPr>
              <w:tabs>
                <w:tab w:val="left" w:pos="426"/>
              </w:tabs>
            </w:pPr>
            <w:r w:rsidRPr="008C4273">
              <w:t>Local shops/notice boards</w:t>
            </w:r>
          </w:p>
        </w:tc>
        <w:tc>
          <w:tcPr>
            <w:tcW w:w="709" w:type="dxa"/>
          </w:tcPr>
          <w:p w14:paraId="2CB36AF1" w14:textId="77777777" w:rsidR="004E095D" w:rsidRPr="008C4273" w:rsidRDefault="004E095D" w:rsidP="00185E71">
            <w:pPr>
              <w:tabs>
                <w:tab w:val="left" w:pos="426"/>
              </w:tabs>
              <w:rPr>
                <w:b/>
                <w:sz w:val="24"/>
                <w:szCs w:val="24"/>
              </w:rPr>
            </w:pPr>
          </w:p>
        </w:tc>
      </w:tr>
      <w:tr w:rsidR="004E095D" w:rsidRPr="008C4273" w14:paraId="43EAC181" w14:textId="77777777" w:rsidTr="00185E71">
        <w:tc>
          <w:tcPr>
            <w:tcW w:w="2551" w:type="dxa"/>
          </w:tcPr>
          <w:p w14:paraId="61167C72" w14:textId="77777777" w:rsidR="004E095D" w:rsidRPr="008C4273" w:rsidRDefault="004E095D" w:rsidP="00185E71">
            <w:pPr>
              <w:tabs>
                <w:tab w:val="left" w:pos="426"/>
              </w:tabs>
            </w:pPr>
            <w:r w:rsidRPr="008C4273">
              <w:t>Job Centre</w:t>
            </w:r>
          </w:p>
        </w:tc>
        <w:tc>
          <w:tcPr>
            <w:tcW w:w="709" w:type="dxa"/>
          </w:tcPr>
          <w:p w14:paraId="36B11E78" w14:textId="77777777" w:rsidR="004E095D" w:rsidRPr="008C4273" w:rsidRDefault="004E095D" w:rsidP="00185E71">
            <w:pPr>
              <w:tabs>
                <w:tab w:val="left" w:pos="426"/>
              </w:tabs>
              <w:rPr>
                <w:b/>
                <w:sz w:val="24"/>
                <w:szCs w:val="24"/>
              </w:rPr>
            </w:pPr>
          </w:p>
        </w:tc>
      </w:tr>
      <w:tr w:rsidR="004E095D" w:rsidRPr="008C4273" w14:paraId="47D3FD31" w14:textId="77777777" w:rsidTr="00185E71">
        <w:tc>
          <w:tcPr>
            <w:tcW w:w="2551" w:type="dxa"/>
          </w:tcPr>
          <w:p w14:paraId="200E3886" w14:textId="77777777" w:rsidR="004E095D" w:rsidRPr="008C4273" w:rsidRDefault="004E095D" w:rsidP="00185E71">
            <w:pPr>
              <w:tabs>
                <w:tab w:val="left" w:pos="426"/>
              </w:tabs>
            </w:pPr>
            <w:r w:rsidRPr="008C4273">
              <w:t>Local Radio</w:t>
            </w:r>
          </w:p>
        </w:tc>
        <w:tc>
          <w:tcPr>
            <w:tcW w:w="709" w:type="dxa"/>
          </w:tcPr>
          <w:p w14:paraId="5C9B2B2B" w14:textId="77777777" w:rsidR="004E095D" w:rsidRPr="008C4273" w:rsidRDefault="004E095D" w:rsidP="00185E71">
            <w:pPr>
              <w:tabs>
                <w:tab w:val="left" w:pos="426"/>
              </w:tabs>
              <w:rPr>
                <w:b/>
                <w:sz w:val="24"/>
                <w:szCs w:val="24"/>
              </w:rPr>
            </w:pPr>
          </w:p>
        </w:tc>
      </w:tr>
      <w:tr w:rsidR="004E095D" w:rsidRPr="008C4273" w14:paraId="4C455299" w14:textId="77777777" w:rsidTr="00185E71">
        <w:tc>
          <w:tcPr>
            <w:tcW w:w="2551" w:type="dxa"/>
          </w:tcPr>
          <w:p w14:paraId="2AA52236" w14:textId="77777777" w:rsidR="004E095D" w:rsidRPr="008C4273" w:rsidRDefault="004E095D" w:rsidP="00185E71">
            <w:pPr>
              <w:tabs>
                <w:tab w:val="left" w:pos="426"/>
              </w:tabs>
            </w:pPr>
            <w:r w:rsidRPr="008C4273">
              <w:t>Word of Mouth</w:t>
            </w:r>
          </w:p>
        </w:tc>
        <w:tc>
          <w:tcPr>
            <w:tcW w:w="709" w:type="dxa"/>
          </w:tcPr>
          <w:p w14:paraId="1C1E2A31" w14:textId="77777777" w:rsidR="004E095D" w:rsidRPr="008C4273" w:rsidRDefault="004E095D" w:rsidP="00185E71">
            <w:pPr>
              <w:tabs>
                <w:tab w:val="left" w:pos="426"/>
              </w:tabs>
              <w:rPr>
                <w:b/>
                <w:sz w:val="24"/>
                <w:szCs w:val="24"/>
              </w:rPr>
            </w:pPr>
          </w:p>
        </w:tc>
      </w:tr>
      <w:tr w:rsidR="004E095D" w:rsidRPr="008C4273" w14:paraId="67967462" w14:textId="77777777" w:rsidTr="00185E71">
        <w:tc>
          <w:tcPr>
            <w:tcW w:w="2551" w:type="dxa"/>
          </w:tcPr>
          <w:p w14:paraId="1A7E8549" w14:textId="77777777" w:rsidR="004E095D" w:rsidRPr="008C4273" w:rsidRDefault="004E095D" w:rsidP="00185E71">
            <w:pPr>
              <w:tabs>
                <w:tab w:val="left" w:pos="426"/>
              </w:tabs>
            </w:pPr>
            <w:r w:rsidRPr="008C4273">
              <w:t>Local press</w:t>
            </w:r>
          </w:p>
        </w:tc>
        <w:tc>
          <w:tcPr>
            <w:tcW w:w="709" w:type="dxa"/>
          </w:tcPr>
          <w:p w14:paraId="02CC02DC" w14:textId="77777777" w:rsidR="004E095D" w:rsidRPr="008C4273" w:rsidRDefault="004E095D" w:rsidP="00185E71">
            <w:pPr>
              <w:tabs>
                <w:tab w:val="left" w:pos="426"/>
              </w:tabs>
              <w:rPr>
                <w:b/>
                <w:sz w:val="24"/>
                <w:szCs w:val="24"/>
              </w:rPr>
            </w:pPr>
          </w:p>
        </w:tc>
      </w:tr>
      <w:tr w:rsidR="004E095D" w:rsidRPr="008C4273" w14:paraId="4D780771" w14:textId="77777777" w:rsidTr="00185E71">
        <w:tc>
          <w:tcPr>
            <w:tcW w:w="2551" w:type="dxa"/>
          </w:tcPr>
          <w:p w14:paraId="11FBB1DE" w14:textId="77777777" w:rsidR="004E095D" w:rsidRPr="008C4273" w:rsidRDefault="004E095D" w:rsidP="00185E71">
            <w:pPr>
              <w:tabs>
                <w:tab w:val="left" w:pos="426"/>
              </w:tabs>
            </w:pPr>
            <w:r w:rsidRPr="008C4273">
              <w:t>County Press</w:t>
            </w:r>
          </w:p>
        </w:tc>
        <w:tc>
          <w:tcPr>
            <w:tcW w:w="709" w:type="dxa"/>
          </w:tcPr>
          <w:p w14:paraId="7FE34918" w14:textId="77777777" w:rsidR="004E095D" w:rsidRPr="008C4273" w:rsidRDefault="004E095D" w:rsidP="00185E71">
            <w:pPr>
              <w:tabs>
                <w:tab w:val="left" w:pos="426"/>
              </w:tabs>
              <w:rPr>
                <w:b/>
                <w:sz w:val="24"/>
                <w:szCs w:val="24"/>
              </w:rPr>
            </w:pPr>
          </w:p>
        </w:tc>
      </w:tr>
      <w:tr w:rsidR="004E095D" w:rsidRPr="008C4273" w14:paraId="7B429E44" w14:textId="77777777" w:rsidTr="00185E71">
        <w:tc>
          <w:tcPr>
            <w:tcW w:w="2551" w:type="dxa"/>
          </w:tcPr>
          <w:p w14:paraId="10C25F48" w14:textId="77777777" w:rsidR="004E095D" w:rsidRPr="008C4273" w:rsidRDefault="004E095D" w:rsidP="00185E71">
            <w:pPr>
              <w:tabs>
                <w:tab w:val="left" w:pos="426"/>
              </w:tabs>
            </w:pPr>
            <w:r w:rsidRPr="008C4273">
              <w:t>National Press</w:t>
            </w:r>
          </w:p>
        </w:tc>
        <w:tc>
          <w:tcPr>
            <w:tcW w:w="709" w:type="dxa"/>
          </w:tcPr>
          <w:p w14:paraId="0BCE0FD9" w14:textId="77777777" w:rsidR="004E095D" w:rsidRPr="008C4273" w:rsidRDefault="004E095D" w:rsidP="00185E71">
            <w:pPr>
              <w:tabs>
                <w:tab w:val="left" w:pos="426"/>
              </w:tabs>
              <w:rPr>
                <w:b/>
                <w:sz w:val="24"/>
                <w:szCs w:val="24"/>
              </w:rPr>
            </w:pPr>
          </w:p>
        </w:tc>
      </w:tr>
      <w:tr w:rsidR="004E095D" w:rsidRPr="008C4273" w14:paraId="7C8EC8DC" w14:textId="77777777" w:rsidTr="00185E71">
        <w:tc>
          <w:tcPr>
            <w:tcW w:w="2551" w:type="dxa"/>
          </w:tcPr>
          <w:p w14:paraId="45BE9DE0" w14:textId="77777777" w:rsidR="004E095D" w:rsidRPr="008C4273" w:rsidRDefault="004E095D" w:rsidP="00185E71">
            <w:pPr>
              <w:tabs>
                <w:tab w:val="left" w:pos="426"/>
              </w:tabs>
            </w:pPr>
            <w:r w:rsidRPr="008C4273">
              <w:t>Other (please specify)</w:t>
            </w:r>
          </w:p>
        </w:tc>
        <w:tc>
          <w:tcPr>
            <w:tcW w:w="709" w:type="dxa"/>
          </w:tcPr>
          <w:p w14:paraId="3CBB67ED" w14:textId="77777777" w:rsidR="004E095D" w:rsidRPr="008C4273" w:rsidRDefault="004E095D" w:rsidP="00185E71">
            <w:pPr>
              <w:tabs>
                <w:tab w:val="left" w:pos="426"/>
              </w:tabs>
              <w:rPr>
                <w:b/>
                <w:sz w:val="24"/>
                <w:szCs w:val="24"/>
              </w:rPr>
            </w:pPr>
          </w:p>
        </w:tc>
      </w:tr>
    </w:tbl>
    <w:p w14:paraId="0CBC90FE" w14:textId="77777777" w:rsidR="004E095D" w:rsidRPr="008C4273" w:rsidRDefault="004E095D" w:rsidP="004E095D">
      <w:pPr>
        <w:tabs>
          <w:tab w:val="left" w:pos="426"/>
        </w:tabs>
        <w:rPr>
          <w:b/>
          <w:sz w:val="24"/>
          <w:szCs w:val="24"/>
        </w:rPr>
      </w:pPr>
      <w:r w:rsidRPr="008C4273">
        <w:rPr>
          <w:b/>
          <w:sz w:val="24"/>
          <w:szCs w:val="24"/>
        </w:rPr>
        <w:tab/>
      </w:r>
    </w:p>
    <w:tbl>
      <w:tblPr>
        <w:tblStyle w:val="TableGrid"/>
        <w:tblW w:w="0" w:type="auto"/>
        <w:tblInd w:w="392" w:type="dxa"/>
        <w:tblLook w:val="04A0" w:firstRow="1" w:lastRow="0" w:firstColumn="1" w:lastColumn="0" w:noHBand="0" w:noVBand="1"/>
      </w:tblPr>
      <w:tblGrid>
        <w:gridCol w:w="8124"/>
      </w:tblGrid>
      <w:tr w:rsidR="004E095D" w14:paraId="41647D28" w14:textId="77777777" w:rsidTr="00185E71">
        <w:tc>
          <w:tcPr>
            <w:tcW w:w="8850" w:type="dxa"/>
          </w:tcPr>
          <w:p w14:paraId="3913177F" w14:textId="77777777" w:rsidR="004E095D" w:rsidRDefault="004E095D" w:rsidP="00185E71">
            <w:pPr>
              <w:tabs>
                <w:tab w:val="left" w:pos="426"/>
              </w:tabs>
              <w:jc w:val="right"/>
              <w:rPr>
                <w:b/>
                <w:sz w:val="24"/>
                <w:szCs w:val="24"/>
              </w:rPr>
            </w:pPr>
          </w:p>
          <w:p w14:paraId="2C7937F5" w14:textId="77777777" w:rsidR="004E095D" w:rsidRDefault="004E095D" w:rsidP="00185E71">
            <w:pPr>
              <w:tabs>
                <w:tab w:val="left" w:pos="426"/>
              </w:tabs>
              <w:jc w:val="right"/>
              <w:rPr>
                <w:b/>
                <w:sz w:val="24"/>
                <w:szCs w:val="24"/>
              </w:rPr>
            </w:pPr>
          </w:p>
        </w:tc>
      </w:tr>
    </w:tbl>
    <w:p w14:paraId="4722487D" w14:textId="77777777" w:rsidR="004E095D" w:rsidRPr="008C4273" w:rsidRDefault="004E095D" w:rsidP="004E095D">
      <w:pPr>
        <w:tabs>
          <w:tab w:val="left" w:pos="426"/>
        </w:tabs>
        <w:rPr>
          <w:b/>
          <w:sz w:val="24"/>
          <w:szCs w:val="24"/>
        </w:rPr>
      </w:pPr>
    </w:p>
    <w:p w14:paraId="0943BEE7" w14:textId="77777777" w:rsidR="004E095D" w:rsidRPr="008C4273" w:rsidRDefault="004E095D" w:rsidP="004E095D">
      <w:pPr>
        <w:tabs>
          <w:tab w:val="left" w:pos="7938"/>
        </w:tabs>
        <w:rPr>
          <w:b/>
          <w:sz w:val="24"/>
          <w:szCs w:val="24"/>
        </w:rPr>
      </w:pPr>
      <w:r>
        <w:rPr>
          <w:b/>
          <w:sz w:val="24"/>
          <w:szCs w:val="24"/>
        </w:rPr>
        <w:t>Q16</w:t>
      </w:r>
      <w:r w:rsidRPr="008C4273">
        <w:rPr>
          <w:b/>
          <w:sz w:val="24"/>
          <w:szCs w:val="24"/>
        </w:rPr>
        <w:t xml:space="preserve">) </w:t>
      </w:r>
      <w:proofErr w:type="gramStart"/>
      <w:r w:rsidRPr="008C4273">
        <w:rPr>
          <w:b/>
          <w:sz w:val="24"/>
          <w:szCs w:val="24"/>
        </w:rPr>
        <w:t>How</w:t>
      </w:r>
      <w:proofErr w:type="gramEnd"/>
      <w:r w:rsidRPr="008C4273">
        <w:rPr>
          <w:b/>
          <w:sz w:val="24"/>
          <w:szCs w:val="24"/>
        </w:rPr>
        <w:t xml:space="preserve"> do you rate the following services?</w:t>
      </w:r>
    </w:p>
    <w:p w14:paraId="06FF4F15" w14:textId="77777777" w:rsidR="004E095D" w:rsidRPr="008C4273" w:rsidRDefault="004E095D" w:rsidP="004E095D">
      <w:pPr>
        <w:tabs>
          <w:tab w:val="left" w:pos="7938"/>
        </w:tabs>
        <w:ind w:left="426"/>
        <w:rPr>
          <w:sz w:val="24"/>
          <w:szCs w:val="24"/>
        </w:rPr>
      </w:pPr>
      <w:r w:rsidRPr="008C4273">
        <w:rPr>
          <w:sz w:val="24"/>
          <w:szCs w:val="24"/>
        </w:rPr>
        <w:t>Please rate the following by writing t</w:t>
      </w:r>
      <w:r>
        <w:rPr>
          <w:sz w:val="24"/>
          <w:szCs w:val="24"/>
        </w:rPr>
        <w:t>he relevant number in the box.</w:t>
      </w:r>
    </w:p>
    <w:p w14:paraId="0B897DB9" w14:textId="77777777" w:rsidR="004E095D" w:rsidRPr="008C4273" w:rsidRDefault="004E095D" w:rsidP="004E095D">
      <w:pPr>
        <w:tabs>
          <w:tab w:val="left" w:pos="7938"/>
        </w:tabs>
        <w:ind w:left="426"/>
        <w:rPr>
          <w:sz w:val="24"/>
          <w:szCs w:val="24"/>
        </w:rPr>
      </w:pPr>
      <w:proofErr w:type="gramStart"/>
      <w:r w:rsidRPr="008C4273">
        <w:rPr>
          <w:sz w:val="24"/>
          <w:szCs w:val="24"/>
        </w:rPr>
        <w:t>If ‘Poor’, please comment on any problems with these services.</w:t>
      </w:r>
      <w:proofErr w:type="gramEnd"/>
    </w:p>
    <w:p w14:paraId="34A8D250" w14:textId="77777777" w:rsidR="004E095D" w:rsidRPr="008C4273" w:rsidRDefault="004E095D" w:rsidP="004E095D">
      <w:pPr>
        <w:tabs>
          <w:tab w:val="left" w:pos="7938"/>
        </w:tabs>
        <w:ind w:left="426"/>
        <w:rPr>
          <w:sz w:val="24"/>
          <w:szCs w:val="24"/>
        </w:rPr>
      </w:pPr>
      <w:r w:rsidRPr="008C4273">
        <w:rPr>
          <w:b/>
          <w:sz w:val="24"/>
          <w:szCs w:val="24"/>
        </w:rPr>
        <w:t>1</w:t>
      </w:r>
      <w:r w:rsidRPr="008C4273">
        <w:rPr>
          <w:sz w:val="24"/>
          <w:szCs w:val="24"/>
        </w:rPr>
        <w:t xml:space="preserve"> = Very Good; </w:t>
      </w:r>
      <w:r w:rsidRPr="008C4273">
        <w:rPr>
          <w:b/>
          <w:sz w:val="24"/>
          <w:szCs w:val="24"/>
        </w:rPr>
        <w:t>2</w:t>
      </w:r>
      <w:r w:rsidRPr="008C4273">
        <w:rPr>
          <w:sz w:val="24"/>
          <w:szCs w:val="24"/>
        </w:rPr>
        <w:t xml:space="preserve"> = Good; </w:t>
      </w:r>
      <w:r w:rsidRPr="008C4273">
        <w:rPr>
          <w:b/>
          <w:sz w:val="24"/>
          <w:szCs w:val="24"/>
        </w:rPr>
        <w:t>3</w:t>
      </w:r>
      <w:r w:rsidRPr="008C4273">
        <w:rPr>
          <w:sz w:val="24"/>
          <w:szCs w:val="24"/>
        </w:rPr>
        <w:t xml:space="preserve"> = Average; </w:t>
      </w:r>
      <w:r w:rsidRPr="008C4273">
        <w:rPr>
          <w:b/>
          <w:sz w:val="24"/>
          <w:szCs w:val="24"/>
        </w:rPr>
        <w:t>4</w:t>
      </w:r>
      <w:r w:rsidRPr="008C4273">
        <w:rPr>
          <w:sz w:val="24"/>
          <w:szCs w:val="24"/>
        </w:rPr>
        <w:t xml:space="preserve"> = Poor; </w:t>
      </w:r>
      <w:r w:rsidRPr="008C4273">
        <w:rPr>
          <w:b/>
          <w:sz w:val="24"/>
          <w:szCs w:val="24"/>
        </w:rPr>
        <w:t>5</w:t>
      </w:r>
      <w:r w:rsidRPr="008C4273">
        <w:rPr>
          <w:sz w:val="24"/>
          <w:szCs w:val="24"/>
        </w:rPr>
        <w:t xml:space="preserve"> = Not Applicable</w:t>
      </w:r>
    </w:p>
    <w:tbl>
      <w:tblPr>
        <w:tblStyle w:val="TableGrid"/>
        <w:tblW w:w="0" w:type="auto"/>
        <w:tblInd w:w="392" w:type="dxa"/>
        <w:tblLook w:val="04A0" w:firstRow="1" w:lastRow="0" w:firstColumn="1" w:lastColumn="0" w:noHBand="0" w:noVBand="1"/>
      </w:tblPr>
      <w:tblGrid>
        <w:gridCol w:w="2693"/>
        <w:gridCol w:w="709"/>
      </w:tblGrid>
      <w:tr w:rsidR="004E095D" w:rsidRPr="008C4273" w14:paraId="033D06E6" w14:textId="77777777" w:rsidTr="00185E71">
        <w:tc>
          <w:tcPr>
            <w:tcW w:w="2693" w:type="dxa"/>
          </w:tcPr>
          <w:p w14:paraId="4B991211" w14:textId="77777777" w:rsidR="004E095D" w:rsidRPr="008C4273" w:rsidRDefault="004E095D" w:rsidP="00185E71">
            <w:pPr>
              <w:tabs>
                <w:tab w:val="left" w:pos="7938"/>
              </w:tabs>
            </w:pPr>
            <w:r w:rsidRPr="008C4273">
              <w:t xml:space="preserve">Mains </w:t>
            </w:r>
            <w:r>
              <w:t>W</w:t>
            </w:r>
            <w:r w:rsidRPr="008C4273">
              <w:t xml:space="preserve">ater </w:t>
            </w:r>
            <w:r>
              <w:t>S</w:t>
            </w:r>
            <w:r w:rsidRPr="008C4273">
              <w:t>upply</w:t>
            </w:r>
          </w:p>
        </w:tc>
        <w:tc>
          <w:tcPr>
            <w:tcW w:w="709" w:type="dxa"/>
          </w:tcPr>
          <w:p w14:paraId="4A56E932" w14:textId="77777777" w:rsidR="004E095D" w:rsidRPr="008C4273" w:rsidRDefault="004E095D" w:rsidP="00185E71">
            <w:pPr>
              <w:tabs>
                <w:tab w:val="left" w:pos="7938"/>
              </w:tabs>
              <w:rPr>
                <w:sz w:val="24"/>
                <w:szCs w:val="24"/>
              </w:rPr>
            </w:pPr>
          </w:p>
        </w:tc>
      </w:tr>
      <w:tr w:rsidR="004E095D" w:rsidRPr="008C4273" w14:paraId="53336663" w14:textId="77777777" w:rsidTr="00185E71">
        <w:tc>
          <w:tcPr>
            <w:tcW w:w="2693" w:type="dxa"/>
          </w:tcPr>
          <w:p w14:paraId="573E4FF7" w14:textId="77777777" w:rsidR="004E095D" w:rsidRPr="008C4273" w:rsidRDefault="004E095D" w:rsidP="00185E71">
            <w:pPr>
              <w:tabs>
                <w:tab w:val="left" w:pos="7938"/>
              </w:tabs>
            </w:pPr>
            <w:r w:rsidRPr="008C4273">
              <w:t>Mains Gas Supply</w:t>
            </w:r>
          </w:p>
        </w:tc>
        <w:tc>
          <w:tcPr>
            <w:tcW w:w="709" w:type="dxa"/>
          </w:tcPr>
          <w:p w14:paraId="0C8E893B" w14:textId="77777777" w:rsidR="004E095D" w:rsidRPr="008C4273" w:rsidRDefault="004E095D" w:rsidP="00185E71">
            <w:pPr>
              <w:tabs>
                <w:tab w:val="left" w:pos="7938"/>
              </w:tabs>
              <w:rPr>
                <w:sz w:val="24"/>
                <w:szCs w:val="24"/>
              </w:rPr>
            </w:pPr>
          </w:p>
        </w:tc>
      </w:tr>
      <w:tr w:rsidR="004E095D" w:rsidRPr="008C4273" w14:paraId="3314D00F" w14:textId="77777777" w:rsidTr="00185E71">
        <w:tc>
          <w:tcPr>
            <w:tcW w:w="2693" w:type="dxa"/>
          </w:tcPr>
          <w:p w14:paraId="75EBC884" w14:textId="77777777" w:rsidR="004E095D" w:rsidRPr="008C4273" w:rsidRDefault="004E095D" w:rsidP="00185E71">
            <w:pPr>
              <w:tabs>
                <w:tab w:val="left" w:pos="7938"/>
              </w:tabs>
            </w:pPr>
            <w:r w:rsidRPr="008C4273">
              <w:t>Mains Electricity</w:t>
            </w:r>
            <w:r>
              <w:t xml:space="preserve"> Supply</w:t>
            </w:r>
          </w:p>
        </w:tc>
        <w:tc>
          <w:tcPr>
            <w:tcW w:w="709" w:type="dxa"/>
          </w:tcPr>
          <w:p w14:paraId="71786703" w14:textId="77777777" w:rsidR="004E095D" w:rsidRPr="008C4273" w:rsidRDefault="004E095D" w:rsidP="00185E71">
            <w:pPr>
              <w:tabs>
                <w:tab w:val="left" w:pos="7938"/>
              </w:tabs>
              <w:rPr>
                <w:sz w:val="24"/>
                <w:szCs w:val="24"/>
              </w:rPr>
            </w:pPr>
          </w:p>
        </w:tc>
      </w:tr>
      <w:tr w:rsidR="004E095D" w:rsidRPr="008C4273" w14:paraId="5AB40E6E" w14:textId="77777777" w:rsidTr="00185E71">
        <w:tc>
          <w:tcPr>
            <w:tcW w:w="2693" w:type="dxa"/>
          </w:tcPr>
          <w:p w14:paraId="407E8D91" w14:textId="77777777" w:rsidR="004E095D" w:rsidRPr="008C4273" w:rsidRDefault="004E095D" w:rsidP="00185E71">
            <w:pPr>
              <w:tabs>
                <w:tab w:val="left" w:pos="7938"/>
              </w:tabs>
            </w:pPr>
            <w:r w:rsidRPr="008C4273">
              <w:t>Sewerage</w:t>
            </w:r>
          </w:p>
        </w:tc>
        <w:tc>
          <w:tcPr>
            <w:tcW w:w="709" w:type="dxa"/>
          </w:tcPr>
          <w:p w14:paraId="5209BD68" w14:textId="77777777" w:rsidR="004E095D" w:rsidRPr="008C4273" w:rsidRDefault="004E095D" w:rsidP="00185E71">
            <w:pPr>
              <w:tabs>
                <w:tab w:val="left" w:pos="7938"/>
              </w:tabs>
              <w:rPr>
                <w:sz w:val="24"/>
                <w:szCs w:val="24"/>
              </w:rPr>
            </w:pPr>
          </w:p>
        </w:tc>
      </w:tr>
      <w:tr w:rsidR="004E095D" w:rsidRPr="008C4273" w14:paraId="4D705321" w14:textId="77777777" w:rsidTr="00185E71">
        <w:tc>
          <w:tcPr>
            <w:tcW w:w="2693" w:type="dxa"/>
          </w:tcPr>
          <w:p w14:paraId="489A6F06" w14:textId="77777777" w:rsidR="004E095D" w:rsidRPr="008C4273" w:rsidRDefault="004E095D" w:rsidP="00185E71">
            <w:pPr>
              <w:tabs>
                <w:tab w:val="left" w:pos="7938"/>
              </w:tabs>
            </w:pPr>
            <w:r w:rsidRPr="008C4273">
              <w:t>Refuse Collection</w:t>
            </w:r>
          </w:p>
        </w:tc>
        <w:tc>
          <w:tcPr>
            <w:tcW w:w="709" w:type="dxa"/>
          </w:tcPr>
          <w:p w14:paraId="67A20395" w14:textId="77777777" w:rsidR="004E095D" w:rsidRPr="008C4273" w:rsidRDefault="004E095D" w:rsidP="00185E71">
            <w:pPr>
              <w:tabs>
                <w:tab w:val="left" w:pos="7938"/>
              </w:tabs>
              <w:rPr>
                <w:sz w:val="24"/>
                <w:szCs w:val="24"/>
              </w:rPr>
            </w:pPr>
          </w:p>
        </w:tc>
      </w:tr>
      <w:tr w:rsidR="004E095D" w:rsidRPr="008C4273" w14:paraId="76FF8AC4" w14:textId="77777777" w:rsidTr="00185E71">
        <w:tc>
          <w:tcPr>
            <w:tcW w:w="2693" w:type="dxa"/>
          </w:tcPr>
          <w:p w14:paraId="6931F752" w14:textId="77777777" w:rsidR="004E095D" w:rsidRPr="008C4273" w:rsidRDefault="004E095D" w:rsidP="00185E71">
            <w:pPr>
              <w:tabs>
                <w:tab w:val="left" w:pos="7938"/>
              </w:tabs>
            </w:pPr>
            <w:r w:rsidRPr="008C4273">
              <w:t>Street Lighting</w:t>
            </w:r>
          </w:p>
        </w:tc>
        <w:tc>
          <w:tcPr>
            <w:tcW w:w="709" w:type="dxa"/>
          </w:tcPr>
          <w:p w14:paraId="3CE9F8EE" w14:textId="77777777" w:rsidR="004E095D" w:rsidRPr="008C4273" w:rsidRDefault="004E095D" w:rsidP="00185E71">
            <w:pPr>
              <w:tabs>
                <w:tab w:val="left" w:pos="7938"/>
              </w:tabs>
              <w:rPr>
                <w:sz w:val="24"/>
                <w:szCs w:val="24"/>
              </w:rPr>
            </w:pPr>
          </w:p>
        </w:tc>
      </w:tr>
      <w:tr w:rsidR="004E095D" w:rsidRPr="008C4273" w14:paraId="46FD21A8" w14:textId="77777777" w:rsidTr="00185E71">
        <w:tc>
          <w:tcPr>
            <w:tcW w:w="2693" w:type="dxa"/>
          </w:tcPr>
          <w:p w14:paraId="447B65E8" w14:textId="77777777" w:rsidR="004E095D" w:rsidRPr="008C4273" w:rsidRDefault="004E095D" w:rsidP="00185E71">
            <w:pPr>
              <w:tabs>
                <w:tab w:val="left" w:pos="7938"/>
              </w:tabs>
            </w:pPr>
            <w:r w:rsidRPr="008C4273">
              <w:t>Street Cleaning</w:t>
            </w:r>
          </w:p>
        </w:tc>
        <w:tc>
          <w:tcPr>
            <w:tcW w:w="709" w:type="dxa"/>
          </w:tcPr>
          <w:p w14:paraId="4D0153EA" w14:textId="77777777" w:rsidR="004E095D" w:rsidRPr="008C4273" w:rsidRDefault="004E095D" w:rsidP="00185E71">
            <w:pPr>
              <w:tabs>
                <w:tab w:val="left" w:pos="7938"/>
              </w:tabs>
              <w:rPr>
                <w:sz w:val="24"/>
                <w:szCs w:val="24"/>
              </w:rPr>
            </w:pPr>
          </w:p>
        </w:tc>
      </w:tr>
      <w:tr w:rsidR="004E095D" w:rsidRPr="008C4273" w14:paraId="08D137A0" w14:textId="77777777" w:rsidTr="00185E71">
        <w:tc>
          <w:tcPr>
            <w:tcW w:w="2693" w:type="dxa"/>
          </w:tcPr>
          <w:p w14:paraId="78010837" w14:textId="77777777" w:rsidR="004E095D" w:rsidRPr="008C4273" w:rsidRDefault="004E095D" w:rsidP="00185E71">
            <w:pPr>
              <w:tabs>
                <w:tab w:val="left" w:pos="7938"/>
              </w:tabs>
            </w:pPr>
            <w:r w:rsidRPr="008C4273">
              <w:t>Gritting and snow clearing</w:t>
            </w:r>
          </w:p>
        </w:tc>
        <w:tc>
          <w:tcPr>
            <w:tcW w:w="709" w:type="dxa"/>
          </w:tcPr>
          <w:p w14:paraId="5AA50C2E" w14:textId="77777777" w:rsidR="004E095D" w:rsidRPr="008C4273" w:rsidRDefault="004E095D" w:rsidP="00185E71">
            <w:pPr>
              <w:tabs>
                <w:tab w:val="left" w:pos="7938"/>
              </w:tabs>
              <w:rPr>
                <w:sz w:val="24"/>
                <w:szCs w:val="24"/>
              </w:rPr>
            </w:pPr>
          </w:p>
        </w:tc>
      </w:tr>
      <w:tr w:rsidR="004E095D" w:rsidRPr="008C4273" w14:paraId="5CE17707" w14:textId="77777777" w:rsidTr="00185E71">
        <w:tc>
          <w:tcPr>
            <w:tcW w:w="2693" w:type="dxa"/>
          </w:tcPr>
          <w:p w14:paraId="5D4FB2B7" w14:textId="77777777" w:rsidR="004E095D" w:rsidRPr="008C4273" w:rsidRDefault="004E095D" w:rsidP="00185E71">
            <w:pPr>
              <w:tabs>
                <w:tab w:val="left" w:pos="7938"/>
              </w:tabs>
            </w:pPr>
            <w:r w:rsidRPr="008C4273">
              <w:t xml:space="preserve">Landline </w:t>
            </w:r>
            <w:r>
              <w:t>T</w:t>
            </w:r>
            <w:r w:rsidRPr="008C4273">
              <w:t>elephone</w:t>
            </w:r>
          </w:p>
        </w:tc>
        <w:tc>
          <w:tcPr>
            <w:tcW w:w="709" w:type="dxa"/>
          </w:tcPr>
          <w:p w14:paraId="5587FC28" w14:textId="77777777" w:rsidR="004E095D" w:rsidRPr="008C4273" w:rsidRDefault="004E095D" w:rsidP="00185E71">
            <w:pPr>
              <w:tabs>
                <w:tab w:val="left" w:pos="7938"/>
              </w:tabs>
              <w:rPr>
                <w:sz w:val="24"/>
                <w:szCs w:val="24"/>
              </w:rPr>
            </w:pPr>
          </w:p>
        </w:tc>
      </w:tr>
      <w:tr w:rsidR="004E095D" w:rsidRPr="008C4273" w14:paraId="20856BF2" w14:textId="77777777" w:rsidTr="00185E71">
        <w:tc>
          <w:tcPr>
            <w:tcW w:w="2693" w:type="dxa"/>
          </w:tcPr>
          <w:p w14:paraId="50A021FB" w14:textId="77777777" w:rsidR="004E095D" w:rsidRPr="008C4273" w:rsidRDefault="004E095D" w:rsidP="00185E71">
            <w:pPr>
              <w:tabs>
                <w:tab w:val="left" w:pos="7938"/>
              </w:tabs>
            </w:pPr>
            <w:r w:rsidRPr="008C4273">
              <w:t xml:space="preserve">Mobile </w:t>
            </w:r>
            <w:r>
              <w:t>P</w:t>
            </w:r>
            <w:r w:rsidRPr="008C4273">
              <w:t xml:space="preserve">hone </w:t>
            </w:r>
            <w:r>
              <w:t>R</w:t>
            </w:r>
            <w:r w:rsidRPr="008C4273">
              <w:t>eception</w:t>
            </w:r>
          </w:p>
        </w:tc>
        <w:tc>
          <w:tcPr>
            <w:tcW w:w="709" w:type="dxa"/>
          </w:tcPr>
          <w:p w14:paraId="2A447D3E" w14:textId="77777777" w:rsidR="004E095D" w:rsidRPr="008C4273" w:rsidRDefault="004E095D" w:rsidP="00185E71">
            <w:pPr>
              <w:tabs>
                <w:tab w:val="left" w:pos="7938"/>
              </w:tabs>
              <w:rPr>
                <w:sz w:val="24"/>
                <w:szCs w:val="24"/>
              </w:rPr>
            </w:pPr>
          </w:p>
        </w:tc>
      </w:tr>
      <w:tr w:rsidR="004E095D" w:rsidRPr="008C4273" w14:paraId="6FECEBFB" w14:textId="77777777" w:rsidTr="00185E71">
        <w:tc>
          <w:tcPr>
            <w:tcW w:w="2693" w:type="dxa"/>
          </w:tcPr>
          <w:p w14:paraId="398AF423" w14:textId="77777777" w:rsidR="004E095D" w:rsidRPr="008C4273" w:rsidRDefault="004E095D" w:rsidP="00185E71">
            <w:pPr>
              <w:tabs>
                <w:tab w:val="left" w:pos="7938"/>
              </w:tabs>
            </w:pPr>
            <w:r w:rsidRPr="008C4273">
              <w:t>Internet</w:t>
            </w:r>
          </w:p>
        </w:tc>
        <w:tc>
          <w:tcPr>
            <w:tcW w:w="709" w:type="dxa"/>
          </w:tcPr>
          <w:p w14:paraId="22C4B8A9" w14:textId="77777777" w:rsidR="004E095D" w:rsidRPr="008C4273" w:rsidRDefault="004E095D" w:rsidP="00185E71">
            <w:pPr>
              <w:tabs>
                <w:tab w:val="left" w:pos="7938"/>
              </w:tabs>
              <w:rPr>
                <w:sz w:val="24"/>
                <w:szCs w:val="24"/>
              </w:rPr>
            </w:pPr>
          </w:p>
        </w:tc>
      </w:tr>
      <w:tr w:rsidR="004E095D" w:rsidRPr="008C4273" w14:paraId="7AE68162" w14:textId="77777777" w:rsidTr="00185E71">
        <w:tc>
          <w:tcPr>
            <w:tcW w:w="2693" w:type="dxa"/>
          </w:tcPr>
          <w:p w14:paraId="6F25EC0D" w14:textId="77777777" w:rsidR="004E095D" w:rsidRPr="008C4273" w:rsidRDefault="004E095D" w:rsidP="00185E71">
            <w:pPr>
              <w:tabs>
                <w:tab w:val="left" w:pos="7938"/>
              </w:tabs>
            </w:pPr>
            <w:r w:rsidRPr="008C4273">
              <w:t>Postal service</w:t>
            </w:r>
          </w:p>
        </w:tc>
        <w:tc>
          <w:tcPr>
            <w:tcW w:w="709" w:type="dxa"/>
          </w:tcPr>
          <w:p w14:paraId="1CDD8FE8" w14:textId="77777777" w:rsidR="004E095D" w:rsidRPr="008C4273" w:rsidRDefault="004E095D" w:rsidP="00185E71">
            <w:pPr>
              <w:tabs>
                <w:tab w:val="left" w:pos="7938"/>
              </w:tabs>
              <w:rPr>
                <w:sz w:val="24"/>
                <w:szCs w:val="24"/>
              </w:rPr>
            </w:pPr>
          </w:p>
        </w:tc>
      </w:tr>
      <w:tr w:rsidR="004E095D" w:rsidRPr="008C4273" w14:paraId="3A017EB3" w14:textId="77777777" w:rsidTr="00185E71">
        <w:tc>
          <w:tcPr>
            <w:tcW w:w="2693" w:type="dxa"/>
          </w:tcPr>
          <w:p w14:paraId="77FE7F17" w14:textId="77777777" w:rsidR="004E095D" w:rsidRPr="008C4273" w:rsidRDefault="004E095D" w:rsidP="00185E71">
            <w:pPr>
              <w:tabs>
                <w:tab w:val="left" w:pos="7938"/>
              </w:tabs>
            </w:pPr>
            <w:r>
              <w:t>Public Transport</w:t>
            </w:r>
          </w:p>
        </w:tc>
        <w:tc>
          <w:tcPr>
            <w:tcW w:w="709" w:type="dxa"/>
          </w:tcPr>
          <w:p w14:paraId="795E842C" w14:textId="77777777" w:rsidR="004E095D" w:rsidRPr="008C4273" w:rsidRDefault="004E095D" w:rsidP="00185E71">
            <w:pPr>
              <w:tabs>
                <w:tab w:val="left" w:pos="7938"/>
              </w:tabs>
              <w:rPr>
                <w:sz w:val="24"/>
                <w:szCs w:val="24"/>
              </w:rPr>
            </w:pPr>
          </w:p>
        </w:tc>
      </w:tr>
    </w:tbl>
    <w:p w14:paraId="66667676" w14:textId="77777777" w:rsidR="004E095D" w:rsidRPr="008C4273" w:rsidRDefault="004E095D" w:rsidP="004E095D">
      <w:pPr>
        <w:tabs>
          <w:tab w:val="left" w:pos="7938"/>
        </w:tabs>
        <w:rPr>
          <w:sz w:val="24"/>
          <w:szCs w:val="24"/>
        </w:rPr>
      </w:pPr>
    </w:p>
    <w:tbl>
      <w:tblPr>
        <w:tblStyle w:val="TableGrid"/>
        <w:tblW w:w="0" w:type="auto"/>
        <w:tblInd w:w="392" w:type="dxa"/>
        <w:tblLook w:val="04A0" w:firstRow="1" w:lastRow="0" w:firstColumn="1" w:lastColumn="0" w:noHBand="0" w:noVBand="1"/>
      </w:tblPr>
      <w:tblGrid>
        <w:gridCol w:w="8124"/>
      </w:tblGrid>
      <w:tr w:rsidR="004E095D" w:rsidRPr="008C4273" w14:paraId="15E87DEF" w14:textId="77777777" w:rsidTr="00185E71">
        <w:trPr>
          <w:trHeight w:val="1926"/>
        </w:trPr>
        <w:tc>
          <w:tcPr>
            <w:tcW w:w="8850" w:type="dxa"/>
          </w:tcPr>
          <w:p w14:paraId="03DB7A1E" w14:textId="77777777" w:rsidR="004E095D" w:rsidRPr="008C4273" w:rsidRDefault="004E095D" w:rsidP="00185E71">
            <w:pPr>
              <w:tabs>
                <w:tab w:val="left" w:pos="7938"/>
              </w:tabs>
              <w:rPr>
                <w:sz w:val="24"/>
                <w:szCs w:val="24"/>
              </w:rPr>
            </w:pPr>
          </w:p>
        </w:tc>
      </w:tr>
    </w:tbl>
    <w:p w14:paraId="1333F3AC" w14:textId="77777777" w:rsidR="004E095D" w:rsidRPr="008C4273" w:rsidRDefault="004E095D" w:rsidP="004E095D">
      <w:pPr>
        <w:tabs>
          <w:tab w:val="left" w:pos="7938"/>
        </w:tabs>
        <w:rPr>
          <w:sz w:val="24"/>
          <w:szCs w:val="24"/>
        </w:rPr>
      </w:pPr>
    </w:p>
    <w:p w14:paraId="4B17C9A7" w14:textId="77777777" w:rsidR="004E095D" w:rsidRPr="008C4273" w:rsidRDefault="004E095D" w:rsidP="004E095D">
      <w:pPr>
        <w:tabs>
          <w:tab w:val="left" w:pos="7938"/>
        </w:tabs>
        <w:rPr>
          <w:b/>
          <w:sz w:val="24"/>
          <w:szCs w:val="24"/>
        </w:rPr>
      </w:pPr>
      <w:r w:rsidRPr="008C4273">
        <w:rPr>
          <w:b/>
          <w:sz w:val="24"/>
          <w:szCs w:val="24"/>
        </w:rPr>
        <w:lastRenderedPageBreak/>
        <w:t>Q1</w:t>
      </w:r>
      <w:r>
        <w:rPr>
          <w:b/>
          <w:sz w:val="24"/>
          <w:szCs w:val="24"/>
        </w:rPr>
        <w:t>7</w:t>
      </w:r>
      <w:r w:rsidRPr="008C4273">
        <w:rPr>
          <w:b/>
          <w:sz w:val="24"/>
          <w:szCs w:val="24"/>
        </w:rPr>
        <w:t xml:space="preserve">) </w:t>
      </w:r>
      <w:proofErr w:type="gramStart"/>
      <w:r w:rsidRPr="008C4273">
        <w:rPr>
          <w:b/>
          <w:sz w:val="24"/>
          <w:szCs w:val="24"/>
        </w:rPr>
        <w:t>What</w:t>
      </w:r>
      <w:proofErr w:type="gramEnd"/>
      <w:r w:rsidRPr="008C4273">
        <w:rPr>
          <w:b/>
          <w:sz w:val="24"/>
          <w:szCs w:val="24"/>
        </w:rPr>
        <w:t xml:space="preserve"> are your views on the standard of the following services provided to Melton?</w:t>
      </w:r>
    </w:p>
    <w:p w14:paraId="6A9FE009" w14:textId="77777777" w:rsidR="004E095D" w:rsidRPr="008C4273" w:rsidRDefault="004E095D" w:rsidP="004E095D">
      <w:pPr>
        <w:tabs>
          <w:tab w:val="left" w:pos="7938"/>
        </w:tabs>
        <w:ind w:left="284"/>
        <w:rPr>
          <w:sz w:val="24"/>
          <w:szCs w:val="24"/>
        </w:rPr>
      </w:pPr>
      <w:r w:rsidRPr="008C4273">
        <w:rPr>
          <w:sz w:val="24"/>
          <w:szCs w:val="24"/>
        </w:rPr>
        <w:t>Please rate the following by writing t</w:t>
      </w:r>
      <w:r>
        <w:rPr>
          <w:sz w:val="24"/>
          <w:szCs w:val="24"/>
        </w:rPr>
        <w:t>he relevant number in the box.</w:t>
      </w:r>
    </w:p>
    <w:p w14:paraId="1262A758" w14:textId="77777777" w:rsidR="004E095D" w:rsidRPr="008C4273" w:rsidRDefault="004E095D" w:rsidP="004E095D">
      <w:pPr>
        <w:tabs>
          <w:tab w:val="left" w:pos="7938"/>
        </w:tabs>
        <w:ind w:left="284"/>
        <w:rPr>
          <w:sz w:val="24"/>
          <w:szCs w:val="24"/>
        </w:rPr>
      </w:pPr>
      <w:r w:rsidRPr="008C4273">
        <w:rPr>
          <w:b/>
          <w:sz w:val="24"/>
          <w:szCs w:val="24"/>
        </w:rPr>
        <w:t>1</w:t>
      </w:r>
      <w:r w:rsidRPr="008C4273">
        <w:rPr>
          <w:sz w:val="24"/>
          <w:szCs w:val="24"/>
        </w:rPr>
        <w:t xml:space="preserve"> = Very Good; </w:t>
      </w:r>
      <w:r w:rsidRPr="008C4273">
        <w:rPr>
          <w:b/>
          <w:sz w:val="24"/>
          <w:szCs w:val="24"/>
        </w:rPr>
        <w:t>2</w:t>
      </w:r>
      <w:r w:rsidRPr="008C4273">
        <w:rPr>
          <w:sz w:val="24"/>
          <w:szCs w:val="24"/>
        </w:rPr>
        <w:t xml:space="preserve"> = Good; </w:t>
      </w:r>
      <w:r w:rsidRPr="008C4273">
        <w:rPr>
          <w:b/>
          <w:sz w:val="24"/>
          <w:szCs w:val="24"/>
        </w:rPr>
        <w:t>3</w:t>
      </w:r>
      <w:r w:rsidRPr="008C4273">
        <w:rPr>
          <w:sz w:val="24"/>
          <w:szCs w:val="24"/>
        </w:rPr>
        <w:t xml:space="preserve"> = Average; </w:t>
      </w:r>
      <w:r w:rsidRPr="008C4273">
        <w:rPr>
          <w:b/>
          <w:sz w:val="24"/>
          <w:szCs w:val="24"/>
        </w:rPr>
        <w:t>4</w:t>
      </w:r>
      <w:r w:rsidRPr="008C4273">
        <w:rPr>
          <w:sz w:val="24"/>
          <w:szCs w:val="24"/>
        </w:rPr>
        <w:t xml:space="preserve"> = Poor; </w:t>
      </w:r>
      <w:r w:rsidRPr="008C4273">
        <w:rPr>
          <w:b/>
          <w:sz w:val="24"/>
          <w:szCs w:val="24"/>
        </w:rPr>
        <w:t>5</w:t>
      </w:r>
      <w:r w:rsidRPr="008C4273">
        <w:rPr>
          <w:sz w:val="24"/>
          <w:szCs w:val="24"/>
        </w:rPr>
        <w:t xml:space="preserve"> = Have Not Used Them</w:t>
      </w:r>
    </w:p>
    <w:tbl>
      <w:tblPr>
        <w:tblStyle w:val="TableGrid"/>
        <w:tblW w:w="0" w:type="auto"/>
        <w:tblInd w:w="392" w:type="dxa"/>
        <w:tblLook w:val="04A0" w:firstRow="1" w:lastRow="0" w:firstColumn="1" w:lastColumn="0" w:noHBand="0" w:noVBand="1"/>
      </w:tblPr>
      <w:tblGrid>
        <w:gridCol w:w="2551"/>
        <w:gridCol w:w="709"/>
      </w:tblGrid>
      <w:tr w:rsidR="004E095D" w:rsidRPr="008C4273" w14:paraId="3F9891F8" w14:textId="77777777" w:rsidTr="00185E71">
        <w:tc>
          <w:tcPr>
            <w:tcW w:w="2551" w:type="dxa"/>
          </w:tcPr>
          <w:p w14:paraId="6DBA87EC" w14:textId="77777777" w:rsidR="004E095D" w:rsidRPr="008C4273" w:rsidRDefault="004E095D" w:rsidP="00185E71">
            <w:pPr>
              <w:tabs>
                <w:tab w:val="left" w:pos="7938"/>
              </w:tabs>
            </w:pPr>
            <w:r w:rsidRPr="008C4273">
              <w:t>Fire Brigade</w:t>
            </w:r>
          </w:p>
        </w:tc>
        <w:tc>
          <w:tcPr>
            <w:tcW w:w="709" w:type="dxa"/>
          </w:tcPr>
          <w:p w14:paraId="27FD6857" w14:textId="77777777" w:rsidR="004E095D" w:rsidRPr="008C4273" w:rsidRDefault="004E095D" w:rsidP="00185E71">
            <w:pPr>
              <w:tabs>
                <w:tab w:val="left" w:pos="7938"/>
              </w:tabs>
              <w:rPr>
                <w:sz w:val="24"/>
                <w:szCs w:val="24"/>
              </w:rPr>
            </w:pPr>
          </w:p>
        </w:tc>
      </w:tr>
      <w:tr w:rsidR="004E095D" w:rsidRPr="008C4273" w14:paraId="1FB51FE3" w14:textId="77777777" w:rsidTr="00185E71">
        <w:tc>
          <w:tcPr>
            <w:tcW w:w="2551" w:type="dxa"/>
          </w:tcPr>
          <w:p w14:paraId="5B24B20E" w14:textId="77777777" w:rsidR="004E095D" w:rsidRPr="008C4273" w:rsidRDefault="004E095D" w:rsidP="00185E71">
            <w:pPr>
              <w:tabs>
                <w:tab w:val="left" w:pos="7938"/>
              </w:tabs>
            </w:pPr>
            <w:r w:rsidRPr="008C4273">
              <w:t>Police</w:t>
            </w:r>
          </w:p>
        </w:tc>
        <w:tc>
          <w:tcPr>
            <w:tcW w:w="709" w:type="dxa"/>
          </w:tcPr>
          <w:p w14:paraId="29CFB08F" w14:textId="77777777" w:rsidR="004E095D" w:rsidRPr="008C4273" w:rsidRDefault="004E095D" w:rsidP="00185E71">
            <w:pPr>
              <w:tabs>
                <w:tab w:val="left" w:pos="7938"/>
              </w:tabs>
              <w:rPr>
                <w:sz w:val="24"/>
                <w:szCs w:val="24"/>
              </w:rPr>
            </w:pPr>
          </w:p>
        </w:tc>
      </w:tr>
      <w:tr w:rsidR="004E095D" w:rsidRPr="008C4273" w14:paraId="5FB331DD" w14:textId="77777777" w:rsidTr="00185E71">
        <w:tc>
          <w:tcPr>
            <w:tcW w:w="2551" w:type="dxa"/>
          </w:tcPr>
          <w:p w14:paraId="02951B50" w14:textId="77777777" w:rsidR="004E095D" w:rsidRPr="008C4273" w:rsidRDefault="004E095D" w:rsidP="00185E71">
            <w:pPr>
              <w:tabs>
                <w:tab w:val="left" w:pos="7938"/>
              </w:tabs>
            </w:pPr>
            <w:r w:rsidRPr="008C4273">
              <w:t>Police (Emergency)</w:t>
            </w:r>
          </w:p>
        </w:tc>
        <w:tc>
          <w:tcPr>
            <w:tcW w:w="709" w:type="dxa"/>
          </w:tcPr>
          <w:p w14:paraId="2D45895B" w14:textId="77777777" w:rsidR="004E095D" w:rsidRPr="008C4273" w:rsidRDefault="004E095D" w:rsidP="00185E71">
            <w:pPr>
              <w:tabs>
                <w:tab w:val="left" w:pos="7938"/>
              </w:tabs>
              <w:rPr>
                <w:sz w:val="24"/>
                <w:szCs w:val="24"/>
              </w:rPr>
            </w:pPr>
          </w:p>
        </w:tc>
      </w:tr>
      <w:tr w:rsidR="004E095D" w:rsidRPr="008C4273" w14:paraId="55612648" w14:textId="77777777" w:rsidTr="00185E71">
        <w:tc>
          <w:tcPr>
            <w:tcW w:w="2551" w:type="dxa"/>
          </w:tcPr>
          <w:p w14:paraId="788CD8E7" w14:textId="77777777" w:rsidR="004E095D" w:rsidRPr="008C4273" w:rsidRDefault="004E095D" w:rsidP="00185E71">
            <w:pPr>
              <w:tabs>
                <w:tab w:val="left" w:pos="7938"/>
              </w:tabs>
            </w:pPr>
            <w:r w:rsidRPr="008C4273">
              <w:t>Community Police Officer</w:t>
            </w:r>
          </w:p>
        </w:tc>
        <w:tc>
          <w:tcPr>
            <w:tcW w:w="709" w:type="dxa"/>
          </w:tcPr>
          <w:p w14:paraId="4E6A0C27" w14:textId="77777777" w:rsidR="004E095D" w:rsidRPr="008C4273" w:rsidRDefault="004E095D" w:rsidP="00185E71">
            <w:pPr>
              <w:tabs>
                <w:tab w:val="left" w:pos="7938"/>
              </w:tabs>
              <w:rPr>
                <w:sz w:val="24"/>
                <w:szCs w:val="24"/>
              </w:rPr>
            </w:pPr>
          </w:p>
        </w:tc>
      </w:tr>
      <w:tr w:rsidR="004E095D" w:rsidRPr="008C4273" w14:paraId="243F9356" w14:textId="77777777" w:rsidTr="00185E71">
        <w:tc>
          <w:tcPr>
            <w:tcW w:w="2551" w:type="dxa"/>
          </w:tcPr>
          <w:p w14:paraId="0B068A80" w14:textId="77777777" w:rsidR="004E095D" w:rsidRPr="008C4273" w:rsidRDefault="004E095D" w:rsidP="00185E71">
            <w:pPr>
              <w:tabs>
                <w:tab w:val="left" w:pos="7938"/>
              </w:tabs>
            </w:pPr>
            <w:r w:rsidRPr="008C4273">
              <w:t>Ambulance (Emergency)</w:t>
            </w:r>
          </w:p>
        </w:tc>
        <w:tc>
          <w:tcPr>
            <w:tcW w:w="709" w:type="dxa"/>
          </w:tcPr>
          <w:p w14:paraId="14FC0B06" w14:textId="77777777" w:rsidR="004E095D" w:rsidRPr="008C4273" w:rsidRDefault="004E095D" w:rsidP="00185E71">
            <w:pPr>
              <w:tabs>
                <w:tab w:val="left" w:pos="7938"/>
              </w:tabs>
              <w:rPr>
                <w:sz w:val="24"/>
                <w:szCs w:val="24"/>
              </w:rPr>
            </w:pPr>
          </w:p>
        </w:tc>
      </w:tr>
      <w:tr w:rsidR="004E095D" w:rsidRPr="008C4273" w14:paraId="02FC387D" w14:textId="77777777" w:rsidTr="00185E71">
        <w:tc>
          <w:tcPr>
            <w:tcW w:w="2551" w:type="dxa"/>
          </w:tcPr>
          <w:p w14:paraId="36041FE3" w14:textId="77777777" w:rsidR="004E095D" w:rsidRPr="008C4273" w:rsidRDefault="004E095D" w:rsidP="00185E71">
            <w:pPr>
              <w:tabs>
                <w:tab w:val="left" w:pos="7938"/>
              </w:tabs>
            </w:pPr>
            <w:r w:rsidRPr="008C4273">
              <w:t>Hospital (Transport)</w:t>
            </w:r>
          </w:p>
        </w:tc>
        <w:tc>
          <w:tcPr>
            <w:tcW w:w="709" w:type="dxa"/>
          </w:tcPr>
          <w:p w14:paraId="5748128B" w14:textId="77777777" w:rsidR="004E095D" w:rsidRPr="008C4273" w:rsidRDefault="004E095D" w:rsidP="00185E71">
            <w:pPr>
              <w:tabs>
                <w:tab w:val="left" w:pos="7938"/>
              </w:tabs>
              <w:rPr>
                <w:sz w:val="24"/>
                <w:szCs w:val="24"/>
              </w:rPr>
            </w:pPr>
          </w:p>
        </w:tc>
      </w:tr>
      <w:tr w:rsidR="004E095D" w:rsidRPr="008C4273" w14:paraId="6E983CB0" w14:textId="77777777" w:rsidTr="00185E71">
        <w:tc>
          <w:tcPr>
            <w:tcW w:w="2551" w:type="dxa"/>
          </w:tcPr>
          <w:p w14:paraId="210FCCA8" w14:textId="77777777" w:rsidR="004E095D" w:rsidRPr="008C4273" w:rsidRDefault="004E095D" w:rsidP="00185E71">
            <w:pPr>
              <w:tabs>
                <w:tab w:val="left" w:pos="7938"/>
              </w:tabs>
            </w:pPr>
            <w:r>
              <w:t>Public Transport</w:t>
            </w:r>
          </w:p>
        </w:tc>
        <w:tc>
          <w:tcPr>
            <w:tcW w:w="709" w:type="dxa"/>
          </w:tcPr>
          <w:p w14:paraId="762B1A2E" w14:textId="77777777" w:rsidR="004E095D" w:rsidRPr="008C4273" w:rsidRDefault="004E095D" w:rsidP="00185E71">
            <w:pPr>
              <w:tabs>
                <w:tab w:val="left" w:pos="7938"/>
              </w:tabs>
              <w:rPr>
                <w:sz w:val="24"/>
                <w:szCs w:val="24"/>
              </w:rPr>
            </w:pPr>
          </w:p>
        </w:tc>
      </w:tr>
    </w:tbl>
    <w:p w14:paraId="615D0E04" w14:textId="77777777" w:rsidR="004E095D" w:rsidRPr="008C4273" w:rsidRDefault="004E095D" w:rsidP="004E095D">
      <w:pPr>
        <w:tabs>
          <w:tab w:val="left" w:pos="7938"/>
        </w:tabs>
        <w:ind w:left="284"/>
        <w:rPr>
          <w:sz w:val="24"/>
          <w:szCs w:val="24"/>
        </w:rPr>
      </w:pPr>
    </w:p>
    <w:p w14:paraId="49EFA6D0" w14:textId="77777777" w:rsidR="004E095D" w:rsidRPr="008C4273" w:rsidRDefault="004E095D" w:rsidP="004E095D">
      <w:pPr>
        <w:tabs>
          <w:tab w:val="left" w:pos="7938"/>
        </w:tabs>
        <w:rPr>
          <w:b/>
          <w:sz w:val="24"/>
          <w:szCs w:val="24"/>
        </w:rPr>
      </w:pPr>
      <w:r>
        <w:rPr>
          <w:b/>
          <w:sz w:val="24"/>
          <w:szCs w:val="24"/>
        </w:rPr>
        <w:t>Q18</w:t>
      </w:r>
      <w:r w:rsidRPr="008C4273">
        <w:rPr>
          <w:b/>
          <w:sz w:val="24"/>
          <w:szCs w:val="24"/>
        </w:rPr>
        <w:t xml:space="preserve">) </w:t>
      </w:r>
      <w:proofErr w:type="gramStart"/>
      <w:r w:rsidRPr="008C4273">
        <w:rPr>
          <w:b/>
          <w:sz w:val="24"/>
          <w:szCs w:val="24"/>
        </w:rPr>
        <w:t>How</w:t>
      </w:r>
      <w:proofErr w:type="gramEnd"/>
      <w:r w:rsidRPr="008C4273">
        <w:rPr>
          <w:b/>
          <w:sz w:val="24"/>
          <w:szCs w:val="24"/>
        </w:rPr>
        <w:t xml:space="preserve"> do the following affect the smooth-running of your business?</w:t>
      </w:r>
    </w:p>
    <w:p w14:paraId="09DF60F8" w14:textId="77777777" w:rsidR="004E095D" w:rsidRPr="008C4273" w:rsidRDefault="004E095D" w:rsidP="004E095D">
      <w:pPr>
        <w:tabs>
          <w:tab w:val="left" w:pos="7938"/>
        </w:tabs>
        <w:ind w:left="284" w:hanging="284"/>
        <w:rPr>
          <w:b/>
          <w:sz w:val="24"/>
          <w:szCs w:val="24"/>
        </w:rPr>
      </w:pPr>
      <w:r w:rsidRPr="008C4273">
        <w:rPr>
          <w:sz w:val="24"/>
          <w:szCs w:val="24"/>
        </w:rPr>
        <w:tab/>
        <w:t xml:space="preserve">Please write </w:t>
      </w:r>
      <w:r>
        <w:rPr>
          <w:sz w:val="24"/>
          <w:szCs w:val="24"/>
        </w:rPr>
        <w:t>the relevant number in the box.</w:t>
      </w:r>
      <w:r w:rsidRPr="008C4273">
        <w:rPr>
          <w:b/>
          <w:sz w:val="24"/>
          <w:szCs w:val="24"/>
        </w:rPr>
        <w:tab/>
      </w:r>
    </w:p>
    <w:p w14:paraId="5997B0AE" w14:textId="77777777" w:rsidR="004E095D" w:rsidRPr="008C4273" w:rsidRDefault="004E095D" w:rsidP="004E095D">
      <w:pPr>
        <w:tabs>
          <w:tab w:val="left" w:pos="7938"/>
        </w:tabs>
        <w:ind w:left="284"/>
        <w:rPr>
          <w:b/>
          <w:sz w:val="24"/>
          <w:szCs w:val="24"/>
        </w:rPr>
      </w:pPr>
      <w:r w:rsidRPr="008C4273">
        <w:rPr>
          <w:b/>
          <w:sz w:val="24"/>
          <w:szCs w:val="24"/>
        </w:rPr>
        <w:t>1</w:t>
      </w:r>
      <w:r w:rsidRPr="008C4273">
        <w:rPr>
          <w:sz w:val="24"/>
          <w:szCs w:val="24"/>
        </w:rPr>
        <w:t xml:space="preserve"> = Not At All; </w:t>
      </w:r>
      <w:r w:rsidRPr="008C4273">
        <w:rPr>
          <w:b/>
          <w:sz w:val="24"/>
          <w:szCs w:val="24"/>
        </w:rPr>
        <w:t>2</w:t>
      </w:r>
      <w:r w:rsidRPr="008C4273">
        <w:rPr>
          <w:sz w:val="24"/>
          <w:szCs w:val="24"/>
        </w:rPr>
        <w:t xml:space="preserve"> = To a Limited Degree; </w:t>
      </w:r>
      <w:r w:rsidRPr="008C4273">
        <w:rPr>
          <w:b/>
          <w:sz w:val="24"/>
          <w:szCs w:val="24"/>
        </w:rPr>
        <w:t>3</w:t>
      </w:r>
      <w:r w:rsidRPr="008C4273">
        <w:rPr>
          <w:sz w:val="24"/>
          <w:szCs w:val="24"/>
        </w:rPr>
        <w:t xml:space="preserve"> = To A Large Degree</w:t>
      </w:r>
      <w:r w:rsidRPr="008C4273">
        <w:rPr>
          <w:sz w:val="24"/>
          <w:szCs w:val="24"/>
        </w:rPr>
        <w:tab/>
      </w:r>
      <w:r w:rsidRPr="008C4273">
        <w:rPr>
          <w:b/>
          <w:sz w:val="24"/>
          <w:szCs w:val="24"/>
        </w:rPr>
        <w:tab/>
      </w:r>
    </w:p>
    <w:tbl>
      <w:tblPr>
        <w:tblStyle w:val="TableGrid"/>
        <w:tblW w:w="0" w:type="auto"/>
        <w:tblInd w:w="392" w:type="dxa"/>
        <w:tblLook w:val="04A0" w:firstRow="1" w:lastRow="0" w:firstColumn="1" w:lastColumn="0" w:noHBand="0" w:noVBand="1"/>
      </w:tblPr>
      <w:tblGrid>
        <w:gridCol w:w="3402"/>
        <w:gridCol w:w="709"/>
      </w:tblGrid>
      <w:tr w:rsidR="004E095D" w:rsidRPr="008C4273" w14:paraId="024E1C94" w14:textId="77777777" w:rsidTr="00185E71">
        <w:tc>
          <w:tcPr>
            <w:tcW w:w="3402" w:type="dxa"/>
          </w:tcPr>
          <w:p w14:paraId="2B61F1F5" w14:textId="77777777" w:rsidR="004E095D" w:rsidRPr="008C4273" w:rsidRDefault="004E095D" w:rsidP="00185E71">
            <w:pPr>
              <w:tabs>
                <w:tab w:val="left" w:pos="7938"/>
              </w:tabs>
            </w:pPr>
            <w:r w:rsidRPr="008C4273">
              <w:t>Traffic Flow through the Village</w:t>
            </w:r>
          </w:p>
        </w:tc>
        <w:tc>
          <w:tcPr>
            <w:tcW w:w="709" w:type="dxa"/>
          </w:tcPr>
          <w:p w14:paraId="678C094F" w14:textId="77777777" w:rsidR="004E095D" w:rsidRPr="008C4273" w:rsidRDefault="004E095D" w:rsidP="00185E71">
            <w:pPr>
              <w:tabs>
                <w:tab w:val="left" w:pos="7938"/>
              </w:tabs>
              <w:rPr>
                <w:b/>
                <w:sz w:val="24"/>
                <w:szCs w:val="24"/>
              </w:rPr>
            </w:pPr>
          </w:p>
        </w:tc>
      </w:tr>
      <w:tr w:rsidR="004E095D" w:rsidRPr="008C4273" w14:paraId="589427EE" w14:textId="77777777" w:rsidTr="00185E71">
        <w:tc>
          <w:tcPr>
            <w:tcW w:w="3402" w:type="dxa"/>
          </w:tcPr>
          <w:p w14:paraId="09AB1D6E" w14:textId="77777777" w:rsidR="004E095D" w:rsidRPr="008C4273" w:rsidRDefault="004E095D" w:rsidP="00185E71">
            <w:pPr>
              <w:tabs>
                <w:tab w:val="left" w:pos="7938"/>
              </w:tabs>
            </w:pPr>
            <w:r w:rsidRPr="008C4273">
              <w:t>Parking/Deliveries</w:t>
            </w:r>
          </w:p>
        </w:tc>
        <w:tc>
          <w:tcPr>
            <w:tcW w:w="709" w:type="dxa"/>
          </w:tcPr>
          <w:p w14:paraId="0494B944" w14:textId="77777777" w:rsidR="004E095D" w:rsidRPr="008C4273" w:rsidRDefault="004E095D" w:rsidP="00185E71">
            <w:pPr>
              <w:tabs>
                <w:tab w:val="left" w:pos="7938"/>
              </w:tabs>
              <w:rPr>
                <w:b/>
                <w:sz w:val="24"/>
                <w:szCs w:val="24"/>
              </w:rPr>
            </w:pPr>
          </w:p>
        </w:tc>
      </w:tr>
      <w:tr w:rsidR="004E095D" w:rsidRPr="008C4273" w14:paraId="66F83366" w14:textId="77777777" w:rsidTr="00185E71">
        <w:tc>
          <w:tcPr>
            <w:tcW w:w="3402" w:type="dxa"/>
          </w:tcPr>
          <w:p w14:paraId="46CCB5EC" w14:textId="77777777" w:rsidR="004E095D" w:rsidRPr="008C4273" w:rsidRDefault="004E095D" w:rsidP="00185E71">
            <w:pPr>
              <w:tabs>
                <w:tab w:val="left" w:pos="7938"/>
              </w:tabs>
            </w:pPr>
            <w:r w:rsidRPr="008C4273">
              <w:t>Signage</w:t>
            </w:r>
          </w:p>
        </w:tc>
        <w:tc>
          <w:tcPr>
            <w:tcW w:w="709" w:type="dxa"/>
          </w:tcPr>
          <w:p w14:paraId="366BF73A" w14:textId="77777777" w:rsidR="004E095D" w:rsidRPr="008C4273" w:rsidRDefault="004E095D" w:rsidP="00185E71">
            <w:pPr>
              <w:tabs>
                <w:tab w:val="left" w:pos="7938"/>
              </w:tabs>
              <w:rPr>
                <w:b/>
                <w:sz w:val="24"/>
                <w:szCs w:val="24"/>
              </w:rPr>
            </w:pPr>
          </w:p>
        </w:tc>
      </w:tr>
      <w:tr w:rsidR="004E095D" w:rsidRPr="008C4273" w14:paraId="2C0E3F12" w14:textId="77777777" w:rsidTr="00185E71">
        <w:tc>
          <w:tcPr>
            <w:tcW w:w="3402" w:type="dxa"/>
          </w:tcPr>
          <w:p w14:paraId="5AD8CD42" w14:textId="77777777" w:rsidR="004E095D" w:rsidRPr="008C4273" w:rsidRDefault="004E095D" w:rsidP="00185E71">
            <w:pPr>
              <w:tabs>
                <w:tab w:val="left" w:pos="7938"/>
              </w:tabs>
            </w:pPr>
            <w:r w:rsidRPr="008C4273">
              <w:t>Footfall</w:t>
            </w:r>
          </w:p>
        </w:tc>
        <w:tc>
          <w:tcPr>
            <w:tcW w:w="709" w:type="dxa"/>
          </w:tcPr>
          <w:p w14:paraId="4A474AD2" w14:textId="77777777" w:rsidR="004E095D" w:rsidRPr="008C4273" w:rsidRDefault="004E095D" w:rsidP="00185E71">
            <w:pPr>
              <w:tabs>
                <w:tab w:val="left" w:pos="7938"/>
              </w:tabs>
              <w:rPr>
                <w:b/>
                <w:sz w:val="24"/>
                <w:szCs w:val="24"/>
              </w:rPr>
            </w:pPr>
          </w:p>
        </w:tc>
      </w:tr>
    </w:tbl>
    <w:p w14:paraId="399654C7" w14:textId="77777777" w:rsidR="004E095D" w:rsidRPr="008C4273" w:rsidRDefault="004E095D" w:rsidP="004E095D">
      <w:pPr>
        <w:tabs>
          <w:tab w:val="left" w:pos="7938"/>
        </w:tabs>
        <w:rPr>
          <w:b/>
          <w:sz w:val="24"/>
          <w:szCs w:val="24"/>
        </w:rPr>
      </w:pPr>
      <w:r w:rsidRPr="008C4273">
        <w:rPr>
          <w:b/>
          <w:sz w:val="24"/>
          <w:szCs w:val="24"/>
        </w:rPr>
        <w:tab/>
      </w:r>
    </w:p>
    <w:p w14:paraId="573F3BD2" w14:textId="77777777" w:rsidR="004E095D" w:rsidRPr="008C4273" w:rsidRDefault="004E095D" w:rsidP="004E095D">
      <w:pPr>
        <w:tabs>
          <w:tab w:val="left" w:pos="7938"/>
        </w:tabs>
        <w:ind w:left="284"/>
        <w:rPr>
          <w:sz w:val="24"/>
          <w:szCs w:val="24"/>
        </w:rPr>
      </w:pPr>
      <w:r>
        <w:rPr>
          <w:sz w:val="24"/>
          <w:szCs w:val="24"/>
        </w:rPr>
        <w:t>(</w:t>
      </w:r>
      <w:r w:rsidRPr="008C4273">
        <w:rPr>
          <w:sz w:val="24"/>
          <w:szCs w:val="24"/>
        </w:rPr>
        <w:t>Please comment in</w:t>
      </w:r>
      <w:r>
        <w:rPr>
          <w:sz w:val="24"/>
          <w:szCs w:val="24"/>
        </w:rPr>
        <w:t xml:space="preserve"> more detail where appropriate)</w:t>
      </w:r>
    </w:p>
    <w:tbl>
      <w:tblPr>
        <w:tblStyle w:val="TableGrid"/>
        <w:tblW w:w="0" w:type="auto"/>
        <w:tblInd w:w="392" w:type="dxa"/>
        <w:tblLook w:val="04A0" w:firstRow="1" w:lastRow="0" w:firstColumn="1" w:lastColumn="0" w:noHBand="0" w:noVBand="1"/>
      </w:tblPr>
      <w:tblGrid>
        <w:gridCol w:w="8124"/>
      </w:tblGrid>
      <w:tr w:rsidR="004E095D" w:rsidRPr="008C4273" w14:paraId="652CDBA0" w14:textId="77777777" w:rsidTr="00185E71">
        <w:trPr>
          <w:trHeight w:val="1833"/>
        </w:trPr>
        <w:tc>
          <w:tcPr>
            <w:tcW w:w="8850" w:type="dxa"/>
          </w:tcPr>
          <w:p w14:paraId="2FE6C5DA" w14:textId="77777777" w:rsidR="004E095D" w:rsidRPr="008C4273" w:rsidRDefault="004E095D" w:rsidP="00185E71">
            <w:pPr>
              <w:tabs>
                <w:tab w:val="left" w:pos="7938"/>
              </w:tabs>
              <w:rPr>
                <w:sz w:val="24"/>
                <w:szCs w:val="24"/>
              </w:rPr>
            </w:pPr>
          </w:p>
          <w:p w14:paraId="4340F883" w14:textId="77777777" w:rsidR="004E095D" w:rsidRPr="008C4273" w:rsidRDefault="004E095D" w:rsidP="00185E71">
            <w:pPr>
              <w:tabs>
                <w:tab w:val="left" w:pos="7938"/>
              </w:tabs>
              <w:rPr>
                <w:sz w:val="24"/>
                <w:szCs w:val="24"/>
              </w:rPr>
            </w:pPr>
          </w:p>
          <w:p w14:paraId="2E8A9BE6" w14:textId="77777777" w:rsidR="004E095D" w:rsidRPr="008C4273" w:rsidRDefault="004E095D" w:rsidP="00185E71">
            <w:pPr>
              <w:tabs>
                <w:tab w:val="left" w:pos="7938"/>
              </w:tabs>
              <w:rPr>
                <w:sz w:val="24"/>
                <w:szCs w:val="24"/>
              </w:rPr>
            </w:pPr>
          </w:p>
          <w:p w14:paraId="168B8606" w14:textId="77777777" w:rsidR="004E095D" w:rsidRPr="008C4273" w:rsidRDefault="004E095D" w:rsidP="00185E71">
            <w:pPr>
              <w:tabs>
                <w:tab w:val="left" w:pos="7938"/>
              </w:tabs>
              <w:rPr>
                <w:sz w:val="24"/>
                <w:szCs w:val="24"/>
              </w:rPr>
            </w:pPr>
          </w:p>
          <w:p w14:paraId="01A141E4" w14:textId="77777777" w:rsidR="004E095D" w:rsidRPr="008C4273" w:rsidRDefault="004E095D" w:rsidP="00185E71">
            <w:pPr>
              <w:tabs>
                <w:tab w:val="left" w:pos="7938"/>
              </w:tabs>
              <w:rPr>
                <w:sz w:val="24"/>
                <w:szCs w:val="24"/>
              </w:rPr>
            </w:pPr>
          </w:p>
          <w:p w14:paraId="226973AA" w14:textId="77777777" w:rsidR="004E095D" w:rsidRPr="008C4273" w:rsidRDefault="004E095D" w:rsidP="00185E71">
            <w:pPr>
              <w:tabs>
                <w:tab w:val="left" w:pos="7938"/>
              </w:tabs>
              <w:rPr>
                <w:sz w:val="24"/>
                <w:szCs w:val="24"/>
              </w:rPr>
            </w:pPr>
          </w:p>
          <w:p w14:paraId="4286FE33" w14:textId="77777777" w:rsidR="004E095D" w:rsidRPr="008C4273" w:rsidRDefault="004E095D" w:rsidP="00185E71">
            <w:pPr>
              <w:tabs>
                <w:tab w:val="left" w:pos="7938"/>
              </w:tabs>
              <w:rPr>
                <w:sz w:val="24"/>
                <w:szCs w:val="24"/>
              </w:rPr>
            </w:pPr>
          </w:p>
          <w:p w14:paraId="4FD2CDC5" w14:textId="77777777" w:rsidR="004E095D" w:rsidRPr="008C4273" w:rsidRDefault="004E095D" w:rsidP="00185E71">
            <w:pPr>
              <w:tabs>
                <w:tab w:val="left" w:pos="7938"/>
              </w:tabs>
              <w:rPr>
                <w:sz w:val="24"/>
                <w:szCs w:val="24"/>
              </w:rPr>
            </w:pPr>
          </w:p>
        </w:tc>
      </w:tr>
    </w:tbl>
    <w:p w14:paraId="04F279E5" w14:textId="77777777" w:rsidR="004E095D" w:rsidRPr="008C4273" w:rsidRDefault="004E095D" w:rsidP="004E095D">
      <w:pPr>
        <w:tabs>
          <w:tab w:val="left" w:pos="7938"/>
        </w:tabs>
        <w:rPr>
          <w:sz w:val="24"/>
          <w:szCs w:val="24"/>
        </w:rPr>
      </w:pPr>
    </w:p>
    <w:p w14:paraId="653B07D4" w14:textId="77777777" w:rsidR="004E095D" w:rsidRDefault="004E095D" w:rsidP="004E095D">
      <w:pPr>
        <w:rPr>
          <w:b/>
          <w:sz w:val="24"/>
          <w:szCs w:val="24"/>
        </w:rPr>
      </w:pPr>
    </w:p>
    <w:p w14:paraId="24A82E5A" w14:textId="77777777" w:rsidR="004E095D" w:rsidRDefault="004E095D" w:rsidP="004E095D">
      <w:pPr>
        <w:rPr>
          <w:b/>
          <w:sz w:val="24"/>
          <w:szCs w:val="24"/>
        </w:rPr>
      </w:pPr>
    </w:p>
    <w:p w14:paraId="63070078" w14:textId="77777777" w:rsidR="004E095D" w:rsidRDefault="004E095D" w:rsidP="004E095D">
      <w:pPr>
        <w:rPr>
          <w:b/>
          <w:sz w:val="24"/>
          <w:szCs w:val="24"/>
        </w:rPr>
      </w:pPr>
    </w:p>
    <w:p w14:paraId="1EA9EA44" w14:textId="77777777" w:rsidR="004E095D" w:rsidRDefault="004E095D" w:rsidP="004E095D">
      <w:pPr>
        <w:rPr>
          <w:b/>
          <w:sz w:val="24"/>
          <w:szCs w:val="24"/>
        </w:rPr>
      </w:pPr>
    </w:p>
    <w:p w14:paraId="778CF10A" w14:textId="77777777" w:rsidR="004E095D" w:rsidRPr="001F1F4B" w:rsidRDefault="004E095D" w:rsidP="004E095D">
      <w:pPr>
        <w:rPr>
          <w:b/>
          <w:sz w:val="24"/>
          <w:szCs w:val="24"/>
        </w:rPr>
      </w:pPr>
      <w:r>
        <w:rPr>
          <w:b/>
          <w:sz w:val="24"/>
          <w:szCs w:val="24"/>
        </w:rPr>
        <w:lastRenderedPageBreak/>
        <w:t>Q19</w:t>
      </w:r>
      <w:r w:rsidRPr="008C4273">
        <w:rPr>
          <w:b/>
          <w:sz w:val="24"/>
          <w:szCs w:val="24"/>
        </w:rPr>
        <w:t xml:space="preserve">) </w:t>
      </w:r>
      <w:proofErr w:type="gramStart"/>
      <w:r w:rsidRPr="008C4273">
        <w:rPr>
          <w:b/>
          <w:sz w:val="24"/>
          <w:szCs w:val="24"/>
        </w:rPr>
        <w:t>What</w:t>
      </w:r>
      <w:proofErr w:type="gramEnd"/>
      <w:r w:rsidRPr="008C4273">
        <w:rPr>
          <w:b/>
          <w:sz w:val="24"/>
          <w:szCs w:val="24"/>
        </w:rPr>
        <w:t xml:space="preserve"> other facilities/services would improve the day-to-day running of your business? For example, marketing and advertising opportunities, improved road infrastructure, networking opportunities... </w:t>
      </w:r>
    </w:p>
    <w:tbl>
      <w:tblPr>
        <w:tblStyle w:val="TableGrid"/>
        <w:tblW w:w="0" w:type="auto"/>
        <w:tblInd w:w="392" w:type="dxa"/>
        <w:tblLook w:val="04A0" w:firstRow="1" w:lastRow="0" w:firstColumn="1" w:lastColumn="0" w:noHBand="0" w:noVBand="1"/>
      </w:tblPr>
      <w:tblGrid>
        <w:gridCol w:w="8124"/>
      </w:tblGrid>
      <w:tr w:rsidR="004E095D" w:rsidRPr="008C4273" w14:paraId="51993736" w14:textId="77777777" w:rsidTr="00185E71">
        <w:trPr>
          <w:trHeight w:val="2940"/>
        </w:trPr>
        <w:tc>
          <w:tcPr>
            <w:tcW w:w="8850" w:type="dxa"/>
          </w:tcPr>
          <w:p w14:paraId="750811A1" w14:textId="77777777" w:rsidR="004E095D" w:rsidRPr="008C4273" w:rsidRDefault="004E095D" w:rsidP="00185E71">
            <w:pPr>
              <w:rPr>
                <w:sz w:val="24"/>
                <w:szCs w:val="24"/>
              </w:rPr>
            </w:pPr>
          </w:p>
        </w:tc>
      </w:tr>
    </w:tbl>
    <w:p w14:paraId="7DE7F7D8" w14:textId="77777777" w:rsidR="004E095D" w:rsidRPr="008C4273" w:rsidRDefault="004E095D" w:rsidP="004E095D">
      <w:pPr>
        <w:rPr>
          <w:sz w:val="24"/>
          <w:szCs w:val="24"/>
        </w:rPr>
      </w:pPr>
    </w:p>
    <w:p w14:paraId="471C0285" w14:textId="77777777" w:rsidR="004E095D" w:rsidRDefault="004E095D" w:rsidP="004E095D">
      <w:pPr>
        <w:rPr>
          <w:b/>
          <w:sz w:val="24"/>
          <w:szCs w:val="24"/>
        </w:rPr>
      </w:pPr>
    </w:p>
    <w:p w14:paraId="18997545" w14:textId="77777777" w:rsidR="004E095D" w:rsidRPr="001F1F4B" w:rsidRDefault="004E095D" w:rsidP="004E095D">
      <w:pPr>
        <w:rPr>
          <w:b/>
          <w:sz w:val="24"/>
          <w:szCs w:val="24"/>
        </w:rPr>
      </w:pPr>
      <w:r>
        <w:rPr>
          <w:b/>
          <w:sz w:val="24"/>
          <w:szCs w:val="24"/>
        </w:rPr>
        <w:t>Q20</w:t>
      </w:r>
      <w:r w:rsidRPr="008C4273">
        <w:rPr>
          <w:b/>
          <w:sz w:val="24"/>
          <w:szCs w:val="24"/>
        </w:rPr>
        <w:t xml:space="preserve">) </w:t>
      </w:r>
      <w:proofErr w:type="gramStart"/>
      <w:r w:rsidRPr="008C4273">
        <w:rPr>
          <w:b/>
          <w:sz w:val="24"/>
          <w:szCs w:val="24"/>
        </w:rPr>
        <w:t>If</w:t>
      </w:r>
      <w:proofErr w:type="gramEnd"/>
      <w:r w:rsidRPr="008C4273">
        <w:rPr>
          <w:b/>
          <w:sz w:val="24"/>
          <w:szCs w:val="24"/>
        </w:rPr>
        <w:t xml:space="preserve"> new business developments are proposed within Melton, how would this impact your own business?</w:t>
      </w:r>
    </w:p>
    <w:tbl>
      <w:tblPr>
        <w:tblStyle w:val="TableGrid"/>
        <w:tblW w:w="0" w:type="auto"/>
        <w:tblInd w:w="392" w:type="dxa"/>
        <w:tblLook w:val="04A0" w:firstRow="1" w:lastRow="0" w:firstColumn="1" w:lastColumn="0" w:noHBand="0" w:noVBand="1"/>
      </w:tblPr>
      <w:tblGrid>
        <w:gridCol w:w="8124"/>
      </w:tblGrid>
      <w:tr w:rsidR="004E095D" w:rsidRPr="008C4273" w14:paraId="47FC2116" w14:textId="77777777" w:rsidTr="00185E71">
        <w:trPr>
          <w:trHeight w:val="2429"/>
        </w:trPr>
        <w:tc>
          <w:tcPr>
            <w:tcW w:w="8850" w:type="dxa"/>
          </w:tcPr>
          <w:p w14:paraId="5234A072" w14:textId="77777777" w:rsidR="004E095D" w:rsidRPr="008C4273" w:rsidRDefault="004E095D" w:rsidP="00185E71">
            <w:pPr>
              <w:rPr>
                <w:sz w:val="24"/>
                <w:szCs w:val="24"/>
              </w:rPr>
            </w:pPr>
          </w:p>
        </w:tc>
      </w:tr>
    </w:tbl>
    <w:p w14:paraId="2E8E2382" w14:textId="77777777" w:rsidR="004E095D" w:rsidRPr="008C4273" w:rsidRDefault="004E095D" w:rsidP="004E095D">
      <w:pPr>
        <w:rPr>
          <w:sz w:val="24"/>
          <w:szCs w:val="24"/>
        </w:rPr>
      </w:pPr>
    </w:p>
    <w:p w14:paraId="1DF4F5E4" w14:textId="77777777" w:rsidR="004E095D" w:rsidRPr="00A214F4" w:rsidRDefault="004E095D" w:rsidP="004E095D">
      <w:pPr>
        <w:rPr>
          <w:b/>
          <w:sz w:val="24"/>
          <w:szCs w:val="24"/>
        </w:rPr>
      </w:pPr>
      <w:r w:rsidRPr="00A214F4">
        <w:rPr>
          <w:b/>
          <w:sz w:val="24"/>
          <w:szCs w:val="24"/>
        </w:rPr>
        <w:t>Q</w:t>
      </w:r>
      <w:r>
        <w:rPr>
          <w:b/>
          <w:sz w:val="24"/>
          <w:szCs w:val="24"/>
        </w:rPr>
        <w:t>21</w:t>
      </w:r>
      <w:r w:rsidRPr="00A214F4">
        <w:rPr>
          <w:b/>
          <w:sz w:val="24"/>
          <w:szCs w:val="24"/>
        </w:rPr>
        <w:t xml:space="preserve">) </w:t>
      </w:r>
      <w:proofErr w:type="gramStart"/>
      <w:r w:rsidRPr="00A214F4">
        <w:rPr>
          <w:b/>
          <w:sz w:val="24"/>
          <w:szCs w:val="24"/>
        </w:rPr>
        <w:t>What</w:t>
      </w:r>
      <w:proofErr w:type="gramEnd"/>
      <w:r w:rsidRPr="00A214F4">
        <w:rPr>
          <w:b/>
          <w:sz w:val="24"/>
          <w:szCs w:val="24"/>
        </w:rPr>
        <w:t xml:space="preserve"> could your business do to engage with the community?</w:t>
      </w:r>
    </w:p>
    <w:p w14:paraId="5989E020" w14:textId="77777777" w:rsidR="004E095D" w:rsidRPr="008C4273" w:rsidRDefault="004E095D" w:rsidP="004E095D">
      <w:pPr>
        <w:ind w:left="284"/>
        <w:rPr>
          <w:sz w:val="24"/>
          <w:szCs w:val="24"/>
        </w:rPr>
      </w:pPr>
      <w:r>
        <w:rPr>
          <w:sz w:val="24"/>
          <w:szCs w:val="24"/>
        </w:rPr>
        <w:t>(Please tick all that apply)</w:t>
      </w:r>
    </w:p>
    <w:tbl>
      <w:tblPr>
        <w:tblStyle w:val="TableGrid"/>
        <w:tblW w:w="0" w:type="auto"/>
        <w:tblInd w:w="392" w:type="dxa"/>
        <w:tblLook w:val="04A0" w:firstRow="1" w:lastRow="0" w:firstColumn="1" w:lastColumn="0" w:noHBand="0" w:noVBand="1"/>
      </w:tblPr>
      <w:tblGrid>
        <w:gridCol w:w="3969"/>
        <w:gridCol w:w="709"/>
      </w:tblGrid>
      <w:tr w:rsidR="004E095D" w:rsidRPr="008C4273" w14:paraId="25E4FA5B" w14:textId="77777777" w:rsidTr="00185E71">
        <w:tc>
          <w:tcPr>
            <w:tcW w:w="3969" w:type="dxa"/>
          </w:tcPr>
          <w:p w14:paraId="19682396" w14:textId="77777777" w:rsidR="004E095D" w:rsidRPr="008C4273" w:rsidRDefault="004E095D" w:rsidP="00185E71">
            <w:r w:rsidRPr="008C4273">
              <w:t>Links to schools/nurseries</w:t>
            </w:r>
          </w:p>
        </w:tc>
        <w:tc>
          <w:tcPr>
            <w:tcW w:w="709" w:type="dxa"/>
          </w:tcPr>
          <w:p w14:paraId="4B2A03EA" w14:textId="77777777" w:rsidR="004E095D" w:rsidRPr="008C4273" w:rsidRDefault="004E095D" w:rsidP="00185E71"/>
        </w:tc>
      </w:tr>
      <w:tr w:rsidR="004E095D" w:rsidRPr="008C4273" w14:paraId="6523788F" w14:textId="77777777" w:rsidTr="00185E71">
        <w:tc>
          <w:tcPr>
            <w:tcW w:w="3969" w:type="dxa"/>
          </w:tcPr>
          <w:p w14:paraId="5C65406F" w14:textId="77777777" w:rsidR="004E095D" w:rsidRPr="008C4273" w:rsidRDefault="004E095D" w:rsidP="00185E71">
            <w:r w:rsidRPr="008C4273">
              <w:t>Sponsor community events and projects</w:t>
            </w:r>
          </w:p>
        </w:tc>
        <w:tc>
          <w:tcPr>
            <w:tcW w:w="709" w:type="dxa"/>
          </w:tcPr>
          <w:p w14:paraId="3365D830" w14:textId="77777777" w:rsidR="004E095D" w:rsidRPr="008C4273" w:rsidRDefault="004E095D" w:rsidP="00185E71"/>
        </w:tc>
      </w:tr>
      <w:tr w:rsidR="004E095D" w:rsidRPr="008C4273" w14:paraId="3E5276FE" w14:textId="77777777" w:rsidTr="00185E71">
        <w:tc>
          <w:tcPr>
            <w:tcW w:w="3969" w:type="dxa"/>
          </w:tcPr>
          <w:p w14:paraId="1CD4FEF6" w14:textId="77777777" w:rsidR="004E095D" w:rsidRPr="008C4273" w:rsidRDefault="004E095D" w:rsidP="00185E71">
            <w:r w:rsidRPr="008C4273">
              <w:t>Donate raffle prizes</w:t>
            </w:r>
          </w:p>
        </w:tc>
        <w:tc>
          <w:tcPr>
            <w:tcW w:w="709" w:type="dxa"/>
          </w:tcPr>
          <w:p w14:paraId="3245E442" w14:textId="77777777" w:rsidR="004E095D" w:rsidRPr="008C4273" w:rsidRDefault="004E095D" w:rsidP="00185E71"/>
        </w:tc>
      </w:tr>
      <w:tr w:rsidR="004E095D" w:rsidRPr="008C4273" w14:paraId="6E40342A" w14:textId="77777777" w:rsidTr="00185E71">
        <w:tc>
          <w:tcPr>
            <w:tcW w:w="3969" w:type="dxa"/>
          </w:tcPr>
          <w:p w14:paraId="7CABBEE5" w14:textId="77777777" w:rsidR="004E095D" w:rsidRPr="008C4273" w:rsidRDefault="004E095D" w:rsidP="00185E71">
            <w:r w:rsidRPr="008C4273">
              <w:t>Offer work experience</w:t>
            </w:r>
          </w:p>
        </w:tc>
        <w:tc>
          <w:tcPr>
            <w:tcW w:w="709" w:type="dxa"/>
          </w:tcPr>
          <w:p w14:paraId="63C7421D" w14:textId="77777777" w:rsidR="004E095D" w:rsidRPr="008C4273" w:rsidRDefault="004E095D" w:rsidP="00185E71"/>
        </w:tc>
      </w:tr>
      <w:tr w:rsidR="004E095D" w:rsidRPr="008C4273" w14:paraId="0A3F6E4F" w14:textId="77777777" w:rsidTr="00185E71">
        <w:tc>
          <w:tcPr>
            <w:tcW w:w="3969" w:type="dxa"/>
          </w:tcPr>
          <w:p w14:paraId="301E2319" w14:textId="77777777" w:rsidR="004E095D" w:rsidRPr="008C4273" w:rsidRDefault="004E095D" w:rsidP="00185E71">
            <w:r w:rsidRPr="008C4273">
              <w:t>Offer apprenticeships</w:t>
            </w:r>
          </w:p>
        </w:tc>
        <w:tc>
          <w:tcPr>
            <w:tcW w:w="709" w:type="dxa"/>
          </w:tcPr>
          <w:p w14:paraId="0F354908" w14:textId="77777777" w:rsidR="004E095D" w:rsidRPr="008C4273" w:rsidRDefault="004E095D" w:rsidP="00185E71"/>
        </w:tc>
      </w:tr>
      <w:tr w:rsidR="004E095D" w:rsidRPr="008C4273" w14:paraId="2FB51C6C" w14:textId="77777777" w:rsidTr="00185E71">
        <w:tc>
          <w:tcPr>
            <w:tcW w:w="3969" w:type="dxa"/>
          </w:tcPr>
          <w:p w14:paraId="3E777B3B" w14:textId="77777777" w:rsidR="004E095D" w:rsidRPr="008C4273" w:rsidRDefault="004E095D" w:rsidP="00185E71">
            <w:r w:rsidRPr="008C4273">
              <w:t>Give talks/tours of the business</w:t>
            </w:r>
          </w:p>
        </w:tc>
        <w:tc>
          <w:tcPr>
            <w:tcW w:w="709" w:type="dxa"/>
          </w:tcPr>
          <w:p w14:paraId="08BF588F" w14:textId="77777777" w:rsidR="004E095D" w:rsidRPr="008C4273" w:rsidRDefault="004E095D" w:rsidP="00185E71"/>
        </w:tc>
      </w:tr>
      <w:tr w:rsidR="004E095D" w:rsidRPr="008C4273" w14:paraId="55576AD7" w14:textId="77777777" w:rsidTr="00185E71">
        <w:tc>
          <w:tcPr>
            <w:tcW w:w="3969" w:type="dxa"/>
          </w:tcPr>
          <w:p w14:paraId="52103718" w14:textId="77777777" w:rsidR="004E095D" w:rsidRPr="008C4273" w:rsidRDefault="004E095D" w:rsidP="00185E71">
            <w:r w:rsidRPr="008C4273">
              <w:t>Offer practical help</w:t>
            </w:r>
          </w:p>
        </w:tc>
        <w:tc>
          <w:tcPr>
            <w:tcW w:w="709" w:type="dxa"/>
          </w:tcPr>
          <w:p w14:paraId="531E8815" w14:textId="77777777" w:rsidR="004E095D" w:rsidRPr="008C4273" w:rsidRDefault="004E095D" w:rsidP="00185E71"/>
        </w:tc>
      </w:tr>
      <w:tr w:rsidR="004E095D" w:rsidRPr="008C4273" w14:paraId="460A1A11" w14:textId="77777777" w:rsidTr="00185E71">
        <w:tc>
          <w:tcPr>
            <w:tcW w:w="3969" w:type="dxa"/>
          </w:tcPr>
          <w:p w14:paraId="15AA9273" w14:textId="77777777" w:rsidR="004E095D" w:rsidRPr="008C4273" w:rsidRDefault="004E095D" w:rsidP="00185E71">
            <w:r w:rsidRPr="008C4273">
              <w:t>Other (Please specify)</w:t>
            </w:r>
          </w:p>
        </w:tc>
        <w:tc>
          <w:tcPr>
            <w:tcW w:w="709" w:type="dxa"/>
          </w:tcPr>
          <w:p w14:paraId="4BC0FF2C" w14:textId="77777777" w:rsidR="004E095D" w:rsidRPr="008C4273" w:rsidRDefault="004E095D" w:rsidP="00185E71"/>
        </w:tc>
      </w:tr>
    </w:tbl>
    <w:p w14:paraId="0C96EB46" w14:textId="77777777" w:rsidR="004E095D" w:rsidRPr="008C4273" w:rsidRDefault="004E095D" w:rsidP="004E095D">
      <w:pPr>
        <w:ind w:left="284"/>
        <w:rPr>
          <w:sz w:val="24"/>
          <w:szCs w:val="24"/>
        </w:rPr>
      </w:pPr>
    </w:p>
    <w:p w14:paraId="14CCA1E4" w14:textId="77777777" w:rsidR="004E095D" w:rsidRDefault="004E095D" w:rsidP="004E095D">
      <w:pPr>
        <w:ind w:left="284"/>
        <w:rPr>
          <w:sz w:val="24"/>
          <w:szCs w:val="24"/>
        </w:rPr>
      </w:pPr>
    </w:p>
    <w:p w14:paraId="096B69EB" w14:textId="77777777" w:rsidR="004E095D" w:rsidRPr="00A214F4" w:rsidRDefault="004E095D" w:rsidP="004E095D">
      <w:pPr>
        <w:ind w:left="284"/>
        <w:rPr>
          <w:b/>
          <w:sz w:val="24"/>
          <w:szCs w:val="24"/>
        </w:rPr>
      </w:pPr>
      <w:r w:rsidRPr="00A214F4">
        <w:rPr>
          <w:b/>
          <w:sz w:val="24"/>
          <w:szCs w:val="24"/>
        </w:rPr>
        <w:lastRenderedPageBreak/>
        <w:t>If you would like to tell us how your business could help the community, please comment below:</w:t>
      </w:r>
    </w:p>
    <w:tbl>
      <w:tblPr>
        <w:tblStyle w:val="TableGrid"/>
        <w:tblW w:w="0" w:type="auto"/>
        <w:tblInd w:w="392" w:type="dxa"/>
        <w:tblLook w:val="04A0" w:firstRow="1" w:lastRow="0" w:firstColumn="1" w:lastColumn="0" w:noHBand="0" w:noVBand="1"/>
      </w:tblPr>
      <w:tblGrid>
        <w:gridCol w:w="8124"/>
      </w:tblGrid>
      <w:tr w:rsidR="004E095D" w:rsidRPr="008C4273" w14:paraId="27C6C15D" w14:textId="77777777" w:rsidTr="00185E71">
        <w:trPr>
          <w:trHeight w:val="2394"/>
        </w:trPr>
        <w:tc>
          <w:tcPr>
            <w:tcW w:w="8850" w:type="dxa"/>
          </w:tcPr>
          <w:p w14:paraId="78CB17C9" w14:textId="77777777" w:rsidR="004E095D" w:rsidRPr="008C4273" w:rsidRDefault="004E095D" w:rsidP="00185E71"/>
          <w:p w14:paraId="225C7BCC" w14:textId="77777777" w:rsidR="004E095D" w:rsidRPr="008C4273" w:rsidRDefault="004E095D" w:rsidP="00185E71"/>
          <w:p w14:paraId="51060BAA" w14:textId="77777777" w:rsidR="004E095D" w:rsidRPr="008C4273" w:rsidRDefault="004E095D" w:rsidP="00185E71"/>
          <w:p w14:paraId="6FFA4854" w14:textId="77777777" w:rsidR="004E095D" w:rsidRPr="008C4273" w:rsidRDefault="004E095D" w:rsidP="00185E71"/>
          <w:p w14:paraId="6FB5BAF8" w14:textId="77777777" w:rsidR="004E095D" w:rsidRPr="008C4273" w:rsidRDefault="004E095D" w:rsidP="00185E71"/>
          <w:p w14:paraId="29D2B10F" w14:textId="77777777" w:rsidR="004E095D" w:rsidRPr="008C4273" w:rsidRDefault="004E095D" w:rsidP="00185E71"/>
          <w:p w14:paraId="12DF54C2" w14:textId="77777777" w:rsidR="004E095D" w:rsidRPr="008C4273" w:rsidRDefault="004E095D" w:rsidP="00185E71"/>
          <w:p w14:paraId="1CC354D2" w14:textId="77777777" w:rsidR="004E095D" w:rsidRPr="008C4273" w:rsidRDefault="004E095D" w:rsidP="00185E71"/>
          <w:p w14:paraId="0C99B490" w14:textId="77777777" w:rsidR="004E095D" w:rsidRPr="008C4273" w:rsidRDefault="004E095D" w:rsidP="00185E71"/>
          <w:p w14:paraId="7FB0BB98" w14:textId="77777777" w:rsidR="004E095D" w:rsidRPr="008C4273" w:rsidRDefault="004E095D" w:rsidP="00185E71"/>
          <w:p w14:paraId="3A19BAC5" w14:textId="77777777" w:rsidR="004E095D" w:rsidRPr="008C4273" w:rsidRDefault="004E095D" w:rsidP="00185E71"/>
          <w:p w14:paraId="081ED77C" w14:textId="77777777" w:rsidR="004E095D" w:rsidRPr="008C4273" w:rsidRDefault="004E095D" w:rsidP="00185E71"/>
          <w:p w14:paraId="223D6134" w14:textId="77777777" w:rsidR="004E095D" w:rsidRPr="008C4273" w:rsidRDefault="004E095D" w:rsidP="00185E71"/>
        </w:tc>
      </w:tr>
    </w:tbl>
    <w:p w14:paraId="0EF4CC7A" w14:textId="77777777" w:rsidR="004E095D" w:rsidRPr="008C4273" w:rsidRDefault="004E095D" w:rsidP="004E095D"/>
    <w:p w14:paraId="605526EE" w14:textId="77777777" w:rsidR="004E095D" w:rsidRPr="008C4273" w:rsidRDefault="004E095D" w:rsidP="004E095D"/>
    <w:p w14:paraId="4D1B59D4" w14:textId="77777777" w:rsidR="007943AC" w:rsidRDefault="004E095D" w:rsidP="007943AC">
      <w:pPr>
        <w:widowControl w:val="0"/>
        <w:autoSpaceDE w:val="0"/>
        <w:autoSpaceDN w:val="0"/>
        <w:adjustRightInd w:val="0"/>
        <w:jc w:val="both"/>
        <w:rPr>
          <w:rFonts w:ascii="Calibri" w:hAnsi="Calibri" w:cs="TimesNewRoman"/>
          <w:color w:val="000000"/>
          <w:lang w:val="en-US"/>
        </w:rPr>
      </w:pPr>
      <w:r w:rsidRPr="00FB0BE5">
        <w:rPr>
          <w:sz w:val="32"/>
          <w:szCs w:val="32"/>
        </w:rPr>
        <w:t xml:space="preserve">Thank you for completing this questionnaire. </w:t>
      </w:r>
      <w:r>
        <w:rPr>
          <w:sz w:val="32"/>
          <w:szCs w:val="32"/>
        </w:rPr>
        <w:t>PLEASE make sure you return it in the SAE provided (</w:t>
      </w:r>
      <w:r w:rsidRPr="007943AC">
        <w:rPr>
          <w:b/>
          <w:sz w:val="32"/>
          <w:szCs w:val="32"/>
        </w:rPr>
        <w:t>OR FILL IT IN ONLINE AT</w:t>
      </w:r>
      <w:r>
        <w:rPr>
          <w:sz w:val="32"/>
          <w:szCs w:val="32"/>
        </w:rPr>
        <w:t xml:space="preserve"> </w:t>
      </w:r>
      <w:hyperlink r:id="rId49" w:history="1">
        <w:r w:rsidR="007943AC">
          <w:rPr>
            <w:rFonts w:ascii="Calibri" w:hAnsi="Calibri" w:cs="Calibri"/>
            <w:color w:val="001DE0"/>
            <w:sz w:val="28"/>
            <w:szCs w:val="28"/>
            <w:u w:val="single" w:color="001DE0"/>
            <w:lang w:val="en-US"/>
          </w:rPr>
          <w:t>http://www.surveygizmo.com/s3/1514858/Melton-Neighbourhood-Plan</w:t>
        </w:r>
      </w:hyperlink>
    </w:p>
    <w:p w14:paraId="3DC364A8" w14:textId="3E4C6FFA" w:rsidR="004E095D" w:rsidRPr="00FB0BE5" w:rsidRDefault="004E095D" w:rsidP="007943AC">
      <w:pPr>
        <w:jc w:val="center"/>
        <w:rPr>
          <w:sz w:val="32"/>
          <w:szCs w:val="32"/>
        </w:rPr>
      </w:pPr>
      <w:proofErr w:type="gramStart"/>
      <w:r>
        <w:rPr>
          <w:sz w:val="32"/>
          <w:szCs w:val="32"/>
        </w:rPr>
        <w:t>by</w:t>
      </w:r>
      <w:proofErr w:type="gramEnd"/>
      <w:r>
        <w:rPr>
          <w:sz w:val="32"/>
          <w:szCs w:val="32"/>
        </w:rPr>
        <w:t xml:space="preserve"> </w:t>
      </w:r>
      <w:r w:rsidRPr="00A214F4">
        <w:rPr>
          <w:b/>
          <w:sz w:val="32"/>
          <w:szCs w:val="32"/>
        </w:rPr>
        <w:t>1</w:t>
      </w:r>
      <w:r w:rsidRPr="00A214F4">
        <w:rPr>
          <w:b/>
          <w:sz w:val="32"/>
          <w:szCs w:val="32"/>
          <w:vertAlign w:val="superscript"/>
        </w:rPr>
        <w:t>st</w:t>
      </w:r>
      <w:r w:rsidRPr="00A214F4">
        <w:rPr>
          <w:b/>
          <w:sz w:val="32"/>
          <w:szCs w:val="32"/>
        </w:rPr>
        <w:t xml:space="preserve"> March 2014.  </w:t>
      </w:r>
      <w:r w:rsidRPr="00FB0BE5">
        <w:rPr>
          <w:sz w:val="32"/>
          <w:szCs w:val="32"/>
        </w:rPr>
        <w:t>Your views and comments will provide valuable information on shaping the future of Melton.</w:t>
      </w:r>
    </w:p>
    <w:p w14:paraId="0BF965F7" w14:textId="77777777" w:rsidR="004E095D" w:rsidRDefault="004E095D" w:rsidP="004E095D">
      <w:pPr>
        <w:jc w:val="center"/>
        <w:rPr>
          <w:sz w:val="32"/>
          <w:szCs w:val="32"/>
        </w:rPr>
      </w:pPr>
      <w:r w:rsidRPr="00FB0BE5">
        <w:rPr>
          <w:sz w:val="32"/>
          <w:szCs w:val="32"/>
        </w:rPr>
        <w:t>If you have any further suggestions/comments or issues that you would like to</w:t>
      </w:r>
      <w:r>
        <w:rPr>
          <w:sz w:val="32"/>
          <w:szCs w:val="32"/>
        </w:rPr>
        <w:t xml:space="preserve"> raise, please let us know via our website:</w:t>
      </w:r>
    </w:p>
    <w:p w14:paraId="79C95B8A" w14:textId="77777777" w:rsidR="004E095D" w:rsidRDefault="00A04D7B" w:rsidP="004E095D">
      <w:pPr>
        <w:jc w:val="center"/>
        <w:rPr>
          <w:sz w:val="32"/>
          <w:szCs w:val="32"/>
        </w:rPr>
      </w:pPr>
      <w:hyperlink r:id="rId50" w:history="1">
        <w:r w:rsidR="004E095D" w:rsidRPr="00814D38">
          <w:rPr>
            <w:rStyle w:val="Hyperlink"/>
            <w:sz w:val="32"/>
            <w:szCs w:val="32"/>
          </w:rPr>
          <w:t>www.meltonneighbourhoodplan.co.uk</w:t>
        </w:r>
      </w:hyperlink>
    </w:p>
    <w:p w14:paraId="3CC9C0C8" w14:textId="77777777" w:rsidR="004E095D" w:rsidRPr="00FB0BE5" w:rsidRDefault="004E095D" w:rsidP="004E095D">
      <w:pPr>
        <w:jc w:val="center"/>
        <w:rPr>
          <w:sz w:val="32"/>
          <w:szCs w:val="32"/>
        </w:rPr>
      </w:pPr>
    </w:p>
    <w:p w14:paraId="22F5980B" w14:textId="77777777" w:rsidR="004E095D" w:rsidRDefault="004E095D" w:rsidP="004E095D"/>
    <w:p w14:paraId="42D69A3D" w14:textId="77777777" w:rsidR="004E095D" w:rsidRPr="00007C9C" w:rsidRDefault="004E095D" w:rsidP="004E095D">
      <w:pPr>
        <w:jc w:val="center"/>
      </w:pPr>
      <w:r>
        <w:rPr>
          <w:noProof/>
          <w:color w:val="000000"/>
          <w:lang w:val="en-US"/>
        </w:rPr>
        <w:drawing>
          <wp:inline distT="0" distB="0" distL="0" distR="0" wp14:anchorId="78187B55" wp14:editId="5E406B55">
            <wp:extent cx="4762500" cy="825500"/>
            <wp:effectExtent l="0" t="0" r="12700" b="12700"/>
            <wp:docPr id="150" name="Picture 3" descr="MPC-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C-banner"/>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762500" cy="825500"/>
                    </a:xfrm>
                    <a:prstGeom prst="rect">
                      <a:avLst/>
                    </a:prstGeom>
                    <a:noFill/>
                    <a:ln>
                      <a:noFill/>
                    </a:ln>
                  </pic:spPr>
                </pic:pic>
              </a:graphicData>
            </a:graphic>
          </wp:inline>
        </w:drawing>
      </w:r>
    </w:p>
    <w:p w14:paraId="7077EA5C" w14:textId="77777777" w:rsidR="004E095D" w:rsidRDefault="004E095D" w:rsidP="00767A39">
      <w:pPr>
        <w:ind w:left="2127" w:hanging="2127"/>
        <w:rPr>
          <w:rFonts w:ascii="Tahoma" w:hAnsi="Tahoma" w:cs="Tahoma"/>
          <w:b/>
          <w:sz w:val="24"/>
        </w:rPr>
      </w:pPr>
    </w:p>
    <w:p w14:paraId="63A7D1FA" w14:textId="77777777" w:rsidR="004E095D" w:rsidRDefault="004E095D" w:rsidP="00767A39">
      <w:pPr>
        <w:ind w:left="2127" w:hanging="2127"/>
        <w:rPr>
          <w:rFonts w:ascii="Tahoma" w:hAnsi="Tahoma" w:cs="Tahoma"/>
          <w:b/>
          <w:sz w:val="24"/>
        </w:rPr>
      </w:pPr>
    </w:p>
    <w:p w14:paraId="34673CCD" w14:textId="2BD1A1F8" w:rsidR="00767A39" w:rsidRPr="007E37CA" w:rsidRDefault="00767A39" w:rsidP="00767A39">
      <w:pPr>
        <w:ind w:left="2127" w:hanging="2127"/>
        <w:rPr>
          <w:rFonts w:ascii="Tahoma" w:hAnsi="Tahoma" w:cs="Tahoma"/>
          <w:sz w:val="30"/>
          <w:szCs w:val="30"/>
        </w:rPr>
      </w:pPr>
      <w:r w:rsidRPr="007E37CA">
        <w:rPr>
          <w:rFonts w:ascii="Tahoma" w:hAnsi="Tahoma" w:cs="Tahoma"/>
          <w:b/>
          <w:sz w:val="30"/>
          <w:szCs w:val="30"/>
        </w:rPr>
        <w:lastRenderedPageBreak/>
        <w:t>Appendix J</w:t>
      </w:r>
      <w:r w:rsidRPr="007E37CA">
        <w:rPr>
          <w:rFonts w:ascii="Tahoma" w:hAnsi="Tahoma" w:cs="Tahoma"/>
          <w:b/>
          <w:sz w:val="30"/>
          <w:szCs w:val="30"/>
        </w:rPr>
        <w:tab/>
        <w:t>Feedback</w:t>
      </w:r>
      <w:r w:rsidR="007E37CA">
        <w:rPr>
          <w:rFonts w:ascii="Tahoma" w:hAnsi="Tahoma" w:cs="Tahoma"/>
          <w:b/>
          <w:sz w:val="30"/>
          <w:szCs w:val="30"/>
        </w:rPr>
        <w:t xml:space="preserve"> / Statistical</w:t>
      </w:r>
      <w:r w:rsidRPr="007E37CA">
        <w:rPr>
          <w:rFonts w:ascii="Tahoma" w:hAnsi="Tahoma" w:cs="Tahoma"/>
          <w:b/>
          <w:sz w:val="30"/>
          <w:szCs w:val="30"/>
        </w:rPr>
        <w:t xml:space="preserve"> Report for Household Questionnaire</w:t>
      </w:r>
    </w:p>
    <w:p w14:paraId="464A0983" w14:textId="1F70A0CB" w:rsidR="007E37CA" w:rsidRDefault="007E37CA">
      <w:pPr>
        <w:rPr>
          <w:rFonts w:ascii="Tahoma" w:hAnsi="Tahoma" w:cs="Tahoma"/>
          <w:b/>
          <w:sz w:val="24"/>
        </w:rPr>
      </w:pPr>
      <w:r>
        <w:rPr>
          <w:rFonts w:ascii="Tahoma" w:hAnsi="Tahoma" w:cs="Tahoma"/>
          <w:b/>
          <w:sz w:val="24"/>
        </w:rPr>
        <w:br w:type="page"/>
      </w:r>
    </w:p>
    <w:p w14:paraId="0C274216" w14:textId="77777777" w:rsidR="007E37CA" w:rsidRPr="00CE619F" w:rsidRDefault="007E37CA" w:rsidP="007E37CA">
      <w:pPr>
        <w:jc w:val="center"/>
        <w:rPr>
          <w:b/>
          <w:bCs/>
          <w:sz w:val="36"/>
          <w:szCs w:val="36"/>
          <w:u w:val="single"/>
          <w14:shadow w14:blurRad="50800" w14:dist="38100" w14:dir="2700000" w14:sx="100000" w14:sy="100000" w14:kx="0" w14:ky="0" w14:algn="tl">
            <w14:srgbClr w14:val="000000">
              <w14:alpha w14:val="57000"/>
            </w14:srgbClr>
          </w14:shadow>
          <w14:props3d w14:extrusionH="57150" w14:contourW="0" w14:prstMaterial="warmMatte">
            <w14:bevelT w14:w="38100" w14:h="38100" w14:prst="relaxedInset"/>
            <w14:bevelB w14:w="38100" w14:h="38100" w14:prst="relaxedInset"/>
          </w14:props3d>
        </w:rPr>
      </w:pPr>
      <w:r w:rsidRPr="00CE619F">
        <w:rPr>
          <w:b/>
          <w:bCs/>
          <w:sz w:val="36"/>
          <w:szCs w:val="36"/>
          <w:u w:val="single"/>
          <w14:shadow w14:blurRad="50800" w14:dist="38100" w14:dir="2700000" w14:sx="100000" w14:sy="100000" w14:kx="0" w14:ky="0" w14:algn="tl">
            <w14:srgbClr w14:val="000000">
              <w14:alpha w14:val="57000"/>
            </w14:srgbClr>
          </w14:shadow>
          <w14:props3d w14:extrusionH="57150" w14:contourW="0" w14:prstMaterial="warmMatte">
            <w14:bevelT w14:w="38100" w14:h="38100" w14:prst="relaxedInset"/>
            <w14:bevelB w14:w="38100" w14:h="38100" w14:prst="relaxedInset"/>
          </w14:props3d>
        </w:rPr>
        <w:lastRenderedPageBreak/>
        <w:t>Melton Village Neighbourhood Plan Household Questionnaire REPORT/STATISTICS</w:t>
      </w:r>
    </w:p>
    <w:p w14:paraId="591F0A2D" w14:textId="77777777" w:rsidR="007E37CA" w:rsidRDefault="007E37CA" w:rsidP="007E37CA">
      <w:pPr>
        <w:jc w:val="center"/>
        <w:rPr>
          <w:b/>
          <w:sz w:val="36"/>
          <w:szCs w:val="36"/>
        </w:rPr>
      </w:pPr>
    </w:p>
    <w:p w14:paraId="16D6456E" w14:textId="77777777" w:rsidR="007E37CA" w:rsidRPr="00BA48D2" w:rsidRDefault="007E37CA" w:rsidP="007E37CA">
      <w:pPr>
        <w:jc w:val="center"/>
        <w:rPr>
          <w:sz w:val="36"/>
          <w:szCs w:val="36"/>
        </w:rPr>
      </w:pPr>
      <w:r w:rsidRPr="00BA48D2">
        <w:rPr>
          <w:b/>
          <w:sz w:val="36"/>
          <w:szCs w:val="36"/>
        </w:rPr>
        <w:t>448</w:t>
      </w:r>
      <w:r w:rsidRPr="00BA48D2">
        <w:rPr>
          <w:sz w:val="36"/>
          <w:szCs w:val="36"/>
        </w:rPr>
        <w:t xml:space="preserve"> Melton Household Questionnaires completed</w:t>
      </w:r>
    </w:p>
    <w:p w14:paraId="353241B6" w14:textId="77777777" w:rsidR="007E37CA" w:rsidRPr="00BA48D2" w:rsidRDefault="007E37CA" w:rsidP="007E37CA">
      <w:pPr>
        <w:jc w:val="center"/>
        <w:rPr>
          <w:sz w:val="36"/>
          <w:szCs w:val="36"/>
        </w:rPr>
      </w:pPr>
    </w:p>
    <w:p w14:paraId="640FB829" w14:textId="77777777" w:rsidR="007E37CA" w:rsidRPr="00BA48D2" w:rsidRDefault="007E37CA" w:rsidP="007E37CA">
      <w:pPr>
        <w:jc w:val="center"/>
        <w:rPr>
          <w:sz w:val="36"/>
          <w:szCs w:val="36"/>
        </w:rPr>
      </w:pPr>
      <w:proofErr w:type="gramStart"/>
      <w:r w:rsidRPr="00BA48D2">
        <w:rPr>
          <w:sz w:val="36"/>
          <w:szCs w:val="36"/>
        </w:rPr>
        <w:t>2011 Census No.</w:t>
      </w:r>
      <w:proofErr w:type="gramEnd"/>
      <w:r w:rsidRPr="00BA48D2">
        <w:rPr>
          <w:sz w:val="36"/>
          <w:szCs w:val="36"/>
        </w:rPr>
        <w:t xml:space="preserve"> </w:t>
      </w:r>
      <w:proofErr w:type="gramStart"/>
      <w:r w:rsidRPr="00BA48D2">
        <w:rPr>
          <w:sz w:val="36"/>
          <w:szCs w:val="36"/>
        </w:rPr>
        <w:t>of</w:t>
      </w:r>
      <w:proofErr w:type="gramEnd"/>
      <w:r w:rsidRPr="00BA48D2">
        <w:rPr>
          <w:sz w:val="36"/>
          <w:szCs w:val="36"/>
        </w:rPr>
        <w:t xml:space="preserve"> Households in Melton is </w:t>
      </w:r>
      <w:r w:rsidRPr="00BA48D2">
        <w:rPr>
          <w:b/>
          <w:sz w:val="36"/>
          <w:szCs w:val="36"/>
        </w:rPr>
        <w:t>1,783</w:t>
      </w:r>
    </w:p>
    <w:p w14:paraId="4A18DCF4" w14:textId="77777777" w:rsidR="007E37CA" w:rsidRPr="00BA48D2" w:rsidRDefault="007E37CA" w:rsidP="007E37CA">
      <w:pPr>
        <w:jc w:val="center"/>
        <w:rPr>
          <w:sz w:val="36"/>
          <w:szCs w:val="36"/>
        </w:rPr>
      </w:pPr>
    </w:p>
    <w:p w14:paraId="36E1513C" w14:textId="77777777" w:rsidR="007E37CA" w:rsidRPr="00BA48D2" w:rsidRDefault="007E37CA" w:rsidP="007E37CA">
      <w:pPr>
        <w:jc w:val="center"/>
        <w:rPr>
          <w:sz w:val="36"/>
          <w:szCs w:val="36"/>
        </w:rPr>
      </w:pPr>
      <w:r w:rsidRPr="00BA48D2">
        <w:rPr>
          <w:sz w:val="36"/>
          <w:szCs w:val="36"/>
        </w:rPr>
        <w:t>This means we had a</w:t>
      </w:r>
      <w:r>
        <w:rPr>
          <w:sz w:val="36"/>
          <w:szCs w:val="36"/>
        </w:rPr>
        <w:t>n approx. overall</w:t>
      </w:r>
      <w:r w:rsidRPr="00BA48D2">
        <w:rPr>
          <w:sz w:val="36"/>
          <w:szCs w:val="36"/>
        </w:rPr>
        <w:t xml:space="preserve"> </w:t>
      </w:r>
      <w:r w:rsidRPr="00BA48D2">
        <w:rPr>
          <w:b/>
          <w:sz w:val="36"/>
          <w:szCs w:val="36"/>
        </w:rPr>
        <w:t>25% response</w:t>
      </w:r>
    </w:p>
    <w:p w14:paraId="7CF64768" w14:textId="77777777" w:rsidR="007E37CA" w:rsidRDefault="007E37CA" w:rsidP="007E37CA">
      <w:pPr>
        <w:rPr>
          <w:sz w:val="36"/>
          <w:szCs w:val="36"/>
        </w:rPr>
      </w:pPr>
    </w:p>
    <w:p w14:paraId="0F1E4E1B" w14:textId="77777777" w:rsidR="007E37CA" w:rsidRDefault="007E37CA" w:rsidP="007E37CA">
      <w:pPr>
        <w:rPr>
          <w:sz w:val="36"/>
          <w:szCs w:val="36"/>
        </w:rPr>
      </w:pPr>
    </w:p>
    <w:p w14:paraId="18A715E3" w14:textId="77777777" w:rsidR="007E37CA" w:rsidRPr="00BA48D2" w:rsidRDefault="007E37CA" w:rsidP="007E37CA">
      <w:pPr>
        <w:jc w:val="center"/>
        <w:rPr>
          <w:sz w:val="36"/>
          <w:szCs w:val="36"/>
        </w:rPr>
      </w:pPr>
      <w:r>
        <w:rPr>
          <w:sz w:val="36"/>
          <w:szCs w:val="36"/>
        </w:rPr>
        <w:t>The statistics you can see in this report reflect the % of votes that certain questions got from the people who responded to them. However please note that NOT ALL respondents voted on ALL questions.</w:t>
      </w:r>
    </w:p>
    <w:p w14:paraId="5CFF6228" w14:textId="77777777" w:rsidR="007E37CA" w:rsidRPr="00BA48D2" w:rsidRDefault="007E37CA" w:rsidP="007E37CA">
      <w:pPr>
        <w:rPr>
          <w:sz w:val="36"/>
          <w:szCs w:val="36"/>
        </w:rPr>
      </w:pPr>
      <w:r>
        <w:rPr>
          <w:sz w:val="36"/>
          <w:szCs w:val="36"/>
        </w:rPr>
        <w:br w:type="page"/>
      </w:r>
    </w:p>
    <w:p w14:paraId="4C657751" w14:textId="77777777" w:rsidR="007E37CA" w:rsidRDefault="007E37CA" w:rsidP="007E37CA">
      <w:r>
        <w:rPr>
          <w:noProof/>
          <w:lang w:val="en-US"/>
        </w:rPr>
        <w:lastRenderedPageBreak/>
        <w:drawing>
          <wp:inline distT="0" distB="0" distL="0" distR="0" wp14:anchorId="0BD9EC3B" wp14:editId="424850A6">
            <wp:extent cx="5270500" cy="3074670"/>
            <wp:effectExtent l="0" t="0" r="12700" b="2413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B9F2FA5" w14:textId="77777777" w:rsidR="007E37CA" w:rsidRDefault="007E37CA" w:rsidP="007E37CA"/>
    <w:p w14:paraId="54F3C93F" w14:textId="77777777" w:rsidR="007E37CA" w:rsidRDefault="007E37CA" w:rsidP="007E37CA"/>
    <w:p w14:paraId="277C5CEA" w14:textId="77777777" w:rsidR="007E37CA" w:rsidRDefault="007E37CA" w:rsidP="007E37CA">
      <w:r>
        <w:rPr>
          <w:noProof/>
          <w:lang w:val="en-US"/>
        </w:rPr>
        <w:drawing>
          <wp:inline distT="0" distB="0" distL="0" distR="0" wp14:anchorId="6B4AD980" wp14:editId="3187049A">
            <wp:extent cx="5270500" cy="3657600"/>
            <wp:effectExtent l="0" t="0" r="12700" b="2540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9054D7B" w14:textId="77777777" w:rsidR="007E37CA" w:rsidRDefault="007E37CA" w:rsidP="007E37CA"/>
    <w:p w14:paraId="0B7A44AC" w14:textId="77777777" w:rsidR="007E37CA" w:rsidRDefault="007E37CA" w:rsidP="007E37CA"/>
    <w:p w14:paraId="6CA93DEB" w14:textId="77777777" w:rsidR="007E37CA" w:rsidRDefault="007E37CA" w:rsidP="007E37CA"/>
    <w:p w14:paraId="33B94C7E" w14:textId="77777777" w:rsidR="007E37CA" w:rsidRDefault="007E37CA" w:rsidP="007E37CA">
      <w:r w:rsidRPr="00EE4199">
        <w:rPr>
          <w:noProof/>
          <w:lang w:val="en-US"/>
        </w:rPr>
        <w:lastRenderedPageBreak/>
        <w:drawing>
          <wp:inline distT="0" distB="0" distL="0" distR="0" wp14:anchorId="23C86096" wp14:editId="592E2FC2">
            <wp:extent cx="5486400" cy="3937000"/>
            <wp:effectExtent l="0" t="0" r="25400" b="2540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B85BCE" w14:textId="77777777" w:rsidR="007E37CA" w:rsidRDefault="007E37CA" w:rsidP="007E37CA"/>
    <w:p w14:paraId="49A6EC77" w14:textId="77777777" w:rsidR="007E37CA" w:rsidRDefault="007E37CA" w:rsidP="007E37CA">
      <w:pPr>
        <w:rPr>
          <w:b/>
          <w:sz w:val="32"/>
          <w:szCs w:val="32"/>
          <w:u w:val="single"/>
        </w:rPr>
      </w:pPr>
    </w:p>
    <w:p w14:paraId="23CA6A06" w14:textId="77777777" w:rsidR="007E37CA" w:rsidRDefault="007E37CA" w:rsidP="007E37CA">
      <w:pPr>
        <w:rPr>
          <w:b/>
          <w:sz w:val="32"/>
          <w:szCs w:val="32"/>
          <w:u w:val="single"/>
        </w:rPr>
      </w:pPr>
    </w:p>
    <w:p w14:paraId="27522506" w14:textId="77777777" w:rsidR="007E37CA" w:rsidRPr="005522E6" w:rsidRDefault="007E37CA" w:rsidP="007E37CA">
      <w:pPr>
        <w:rPr>
          <w:b/>
          <w:sz w:val="32"/>
          <w:szCs w:val="32"/>
          <w:u w:val="single"/>
        </w:rPr>
      </w:pPr>
      <w:r w:rsidRPr="005522E6">
        <w:rPr>
          <w:b/>
          <w:sz w:val="32"/>
          <w:szCs w:val="32"/>
          <w:u w:val="single"/>
        </w:rPr>
        <w:t>OTHER main reasons given</w:t>
      </w:r>
      <w:r>
        <w:rPr>
          <w:b/>
          <w:sz w:val="32"/>
          <w:szCs w:val="32"/>
          <w:u w:val="single"/>
        </w:rPr>
        <w:t xml:space="preserve"> for living in Melton</w:t>
      </w:r>
      <w:r w:rsidRPr="005522E6">
        <w:rPr>
          <w:b/>
          <w:sz w:val="32"/>
          <w:szCs w:val="32"/>
          <w:u w:val="single"/>
        </w:rPr>
        <w:t>:</w:t>
      </w:r>
    </w:p>
    <w:p w14:paraId="15631D8A" w14:textId="77777777" w:rsidR="007E37CA" w:rsidRDefault="007E37CA" w:rsidP="007E37CA"/>
    <w:p w14:paraId="1671001E" w14:textId="77777777" w:rsidR="007E37CA" w:rsidRDefault="007E37CA" w:rsidP="007E37CA">
      <w:pPr>
        <w:pStyle w:val="ListParagraph"/>
        <w:numPr>
          <w:ilvl w:val="0"/>
          <w:numId w:val="64"/>
        </w:numPr>
        <w:spacing w:after="0" w:line="240" w:lineRule="auto"/>
      </w:pPr>
      <w:r>
        <w:t>Affordable / Available housing</w:t>
      </w:r>
    </w:p>
    <w:p w14:paraId="081E2F3B" w14:textId="77777777" w:rsidR="007E37CA" w:rsidRDefault="007E37CA" w:rsidP="007E37CA">
      <w:pPr>
        <w:pStyle w:val="ListParagraph"/>
        <w:numPr>
          <w:ilvl w:val="0"/>
          <w:numId w:val="64"/>
        </w:numPr>
        <w:spacing w:after="0" w:line="240" w:lineRule="auto"/>
      </w:pPr>
      <w:r>
        <w:t>Good transport links</w:t>
      </w:r>
    </w:p>
    <w:p w14:paraId="0906A3FB" w14:textId="77777777" w:rsidR="007E37CA" w:rsidRDefault="007E37CA" w:rsidP="007E37CA">
      <w:pPr>
        <w:pStyle w:val="ListParagraph"/>
        <w:numPr>
          <w:ilvl w:val="0"/>
          <w:numId w:val="64"/>
        </w:numPr>
        <w:spacing w:after="0" w:line="240" w:lineRule="auto"/>
      </w:pPr>
      <w:r>
        <w:t>Sailing / near the river</w:t>
      </w:r>
    </w:p>
    <w:p w14:paraId="5ECD9AD7" w14:textId="77777777" w:rsidR="007E37CA" w:rsidRDefault="007E37CA" w:rsidP="007E37CA">
      <w:pPr>
        <w:pStyle w:val="ListParagraph"/>
        <w:numPr>
          <w:ilvl w:val="0"/>
          <w:numId w:val="64"/>
        </w:numPr>
        <w:spacing w:after="0" w:line="240" w:lineRule="auto"/>
      </w:pPr>
      <w:r>
        <w:t>Quiet / Not overdeveloped</w:t>
      </w:r>
    </w:p>
    <w:p w14:paraId="10BA0EF6" w14:textId="77777777" w:rsidR="007E37CA" w:rsidRDefault="007E37CA" w:rsidP="007E37CA">
      <w:pPr>
        <w:pStyle w:val="ListParagraph"/>
        <w:numPr>
          <w:ilvl w:val="0"/>
          <w:numId w:val="64"/>
        </w:numPr>
        <w:spacing w:after="0" w:line="240" w:lineRule="auto"/>
      </w:pPr>
      <w:r>
        <w:t>Born here / family history</w:t>
      </w:r>
    </w:p>
    <w:p w14:paraId="4CDCB993" w14:textId="77777777" w:rsidR="007E37CA" w:rsidRDefault="007E37CA" w:rsidP="007E37CA"/>
    <w:p w14:paraId="4AC81DCF" w14:textId="77777777" w:rsidR="007E37CA" w:rsidRDefault="007E37CA" w:rsidP="007E37CA"/>
    <w:p w14:paraId="7A2C6D21" w14:textId="77777777" w:rsidR="007E37CA" w:rsidRDefault="007E37CA" w:rsidP="007E37CA"/>
    <w:p w14:paraId="15639083" w14:textId="77777777" w:rsidR="007E37CA" w:rsidRDefault="007E37CA" w:rsidP="007E37CA">
      <w:r>
        <w:rPr>
          <w:noProof/>
          <w:lang w:val="en-US"/>
        </w:rPr>
        <w:lastRenderedPageBreak/>
        <w:drawing>
          <wp:inline distT="0" distB="0" distL="0" distR="0" wp14:anchorId="5BEB1A70" wp14:editId="65622948">
            <wp:extent cx="5270500" cy="3074670"/>
            <wp:effectExtent l="0" t="0" r="12700" b="2413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7ABBF71" w14:textId="77777777" w:rsidR="007E37CA" w:rsidRDefault="007E37CA" w:rsidP="007E37CA">
      <w:pPr>
        <w:rPr>
          <w:b/>
          <w:sz w:val="32"/>
          <w:szCs w:val="32"/>
          <w:u w:val="single"/>
        </w:rPr>
      </w:pPr>
    </w:p>
    <w:p w14:paraId="02DC2154" w14:textId="77777777" w:rsidR="007E37CA" w:rsidRPr="00F169C5" w:rsidRDefault="007E37CA" w:rsidP="007E37CA">
      <w:pPr>
        <w:rPr>
          <w:b/>
          <w:sz w:val="32"/>
          <w:szCs w:val="32"/>
          <w:u w:val="single"/>
        </w:rPr>
      </w:pPr>
      <w:r w:rsidRPr="00F169C5">
        <w:rPr>
          <w:b/>
          <w:sz w:val="32"/>
          <w:szCs w:val="32"/>
          <w:u w:val="single"/>
        </w:rPr>
        <w:t>Other Objectives suggested:</w:t>
      </w:r>
    </w:p>
    <w:p w14:paraId="51F74DBC" w14:textId="77777777" w:rsidR="007E37CA" w:rsidRDefault="007E37CA" w:rsidP="007E37CA"/>
    <w:p w14:paraId="176E0450" w14:textId="77777777" w:rsidR="007E37CA" w:rsidRDefault="007E37CA" w:rsidP="007E37CA">
      <w:r w:rsidRPr="00B67979">
        <w:rPr>
          <w:b/>
        </w:rPr>
        <w:t>14%</w:t>
      </w:r>
      <w:r>
        <w:t xml:space="preserve"> wanted </w:t>
      </w:r>
      <w:r w:rsidRPr="00B67979">
        <w:rPr>
          <w:b/>
        </w:rPr>
        <w:t>More Affordable Housing</w:t>
      </w:r>
    </w:p>
    <w:p w14:paraId="72A82177" w14:textId="77777777" w:rsidR="007E37CA" w:rsidRDefault="007E37CA" w:rsidP="007E37CA"/>
    <w:p w14:paraId="3718B91C" w14:textId="77777777" w:rsidR="007E37CA" w:rsidRDefault="007E37CA" w:rsidP="007E37CA">
      <w:r w:rsidRPr="00B67979">
        <w:rPr>
          <w:b/>
        </w:rPr>
        <w:t>14%</w:t>
      </w:r>
      <w:r>
        <w:t xml:space="preserve"> wanted to </w:t>
      </w:r>
      <w:r w:rsidRPr="00B67979">
        <w:rPr>
          <w:b/>
        </w:rPr>
        <w:t>Prevent Overdevelopment</w:t>
      </w:r>
    </w:p>
    <w:p w14:paraId="4A8229C8" w14:textId="77777777" w:rsidR="007E37CA" w:rsidRDefault="007E37CA" w:rsidP="007E37CA"/>
    <w:p w14:paraId="7E89C9D9" w14:textId="77777777" w:rsidR="007E37CA" w:rsidRDefault="007E37CA" w:rsidP="007E37CA">
      <w:r w:rsidRPr="00B67979">
        <w:rPr>
          <w:b/>
        </w:rPr>
        <w:t>13%</w:t>
      </w:r>
      <w:r>
        <w:t xml:space="preserve"> wanted </w:t>
      </w:r>
      <w:r w:rsidRPr="00B67979">
        <w:rPr>
          <w:b/>
        </w:rPr>
        <w:t>Better Services/Facilities</w:t>
      </w:r>
    </w:p>
    <w:p w14:paraId="07119521" w14:textId="77777777" w:rsidR="007E37CA" w:rsidRDefault="007E37CA" w:rsidP="007E37CA"/>
    <w:p w14:paraId="4892B9E0" w14:textId="77777777" w:rsidR="007E37CA" w:rsidRPr="00B67979" w:rsidRDefault="007E37CA" w:rsidP="007E37CA">
      <w:pPr>
        <w:rPr>
          <w:b/>
        </w:rPr>
      </w:pPr>
      <w:r w:rsidRPr="00B67979">
        <w:rPr>
          <w:b/>
        </w:rPr>
        <w:t>10%</w:t>
      </w:r>
      <w:r>
        <w:t xml:space="preserve"> wanted to </w:t>
      </w:r>
      <w:proofErr w:type="gramStart"/>
      <w:r w:rsidRPr="00B67979">
        <w:rPr>
          <w:b/>
        </w:rPr>
        <w:t>Maintain</w:t>
      </w:r>
      <w:proofErr w:type="gramEnd"/>
      <w:r>
        <w:t xml:space="preserve"> the </w:t>
      </w:r>
      <w:r w:rsidRPr="00B67979">
        <w:rPr>
          <w:b/>
        </w:rPr>
        <w:t>Rural Character of Melton</w:t>
      </w:r>
    </w:p>
    <w:p w14:paraId="3FF1AAA1" w14:textId="77777777" w:rsidR="007E37CA" w:rsidRDefault="007E37CA" w:rsidP="007E37CA"/>
    <w:p w14:paraId="352BBDAD" w14:textId="77777777" w:rsidR="007E37CA" w:rsidRDefault="007E37CA" w:rsidP="007E37CA">
      <w:r w:rsidRPr="00B67979">
        <w:rPr>
          <w:b/>
        </w:rPr>
        <w:t>9%</w:t>
      </w:r>
      <w:r>
        <w:t xml:space="preserve"> wanted to </w:t>
      </w:r>
      <w:r w:rsidRPr="00B67979">
        <w:rPr>
          <w:b/>
        </w:rPr>
        <w:t>Protect the Environment</w:t>
      </w:r>
    </w:p>
    <w:p w14:paraId="6A1871DB" w14:textId="77777777" w:rsidR="007E37CA" w:rsidRDefault="007E37CA" w:rsidP="007E37CA"/>
    <w:p w14:paraId="46D4E0DC" w14:textId="77777777" w:rsidR="007E37CA" w:rsidRDefault="007E37CA" w:rsidP="007E37CA">
      <w:r w:rsidRPr="009A5382">
        <w:rPr>
          <w:b/>
        </w:rPr>
        <w:t>9%</w:t>
      </w:r>
      <w:r>
        <w:t xml:space="preserve"> wanted to </w:t>
      </w:r>
      <w:r w:rsidRPr="009A5382">
        <w:rPr>
          <w:b/>
        </w:rPr>
        <w:t>Reduce</w:t>
      </w:r>
      <w:r>
        <w:t xml:space="preserve"> traffic </w:t>
      </w:r>
      <w:r w:rsidRPr="009A5382">
        <w:rPr>
          <w:b/>
        </w:rPr>
        <w:t>Speed</w:t>
      </w:r>
      <w:r>
        <w:t xml:space="preserve"> &amp; have more </w:t>
      </w:r>
      <w:r w:rsidRPr="009A5382">
        <w:rPr>
          <w:b/>
        </w:rPr>
        <w:t>Sustainable Transport</w:t>
      </w:r>
    </w:p>
    <w:p w14:paraId="6FC32CE3" w14:textId="77777777" w:rsidR="007E37CA" w:rsidRDefault="007E37CA" w:rsidP="007E37CA"/>
    <w:p w14:paraId="2D9DFFEB" w14:textId="77777777" w:rsidR="007E37CA" w:rsidRDefault="007E37CA" w:rsidP="007E37CA"/>
    <w:p w14:paraId="216FB32A" w14:textId="77777777" w:rsidR="007E37CA" w:rsidRDefault="007E37CA" w:rsidP="007E37CA">
      <w:pPr>
        <w:rPr>
          <w:b/>
          <w:sz w:val="32"/>
          <w:szCs w:val="32"/>
          <w:u w:val="single"/>
        </w:rPr>
      </w:pPr>
    </w:p>
    <w:p w14:paraId="55390F19" w14:textId="77777777" w:rsidR="007E37CA" w:rsidRPr="00F169C5" w:rsidRDefault="007E37CA" w:rsidP="007E37CA">
      <w:pPr>
        <w:rPr>
          <w:b/>
          <w:sz w:val="32"/>
          <w:szCs w:val="32"/>
          <w:u w:val="single"/>
        </w:rPr>
      </w:pPr>
      <w:r w:rsidRPr="00F169C5">
        <w:rPr>
          <w:b/>
          <w:sz w:val="32"/>
          <w:szCs w:val="32"/>
          <w:u w:val="single"/>
        </w:rPr>
        <w:t>Perceived Threats to Melton</w:t>
      </w:r>
    </w:p>
    <w:p w14:paraId="09051ECF" w14:textId="77777777" w:rsidR="007E37CA" w:rsidRDefault="007E37CA" w:rsidP="007E37CA"/>
    <w:p w14:paraId="247B8DD1" w14:textId="77777777" w:rsidR="007E37CA" w:rsidRPr="00C16434" w:rsidRDefault="007E37CA" w:rsidP="007E37CA">
      <w:pPr>
        <w:rPr>
          <w:b/>
        </w:rPr>
      </w:pPr>
      <w:r w:rsidRPr="00C16434">
        <w:rPr>
          <w:b/>
        </w:rPr>
        <w:t>49%</w:t>
      </w:r>
      <w:r>
        <w:t xml:space="preserve"> felt there was </w:t>
      </w:r>
      <w:r w:rsidRPr="00C16434">
        <w:rPr>
          <w:b/>
        </w:rPr>
        <w:t>Too Much Development</w:t>
      </w:r>
      <w:r>
        <w:t xml:space="preserve"> and </w:t>
      </w:r>
      <w:r w:rsidRPr="00C16434">
        <w:rPr>
          <w:b/>
        </w:rPr>
        <w:t>Inadequate Infrastructure</w:t>
      </w:r>
    </w:p>
    <w:p w14:paraId="32FC619E" w14:textId="77777777" w:rsidR="007E37CA" w:rsidRDefault="007E37CA" w:rsidP="007E37CA"/>
    <w:p w14:paraId="1739CA4F" w14:textId="77777777" w:rsidR="007E37CA" w:rsidRDefault="007E37CA" w:rsidP="007E37CA">
      <w:r w:rsidRPr="00C16434">
        <w:rPr>
          <w:b/>
        </w:rPr>
        <w:t>36%</w:t>
      </w:r>
      <w:r>
        <w:t xml:space="preserve"> felt there was too much </w:t>
      </w:r>
      <w:r w:rsidRPr="00C16434">
        <w:rPr>
          <w:b/>
        </w:rPr>
        <w:t>Traffic</w:t>
      </w:r>
    </w:p>
    <w:p w14:paraId="1F12FF5C" w14:textId="77777777" w:rsidR="007E37CA" w:rsidRDefault="007E37CA" w:rsidP="007E37CA"/>
    <w:p w14:paraId="36DB2AEA" w14:textId="77777777" w:rsidR="007E37CA" w:rsidRPr="00C16434" w:rsidRDefault="007E37CA" w:rsidP="007E37CA">
      <w:pPr>
        <w:rPr>
          <w:b/>
        </w:rPr>
      </w:pPr>
      <w:r w:rsidRPr="00C16434">
        <w:rPr>
          <w:b/>
        </w:rPr>
        <w:t>12%</w:t>
      </w:r>
      <w:r>
        <w:t xml:space="preserve"> worried about being </w:t>
      </w:r>
      <w:r w:rsidRPr="00C16434">
        <w:rPr>
          <w:b/>
        </w:rPr>
        <w:t>Absorbed into Woodbridge</w:t>
      </w:r>
      <w:r>
        <w:t xml:space="preserve"> and </w:t>
      </w:r>
      <w:r w:rsidRPr="00C16434">
        <w:rPr>
          <w:b/>
        </w:rPr>
        <w:t>Loss of Identity</w:t>
      </w:r>
    </w:p>
    <w:p w14:paraId="110A1938" w14:textId="77777777" w:rsidR="007E37CA" w:rsidRDefault="007E37CA" w:rsidP="007E37CA"/>
    <w:p w14:paraId="4B763463" w14:textId="77777777" w:rsidR="007E37CA" w:rsidRDefault="007E37CA" w:rsidP="007E37CA"/>
    <w:p w14:paraId="10C498E7" w14:textId="77777777" w:rsidR="007E37CA" w:rsidRDefault="007E37CA" w:rsidP="007E37CA">
      <w:pPr>
        <w:rPr>
          <w:b/>
          <w:sz w:val="32"/>
          <w:szCs w:val="32"/>
          <w:u w:val="single"/>
        </w:rPr>
      </w:pPr>
      <w:r>
        <w:rPr>
          <w:b/>
          <w:sz w:val="32"/>
          <w:szCs w:val="32"/>
          <w:u w:val="single"/>
        </w:rPr>
        <w:br w:type="page"/>
      </w:r>
    </w:p>
    <w:p w14:paraId="612A8EB6" w14:textId="77777777" w:rsidR="007E37CA" w:rsidRPr="00F169C5" w:rsidRDefault="007E37CA" w:rsidP="007E37CA">
      <w:pPr>
        <w:rPr>
          <w:b/>
          <w:sz w:val="32"/>
          <w:szCs w:val="32"/>
          <w:u w:val="single"/>
        </w:rPr>
      </w:pPr>
      <w:r w:rsidRPr="00F169C5">
        <w:rPr>
          <w:b/>
          <w:sz w:val="32"/>
          <w:szCs w:val="32"/>
          <w:u w:val="single"/>
        </w:rPr>
        <w:lastRenderedPageBreak/>
        <w:t xml:space="preserve">Perceived </w:t>
      </w:r>
      <w:proofErr w:type="gramStart"/>
      <w:r w:rsidRPr="00F169C5">
        <w:rPr>
          <w:b/>
          <w:sz w:val="32"/>
          <w:szCs w:val="32"/>
          <w:u w:val="single"/>
        </w:rPr>
        <w:t>Opportunities ?</w:t>
      </w:r>
      <w:proofErr w:type="gramEnd"/>
    </w:p>
    <w:p w14:paraId="38B1D02F" w14:textId="77777777" w:rsidR="007E37CA" w:rsidRDefault="007E37CA" w:rsidP="007E37CA"/>
    <w:p w14:paraId="188C5C6A" w14:textId="77777777" w:rsidR="007E37CA" w:rsidRPr="00F169C5" w:rsidRDefault="007E37CA" w:rsidP="007E37CA">
      <w:pPr>
        <w:rPr>
          <w:b/>
        </w:rPr>
      </w:pPr>
      <w:r w:rsidRPr="00F169C5">
        <w:rPr>
          <w:b/>
        </w:rPr>
        <w:t>23%</w:t>
      </w:r>
      <w:r>
        <w:t xml:space="preserve"> thought there was an opportunity for an </w:t>
      </w:r>
      <w:r>
        <w:rPr>
          <w:b/>
        </w:rPr>
        <w:t>Increased S</w:t>
      </w:r>
      <w:r w:rsidRPr="00F169C5">
        <w:rPr>
          <w:b/>
        </w:rPr>
        <w:t>ense of Community</w:t>
      </w:r>
    </w:p>
    <w:p w14:paraId="5BC210F8" w14:textId="77777777" w:rsidR="007E37CA" w:rsidRDefault="007E37CA" w:rsidP="007E37CA"/>
    <w:p w14:paraId="3F11D85B" w14:textId="77777777" w:rsidR="007E37CA" w:rsidRDefault="007E37CA" w:rsidP="007E37CA">
      <w:r w:rsidRPr="00F169C5">
        <w:rPr>
          <w:b/>
        </w:rPr>
        <w:t>13%</w:t>
      </w:r>
      <w:r>
        <w:t xml:space="preserve"> thought there was an opportunity for </w:t>
      </w:r>
      <w:r w:rsidRPr="00F169C5">
        <w:rPr>
          <w:b/>
        </w:rPr>
        <w:t>Business Growth</w:t>
      </w:r>
    </w:p>
    <w:p w14:paraId="2AA5E1DE" w14:textId="77777777" w:rsidR="007E37CA" w:rsidRDefault="007E37CA" w:rsidP="007E37CA"/>
    <w:p w14:paraId="38D6CE13" w14:textId="77777777" w:rsidR="007E37CA" w:rsidRDefault="007E37CA" w:rsidP="007E37CA">
      <w:r w:rsidRPr="00F169C5">
        <w:rPr>
          <w:b/>
        </w:rPr>
        <w:t>11%</w:t>
      </w:r>
      <w:r>
        <w:t xml:space="preserve"> thought we had an opportunity to do some </w:t>
      </w:r>
      <w:r w:rsidRPr="00F169C5">
        <w:rPr>
          <w:b/>
        </w:rPr>
        <w:t>Positive Planning</w:t>
      </w:r>
      <w:r>
        <w:t xml:space="preserve"> of Developments</w:t>
      </w:r>
    </w:p>
    <w:p w14:paraId="23AC933C" w14:textId="77777777" w:rsidR="007E37CA" w:rsidRDefault="007E37CA" w:rsidP="007E37CA"/>
    <w:p w14:paraId="2E992097" w14:textId="77777777" w:rsidR="007E37CA" w:rsidRDefault="007E37CA" w:rsidP="007E37CA">
      <w:r w:rsidRPr="00F169C5">
        <w:rPr>
          <w:b/>
        </w:rPr>
        <w:t>10%</w:t>
      </w:r>
      <w:r>
        <w:t xml:space="preserve"> felt there was an opportunity for </w:t>
      </w:r>
      <w:r w:rsidRPr="00F169C5">
        <w:rPr>
          <w:b/>
        </w:rPr>
        <w:t>More Affordable Housing</w:t>
      </w:r>
    </w:p>
    <w:p w14:paraId="438418BF" w14:textId="77777777" w:rsidR="007E37CA" w:rsidRDefault="007E37CA" w:rsidP="007E37CA"/>
    <w:p w14:paraId="3DB633B3" w14:textId="77777777" w:rsidR="007E37CA" w:rsidRDefault="007E37CA" w:rsidP="007E37CA">
      <w:r w:rsidRPr="00F169C5">
        <w:rPr>
          <w:b/>
        </w:rPr>
        <w:t>10%</w:t>
      </w:r>
      <w:r>
        <w:t xml:space="preserve"> felt there was an opportunity for </w:t>
      </w:r>
      <w:r w:rsidRPr="00F169C5">
        <w:rPr>
          <w:b/>
        </w:rPr>
        <w:t>More Services</w:t>
      </w:r>
      <w:r>
        <w:t xml:space="preserve"> to be provided</w:t>
      </w:r>
    </w:p>
    <w:p w14:paraId="11EA2B7A" w14:textId="77777777" w:rsidR="007E37CA" w:rsidRDefault="007E37CA" w:rsidP="007E37CA"/>
    <w:p w14:paraId="5F92ABCE" w14:textId="77777777" w:rsidR="007E37CA" w:rsidRPr="00F169C5" w:rsidRDefault="007E37CA" w:rsidP="007E37CA">
      <w:pPr>
        <w:rPr>
          <w:b/>
          <w:sz w:val="32"/>
          <w:szCs w:val="32"/>
          <w:u w:val="single"/>
        </w:rPr>
      </w:pPr>
      <w:r w:rsidRPr="00F169C5">
        <w:rPr>
          <w:b/>
          <w:sz w:val="32"/>
          <w:szCs w:val="32"/>
          <w:u w:val="single"/>
        </w:rPr>
        <w:t>Which Roads have Traffic Problems?</w:t>
      </w:r>
    </w:p>
    <w:p w14:paraId="18D5D86D" w14:textId="77777777" w:rsidR="007E37CA" w:rsidRDefault="007E37CA" w:rsidP="007E37CA"/>
    <w:p w14:paraId="5EDC983A" w14:textId="77777777" w:rsidR="007E37CA" w:rsidRDefault="007E37CA" w:rsidP="007E37CA">
      <w:r>
        <w:t xml:space="preserve">Strikingly </w:t>
      </w:r>
      <w:r>
        <w:rPr>
          <w:b/>
          <w:color w:val="FF0000"/>
          <w:sz w:val="32"/>
          <w:szCs w:val="32"/>
        </w:rPr>
        <w:t>72</w:t>
      </w:r>
      <w:r w:rsidRPr="00F169C5">
        <w:rPr>
          <w:b/>
          <w:color w:val="FF0000"/>
          <w:sz w:val="32"/>
          <w:szCs w:val="32"/>
        </w:rPr>
        <w:t>%</w:t>
      </w:r>
      <w:r>
        <w:t xml:space="preserve"> of all respondents thought that the </w:t>
      </w:r>
      <w:r w:rsidRPr="00B87171">
        <w:rPr>
          <w:b/>
          <w:color w:val="FF0000"/>
        </w:rPr>
        <w:t>A1152</w:t>
      </w:r>
      <w:r>
        <w:rPr>
          <w:b/>
        </w:rPr>
        <w:t xml:space="preserve"> had Serious P</w:t>
      </w:r>
      <w:r w:rsidRPr="00F169C5">
        <w:rPr>
          <w:b/>
        </w:rPr>
        <w:t>roblems.</w:t>
      </w:r>
    </w:p>
    <w:p w14:paraId="4FC8BF9D" w14:textId="77777777" w:rsidR="007E37CA" w:rsidRDefault="007E37CA" w:rsidP="007E37CA"/>
    <w:p w14:paraId="636BBC01" w14:textId="77777777" w:rsidR="007E37CA" w:rsidRDefault="007E37CA" w:rsidP="007E37CA">
      <w:r>
        <w:t xml:space="preserve">This included Woods Lane in general, the turning onto Woods Lane from </w:t>
      </w:r>
      <w:proofErr w:type="spellStart"/>
      <w:r>
        <w:t>Bredfield</w:t>
      </w:r>
      <w:proofErr w:type="spellEnd"/>
      <w:r>
        <w:t xml:space="preserve"> Road, The Crossroads and Traffic Lights, The Railway Crossing and </w:t>
      </w:r>
      <w:proofErr w:type="spellStart"/>
      <w:r>
        <w:t>Wilford</w:t>
      </w:r>
      <w:proofErr w:type="spellEnd"/>
      <w:r>
        <w:t xml:space="preserve"> Bridge Road in general.</w:t>
      </w:r>
    </w:p>
    <w:p w14:paraId="371867A0" w14:textId="77777777" w:rsidR="007E37CA" w:rsidRDefault="007E37CA" w:rsidP="007E37CA"/>
    <w:p w14:paraId="3E4C493B" w14:textId="77777777" w:rsidR="007E37CA" w:rsidRDefault="007E37CA" w:rsidP="007E37CA">
      <w:r w:rsidRPr="00B87171">
        <w:rPr>
          <w:b/>
        </w:rPr>
        <w:t>13%</w:t>
      </w:r>
      <w:r>
        <w:t xml:space="preserve"> felt that </w:t>
      </w:r>
      <w:r w:rsidRPr="00B87171">
        <w:rPr>
          <w:b/>
        </w:rPr>
        <w:t>The Street and Yarmouth Road</w:t>
      </w:r>
      <w:r>
        <w:t xml:space="preserve"> had problems with speed, narrowness, parked cars and queues at the traffic lights.</w:t>
      </w:r>
    </w:p>
    <w:p w14:paraId="0FA229B0" w14:textId="77777777" w:rsidR="007E37CA" w:rsidRDefault="007E37CA" w:rsidP="007E37CA"/>
    <w:p w14:paraId="5B2602D4" w14:textId="77777777" w:rsidR="007E37CA" w:rsidRDefault="007E37CA" w:rsidP="007E37CA">
      <w:r w:rsidRPr="00F169C5">
        <w:rPr>
          <w:b/>
        </w:rPr>
        <w:t>12%</w:t>
      </w:r>
      <w:r>
        <w:t xml:space="preserve"> felt that </w:t>
      </w:r>
      <w:r w:rsidRPr="00F169C5">
        <w:rPr>
          <w:b/>
        </w:rPr>
        <w:t>Melton Hill/Road</w:t>
      </w:r>
      <w:r>
        <w:t xml:space="preserve"> was a problem due mainly to speeding and people parking on both sides of the road.</w:t>
      </w:r>
    </w:p>
    <w:p w14:paraId="5C475A34" w14:textId="77777777" w:rsidR="007E37CA" w:rsidRDefault="007E37CA" w:rsidP="007E37CA"/>
    <w:p w14:paraId="385C58E7" w14:textId="77777777" w:rsidR="007E37CA" w:rsidRPr="00B87171" w:rsidRDefault="007E37CA" w:rsidP="007E37CA">
      <w:pPr>
        <w:rPr>
          <w:b/>
          <w:sz w:val="32"/>
          <w:szCs w:val="32"/>
          <w:u w:val="single"/>
        </w:rPr>
      </w:pPr>
      <w:r w:rsidRPr="00B87171">
        <w:rPr>
          <w:b/>
          <w:sz w:val="32"/>
          <w:szCs w:val="32"/>
          <w:u w:val="single"/>
        </w:rPr>
        <w:t>Where should Traffic Speed be controlled?</w:t>
      </w:r>
    </w:p>
    <w:p w14:paraId="49CB71DB" w14:textId="77777777" w:rsidR="007E37CA" w:rsidRDefault="007E37CA" w:rsidP="007E37CA"/>
    <w:p w14:paraId="1CDBB388" w14:textId="77777777" w:rsidR="007E37CA" w:rsidRDefault="007E37CA" w:rsidP="007E37CA">
      <w:r w:rsidRPr="00742A68">
        <w:rPr>
          <w:b/>
        </w:rPr>
        <w:lastRenderedPageBreak/>
        <w:t>22%</w:t>
      </w:r>
      <w:r>
        <w:t xml:space="preserve"> thought that speeding was </w:t>
      </w:r>
      <w:proofErr w:type="gramStart"/>
      <w:r w:rsidRPr="00742A68">
        <w:rPr>
          <w:b/>
        </w:rPr>
        <w:t>Not</w:t>
      </w:r>
      <w:proofErr w:type="gramEnd"/>
      <w:r w:rsidRPr="00742A68">
        <w:rPr>
          <w:b/>
        </w:rPr>
        <w:t xml:space="preserve"> a problem</w:t>
      </w:r>
    </w:p>
    <w:p w14:paraId="33831B22" w14:textId="77777777" w:rsidR="007E37CA" w:rsidRDefault="007E37CA" w:rsidP="007E37CA"/>
    <w:p w14:paraId="47B4C011" w14:textId="77777777" w:rsidR="007E37CA" w:rsidRDefault="007E37CA" w:rsidP="007E37CA">
      <w:r w:rsidRPr="00742A68">
        <w:rPr>
          <w:b/>
        </w:rPr>
        <w:t>21%</w:t>
      </w:r>
      <w:r>
        <w:t xml:space="preserve"> thought that speed was a big problem on </w:t>
      </w:r>
      <w:r w:rsidRPr="00742A68">
        <w:rPr>
          <w:b/>
        </w:rPr>
        <w:t>Woods Lane</w:t>
      </w:r>
    </w:p>
    <w:p w14:paraId="7C392869" w14:textId="77777777" w:rsidR="007E37CA" w:rsidRDefault="007E37CA" w:rsidP="007E37CA"/>
    <w:p w14:paraId="37D034FD" w14:textId="77777777" w:rsidR="007E37CA" w:rsidRPr="00742A68" w:rsidRDefault="007E37CA" w:rsidP="007E37CA">
      <w:pPr>
        <w:rPr>
          <w:b/>
        </w:rPr>
      </w:pPr>
      <w:r w:rsidRPr="00742A68">
        <w:rPr>
          <w:b/>
        </w:rPr>
        <w:t>13%</w:t>
      </w:r>
      <w:r>
        <w:t xml:space="preserve"> thought that speed should be more controlled on </w:t>
      </w:r>
      <w:r w:rsidRPr="00742A68">
        <w:rPr>
          <w:b/>
        </w:rPr>
        <w:t>Yarmouth Road</w:t>
      </w:r>
    </w:p>
    <w:p w14:paraId="498D96AA" w14:textId="77777777" w:rsidR="007E37CA" w:rsidRDefault="007E37CA" w:rsidP="007E37CA"/>
    <w:p w14:paraId="57D9DFE8" w14:textId="77777777" w:rsidR="007E37CA" w:rsidRDefault="007E37CA" w:rsidP="007E37CA">
      <w:r w:rsidRPr="00742A68">
        <w:rPr>
          <w:b/>
        </w:rPr>
        <w:t>12%</w:t>
      </w:r>
      <w:r>
        <w:t xml:space="preserve"> thought that speeding was an issue on </w:t>
      </w:r>
      <w:r w:rsidRPr="00742A68">
        <w:rPr>
          <w:b/>
        </w:rPr>
        <w:t>The Street</w:t>
      </w:r>
    </w:p>
    <w:p w14:paraId="5C6FB38D" w14:textId="77777777" w:rsidR="007E37CA" w:rsidRDefault="007E37CA" w:rsidP="007E37CA"/>
    <w:p w14:paraId="4448141F" w14:textId="77777777" w:rsidR="007E37CA" w:rsidRDefault="007E37CA" w:rsidP="007E37CA"/>
    <w:p w14:paraId="1C38B252" w14:textId="77777777" w:rsidR="007E37CA" w:rsidRDefault="007E37CA" w:rsidP="007E37CA">
      <w:r>
        <w:rPr>
          <w:noProof/>
          <w:lang w:val="en-US"/>
        </w:rPr>
        <w:drawing>
          <wp:inline distT="0" distB="0" distL="0" distR="0" wp14:anchorId="01D68CE5" wp14:editId="1EE7E996">
            <wp:extent cx="5270500" cy="4457700"/>
            <wp:effectExtent l="0" t="0" r="12700" b="1270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61DAB16" w14:textId="77777777" w:rsidR="007E37CA" w:rsidRDefault="007E37CA" w:rsidP="007E37CA"/>
    <w:p w14:paraId="7B3946C7" w14:textId="77777777" w:rsidR="007E37CA" w:rsidRDefault="007E37CA" w:rsidP="007E37CA"/>
    <w:p w14:paraId="5F5D2DB0" w14:textId="77777777" w:rsidR="007E37CA" w:rsidRPr="00C22711" w:rsidRDefault="007E37CA" w:rsidP="007E37CA">
      <w:pPr>
        <w:rPr>
          <w:b/>
          <w:sz w:val="32"/>
          <w:szCs w:val="32"/>
          <w:u w:val="single"/>
        </w:rPr>
      </w:pPr>
      <w:r w:rsidRPr="00C22711">
        <w:rPr>
          <w:b/>
          <w:sz w:val="32"/>
          <w:szCs w:val="32"/>
          <w:u w:val="single"/>
        </w:rPr>
        <w:lastRenderedPageBreak/>
        <w:t>How can we prevent future development from making traffic worse?</w:t>
      </w:r>
    </w:p>
    <w:p w14:paraId="14AE9A46" w14:textId="77777777" w:rsidR="007E37CA" w:rsidRDefault="007E37CA" w:rsidP="007E37CA"/>
    <w:p w14:paraId="09612109" w14:textId="77777777" w:rsidR="007E37CA" w:rsidRDefault="007E37CA" w:rsidP="007E37CA">
      <w:r w:rsidRPr="00C22711">
        <w:rPr>
          <w:sz w:val="32"/>
          <w:szCs w:val="32"/>
        </w:rPr>
        <w:t>18%</w:t>
      </w:r>
      <w:r>
        <w:t xml:space="preserve"> wanted no overdevelopment / restricted commercial development</w:t>
      </w:r>
    </w:p>
    <w:p w14:paraId="6E3D132F" w14:textId="77777777" w:rsidR="007E37CA" w:rsidRDefault="007E37CA" w:rsidP="007E37CA"/>
    <w:p w14:paraId="3815E5C4" w14:textId="77777777" w:rsidR="007E37CA" w:rsidRDefault="007E37CA" w:rsidP="007E37CA">
      <w:r w:rsidRPr="00C22711">
        <w:rPr>
          <w:sz w:val="32"/>
          <w:szCs w:val="32"/>
        </w:rPr>
        <w:t>12%</w:t>
      </w:r>
      <w:r>
        <w:t xml:space="preserve"> wanted a restriction on housing</w:t>
      </w:r>
    </w:p>
    <w:p w14:paraId="3B1C5510" w14:textId="77777777" w:rsidR="007E37CA" w:rsidRDefault="007E37CA" w:rsidP="007E37CA"/>
    <w:p w14:paraId="48F81DE1" w14:textId="77777777" w:rsidR="007E37CA" w:rsidRDefault="007E37CA" w:rsidP="007E37CA">
      <w:r w:rsidRPr="00C22711">
        <w:rPr>
          <w:sz w:val="32"/>
          <w:szCs w:val="32"/>
        </w:rPr>
        <w:t>11%</w:t>
      </w:r>
      <w:r>
        <w:t xml:space="preserve"> said that traffic management systems MUST be implemented with any new development / integrating it / having it in place before new houses were built.</w:t>
      </w:r>
    </w:p>
    <w:p w14:paraId="719F1D1F" w14:textId="77777777" w:rsidR="007E37CA" w:rsidRDefault="007E37CA" w:rsidP="007E37CA"/>
    <w:p w14:paraId="002D2D0B" w14:textId="77777777" w:rsidR="007E37CA" w:rsidRDefault="007E37CA" w:rsidP="007E37CA">
      <w:r w:rsidRPr="00C22711">
        <w:rPr>
          <w:sz w:val="32"/>
          <w:szCs w:val="32"/>
        </w:rPr>
        <w:t>10%</w:t>
      </w:r>
      <w:r>
        <w:t xml:space="preserve"> suggested an alternative route to avoid Woods Lane</w:t>
      </w:r>
    </w:p>
    <w:p w14:paraId="6025BF5C" w14:textId="77777777" w:rsidR="007E37CA" w:rsidRDefault="007E37CA" w:rsidP="007E37CA"/>
    <w:p w14:paraId="232B0763" w14:textId="77777777" w:rsidR="007E37CA" w:rsidRDefault="007E37CA" w:rsidP="007E37CA">
      <w:r>
        <w:rPr>
          <w:noProof/>
          <w:lang w:val="en-US"/>
        </w:rPr>
        <w:drawing>
          <wp:inline distT="0" distB="0" distL="0" distR="0" wp14:anchorId="41F8E268" wp14:editId="04128222">
            <wp:extent cx="5270500" cy="3074670"/>
            <wp:effectExtent l="0" t="0" r="12700" b="2413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4C73675" w14:textId="77777777" w:rsidR="007E37CA" w:rsidRDefault="007E37CA" w:rsidP="007E37CA"/>
    <w:p w14:paraId="29810A03" w14:textId="77777777" w:rsidR="007E37CA" w:rsidRDefault="007E37CA" w:rsidP="007E37CA">
      <w:r>
        <w:rPr>
          <w:noProof/>
          <w:lang w:val="en-US"/>
        </w:rPr>
        <w:lastRenderedPageBreak/>
        <w:drawing>
          <wp:inline distT="0" distB="0" distL="0" distR="0" wp14:anchorId="5516F75D" wp14:editId="6D1CA0A5">
            <wp:extent cx="5270500" cy="3074670"/>
            <wp:effectExtent l="0" t="0" r="12700" b="2413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669D0F5" w14:textId="77777777" w:rsidR="007E37CA" w:rsidRDefault="007E37CA" w:rsidP="007E37CA"/>
    <w:p w14:paraId="348225DD" w14:textId="77777777" w:rsidR="007E37CA" w:rsidRDefault="007E37CA" w:rsidP="007E37CA">
      <w:pPr>
        <w:rPr>
          <w:b/>
          <w:sz w:val="32"/>
          <w:szCs w:val="32"/>
          <w:u w:val="single"/>
        </w:rPr>
      </w:pPr>
      <w:proofErr w:type="gramStart"/>
      <w:r w:rsidRPr="00CE619F">
        <w:rPr>
          <w:b/>
          <w:sz w:val="32"/>
          <w:szCs w:val="32"/>
          <w:u w:val="single"/>
        </w:rPr>
        <w:t>If Parking IS an issue, where in particular?</w:t>
      </w:r>
      <w:proofErr w:type="gramEnd"/>
      <w:r w:rsidRPr="00CE619F">
        <w:rPr>
          <w:b/>
          <w:sz w:val="32"/>
          <w:szCs w:val="32"/>
          <w:u w:val="single"/>
        </w:rPr>
        <w:t xml:space="preserve"> In Priority order:</w:t>
      </w:r>
    </w:p>
    <w:p w14:paraId="7FF36779" w14:textId="77777777" w:rsidR="007E37CA" w:rsidRPr="00CE619F" w:rsidRDefault="007E37CA" w:rsidP="007E37CA">
      <w:pPr>
        <w:rPr>
          <w:b/>
          <w:sz w:val="32"/>
          <w:szCs w:val="32"/>
          <w:u w:val="single"/>
        </w:rPr>
      </w:pPr>
    </w:p>
    <w:p w14:paraId="37D58525" w14:textId="77777777" w:rsidR="007E37CA" w:rsidRDefault="007E37CA" w:rsidP="007E37CA">
      <w:pPr>
        <w:pStyle w:val="ListParagraph"/>
        <w:numPr>
          <w:ilvl w:val="0"/>
          <w:numId w:val="53"/>
        </w:numPr>
        <w:spacing w:after="0" w:line="240" w:lineRule="auto"/>
      </w:pPr>
      <w:r>
        <w:t>The Street</w:t>
      </w:r>
    </w:p>
    <w:p w14:paraId="15619D68" w14:textId="77777777" w:rsidR="007E37CA" w:rsidRDefault="007E37CA" w:rsidP="007E37CA">
      <w:pPr>
        <w:pStyle w:val="ListParagraph"/>
        <w:numPr>
          <w:ilvl w:val="0"/>
          <w:numId w:val="53"/>
        </w:numPr>
        <w:spacing w:after="0" w:line="240" w:lineRule="auto"/>
      </w:pPr>
      <w:r>
        <w:t>Station Road / by Fish and Chip Shop / St Andrews Place</w:t>
      </w:r>
    </w:p>
    <w:p w14:paraId="5CE064C3" w14:textId="77777777" w:rsidR="007E37CA" w:rsidRDefault="007E37CA" w:rsidP="007E37CA">
      <w:pPr>
        <w:pStyle w:val="ListParagraph"/>
        <w:numPr>
          <w:ilvl w:val="0"/>
          <w:numId w:val="53"/>
        </w:numPr>
        <w:spacing w:after="0" w:line="240" w:lineRule="auto"/>
      </w:pPr>
      <w:r>
        <w:t>Melton Hill (due to parking on both sides)</w:t>
      </w:r>
    </w:p>
    <w:p w14:paraId="27867FB5" w14:textId="77777777" w:rsidR="007E37CA" w:rsidRDefault="007E37CA" w:rsidP="007E37CA">
      <w:pPr>
        <w:pStyle w:val="ListParagraph"/>
        <w:numPr>
          <w:ilvl w:val="0"/>
          <w:numId w:val="53"/>
        </w:numPr>
        <w:spacing w:after="0" w:line="240" w:lineRule="auto"/>
      </w:pPr>
      <w:r>
        <w:t>Around Woodbridge Primary School</w:t>
      </w:r>
    </w:p>
    <w:p w14:paraId="6DDE07AF" w14:textId="77777777" w:rsidR="007E37CA" w:rsidRDefault="007E37CA" w:rsidP="007E37CA">
      <w:pPr>
        <w:pStyle w:val="ListParagraph"/>
        <w:numPr>
          <w:ilvl w:val="0"/>
          <w:numId w:val="53"/>
        </w:numPr>
        <w:spacing w:after="0" w:line="240" w:lineRule="auto"/>
      </w:pPr>
      <w:r>
        <w:t>Around Melton Primary School / Dock Lane</w:t>
      </w:r>
    </w:p>
    <w:p w14:paraId="79D9C8F8" w14:textId="77777777" w:rsidR="007E37CA" w:rsidRDefault="007E37CA" w:rsidP="007E37CA"/>
    <w:p w14:paraId="32FFD0CC" w14:textId="77777777" w:rsidR="007E37CA" w:rsidRDefault="007E37CA" w:rsidP="007E37CA">
      <w:pPr>
        <w:rPr>
          <w:b/>
          <w:sz w:val="32"/>
          <w:szCs w:val="32"/>
        </w:rPr>
      </w:pPr>
    </w:p>
    <w:p w14:paraId="1AFA01F2" w14:textId="77777777" w:rsidR="007E37CA" w:rsidRDefault="007E37CA" w:rsidP="007E37CA">
      <w:pPr>
        <w:rPr>
          <w:b/>
          <w:sz w:val="32"/>
          <w:szCs w:val="32"/>
        </w:rPr>
      </w:pPr>
    </w:p>
    <w:p w14:paraId="0429609B" w14:textId="77777777" w:rsidR="007E37CA" w:rsidRDefault="007E37CA" w:rsidP="007E37CA">
      <w:pPr>
        <w:rPr>
          <w:b/>
          <w:sz w:val="32"/>
          <w:szCs w:val="32"/>
        </w:rPr>
      </w:pPr>
      <w:proofErr w:type="gramStart"/>
      <w:r w:rsidRPr="001F53E3">
        <w:rPr>
          <w:b/>
          <w:sz w:val="32"/>
          <w:szCs w:val="32"/>
        </w:rPr>
        <w:t>Any suggestions for improvements?</w:t>
      </w:r>
      <w:proofErr w:type="gramEnd"/>
    </w:p>
    <w:p w14:paraId="426BDCEC" w14:textId="77777777" w:rsidR="007E37CA" w:rsidRPr="001F53E3" w:rsidRDefault="007E37CA" w:rsidP="007E37CA">
      <w:pPr>
        <w:rPr>
          <w:b/>
          <w:sz w:val="32"/>
          <w:szCs w:val="32"/>
        </w:rPr>
      </w:pPr>
    </w:p>
    <w:p w14:paraId="3F070F91" w14:textId="77777777" w:rsidR="007E37CA" w:rsidRDefault="007E37CA" w:rsidP="007E37CA">
      <w:pPr>
        <w:pStyle w:val="ListParagraph"/>
        <w:numPr>
          <w:ilvl w:val="0"/>
          <w:numId w:val="52"/>
        </w:numPr>
        <w:spacing w:after="0" w:line="240" w:lineRule="auto"/>
      </w:pPr>
      <w:r>
        <w:t>Underground parking facility?</w:t>
      </w:r>
    </w:p>
    <w:p w14:paraId="0CED129C" w14:textId="77777777" w:rsidR="007E37CA" w:rsidRDefault="007E37CA" w:rsidP="007E37CA">
      <w:pPr>
        <w:pStyle w:val="ListParagraph"/>
        <w:numPr>
          <w:ilvl w:val="0"/>
          <w:numId w:val="52"/>
        </w:numPr>
        <w:spacing w:after="0" w:line="240" w:lineRule="auto"/>
      </w:pPr>
      <w:r>
        <w:t xml:space="preserve">Use the </w:t>
      </w:r>
      <w:proofErr w:type="spellStart"/>
      <w:r>
        <w:t>Girdlestones</w:t>
      </w:r>
      <w:proofErr w:type="spellEnd"/>
      <w:r>
        <w:t xml:space="preserve"> site!</w:t>
      </w:r>
    </w:p>
    <w:p w14:paraId="7DEF917B" w14:textId="77777777" w:rsidR="007E37CA" w:rsidRDefault="007E37CA" w:rsidP="007E37CA">
      <w:pPr>
        <w:pStyle w:val="ListParagraph"/>
        <w:numPr>
          <w:ilvl w:val="0"/>
          <w:numId w:val="52"/>
        </w:numPr>
        <w:spacing w:after="0" w:line="240" w:lineRule="auto"/>
      </w:pPr>
      <w:r>
        <w:t xml:space="preserve">Can we use </w:t>
      </w:r>
      <w:proofErr w:type="spellStart"/>
      <w:r>
        <w:t>Thurlow</w:t>
      </w:r>
      <w:proofErr w:type="spellEnd"/>
      <w:r>
        <w:t xml:space="preserve"> Nun for parking out of hours?</w:t>
      </w:r>
    </w:p>
    <w:p w14:paraId="6AAD1F55" w14:textId="77777777" w:rsidR="007E37CA" w:rsidRDefault="007E37CA" w:rsidP="007E37CA">
      <w:pPr>
        <w:pStyle w:val="ListParagraph"/>
        <w:numPr>
          <w:ilvl w:val="0"/>
          <w:numId w:val="52"/>
        </w:numPr>
        <w:spacing w:after="0" w:line="240" w:lineRule="auto"/>
      </w:pPr>
      <w:r>
        <w:t>Need Cycle lanes!!</w:t>
      </w:r>
    </w:p>
    <w:p w14:paraId="0E97DF44" w14:textId="77777777" w:rsidR="007E37CA" w:rsidRDefault="007E37CA" w:rsidP="007E37CA">
      <w:pPr>
        <w:pStyle w:val="ListParagraph"/>
        <w:numPr>
          <w:ilvl w:val="0"/>
          <w:numId w:val="52"/>
        </w:numPr>
        <w:spacing w:after="0" w:line="240" w:lineRule="auto"/>
      </w:pPr>
      <w:r>
        <w:t>Provide off-street parking for new developments!</w:t>
      </w:r>
    </w:p>
    <w:p w14:paraId="735CEFF1" w14:textId="77777777" w:rsidR="007E37CA" w:rsidRDefault="007E37CA" w:rsidP="007E37CA">
      <w:pPr>
        <w:pStyle w:val="ListParagraph"/>
        <w:numPr>
          <w:ilvl w:val="0"/>
          <w:numId w:val="52"/>
        </w:numPr>
        <w:spacing w:after="0" w:line="240" w:lineRule="auto"/>
      </w:pPr>
      <w:r>
        <w:t xml:space="preserve">If car parking in Woodbridge itself </w:t>
      </w:r>
      <w:proofErr w:type="gramStart"/>
      <w:r>
        <w:t>was</w:t>
      </w:r>
      <w:proofErr w:type="gramEnd"/>
      <w:r>
        <w:t xml:space="preserve"> free (or cheaper) then people wouldn't park in The Street and on Melton Hill which is causing congestion.</w:t>
      </w:r>
    </w:p>
    <w:p w14:paraId="4F6DF240" w14:textId="77777777" w:rsidR="007E37CA" w:rsidRDefault="007E37CA" w:rsidP="007E37CA">
      <w:pPr>
        <w:pStyle w:val="ListParagraph"/>
        <w:numPr>
          <w:ilvl w:val="0"/>
          <w:numId w:val="52"/>
        </w:numPr>
        <w:spacing w:after="0" w:line="240" w:lineRule="auto"/>
      </w:pPr>
      <w:r>
        <w:t>Provide passing places in Valley Farm Rd.</w:t>
      </w:r>
    </w:p>
    <w:p w14:paraId="47F36B46" w14:textId="77777777" w:rsidR="007E37CA" w:rsidRDefault="007E37CA" w:rsidP="007E37CA">
      <w:pPr>
        <w:pStyle w:val="ListParagraph"/>
        <w:numPr>
          <w:ilvl w:val="0"/>
          <w:numId w:val="52"/>
        </w:numPr>
        <w:spacing w:after="0" w:line="240" w:lineRule="auto"/>
      </w:pPr>
      <w:r>
        <w:lastRenderedPageBreak/>
        <w:t xml:space="preserve">Multi-storey car park - reasonable priced 1 </w:t>
      </w:r>
      <w:proofErr w:type="spellStart"/>
      <w:r>
        <w:t>hr</w:t>
      </w:r>
      <w:proofErr w:type="spellEnd"/>
      <w:r>
        <w:t xml:space="preserve"> parking to encourage shopping locally and investors investing in new shops generating revenue.</w:t>
      </w:r>
    </w:p>
    <w:p w14:paraId="60673717" w14:textId="77777777" w:rsidR="007E37CA" w:rsidRDefault="007E37CA" w:rsidP="007E37CA">
      <w:pPr>
        <w:pStyle w:val="ListParagraph"/>
        <w:numPr>
          <w:ilvl w:val="0"/>
          <w:numId w:val="52"/>
        </w:numPr>
        <w:spacing w:after="0" w:line="240" w:lineRule="auto"/>
      </w:pPr>
      <w:r>
        <w:t>Traffic lights at main junction turning into the street are very short in changing time making long queues at certain times.</w:t>
      </w:r>
    </w:p>
    <w:p w14:paraId="72B96550" w14:textId="77777777" w:rsidR="007E37CA" w:rsidRDefault="007E37CA" w:rsidP="007E37CA"/>
    <w:p w14:paraId="4D70A6D9" w14:textId="77777777" w:rsidR="007E37CA" w:rsidRDefault="007E37CA" w:rsidP="007E37CA"/>
    <w:p w14:paraId="75BDA52D" w14:textId="77777777" w:rsidR="007E37CA" w:rsidRDefault="007E37CA" w:rsidP="007E37CA">
      <w:r>
        <w:rPr>
          <w:noProof/>
          <w:lang w:val="en-US"/>
        </w:rPr>
        <w:drawing>
          <wp:inline distT="0" distB="0" distL="0" distR="0" wp14:anchorId="7E4BCF6D" wp14:editId="3D61819B">
            <wp:extent cx="5270500" cy="3074670"/>
            <wp:effectExtent l="0" t="0" r="12700" b="2413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776A118" w14:textId="77777777" w:rsidR="007E37CA" w:rsidRDefault="007E37CA" w:rsidP="007E37CA"/>
    <w:p w14:paraId="6D0EBF00" w14:textId="77777777" w:rsidR="007E37CA" w:rsidRDefault="007E37CA" w:rsidP="007E37CA">
      <w:r>
        <w:rPr>
          <w:noProof/>
          <w:lang w:val="en-US"/>
        </w:rPr>
        <w:drawing>
          <wp:inline distT="0" distB="0" distL="0" distR="0" wp14:anchorId="60B5FEA2" wp14:editId="40F67933">
            <wp:extent cx="5270500" cy="2857500"/>
            <wp:effectExtent l="0" t="0" r="12700" b="1270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9C2666C" w14:textId="77777777" w:rsidR="007E37CA" w:rsidRDefault="007E37CA" w:rsidP="007E37CA"/>
    <w:p w14:paraId="61E02E26" w14:textId="77777777" w:rsidR="007E37CA" w:rsidRPr="00CE619F" w:rsidRDefault="007E37CA" w:rsidP="007E37CA">
      <w:pPr>
        <w:rPr>
          <w:b/>
          <w:sz w:val="32"/>
          <w:szCs w:val="32"/>
          <w:u w:val="single"/>
        </w:rPr>
      </w:pPr>
      <w:r w:rsidRPr="00CE619F">
        <w:rPr>
          <w:b/>
          <w:sz w:val="32"/>
          <w:szCs w:val="32"/>
          <w:u w:val="single"/>
        </w:rPr>
        <w:t>Suggested improvements to the bus service, in priority order:</w:t>
      </w:r>
    </w:p>
    <w:p w14:paraId="70575DBD" w14:textId="77777777" w:rsidR="007E37CA" w:rsidRDefault="007E37CA" w:rsidP="007E37CA"/>
    <w:p w14:paraId="62B4181D" w14:textId="77777777" w:rsidR="007E37CA" w:rsidRDefault="007E37CA" w:rsidP="007E37CA">
      <w:pPr>
        <w:pStyle w:val="ListParagraph"/>
        <w:numPr>
          <w:ilvl w:val="0"/>
          <w:numId w:val="54"/>
        </w:numPr>
        <w:spacing w:after="0" w:line="240" w:lineRule="auto"/>
      </w:pPr>
      <w:r>
        <w:t>More frequency</w:t>
      </w:r>
    </w:p>
    <w:p w14:paraId="320E0580" w14:textId="77777777" w:rsidR="007E37CA" w:rsidRDefault="007E37CA" w:rsidP="007E37CA">
      <w:pPr>
        <w:pStyle w:val="ListParagraph"/>
        <w:numPr>
          <w:ilvl w:val="0"/>
          <w:numId w:val="54"/>
        </w:numPr>
        <w:spacing w:after="0" w:line="240" w:lineRule="auto"/>
      </w:pPr>
      <w:r>
        <w:t>Buses should run later and at weekends</w:t>
      </w:r>
    </w:p>
    <w:p w14:paraId="5EF5C7BB" w14:textId="77777777" w:rsidR="007E37CA" w:rsidRDefault="007E37CA" w:rsidP="007E37CA">
      <w:pPr>
        <w:pStyle w:val="ListParagraph"/>
        <w:numPr>
          <w:ilvl w:val="0"/>
          <w:numId w:val="54"/>
        </w:numPr>
        <w:spacing w:after="0" w:line="240" w:lineRule="auto"/>
      </w:pPr>
      <w:r>
        <w:t xml:space="preserve">Need a service to and from St </w:t>
      </w:r>
      <w:proofErr w:type="spellStart"/>
      <w:r>
        <w:t>Audreys</w:t>
      </w:r>
      <w:proofErr w:type="spellEnd"/>
    </w:p>
    <w:p w14:paraId="15FC2EAC" w14:textId="77777777" w:rsidR="007E37CA" w:rsidRDefault="007E37CA" w:rsidP="007E37CA">
      <w:pPr>
        <w:pStyle w:val="ListParagraph"/>
        <w:numPr>
          <w:ilvl w:val="0"/>
          <w:numId w:val="54"/>
        </w:numPr>
        <w:spacing w:after="0" w:line="240" w:lineRule="auto"/>
      </w:pPr>
      <w:r>
        <w:t>Make the fares cheaper</w:t>
      </w:r>
    </w:p>
    <w:p w14:paraId="069738E1" w14:textId="77777777" w:rsidR="007E37CA" w:rsidRDefault="007E37CA" w:rsidP="007E37CA">
      <w:pPr>
        <w:pStyle w:val="ListParagraph"/>
        <w:numPr>
          <w:ilvl w:val="0"/>
          <w:numId w:val="54"/>
        </w:numPr>
        <w:spacing w:after="0" w:line="240" w:lineRule="auto"/>
      </w:pPr>
      <w:r>
        <w:t>Bring back the Anglia Bus service</w:t>
      </w:r>
    </w:p>
    <w:p w14:paraId="726DD2A6" w14:textId="77777777" w:rsidR="007E37CA" w:rsidRDefault="007E37CA" w:rsidP="007E37CA">
      <w:pPr>
        <w:pStyle w:val="ListParagraph"/>
        <w:numPr>
          <w:ilvl w:val="0"/>
          <w:numId w:val="54"/>
        </w:numPr>
        <w:spacing w:after="0" w:line="240" w:lineRule="auto"/>
      </w:pPr>
      <w:r>
        <w:t>Better advertising of routes and timetables needed</w:t>
      </w:r>
    </w:p>
    <w:p w14:paraId="7A370C02" w14:textId="77777777" w:rsidR="007E37CA" w:rsidRDefault="007E37CA" w:rsidP="007E37CA">
      <w:pPr>
        <w:pStyle w:val="ListParagraph"/>
        <w:numPr>
          <w:ilvl w:val="0"/>
          <w:numId w:val="54"/>
        </w:numPr>
        <w:spacing w:after="0" w:line="240" w:lineRule="auto"/>
      </w:pPr>
      <w:r>
        <w:t xml:space="preserve">Service needed to and from Park and Ride at </w:t>
      </w:r>
      <w:proofErr w:type="spellStart"/>
      <w:r>
        <w:t>Martlesham</w:t>
      </w:r>
      <w:proofErr w:type="spellEnd"/>
    </w:p>
    <w:p w14:paraId="2CD4A389" w14:textId="77777777" w:rsidR="007E37CA" w:rsidRDefault="007E37CA" w:rsidP="007E37CA">
      <w:pPr>
        <w:pStyle w:val="ListParagraph"/>
        <w:numPr>
          <w:ilvl w:val="0"/>
          <w:numId w:val="54"/>
        </w:numPr>
        <w:spacing w:after="0" w:line="240" w:lineRule="auto"/>
      </w:pPr>
      <w:r>
        <w:t>Buses need to be pushchair friendly</w:t>
      </w:r>
    </w:p>
    <w:p w14:paraId="74928D84" w14:textId="77777777" w:rsidR="007E37CA" w:rsidRDefault="007E37CA" w:rsidP="007E37CA">
      <w:pPr>
        <w:pStyle w:val="ListParagraph"/>
        <w:numPr>
          <w:ilvl w:val="0"/>
          <w:numId w:val="54"/>
        </w:numPr>
        <w:spacing w:after="0" w:line="240" w:lineRule="auto"/>
      </w:pPr>
      <w:r>
        <w:t>More shelters and stops needed</w:t>
      </w:r>
    </w:p>
    <w:p w14:paraId="354BFD7C" w14:textId="77777777" w:rsidR="007E37CA" w:rsidRDefault="007E37CA" w:rsidP="007E37CA"/>
    <w:p w14:paraId="3F4853B1" w14:textId="77777777" w:rsidR="007E37CA" w:rsidRDefault="007E37CA" w:rsidP="007E37CA"/>
    <w:p w14:paraId="54BF7861" w14:textId="77777777" w:rsidR="007E37CA" w:rsidRDefault="007E37CA" w:rsidP="007E37CA">
      <w:r>
        <w:rPr>
          <w:noProof/>
          <w:lang w:val="en-US"/>
        </w:rPr>
        <w:drawing>
          <wp:inline distT="0" distB="0" distL="0" distR="0" wp14:anchorId="4A946607" wp14:editId="3A1B05D7">
            <wp:extent cx="5270500" cy="3074670"/>
            <wp:effectExtent l="25400" t="0" r="12700" b="2413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079FB3A" w14:textId="77777777" w:rsidR="007E37CA" w:rsidRDefault="007E37CA" w:rsidP="007E37CA"/>
    <w:p w14:paraId="72A7BFAD" w14:textId="77777777" w:rsidR="007E37CA" w:rsidRDefault="007E37CA" w:rsidP="007E37CA">
      <w:r>
        <w:rPr>
          <w:noProof/>
          <w:lang w:val="en-US"/>
        </w:rPr>
        <w:lastRenderedPageBreak/>
        <w:drawing>
          <wp:inline distT="0" distB="0" distL="0" distR="0" wp14:anchorId="39BBE724" wp14:editId="789F2857">
            <wp:extent cx="5270500" cy="3074670"/>
            <wp:effectExtent l="25400" t="0" r="12700" b="2413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871475C" w14:textId="77777777" w:rsidR="007E37CA" w:rsidRDefault="007E37CA" w:rsidP="007E37CA"/>
    <w:p w14:paraId="1CCB6379" w14:textId="77777777" w:rsidR="007E37CA" w:rsidRDefault="007E37CA" w:rsidP="007E37CA"/>
    <w:p w14:paraId="41B3E4A3" w14:textId="77777777" w:rsidR="007E37CA" w:rsidRPr="00CE619F" w:rsidRDefault="007E37CA" w:rsidP="007E37CA">
      <w:pPr>
        <w:rPr>
          <w:b/>
          <w:sz w:val="32"/>
          <w:szCs w:val="32"/>
          <w:u w:val="single"/>
        </w:rPr>
      </w:pPr>
      <w:r w:rsidRPr="00CE619F">
        <w:rPr>
          <w:b/>
          <w:sz w:val="32"/>
          <w:szCs w:val="32"/>
          <w:u w:val="single"/>
        </w:rPr>
        <w:t>Issues with Rail service and ways to improve it, in priority order:</w:t>
      </w:r>
    </w:p>
    <w:p w14:paraId="2D57063A" w14:textId="77777777" w:rsidR="007E37CA" w:rsidRDefault="007E37CA" w:rsidP="007E37CA"/>
    <w:p w14:paraId="7E969DB5" w14:textId="77777777" w:rsidR="007E37CA" w:rsidRDefault="007E37CA" w:rsidP="007E37CA">
      <w:pPr>
        <w:pStyle w:val="ListParagraph"/>
        <w:numPr>
          <w:ilvl w:val="0"/>
          <w:numId w:val="55"/>
        </w:numPr>
        <w:spacing w:after="0" w:line="240" w:lineRule="auto"/>
      </w:pPr>
      <w:r>
        <w:t>More frequency, trains should run earlier and later too</w:t>
      </w:r>
    </w:p>
    <w:p w14:paraId="732D2342" w14:textId="77777777" w:rsidR="007E37CA" w:rsidRDefault="007E37CA" w:rsidP="007E37CA">
      <w:pPr>
        <w:pStyle w:val="ListParagraph"/>
        <w:numPr>
          <w:ilvl w:val="0"/>
          <w:numId w:val="55"/>
        </w:numPr>
        <w:spacing w:after="0" w:line="240" w:lineRule="auto"/>
      </w:pPr>
      <w:r>
        <w:t>The direct train to London should be re-introduced</w:t>
      </w:r>
    </w:p>
    <w:p w14:paraId="25AE9A95" w14:textId="77777777" w:rsidR="007E37CA" w:rsidRDefault="007E37CA" w:rsidP="007E37CA">
      <w:pPr>
        <w:pStyle w:val="ListParagraph"/>
        <w:numPr>
          <w:ilvl w:val="0"/>
          <w:numId w:val="55"/>
        </w:numPr>
        <w:spacing w:after="0" w:line="240" w:lineRule="auto"/>
      </w:pPr>
      <w:r>
        <w:t>The car park needs to be larger</w:t>
      </w:r>
    </w:p>
    <w:p w14:paraId="366D067E" w14:textId="77777777" w:rsidR="007E37CA" w:rsidRDefault="007E37CA" w:rsidP="007E37CA">
      <w:pPr>
        <w:pStyle w:val="ListParagraph"/>
        <w:numPr>
          <w:ilvl w:val="0"/>
          <w:numId w:val="55"/>
        </w:numPr>
        <w:spacing w:after="0" w:line="240" w:lineRule="auto"/>
      </w:pPr>
      <w:r>
        <w:t>Trains are not reliable and are often late</w:t>
      </w:r>
    </w:p>
    <w:p w14:paraId="0F9EEABD" w14:textId="77777777" w:rsidR="007E37CA" w:rsidRDefault="007E37CA" w:rsidP="007E37CA">
      <w:pPr>
        <w:pStyle w:val="ListParagraph"/>
        <w:numPr>
          <w:ilvl w:val="0"/>
          <w:numId w:val="55"/>
        </w:numPr>
        <w:spacing w:after="0" w:line="240" w:lineRule="auto"/>
      </w:pPr>
      <w:r>
        <w:t>Tickets are too expensive</w:t>
      </w:r>
    </w:p>
    <w:p w14:paraId="5EA01BC4" w14:textId="77777777" w:rsidR="007E37CA" w:rsidRDefault="007E37CA" w:rsidP="007E37CA">
      <w:pPr>
        <w:pStyle w:val="ListParagraph"/>
        <w:numPr>
          <w:ilvl w:val="0"/>
          <w:numId w:val="55"/>
        </w:numPr>
        <w:spacing w:after="0" w:line="240" w:lineRule="auto"/>
      </w:pPr>
      <w:r>
        <w:t>There should be a ticket machine and info boards</w:t>
      </w:r>
    </w:p>
    <w:p w14:paraId="3F561681" w14:textId="77777777" w:rsidR="007E37CA" w:rsidRDefault="007E37CA" w:rsidP="007E37CA">
      <w:pPr>
        <w:pStyle w:val="ListParagraph"/>
        <w:numPr>
          <w:ilvl w:val="0"/>
          <w:numId w:val="55"/>
        </w:numPr>
        <w:spacing w:after="0" w:line="240" w:lineRule="auto"/>
      </w:pPr>
      <w:r>
        <w:t>There is no real shelter or facilities for families</w:t>
      </w:r>
    </w:p>
    <w:p w14:paraId="64AA26B5" w14:textId="77777777" w:rsidR="007E37CA" w:rsidRDefault="007E37CA" w:rsidP="007E37CA">
      <w:pPr>
        <w:pStyle w:val="ListParagraph"/>
        <w:numPr>
          <w:ilvl w:val="0"/>
          <w:numId w:val="55"/>
        </w:numPr>
        <w:spacing w:after="0" w:line="240" w:lineRule="auto"/>
      </w:pPr>
      <w:r>
        <w:t>Lighting should be better</w:t>
      </w:r>
    </w:p>
    <w:p w14:paraId="6E9BD168" w14:textId="77777777" w:rsidR="007E37CA" w:rsidRDefault="007E37CA" w:rsidP="007E37CA">
      <w:pPr>
        <w:pStyle w:val="ListParagraph"/>
        <w:numPr>
          <w:ilvl w:val="0"/>
          <w:numId w:val="55"/>
        </w:numPr>
        <w:spacing w:after="0" w:line="240" w:lineRule="auto"/>
      </w:pPr>
      <w:r>
        <w:t>Buses should sync with trains</w:t>
      </w:r>
    </w:p>
    <w:p w14:paraId="6ABD72F2" w14:textId="77777777" w:rsidR="007E37CA" w:rsidRDefault="007E37CA" w:rsidP="007E37CA">
      <w:pPr>
        <w:pStyle w:val="ListParagraph"/>
        <w:numPr>
          <w:ilvl w:val="0"/>
          <w:numId w:val="55"/>
        </w:numPr>
        <w:spacing w:after="0" w:line="240" w:lineRule="auto"/>
      </w:pPr>
      <w:r>
        <w:t>Should be a better sync with London connection</w:t>
      </w:r>
    </w:p>
    <w:p w14:paraId="00EFAAF9" w14:textId="77777777" w:rsidR="007E37CA" w:rsidRDefault="007E37CA" w:rsidP="007E37CA">
      <w:pPr>
        <w:pStyle w:val="ListParagraph"/>
        <w:numPr>
          <w:ilvl w:val="0"/>
          <w:numId w:val="55"/>
        </w:numPr>
        <w:spacing w:after="0" w:line="240" w:lineRule="auto"/>
      </w:pPr>
      <w:r>
        <w:t>Trains should be quicker</w:t>
      </w:r>
    </w:p>
    <w:p w14:paraId="057ECC02" w14:textId="77777777" w:rsidR="007E37CA" w:rsidRDefault="007E37CA" w:rsidP="007E37CA">
      <w:pPr>
        <w:pStyle w:val="ListParagraph"/>
        <w:numPr>
          <w:ilvl w:val="0"/>
          <w:numId w:val="55"/>
        </w:numPr>
        <w:spacing w:after="0" w:line="240" w:lineRule="auto"/>
      </w:pPr>
      <w:r>
        <w:t>There should be a link to West Anglia</w:t>
      </w:r>
    </w:p>
    <w:p w14:paraId="6C650905" w14:textId="77777777" w:rsidR="007E37CA" w:rsidRDefault="007E37CA" w:rsidP="007E37CA"/>
    <w:p w14:paraId="7B17F52A" w14:textId="77777777" w:rsidR="007E37CA" w:rsidRDefault="007E37CA" w:rsidP="007E37CA"/>
    <w:p w14:paraId="61253FDF" w14:textId="77777777" w:rsidR="007E37CA" w:rsidRDefault="007E37CA" w:rsidP="007E37CA">
      <w:r>
        <w:rPr>
          <w:noProof/>
          <w:lang w:val="en-US"/>
        </w:rPr>
        <w:lastRenderedPageBreak/>
        <w:drawing>
          <wp:inline distT="0" distB="0" distL="0" distR="0" wp14:anchorId="0CDB90C3" wp14:editId="5E4D45C1">
            <wp:extent cx="5270500" cy="3074670"/>
            <wp:effectExtent l="0" t="0" r="12700" b="2413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D103257" w14:textId="77777777" w:rsidR="007E37CA" w:rsidRDefault="007E37CA" w:rsidP="007E37CA"/>
    <w:p w14:paraId="216815C4" w14:textId="77777777" w:rsidR="007E37CA" w:rsidRDefault="007E37CA" w:rsidP="007E37CA">
      <w:r>
        <w:rPr>
          <w:noProof/>
          <w:lang w:val="en-US"/>
        </w:rPr>
        <w:drawing>
          <wp:inline distT="0" distB="0" distL="0" distR="0" wp14:anchorId="5579F0CD" wp14:editId="4217D3B2">
            <wp:extent cx="5270500" cy="3074670"/>
            <wp:effectExtent l="0" t="0" r="12700" b="2413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117B1E2" w14:textId="77777777" w:rsidR="007E37CA" w:rsidRDefault="007E37CA" w:rsidP="007E37CA"/>
    <w:p w14:paraId="750FEEFC" w14:textId="77777777" w:rsidR="007E37CA" w:rsidRDefault="007E37CA" w:rsidP="007E37CA"/>
    <w:p w14:paraId="7F50291D" w14:textId="77777777" w:rsidR="007E37CA" w:rsidRDefault="007E37CA" w:rsidP="007E37CA"/>
    <w:p w14:paraId="41462935" w14:textId="77777777" w:rsidR="007E37CA" w:rsidRDefault="007E37CA" w:rsidP="007E37CA"/>
    <w:p w14:paraId="3BA7B0D8" w14:textId="77777777" w:rsidR="007E37CA" w:rsidRDefault="007E37CA" w:rsidP="007E37CA"/>
    <w:p w14:paraId="2B381919" w14:textId="77777777" w:rsidR="007E37CA" w:rsidRDefault="007E37CA" w:rsidP="007E37CA"/>
    <w:p w14:paraId="2227AAA0" w14:textId="77777777" w:rsidR="007E37CA" w:rsidRDefault="007E37CA" w:rsidP="007E37CA"/>
    <w:p w14:paraId="66C98E18" w14:textId="77777777" w:rsidR="007E37CA" w:rsidRDefault="007E37CA" w:rsidP="007E37CA">
      <w:pPr>
        <w:jc w:val="center"/>
        <w:rPr>
          <w:b/>
          <w:sz w:val="32"/>
          <w:szCs w:val="32"/>
        </w:rPr>
      </w:pPr>
    </w:p>
    <w:p w14:paraId="5D5D23FB" w14:textId="77777777" w:rsidR="007E37CA" w:rsidRDefault="007E37CA" w:rsidP="007E37CA">
      <w:pPr>
        <w:jc w:val="center"/>
        <w:rPr>
          <w:b/>
          <w:sz w:val="32"/>
          <w:szCs w:val="32"/>
        </w:rPr>
      </w:pPr>
    </w:p>
    <w:p w14:paraId="593A3849" w14:textId="77777777" w:rsidR="007E37CA" w:rsidRDefault="007E37CA" w:rsidP="007E37CA">
      <w:pPr>
        <w:jc w:val="center"/>
        <w:rPr>
          <w:b/>
          <w:sz w:val="32"/>
          <w:szCs w:val="32"/>
        </w:rPr>
      </w:pPr>
    </w:p>
    <w:p w14:paraId="298E3C23" w14:textId="77777777" w:rsidR="007E37CA" w:rsidRDefault="007E37CA" w:rsidP="007E37CA">
      <w:pPr>
        <w:jc w:val="center"/>
        <w:rPr>
          <w:b/>
          <w:sz w:val="32"/>
          <w:szCs w:val="32"/>
        </w:rPr>
      </w:pPr>
    </w:p>
    <w:p w14:paraId="50A5C89B" w14:textId="77777777" w:rsidR="007E37CA" w:rsidRDefault="007E37CA" w:rsidP="007E37CA">
      <w:pPr>
        <w:jc w:val="center"/>
        <w:rPr>
          <w:b/>
          <w:sz w:val="32"/>
          <w:szCs w:val="32"/>
        </w:rPr>
      </w:pPr>
    </w:p>
    <w:p w14:paraId="030DBD80" w14:textId="77777777" w:rsidR="007E37CA" w:rsidRPr="00CE619F" w:rsidRDefault="007E37CA" w:rsidP="007E37CA">
      <w:pPr>
        <w:jc w:val="center"/>
        <w:rPr>
          <w:b/>
          <w:sz w:val="32"/>
          <w:szCs w:val="32"/>
          <w:u w:val="single"/>
        </w:rPr>
      </w:pPr>
      <w:r w:rsidRPr="00CE619F">
        <w:rPr>
          <w:b/>
          <w:sz w:val="32"/>
          <w:szCs w:val="32"/>
          <w:u w:val="single"/>
        </w:rPr>
        <w:t>Why don’t you feel safe cycling in Melton?</w:t>
      </w:r>
    </w:p>
    <w:p w14:paraId="412B8D26" w14:textId="77777777" w:rsidR="007E37CA" w:rsidRDefault="007E37CA" w:rsidP="007E37CA"/>
    <w:p w14:paraId="3ED2C6BF" w14:textId="77777777" w:rsidR="007E37CA" w:rsidRDefault="007E37CA" w:rsidP="007E37CA">
      <w:r>
        <w:rPr>
          <w:noProof/>
          <w:lang w:val="en-US"/>
        </w:rPr>
        <w:drawing>
          <wp:inline distT="0" distB="0" distL="0" distR="0" wp14:anchorId="27212ABC" wp14:editId="3E712452">
            <wp:extent cx="5270500" cy="3657600"/>
            <wp:effectExtent l="0" t="0" r="12700" b="25400"/>
            <wp:docPr id="164" name="Chart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71F52FF" w14:textId="77777777" w:rsidR="007E37CA" w:rsidRDefault="007E37CA" w:rsidP="007E37CA"/>
    <w:p w14:paraId="47BFD0A9" w14:textId="77777777" w:rsidR="007E37CA" w:rsidRPr="00CE619F" w:rsidRDefault="007E37CA" w:rsidP="007E37CA">
      <w:pPr>
        <w:rPr>
          <w:b/>
          <w:sz w:val="32"/>
          <w:szCs w:val="32"/>
          <w:u w:val="single"/>
        </w:rPr>
      </w:pPr>
      <w:r w:rsidRPr="00CE619F">
        <w:rPr>
          <w:b/>
          <w:sz w:val="32"/>
          <w:szCs w:val="32"/>
          <w:u w:val="single"/>
        </w:rPr>
        <w:t xml:space="preserve">Should we have cycle lanes? </w:t>
      </w:r>
      <w:proofErr w:type="gramStart"/>
      <w:r w:rsidRPr="00CE619F">
        <w:rPr>
          <w:b/>
          <w:sz w:val="32"/>
          <w:szCs w:val="32"/>
          <w:u w:val="single"/>
        </w:rPr>
        <w:t>If so where?</w:t>
      </w:r>
      <w:proofErr w:type="gramEnd"/>
    </w:p>
    <w:p w14:paraId="24B4BCF0" w14:textId="77777777" w:rsidR="007E37CA" w:rsidRDefault="007E37CA" w:rsidP="007E37CA"/>
    <w:p w14:paraId="44C0F8FC" w14:textId="77777777" w:rsidR="007E37CA" w:rsidRDefault="007E37CA" w:rsidP="007E37CA">
      <w:pPr>
        <w:pStyle w:val="ListParagraph"/>
        <w:numPr>
          <w:ilvl w:val="0"/>
          <w:numId w:val="57"/>
        </w:numPr>
        <w:spacing w:after="0" w:line="240" w:lineRule="auto"/>
      </w:pPr>
      <w:r>
        <w:t>Melton Hill / Road</w:t>
      </w:r>
    </w:p>
    <w:p w14:paraId="3A1CC56C" w14:textId="77777777" w:rsidR="007E37CA" w:rsidRDefault="007E37CA" w:rsidP="007E37CA">
      <w:pPr>
        <w:pStyle w:val="ListParagraph"/>
        <w:numPr>
          <w:ilvl w:val="0"/>
          <w:numId w:val="57"/>
        </w:numPr>
        <w:spacing w:after="0" w:line="240" w:lineRule="auto"/>
      </w:pPr>
      <w:r>
        <w:t>Woods Lane</w:t>
      </w:r>
    </w:p>
    <w:p w14:paraId="7CCE8CF5" w14:textId="77777777" w:rsidR="007E37CA" w:rsidRDefault="007E37CA" w:rsidP="007E37CA">
      <w:pPr>
        <w:pStyle w:val="ListParagraph"/>
        <w:numPr>
          <w:ilvl w:val="0"/>
          <w:numId w:val="57"/>
        </w:numPr>
        <w:spacing w:after="0" w:line="240" w:lineRule="auto"/>
      </w:pPr>
      <w:r>
        <w:t>NO to any cycle lanes</w:t>
      </w:r>
    </w:p>
    <w:p w14:paraId="1B029335" w14:textId="77777777" w:rsidR="007E37CA" w:rsidRDefault="007E37CA" w:rsidP="007E37CA">
      <w:pPr>
        <w:pStyle w:val="ListParagraph"/>
        <w:numPr>
          <w:ilvl w:val="0"/>
          <w:numId w:val="57"/>
        </w:numPr>
        <w:spacing w:after="0" w:line="240" w:lineRule="auto"/>
      </w:pPr>
      <w:r>
        <w:t>Not possible as roads are too narrow</w:t>
      </w:r>
    </w:p>
    <w:p w14:paraId="4CD62A00" w14:textId="77777777" w:rsidR="007E37CA" w:rsidRDefault="007E37CA" w:rsidP="007E37CA">
      <w:pPr>
        <w:pStyle w:val="ListParagraph"/>
        <w:numPr>
          <w:ilvl w:val="0"/>
          <w:numId w:val="57"/>
        </w:numPr>
        <w:spacing w:after="0" w:line="240" w:lineRule="auto"/>
      </w:pPr>
      <w:proofErr w:type="spellStart"/>
      <w:r>
        <w:lastRenderedPageBreak/>
        <w:t>Wilford</w:t>
      </w:r>
      <w:proofErr w:type="spellEnd"/>
      <w:r>
        <w:t xml:space="preserve"> Bridge Road</w:t>
      </w:r>
    </w:p>
    <w:p w14:paraId="4F16225B" w14:textId="77777777" w:rsidR="007E37CA" w:rsidRDefault="007E37CA" w:rsidP="007E37CA">
      <w:pPr>
        <w:pStyle w:val="ListParagraph"/>
        <w:numPr>
          <w:ilvl w:val="0"/>
          <w:numId w:val="57"/>
        </w:numPr>
        <w:spacing w:after="0" w:line="240" w:lineRule="auto"/>
      </w:pPr>
      <w:r>
        <w:t>The Street</w:t>
      </w:r>
    </w:p>
    <w:p w14:paraId="1F30ED87" w14:textId="77777777" w:rsidR="007E37CA" w:rsidRDefault="007E37CA" w:rsidP="007E37CA">
      <w:pPr>
        <w:pStyle w:val="ListParagraph"/>
        <w:numPr>
          <w:ilvl w:val="0"/>
          <w:numId w:val="57"/>
        </w:numPr>
        <w:spacing w:after="0" w:line="240" w:lineRule="auto"/>
      </w:pPr>
      <w:r>
        <w:t>Wherever possible</w:t>
      </w:r>
    </w:p>
    <w:p w14:paraId="3315202C" w14:textId="77777777" w:rsidR="007E37CA" w:rsidRDefault="007E37CA" w:rsidP="007E37CA">
      <w:pPr>
        <w:pStyle w:val="ListParagraph"/>
        <w:numPr>
          <w:ilvl w:val="0"/>
          <w:numId w:val="57"/>
        </w:numPr>
        <w:spacing w:after="0" w:line="240" w:lineRule="auto"/>
      </w:pPr>
      <w:r>
        <w:t>Melton to Ipswich</w:t>
      </w:r>
    </w:p>
    <w:p w14:paraId="4C800071" w14:textId="77777777" w:rsidR="007E37CA" w:rsidRDefault="007E37CA" w:rsidP="007E37CA">
      <w:pPr>
        <w:pStyle w:val="ListParagraph"/>
        <w:numPr>
          <w:ilvl w:val="0"/>
          <w:numId w:val="57"/>
        </w:numPr>
        <w:spacing w:after="0" w:line="240" w:lineRule="auto"/>
      </w:pPr>
      <w:r>
        <w:t>Use the footpaths!</w:t>
      </w:r>
    </w:p>
    <w:p w14:paraId="659DBB53" w14:textId="77777777" w:rsidR="007E37CA" w:rsidRDefault="007E37CA" w:rsidP="007E37CA">
      <w:pPr>
        <w:pStyle w:val="ListParagraph"/>
        <w:numPr>
          <w:ilvl w:val="0"/>
          <w:numId w:val="57"/>
        </w:numPr>
        <w:spacing w:after="0" w:line="240" w:lineRule="auto"/>
      </w:pPr>
      <w:r>
        <w:t>Along the river</w:t>
      </w:r>
    </w:p>
    <w:p w14:paraId="6F285BE8" w14:textId="77777777" w:rsidR="007E37CA" w:rsidRDefault="007E37CA" w:rsidP="007E37CA">
      <w:pPr>
        <w:pStyle w:val="ListParagraph"/>
        <w:numPr>
          <w:ilvl w:val="0"/>
          <w:numId w:val="57"/>
        </w:numPr>
        <w:spacing w:after="0" w:line="240" w:lineRule="auto"/>
      </w:pPr>
      <w:proofErr w:type="spellStart"/>
      <w:r>
        <w:t>Bredfield</w:t>
      </w:r>
      <w:proofErr w:type="spellEnd"/>
      <w:r>
        <w:t xml:space="preserve"> Rd</w:t>
      </w:r>
    </w:p>
    <w:p w14:paraId="7A5ABDAD" w14:textId="77777777" w:rsidR="007E37CA" w:rsidRDefault="007E37CA" w:rsidP="007E37CA">
      <w:pPr>
        <w:pStyle w:val="ListParagraph"/>
        <w:numPr>
          <w:ilvl w:val="0"/>
          <w:numId w:val="57"/>
        </w:numPr>
        <w:spacing w:after="0" w:line="240" w:lineRule="auto"/>
      </w:pPr>
      <w:r>
        <w:t xml:space="preserve">To </w:t>
      </w:r>
      <w:proofErr w:type="spellStart"/>
      <w:r>
        <w:t>Rendlesham</w:t>
      </w:r>
      <w:proofErr w:type="spellEnd"/>
    </w:p>
    <w:p w14:paraId="062B935B" w14:textId="77777777" w:rsidR="007E37CA" w:rsidRDefault="007E37CA" w:rsidP="007E37CA">
      <w:pPr>
        <w:pStyle w:val="ListParagraph"/>
        <w:numPr>
          <w:ilvl w:val="0"/>
          <w:numId w:val="57"/>
        </w:numPr>
        <w:spacing w:after="0" w:line="240" w:lineRule="auto"/>
      </w:pPr>
      <w:r>
        <w:t>Yarmouth Rd</w:t>
      </w:r>
    </w:p>
    <w:p w14:paraId="50C0C720" w14:textId="77777777" w:rsidR="007E37CA" w:rsidRDefault="007E37CA" w:rsidP="007E37CA">
      <w:pPr>
        <w:pStyle w:val="ListParagraph"/>
        <w:numPr>
          <w:ilvl w:val="0"/>
          <w:numId w:val="57"/>
        </w:numPr>
        <w:spacing w:after="0" w:line="240" w:lineRule="auto"/>
      </w:pPr>
      <w:proofErr w:type="spellStart"/>
      <w:r>
        <w:t>Pytches</w:t>
      </w:r>
      <w:proofErr w:type="spellEnd"/>
      <w:r>
        <w:t xml:space="preserve"> Rd</w:t>
      </w:r>
    </w:p>
    <w:p w14:paraId="0EA3F1E4" w14:textId="77777777" w:rsidR="007E37CA" w:rsidRDefault="007E37CA" w:rsidP="007E37CA">
      <w:pPr>
        <w:pStyle w:val="ListParagraph"/>
        <w:numPr>
          <w:ilvl w:val="0"/>
          <w:numId w:val="57"/>
        </w:numPr>
        <w:spacing w:after="0" w:line="240" w:lineRule="auto"/>
      </w:pPr>
      <w:r>
        <w:t>Not possible when cars park on the road</w:t>
      </w:r>
    </w:p>
    <w:p w14:paraId="42837472" w14:textId="77777777" w:rsidR="007E37CA" w:rsidRDefault="007E37CA" w:rsidP="007E37CA"/>
    <w:p w14:paraId="319376E1" w14:textId="77777777" w:rsidR="007E37CA" w:rsidRDefault="007E37CA" w:rsidP="007E37CA">
      <w:pPr>
        <w:rPr>
          <w:b/>
          <w:sz w:val="32"/>
          <w:szCs w:val="32"/>
          <w:u w:val="single"/>
        </w:rPr>
      </w:pPr>
    </w:p>
    <w:p w14:paraId="01445595" w14:textId="77777777" w:rsidR="007E37CA" w:rsidRDefault="007E37CA" w:rsidP="007E37CA">
      <w:pPr>
        <w:rPr>
          <w:b/>
          <w:sz w:val="32"/>
          <w:szCs w:val="32"/>
          <w:u w:val="single"/>
        </w:rPr>
      </w:pPr>
      <w:r w:rsidRPr="00CE619F">
        <w:rPr>
          <w:b/>
          <w:sz w:val="32"/>
          <w:szCs w:val="32"/>
          <w:u w:val="single"/>
        </w:rPr>
        <w:t>Other suggestions with regards to Cycling:</w:t>
      </w:r>
    </w:p>
    <w:p w14:paraId="3593DF51" w14:textId="77777777" w:rsidR="007E37CA" w:rsidRPr="00CE619F" w:rsidRDefault="007E37CA" w:rsidP="007E37CA">
      <w:pPr>
        <w:rPr>
          <w:b/>
          <w:sz w:val="32"/>
          <w:szCs w:val="32"/>
          <w:u w:val="single"/>
        </w:rPr>
      </w:pPr>
    </w:p>
    <w:p w14:paraId="04EAE406" w14:textId="77777777" w:rsidR="007E37CA" w:rsidRDefault="007E37CA" w:rsidP="007E37CA">
      <w:pPr>
        <w:pStyle w:val="ListParagraph"/>
        <w:numPr>
          <w:ilvl w:val="0"/>
          <w:numId w:val="56"/>
        </w:numPr>
        <w:spacing w:after="0" w:line="240" w:lineRule="auto"/>
      </w:pPr>
      <w:r>
        <w:t>Everywhere - adopt the European method. Good wide cycle lanes not on the road then there would be less cars and fitter people.</w:t>
      </w:r>
    </w:p>
    <w:p w14:paraId="423A5E98" w14:textId="77777777" w:rsidR="007E37CA" w:rsidRDefault="007E37CA" w:rsidP="007E37CA">
      <w:pPr>
        <w:pStyle w:val="ListParagraph"/>
        <w:numPr>
          <w:ilvl w:val="0"/>
          <w:numId w:val="56"/>
        </w:numPr>
        <w:spacing w:after="0" w:line="240" w:lineRule="auto"/>
      </w:pPr>
      <w:r>
        <w:t xml:space="preserve">Bike track down path from Melton Day Nursery to </w:t>
      </w:r>
      <w:proofErr w:type="spellStart"/>
      <w:r>
        <w:t>Wilford</w:t>
      </w:r>
      <w:proofErr w:type="spellEnd"/>
      <w:r>
        <w:t xml:space="preserve"> </w:t>
      </w:r>
      <w:proofErr w:type="gramStart"/>
      <w:r>
        <w:t>bridge</w:t>
      </w:r>
      <w:proofErr w:type="gramEnd"/>
      <w:r>
        <w:t>. (</w:t>
      </w:r>
      <w:proofErr w:type="spellStart"/>
      <w:r>
        <w:t>Waterhead</w:t>
      </w:r>
      <w:proofErr w:type="spellEnd"/>
      <w:r>
        <w:t xml:space="preserve"> lane).</w:t>
      </w:r>
    </w:p>
    <w:p w14:paraId="544BD1B2" w14:textId="77777777" w:rsidR="007E37CA" w:rsidRDefault="007E37CA" w:rsidP="007E37CA">
      <w:pPr>
        <w:pStyle w:val="ListParagraph"/>
        <w:numPr>
          <w:ilvl w:val="0"/>
          <w:numId w:val="56"/>
        </w:numPr>
        <w:spacing w:after="0" w:line="240" w:lineRule="auto"/>
      </w:pPr>
      <w:r>
        <w:t>Over the railway line where even lorries are sometimes over the other side of the road to get round.</w:t>
      </w:r>
    </w:p>
    <w:p w14:paraId="7BB889C1" w14:textId="77777777" w:rsidR="007E37CA" w:rsidRDefault="007E37CA" w:rsidP="007E37CA">
      <w:pPr>
        <w:pStyle w:val="ListParagraph"/>
        <w:numPr>
          <w:ilvl w:val="0"/>
          <w:numId w:val="56"/>
        </w:numPr>
        <w:spacing w:after="0" w:line="240" w:lineRule="auto"/>
      </w:pPr>
      <w:r>
        <w:t xml:space="preserve">Melton crossroads to Woodbridge. Sign post the route from Melton to Woodbridge bypass / </w:t>
      </w:r>
      <w:proofErr w:type="spellStart"/>
      <w:r>
        <w:t>Farlingaye</w:t>
      </w:r>
      <w:proofErr w:type="spellEnd"/>
      <w:r>
        <w:t xml:space="preserve"> high school via Turnpike Lane, Melton Grange Road and Warwick Ave.</w:t>
      </w:r>
    </w:p>
    <w:p w14:paraId="7189A71F" w14:textId="77777777" w:rsidR="007E37CA" w:rsidRDefault="007E37CA" w:rsidP="007E37CA">
      <w:pPr>
        <w:pStyle w:val="ListParagraph"/>
        <w:numPr>
          <w:ilvl w:val="0"/>
          <w:numId w:val="56"/>
        </w:numPr>
        <w:spacing w:after="0" w:line="240" w:lineRule="auto"/>
      </w:pPr>
      <w:r>
        <w:t>General feeling that cycling should be encouraged</w:t>
      </w:r>
    </w:p>
    <w:p w14:paraId="48DD53C3" w14:textId="77777777" w:rsidR="007E37CA" w:rsidRDefault="007E37CA" w:rsidP="007E37CA">
      <w:pPr>
        <w:pStyle w:val="ListParagraph"/>
        <w:numPr>
          <w:ilvl w:val="0"/>
          <w:numId w:val="56"/>
        </w:numPr>
        <w:spacing w:after="0" w:line="240" w:lineRule="auto"/>
      </w:pPr>
      <w:r>
        <w:t>Roads are too narrow and too busy but IF they could be widened and not become busier it would be welcomed</w:t>
      </w:r>
    </w:p>
    <w:p w14:paraId="6DE33149" w14:textId="77777777" w:rsidR="007E37CA" w:rsidRDefault="007E37CA" w:rsidP="007E37CA"/>
    <w:p w14:paraId="3FE6A85E" w14:textId="77777777" w:rsidR="007E37CA" w:rsidRDefault="007E37CA" w:rsidP="007E37CA"/>
    <w:p w14:paraId="0ED5F8E4" w14:textId="77777777" w:rsidR="007E37CA" w:rsidRDefault="007E37CA" w:rsidP="007E37CA"/>
    <w:p w14:paraId="41B9F508" w14:textId="77777777" w:rsidR="007E37CA" w:rsidRDefault="007E37CA" w:rsidP="007E37CA">
      <w:r>
        <w:rPr>
          <w:noProof/>
          <w:lang w:val="en-US"/>
        </w:rPr>
        <w:lastRenderedPageBreak/>
        <w:drawing>
          <wp:inline distT="0" distB="0" distL="0" distR="0" wp14:anchorId="158B3635" wp14:editId="18AB4F9F">
            <wp:extent cx="5270500" cy="5133340"/>
            <wp:effectExtent l="0" t="0" r="12700" b="2286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FA0236" w14:textId="77777777" w:rsidR="007E37CA" w:rsidRDefault="007E37CA" w:rsidP="007E37CA"/>
    <w:p w14:paraId="33337DFA" w14:textId="77777777" w:rsidR="007E37CA" w:rsidRDefault="007E37CA" w:rsidP="007E37CA">
      <w:r>
        <w:rPr>
          <w:noProof/>
          <w:lang w:val="en-US"/>
        </w:rPr>
        <w:lastRenderedPageBreak/>
        <w:drawing>
          <wp:inline distT="0" distB="0" distL="0" distR="0" wp14:anchorId="7F1A3B5C" wp14:editId="2C6425E5">
            <wp:extent cx="5270500" cy="6858000"/>
            <wp:effectExtent l="0" t="0" r="12700" b="2540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974A7AD" w14:textId="77777777" w:rsidR="007E37CA" w:rsidRDefault="007E37CA" w:rsidP="007E37CA"/>
    <w:p w14:paraId="6B51791A" w14:textId="77777777" w:rsidR="007E37CA" w:rsidRDefault="007E37CA" w:rsidP="007E37CA"/>
    <w:p w14:paraId="2F9FD1CF" w14:textId="77777777" w:rsidR="007E37CA" w:rsidRDefault="007E37CA" w:rsidP="007E37CA">
      <w:r>
        <w:rPr>
          <w:noProof/>
          <w:lang w:val="en-US"/>
        </w:rPr>
        <w:lastRenderedPageBreak/>
        <w:drawing>
          <wp:inline distT="0" distB="0" distL="0" distR="0" wp14:anchorId="190E8435" wp14:editId="5CF299B4">
            <wp:extent cx="5270500" cy="3074670"/>
            <wp:effectExtent l="25400" t="0" r="12700" b="2413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140B350" w14:textId="77777777" w:rsidR="007E37CA" w:rsidRDefault="007E37CA" w:rsidP="007E37CA"/>
    <w:p w14:paraId="4A2BD7FB" w14:textId="77777777" w:rsidR="007E37CA" w:rsidRDefault="007E37CA" w:rsidP="007E37CA">
      <w:r>
        <w:rPr>
          <w:noProof/>
          <w:lang w:val="en-US"/>
        </w:rPr>
        <w:drawing>
          <wp:inline distT="0" distB="0" distL="0" distR="0" wp14:anchorId="61FF6DEC" wp14:editId="1F28E747">
            <wp:extent cx="5270500" cy="3074670"/>
            <wp:effectExtent l="25400" t="0" r="12700" b="24130"/>
            <wp:docPr id="168" name="Chart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F09A2CF" w14:textId="77777777" w:rsidR="007E37CA" w:rsidRDefault="007E37CA" w:rsidP="007E37CA"/>
    <w:p w14:paraId="7FB7A4E1" w14:textId="77777777" w:rsidR="007E37CA" w:rsidRPr="009E2CCB" w:rsidRDefault="007E37CA" w:rsidP="007E37CA">
      <w:pPr>
        <w:rPr>
          <w:b/>
          <w:sz w:val="32"/>
          <w:szCs w:val="32"/>
          <w:u w:val="single"/>
        </w:rPr>
      </w:pPr>
      <w:r w:rsidRPr="009E2CCB">
        <w:rPr>
          <w:b/>
          <w:sz w:val="32"/>
          <w:szCs w:val="32"/>
          <w:u w:val="single"/>
        </w:rPr>
        <w:t>Where should we make Improvements to the School Route?</w:t>
      </w:r>
    </w:p>
    <w:p w14:paraId="433D4918" w14:textId="77777777" w:rsidR="007E37CA" w:rsidRDefault="007E37CA" w:rsidP="007E37CA"/>
    <w:p w14:paraId="2129F337" w14:textId="77777777" w:rsidR="007E37CA" w:rsidRDefault="007E37CA" w:rsidP="007E37CA">
      <w:r w:rsidRPr="00042148">
        <w:rPr>
          <w:b/>
        </w:rPr>
        <w:t>40%</w:t>
      </w:r>
      <w:r>
        <w:t xml:space="preserve"> wanted </w:t>
      </w:r>
      <w:r w:rsidRPr="00042148">
        <w:rPr>
          <w:b/>
        </w:rPr>
        <w:t>Improvements to the Pavement and General Safety of Woods Lane</w:t>
      </w:r>
    </w:p>
    <w:p w14:paraId="6164421F" w14:textId="77777777" w:rsidR="007E37CA" w:rsidRDefault="007E37CA" w:rsidP="007E37CA"/>
    <w:p w14:paraId="5E49817E" w14:textId="77777777" w:rsidR="007E37CA" w:rsidRDefault="007E37CA" w:rsidP="007E37CA">
      <w:r w:rsidRPr="00042148">
        <w:rPr>
          <w:b/>
        </w:rPr>
        <w:lastRenderedPageBreak/>
        <w:t>21%</w:t>
      </w:r>
      <w:r>
        <w:t xml:space="preserve"> wanted a </w:t>
      </w:r>
      <w:r w:rsidRPr="00042148">
        <w:rPr>
          <w:b/>
        </w:rPr>
        <w:t xml:space="preserve">Cycle Lane to </w:t>
      </w:r>
      <w:proofErr w:type="spellStart"/>
      <w:r w:rsidRPr="00042148">
        <w:rPr>
          <w:b/>
        </w:rPr>
        <w:t>Farlingaye</w:t>
      </w:r>
      <w:proofErr w:type="spellEnd"/>
    </w:p>
    <w:p w14:paraId="44F99DA2" w14:textId="77777777" w:rsidR="007E37CA" w:rsidRDefault="007E37CA" w:rsidP="007E37CA"/>
    <w:p w14:paraId="3721280B" w14:textId="77777777" w:rsidR="007E37CA" w:rsidRDefault="007E37CA" w:rsidP="007E37CA">
      <w:r w:rsidRPr="00042148">
        <w:rPr>
          <w:b/>
        </w:rPr>
        <w:t>13%</w:t>
      </w:r>
      <w:r>
        <w:t xml:space="preserve"> wanted a </w:t>
      </w:r>
      <w:r w:rsidRPr="00042148">
        <w:rPr>
          <w:b/>
        </w:rPr>
        <w:t xml:space="preserve">Zebra Crossing on </w:t>
      </w:r>
      <w:proofErr w:type="spellStart"/>
      <w:r w:rsidRPr="00042148">
        <w:rPr>
          <w:b/>
        </w:rPr>
        <w:t>Bredfield</w:t>
      </w:r>
      <w:proofErr w:type="spellEnd"/>
      <w:r w:rsidRPr="00042148">
        <w:rPr>
          <w:b/>
        </w:rPr>
        <w:t xml:space="preserve"> Road</w:t>
      </w:r>
    </w:p>
    <w:p w14:paraId="0E09FFD2" w14:textId="77777777" w:rsidR="007E37CA" w:rsidRDefault="007E37CA" w:rsidP="007E37CA"/>
    <w:p w14:paraId="30A7DC41" w14:textId="77777777" w:rsidR="007E37CA" w:rsidRPr="00042148" w:rsidRDefault="007E37CA" w:rsidP="007E37CA">
      <w:pPr>
        <w:rPr>
          <w:b/>
        </w:rPr>
      </w:pPr>
      <w:r w:rsidRPr="00042148">
        <w:rPr>
          <w:b/>
        </w:rPr>
        <w:t>8%</w:t>
      </w:r>
      <w:r>
        <w:t xml:space="preserve"> wanted </w:t>
      </w:r>
      <w:r w:rsidRPr="00042148">
        <w:rPr>
          <w:b/>
        </w:rPr>
        <w:t xml:space="preserve">Improvements to the Pavement on </w:t>
      </w:r>
      <w:proofErr w:type="spellStart"/>
      <w:r w:rsidRPr="00042148">
        <w:rPr>
          <w:b/>
        </w:rPr>
        <w:t>Pytches</w:t>
      </w:r>
      <w:proofErr w:type="spellEnd"/>
      <w:r w:rsidRPr="00042148">
        <w:rPr>
          <w:b/>
        </w:rPr>
        <w:t xml:space="preserve"> Road</w:t>
      </w:r>
    </w:p>
    <w:p w14:paraId="32B96F99" w14:textId="77777777" w:rsidR="007E37CA" w:rsidRPr="00042148" w:rsidRDefault="007E37CA" w:rsidP="007E37CA">
      <w:pPr>
        <w:rPr>
          <w:b/>
        </w:rPr>
      </w:pPr>
    </w:p>
    <w:p w14:paraId="0EFB0D16" w14:textId="77777777" w:rsidR="007E37CA" w:rsidRPr="00976AC2" w:rsidRDefault="007E37CA" w:rsidP="007E37CA">
      <w:pPr>
        <w:rPr>
          <w:b/>
          <w:sz w:val="32"/>
          <w:szCs w:val="32"/>
          <w:u w:val="single"/>
        </w:rPr>
      </w:pPr>
      <w:r w:rsidRPr="00976AC2">
        <w:rPr>
          <w:b/>
          <w:sz w:val="32"/>
          <w:szCs w:val="32"/>
          <w:u w:val="single"/>
        </w:rPr>
        <w:t>Other Important Traffic Concerns</w:t>
      </w:r>
    </w:p>
    <w:p w14:paraId="5031C9ED" w14:textId="77777777" w:rsidR="007E37CA" w:rsidRDefault="007E37CA" w:rsidP="007E37CA"/>
    <w:p w14:paraId="211C6723" w14:textId="77777777" w:rsidR="007E37CA" w:rsidRDefault="007E37CA" w:rsidP="007E37CA">
      <w:r w:rsidRPr="00195204">
        <w:rPr>
          <w:b/>
        </w:rPr>
        <w:t>12%</w:t>
      </w:r>
      <w:r>
        <w:t xml:space="preserve"> stated again about the dangers of the </w:t>
      </w:r>
      <w:proofErr w:type="spellStart"/>
      <w:r w:rsidRPr="00195204">
        <w:rPr>
          <w:b/>
        </w:rPr>
        <w:t>Bredfield</w:t>
      </w:r>
      <w:proofErr w:type="spellEnd"/>
      <w:r w:rsidRPr="00195204">
        <w:rPr>
          <w:b/>
        </w:rPr>
        <w:t xml:space="preserve"> Rd Junction with Woods Lane</w:t>
      </w:r>
    </w:p>
    <w:p w14:paraId="59AD5B9E" w14:textId="77777777" w:rsidR="007E37CA" w:rsidRDefault="007E37CA" w:rsidP="007E37CA"/>
    <w:p w14:paraId="6AA09530" w14:textId="77777777" w:rsidR="007E37CA" w:rsidRDefault="007E37CA" w:rsidP="007E37CA">
      <w:r w:rsidRPr="00195204">
        <w:rPr>
          <w:b/>
        </w:rPr>
        <w:t>10%</w:t>
      </w:r>
      <w:r>
        <w:t xml:space="preserve"> said </w:t>
      </w:r>
      <w:r w:rsidRPr="00195204">
        <w:rPr>
          <w:b/>
        </w:rPr>
        <w:t>Woods Lane</w:t>
      </w:r>
      <w:r>
        <w:t xml:space="preserve"> in general needed to be sorted out as a matter of urgency</w:t>
      </w:r>
    </w:p>
    <w:p w14:paraId="2D8835A5" w14:textId="77777777" w:rsidR="007E37CA" w:rsidRDefault="007E37CA" w:rsidP="007E37CA"/>
    <w:p w14:paraId="5D7EC14C" w14:textId="77777777" w:rsidR="007E37CA" w:rsidRDefault="007E37CA" w:rsidP="007E37CA">
      <w:r w:rsidRPr="00195204">
        <w:rPr>
          <w:b/>
        </w:rPr>
        <w:t>11%</w:t>
      </w:r>
      <w:r>
        <w:t xml:space="preserve"> again said there was generally </w:t>
      </w:r>
      <w:r w:rsidRPr="00195204">
        <w:rPr>
          <w:b/>
        </w:rPr>
        <w:t>Too Much Traffic</w:t>
      </w:r>
      <w:r>
        <w:t xml:space="preserve"> for Melton to cope with</w:t>
      </w:r>
    </w:p>
    <w:p w14:paraId="62CA6FF3" w14:textId="77777777" w:rsidR="007E37CA" w:rsidRDefault="007E37CA" w:rsidP="007E37CA"/>
    <w:p w14:paraId="0B35BA56" w14:textId="77777777" w:rsidR="007E37CA" w:rsidRDefault="007E37CA" w:rsidP="007E37CA">
      <w:r w:rsidRPr="00195204">
        <w:rPr>
          <w:b/>
        </w:rPr>
        <w:t>10%</w:t>
      </w:r>
      <w:r>
        <w:t xml:space="preserve"> said </w:t>
      </w:r>
      <w:r w:rsidRPr="00195204">
        <w:rPr>
          <w:b/>
        </w:rPr>
        <w:t xml:space="preserve">Speeding </w:t>
      </w:r>
      <w:r>
        <w:t>was the biggest concern</w:t>
      </w:r>
    </w:p>
    <w:p w14:paraId="273A2ECA" w14:textId="77777777" w:rsidR="007E37CA" w:rsidRDefault="007E37CA" w:rsidP="007E37CA"/>
    <w:p w14:paraId="7E21C209" w14:textId="77777777" w:rsidR="007E37CA" w:rsidRDefault="007E37CA" w:rsidP="007E37CA">
      <w:r w:rsidRPr="00195204">
        <w:rPr>
          <w:b/>
        </w:rPr>
        <w:t>6%</w:t>
      </w:r>
      <w:r>
        <w:t xml:space="preserve"> said </w:t>
      </w:r>
      <w:r w:rsidRPr="00195204">
        <w:rPr>
          <w:b/>
        </w:rPr>
        <w:t>Parking in the Village Centre</w:t>
      </w:r>
      <w:r>
        <w:t xml:space="preserve"> was a problem</w:t>
      </w:r>
    </w:p>
    <w:p w14:paraId="701DDE7C" w14:textId="77777777" w:rsidR="007E37CA" w:rsidRDefault="007E37CA" w:rsidP="007E37CA"/>
    <w:p w14:paraId="44ED27C5" w14:textId="77777777" w:rsidR="007E37CA" w:rsidRDefault="007E37CA" w:rsidP="007E37CA"/>
    <w:p w14:paraId="591B799F" w14:textId="77777777" w:rsidR="007E37CA" w:rsidRDefault="007E37CA" w:rsidP="007E37CA"/>
    <w:p w14:paraId="0E15A66D" w14:textId="77777777" w:rsidR="007E37CA" w:rsidRDefault="007E37CA" w:rsidP="007E37CA">
      <w:r>
        <w:rPr>
          <w:noProof/>
          <w:lang w:val="en-US"/>
        </w:rPr>
        <w:lastRenderedPageBreak/>
        <w:drawing>
          <wp:inline distT="0" distB="0" distL="0" distR="0" wp14:anchorId="7F3D61E3" wp14:editId="70E12C29">
            <wp:extent cx="5270500" cy="2743200"/>
            <wp:effectExtent l="0" t="0" r="12700" b="2540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F9E5905" w14:textId="77777777" w:rsidR="007E37CA" w:rsidRDefault="007E37CA" w:rsidP="007E37CA"/>
    <w:p w14:paraId="28CA0237" w14:textId="77777777" w:rsidR="007E37CA" w:rsidRDefault="007E37CA" w:rsidP="007E37CA">
      <w:r>
        <w:rPr>
          <w:noProof/>
          <w:lang w:val="en-US"/>
        </w:rPr>
        <w:drawing>
          <wp:inline distT="0" distB="0" distL="0" distR="0" wp14:anchorId="096813EA" wp14:editId="78D0A496">
            <wp:extent cx="5270500" cy="2997200"/>
            <wp:effectExtent l="0" t="0" r="12700" b="25400"/>
            <wp:docPr id="170" name="Chart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8C3B2F2" w14:textId="77777777" w:rsidR="007E37CA" w:rsidRDefault="007E37CA" w:rsidP="007E37CA"/>
    <w:p w14:paraId="36B4EC3E" w14:textId="77777777" w:rsidR="007E37CA" w:rsidRDefault="007E37CA" w:rsidP="007E37CA">
      <w:r>
        <w:rPr>
          <w:noProof/>
          <w:lang w:val="en-US"/>
        </w:rPr>
        <w:lastRenderedPageBreak/>
        <w:drawing>
          <wp:inline distT="0" distB="0" distL="0" distR="0" wp14:anchorId="7747119D" wp14:editId="7C7BAF70">
            <wp:extent cx="5270500" cy="3074670"/>
            <wp:effectExtent l="0" t="0" r="12700" b="24130"/>
            <wp:docPr id="171"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5D7E9CD" w14:textId="77777777" w:rsidR="007E37CA" w:rsidRDefault="007E37CA" w:rsidP="007E37CA"/>
    <w:p w14:paraId="57315129" w14:textId="77777777" w:rsidR="007E37CA" w:rsidRDefault="007E37CA" w:rsidP="007E37CA">
      <w:pPr>
        <w:rPr>
          <w:b/>
          <w:sz w:val="32"/>
          <w:szCs w:val="32"/>
          <w:u w:val="single"/>
        </w:rPr>
      </w:pPr>
    </w:p>
    <w:p w14:paraId="1A037D1F" w14:textId="77777777" w:rsidR="007E37CA" w:rsidRDefault="007E37CA" w:rsidP="007E37CA">
      <w:pPr>
        <w:rPr>
          <w:b/>
          <w:sz w:val="32"/>
          <w:szCs w:val="32"/>
          <w:u w:val="single"/>
        </w:rPr>
      </w:pPr>
    </w:p>
    <w:p w14:paraId="12E3BEF8" w14:textId="77777777" w:rsidR="007E37CA" w:rsidRPr="00CE619F" w:rsidRDefault="007E37CA" w:rsidP="007E37CA">
      <w:pPr>
        <w:rPr>
          <w:b/>
          <w:sz w:val="32"/>
          <w:szCs w:val="32"/>
          <w:u w:val="single"/>
        </w:rPr>
      </w:pPr>
      <w:r>
        <w:rPr>
          <w:b/>
          <w:sz w:val="32"/>
          <w:szCs w:val="32"/>
          <w:u w:val="single"/>
        </w:rPr>
        <w:t xml:space="preserve">Provision for </w:t>
      </w:r>
      <w:r w:rsidRPr="00CE619F">
        <w:rPr>
          <w:b/>
          <w:sz w:val="32"/>
          <w:szCs w:val="32"/>
          <w:u w:val="single"/>
        </w:rPr>
        <w:t>Young People</w:t>
      </w:r>
    </w:p>
    <w:p w14:paraId="4621E61E" w14:textId="77777777" w:rsidR="007E37CA" w:rsidRDefault="007E37CA" w:rsidP="007E37CA"/>
    <w:p w14:paraId="1D85E551" w14:textId="77777777" w:rsidR="007E37CA" w:rsidRDefault="007E37CA" w:rsidP="007E37CA">
      <w:r>
        <w:t xml:space="preserve">Only </w:t>
      </w:r>
      <w:r w:rsidRPr="008B71E4">
        <w:rPr>
          <w:b/>
        </w:rPr>
        <w:t>5%</w:t>
      </w:r>
      <w:r>
        <w:t xml:space="preserve"> of respondents had filled in a </w:t>
      </w:r>
      <w:r w:rsidRPr="008B71E4">
        <w:rPr>
          <w:b/>
        </w:rPr>
        <w:t>Young Persons Questionnaire</w:t>
      </w:r>
      <w:r>
        <w:t>.</w:t>
      </w:r>
    </w:p>
    <w:p w14:paraId="34BB14CA" w14:textId="77777777" w:rsidR="007E37CA" w:rsidRDefault="007E37CA" w:rsidP="007E37CA"/>
    <w:p w14:paraId="08196459" w14:textId="77777777" w:rsidR="007E37CA" w:rsidRDefault="007E37CA" w:rsidP="007E37CA">
      <w:r w:rsidRPr="007E28C8">
        <w:rPr>
          <w:b/>
        </w:rPr>
        <w:t>60%</w:t>
      </w:r>
      <w:r>
        <w:t xml:space="preserve"> of all respondents did </w:t>
      </w:r>
      <w:r w:rsidRPr="007E28C8">
        <w:rPr>
          <w:b/>
        </w:rPr>
        <w:t xml:space="preserve">NOT </w:t>
      </w:r>
      <w:r>
        <w:t>think there were enough facilities for young people.</w:t>
      </w:r>
    </w:p>
    <w:p w14:paraId="512B7170" w14:textId="77777777" w:rsidR="007E37CA" w:rsidRDefault="007E37CA" w:rsidP="007E37CA"/>
    <w:p w14:paraId="0AABBDFE" w14:textId="77777777" w:rsidR="007E37CA" w:rsidRDefault="007E37CA" w:rsidP="007E37CA">
      <w:r w:rsidRPr="007E28C8">
        <w:rPr>
          <w:b/>
        </w:rPr>
        <w:t>45%</w:t>
      </w:r>
      <w:r>
        <w:t xml:space="preserve"> felt there should be a </w:t>
      </w:r>
      <w:r w:rsidRPr="00E13364">
        <w:rPr>
          <w:b/>
        </w:rPr>
        <w:t>Youth Club</w:t>
      </w:r>
      <w:r>
        <w:t xml:space="preserve">/meeting place with </w:t>
      </w:r>
      <w:r w:rsidRPr="00E13364">
        <w:rPr>
          <w:b/>
        </w:rPr>
        <w:t>Internet</w:t>
      </w:r>
      <w:r>
        <w:t xml:space="preserve"> provision.</w:t>
      </w:r>
    </w:p>
    <w:p w14:paraId="79A466C0" w14:textId="77777777" w:rsidR="007E37CA" w:rsidRDefault="007E37CA" w:rsidP="007E37CA">
      <w:pPr>
        <w:rPr>
          <w:b/>
        </w:rPr>
      </w:pPr>
    </w:p>
    <w:p w14:paraId="3306DDC5" w14:textId="77777777" w:rsidR="007E37CA" w:rsidRDefault="007E37CA" w:rsidP="007E37CA">
      <w:r w:rsidRPr="00E13364">
        <w:rPr>
          <w:b/>
        </w:rPr>
        <w:t>24%</w:t>
      </w:r>
      <w:r>
        <w:t xml:space="preserve"> felt there should be more </w:t>
      </w:r>
      <w:r w:rsidRPr="00E13364">
        <w:rPr>
          <w:b/>
        </w:rPr>
        <w:t>Sports</w:t>
      </w:r>
      <w:r>
        <w:t xml:space="preserve"> activities for young people.</w:t>
      </w:r>
    </w:p>
    <w:p w14:paraId="29769886" w14:textId="77777777" w:rsidR="007E37CA" w:rsidRDefault="007E37CA" w:rsidP="007E37CA">
      <w:pPr>
        <w:rPr>
          <w:b/>
        </w:rPr>
      </w:pPr>
    </w:p>
    <w:p w14:paraId="45C60ADF" w14:textId="77777777" w:rsidR="007E37CA" w:rsidRDefault="007E37CA" w:rsidP="007E37CA">
      <w:r w:rsidRPr="00E13364">
        <w:rPr>
          <w:b/>
        </w:rPr>
        <w:t>20%</w:t>
      </w:r>
      <w:r>
        <w:t xml:space="preserve"> felt that there should be a </w:t>
      </w:r>
      <w:r w:rsidRPr="00E13364">
        <w:rPr>
          <w:b/>
        </w:rPr>
        <w:t>Skate park/BMX</w:t>
      </w:r>
      <w:r>
        <w:t xml:space="preserve"> track on the playing field site.</w:t>
      </w:r>
    </w:p>
    <w:p w14:paraId="599BDDB5" w14:textId="77777777" w:rsidR="007E37CA" w:rsidRDefault="007E37CA" w:rsidP="007E37CA"/>
    <w:p w14:paraId="4B955AA5" w14:textId="77777777" w:rsidR="007E37CA" w:rsidRDefault="007E37CA" w:rsidP="007E37CA">
      <w:r>
        <w:t>Other suggestions were for:</w:t>
      </w:r>
    </w:p>
    <w:p w14:paraId="3BC34961" w14:textId="77777777" w:rsidR="007E37CA" w:rsidRDefault="007E37CA" w:rsidP="007E37CA">
      <w:pPr>
        <w:pStyle w:val="ListParagraph"/>
        <w:numPr>
          <w:ilvl w:val="0"/>
          <w:numId w:val="67"/>
        </w:numPr>
        <w:spacing w:after="0" w:line="240" w:lineRule="auto"/>
      </w:pPr>
      <w:r>
        <w:lastRenderedPageBreak/>
        <w:t>A zip wire</w:t>
      </w:r>
    </w:p>
    <w:p w14:paraId="4DE2D51F" w14:textId="77777777" w:rsidR="007E37CA" w:rsidRDefault="007E37CA" w:rsidP="007E37CA">
      <w:pPr>
        <w:pStyle w:val="ListParagraph"/>
        <w:numPr>
          <w:ilvl w:val="0"/>
          <w:numId w:val="67"/>
        </w:numPr>
        <w:spacing w:after="0" w:line="240" w:lineRule="auto"/>
      </w:pPr>
      <w:r>
        <w:t>Basketball court</w:t>
      </w:r>
    </w:p>
    <w:p w14:paraId="1216D9A9" w14:textId="77777777" w:rsidR="007E37CA" w:rsidRDefault="007E37CA" w:rsidP="007E37CA">
      <w:pPr>
        <w:pStyle w:val="ListParagraph"/>
        <w:numPr>
          <w:ilvl w:val="0"/>
          <w:numId w:val="67"/>
        </w:numPr>
        <w:spacing w:after="0" w:line="240" w:lineRule="auto"/>
      </w:pPr>
      <w:r>
        <w:t>Dance, gym and martial arts classes for 5-10 year olds.</w:t>
      </w:r>
    </w:p>
    <w:p w14:paraId="11A8E23E" w14:textId="77777777" w:rsidR="007E37CA" w:rsidRDefault="007E37CA" w:rsidP="007E37CA"/>
    <w:p w14:paraId="16FC20B2" w14:textId="77777777" w:rsidR="007E37CA" w:rsidRDefault="007E37CA" w:rsidP="007E37CA"/>
    <w:p w14:paraId="617EFAAB" w14:textId="77777777" w:rsidR="007E37CA" w:rsidRDefault="007E37CA" w:rsidP="007E37CA">
      <w:pPr>
        <w:rPr>
          <w:b/>
          <w:sz w:val="32"/>
          <w:szCs w:val="32"/>
          <w:u w:val="single"/>
        </w:rPr>
      </w:pPr>
    </w:p>
    <w:p w14:paraId="5F636030" w14:textId="77777777" w:rsidR="007E37CA" w:rsidRDefault="007E37CA" w:rsidP="007E37CA">
      <w:pPr>
        <w:rPr>
          <w:b/>
          <w:sz w:val="32"/>
          <w:szCs w:val="32"/>
          <w:u w:val="single"/>
        </w:rPr>
      </w:pPr>
    </w:p>
    <w:p w14:paraId="026E0B20" w14:textId="77777777" w:rsidR="007E37CA" w:rsidRDefault="007E37CA" w:rsidP="007E37CA">
      <w:pPr>
        <w:rPr>
          <w:b/>
          <w:sz w:val="32"/>
          <w:szCs w:val="32"/>
          <w:u w:val="single"/>
        </w:rPr>
      </w:pPr>
    </w:p>
    <w:p w14:paraId="52AD7D80" w14:textId="77777777" w:rsidR="007E37CA" w:rsidRDefault="007E37CA" w:rsidP="007E37CA">
      <w:pPr>
        <w:rPr>
          <w:b/>
          <w:sz w:val="32"/>
          <w:szCs w:val="32"/>
          <w:u w:val="single"/>
        </w:rPr>
      </w:pPr>
    </w:p>
    <w:p w14:paraId="64B47E27" w14:textId="77777777" w:rsidR="007E37CA" w:rsidRDefault="007E37CA" w:rsidP="007E37CA">
      <w:pPr>
        <w:rPr>
          <w:b/>
          <w:sz w:val="32"/>
          <w:szCs w:val="32"/>
          <w:u w:val="single"/>
        </w:rPr>
      </w:pPr>
    </w:p>
    <w:p w14:paraId="7B58892A" w14:textId="77777777" w:rsidR="007E37CA" w:rsidRDefault="007E37CA" w:rsidP="007E37CA">
      <w:pPr>
        <w:rPr>
          <w:b/>
          <w:sz w:val="32"/>
          <w:szCs w:val="32"/>
          <w:u w:val="single"/>
        </w:rPr>
      </w:pPr>
    </w:p>
    <w:p w14:paraId="0E92F8C9" w14:textId="77777777" w:rsidR="007E37CA" w:rsidRPr="008B71E4" w:rsidRDefault="007E37CA" w:rsidP="007E37CA">
      <w:pPr>
        <w:rPr>
          <w:b/>
          <w:sz w:val="32"/>
          <w:szCs w:val="32"/>
          <w:u w:val="single"/>
        </w:rPr>
      </w:pPr>
      <w:r w:rsidRPr="008B71E4">
        <w:rPr>
          <w:b/>
          <w:sz w:val="32"/>
          <w:szCs w:val="32"/>
          <w:u w:val="single"/>
        </w:rPr>
        <w:t>Provision for Older People</w:t>
      </w:r>
    </w:p>
    <w:p w14:paraId="375EF97B" w14:textId="77777777" w:rsidR="007E37CA" w:rsidRDefault="007E37CA" w:rsidP="007E37CA"/>
    <w:p w14:paraId="5195C1F1" w14:textId="77777777" w:rsidR="007E37CA" w:rsidRDefault="007E37CA" w:rsidP="007E37CA">
      <w:r w:rsidRPr="00CD7AAA">
        <w:rPr>
          <w:b/>
        </w:rPr>
        <w:t>24%</w:t>
      </w:r>
      <w:r>
        <w:t xml:space="preserve"> of respondents felt that there should be a </w:t>
      </w:r>
      <w:r w:rsidRPr="00CD7AAA">
        <w:rPr>
          <w:b/>
        </w:rPr>
        <w:t>Day Centre</w:t>
      </w:r>
      <w:r>
        <w:t xml:space="preserve"> for older people in Melton providing refreshments / social time / activities. Many suggested using the </w:t>
      </w:r>
      <w:proofErr w:type="spellStart"/>
      <w:r>
        <w:t>Burness</w:t>
      </w:r>
      <w:proofErr w:type="spellEnd"/>
      <w:r>
        <w:t xml:space="preserve"> Rooms.</w:t>
      </w:r>
    </w:p>
    <w:p w14:paraId="793E27B8" w14:textId="77777777" w:rsidR="007E37CA" w:rsidRDefault="007E37CA" w:rsidP="007E37CA"/>
    <w:p w14:paraId="6086B0A2" w14:textId="77777777" w:rsidR="007E37CA" w:rsidRDefault="007E37CA" w:rsidP="007E37CA">
      <w:r w:rsidRPr="00CD7AAA">
        <w:rPr>
          <w:b/>
        </w:rPr>
        <w:t>20%</w:t>
      </w:r>
      <w:r>
        <w:t xml:space="preserve"> of respondents felt that the </w:t>
      </w:r>
      <w:r>
        <w:rPr>
          <w:b/>
        </w:rPr>
        <w:t>Bus S</w:t>
      </w:r>
      <w:r w:rsidRPr="00CD7AAA">
        <w:rPr>
          <w:b/>
        </w:rPr>
        <w:t>ervice</w:t>
      </w:r>
      <w:r>
        <w:t xml:space="preserve"> needed massive improvements including making them higher frequency, more accessible, more reliable and wheelchair friendly.</w:t>
      </w:r>
    </w:p>
    <w:p w14:paraId="2A331B2F" w14:textId="77777777" w:rsidR="007E37CA" w:rsidRDefault="007E37CA" w:rsidP="007E37CA"/>
    <w:p w14:paraId="05A695DF" w14:textId="77777777" w:rsidR="007E37CA" w:rsidRDefault="007E37CA" w:rsidP="007E37CA">
      <w:r w:rsidRPr="00CD7AAA">
        <w:rPr>
          <w:b/>
        </w:rPr>
        <w:t>10%</w:t>
      </w:r>
      <w:r>
        <w:t xml:space="preserve"> wanted a </w:t>
      </w:r>
      <w:r>
        <w:rPr>
          <w:b/>
        </w:rPr>
        <w:t>Coffee shop/T</w:t>
      </w:r>
      <w:r w:rsidRPr="00CD7AAA">
        <w:rPr>
          <w:b/>
        </w:rPr>
        <w:t>ea room</w:t>
      </w:r>
      <w:r>
        <w:rPr>
          <w:b/>
        </w:rPr>
        <w:t xml:space="preserve"> </w:t>
      </w:r>
      <w:r w:rsidRPr="00CD7AAA">
        <w:t>in the village.</w:t>
      </w:r>
    </w:p>
    <w:p w14:paraId="62D03D8A" w14:textId="77777777" w:rsidR="007E37CA" w:rsidRDefault="007E37CA" w:rsidP="007E37CA"/>
    <w:p w14:paraId="69D5B371" w14:textId="77777777" w:rsidR="007E37CA" w:rsidRDefault="007E37CA" w:rsidP="007E37CA">
      <w:r w:rsidRPr="00CD7AAA">
        <w:rPr>
          <w:b/>
        </w:rPr>
        <w:t>8%</w:t>
      </w:r>
      <w:r>
        <w:t xml:space="preserve"> wanted a </w:t>
      </w:r>
      <w:r w:rsidRPr="00CD7AAA">
        <w:rPr>
          <w:b/>
        </w:rPr>
        <w:t>Post Office</w:t>
      </w:r>
      <w:r>
        <w:t>.</w:t>
      </w:r>
    </w:p>
    <w:p w14:paraId="4651EDDC" w14:textId="77777777" w:rsidR="007E37CA" w:rsidRDefault="007E37CA" w:rsidP="007E37CA"/>
    <w:p w14:paraId="501EFBC5" w14:textId="77777777" w:rsidR="007E37CA" w:rsidRDefault="007E37CA" w:rsidP="007E37CA">
      <w:r>
        <w:t>Other suggestions:</w:t>
      </w:r>
    </w:p>
    <w:p w14:paraId="4FAD8F27" w14:textId="77777777" w:rsidR="007E37CA" w:rsidRDefault="007E37CA" w:rsidP="007E37CA"/>
    <w:p w14:paraId="5059BC29" w14:textId="77777777" w:rsidR="007E37CA" w:rsidRDefault="007E37CA" w:rsidP="007E37CA">
      <w:pPr>
        <w:pStyle w:val="ListParagraph"/>
        <w:numPr>
          <w:ilvl w:val="0"/>
          <w:numId w:val="58"/>
        </w:numPr>
        <w:spacing w:after="0" w:line="240" w:lineRule="auto"/>
      </w:pPr>
      <w:r>
        <w:t>A volunteer centre/service based in Melton could tackle unmet needs of older people to help them remain in their homes</w:t>
      </w:r>
    </w:p>
    <w:p w14:paraId="1D944770" w14:textId="77777777" w:rsidR="007E37CA" w:rsidRDefault="007E37CA" w:rsidP="007E37CA">
      <w:pPr>
        <w:pStyle w:val="ListParagraph"/>
        <w:numPr>
          <w:ilvl w:val="0"/>
          <w:numId w:val="58"/>
        </w:numPr>
        <w:spacing w:after="0" w:line="240" w:lineRule="auto"/>
      </w:pPr>
      <w:r>
        <w:t xml:space="preserve">Social support offered for the elderly when coming out of hospital </w:t>
      </w:r>
    </w:p>
    <w:p w14:paraId="5C8565A8" w14:textId="77777777" w:rsidR="007E37CA" w:rsidRDefault="007E37CA" w:rsidP="007E37CA">
      <w:pPr>
        <w:pStyle w:val="ListParagraph"/>
        <w:numPr>
          <w:ilvl w:val="0"/>
          <w:numId w:val="58"/>
        </w:numPr>
        <w:spacing w:after="0" w:line="240" w:lineRule="auto"/>
      </w:pPr>
      <w:r>
        <w:lastRenderedPageBreak/>
        <w:t>Linking younger families with old people or neighbour checking</w:t>
      </w:r>
    </w:p>
    <w:p w14:paraId="0499D34C" w14:textId="77777777" w:rsidR="007E37CA" w:rsidRDefault="007E37CA" w:rsidP="007E37CA">
      <w:pPr>
        <w:pStyle w:val="ListParagraph"/>
        <w:numPr>
          <w:ilvl w:val="0"/>
          <w:numId w:val="58"/>
        </w:numPr>
        <w:spacing w:after="0" w:line="240" w:lineRule="auto"/>
      </w:pPr>
      <w:r>
        <w:t>We need to develop a community scheme to support needs like hospital appointments, doctors appointments, collecting prescriptions, finding the lonely and visiting them</w:t>
      </w:r>
    </w:p>
    <w:p w14:paraId="1C4BC85A" w14:textId="77777777" w:rsidR="007E37CA" w:rsidRDefault="007E37CA" w:rsidP="007E37CA">
      <w:pPr>
        <w:pStyle w:val="ListParagraph"/>
        <w:numPr>
          <w:ilvl w:val="0"/>
          <w:numId w:val="58"/>
        </w:numPr>
        <w:spacing w:after="0" w:line="240" w:lineRule="auto"/>
      </w:pPr>
      <w:r>
        <w:t>Shopping for disabled and internet access for non-computer owners</w:t>
      </w:r>
    </w:p>
    <w:p w14:paraId="2251F1F3" w14:textId="77777777" w:rsidR="007E37CA" w:rsidRDefault="007E37CA" w:rsidP="007E37CA"/>
    <w:p w14:paraId="3CBBB52B" w14:textId="77777777" w:rsidR="007E37CA" w:rsidRDefault="007E37CA" w:rsidP="007E37CA">
      <w:pPr>
        <w:rPr>
          <w:b/>
          <w:sz w:val="32"/>
          <w:szCs w:val="32"/>
          <w:u w:val="single"/>
        </w:rPr>
      </w:pPr>
    </w:p>
    <w:p w14:paraId="08220DD0" w14:textId="77777777" w:rsidR="007E37CA" w:rsidRDefault="007E37CA" w:rsidP="007E37CA">
      <w:pPr>
        <w:rPr>
          <w:b/>
          <w:sz w:val="32"/>
          <w:szCs w:val="32"/>
          <w:u w:val="single"/>
        </w:rPr>
      </w:pPr>
    </w:p>
    <w:p w14:paraId="1D789A37" w14:textId="77777777" w:rsidR="007E37CA" w:rsidRPr="00487201" w:rsidRDefault="007E37CA" w:rsidP="007E37CA">
      <w:pPr>
        <w:rPr>
          <w:b/>
          <w:sz w:val="32"/>
          <w:szCs w:val="32"/>
          <w:u w:val="single"/>
        </w:rPr>
      </w:pPr>
      <w:r w:rsidRPr="00487201">
        <w:rPr>
          <w:b/>
          <w:sz w:val="32"/>
          <w:szCs w:val="32"/>
          <w:u w:val="single"/>
        </w:rPr>
        <w:t>Other Specific Services that should be provided in the village</w:t>
      </w:r>
    </w:p>
    <w:p w14:paraId="36C0E58E" w14:textId="77777777" w:rsidR="007E37CA" w:rsidRDefault="007E37CA" w:rsidP="007E37CA"/>
    <w:p w14:paraId="21334D8F" w14:textId="77777777" w:rsidR="007E37CA" w:rsidRDefault="007E37CA" w:rsidP="007E37CA">
      <w:r w:rsidRPr="00274097">
        <w:rPr>
          <w:b/>
        </w:rPr>
        <w:t>18%</w:t>
      </w:r>
      <w:r>
        <w:t xml:space="preserve"> want a </w:t>
      </w:r>
      <w:r w:rsidRPr="00274097">
        <w:rPr>
          <w:b/>
        </w:rPr>
        <w:t>Post Office</w:t>
      </w:r>
    </w:p>
    <w:p w14:paraId="483319AD" w14:textId="77777777" w:rsidR="007E37CA" w:rsidRDefault="007E37CA" w:rsidP="007E37CA">
      <w:pPr>
        <w:rPr>
          <w:b/>
        </w:rPr>
      </w:pPr>
    </w:p>
    <w:p w14:paraId="6B6CDA8F" w14:textId="77777777" w:rsidR="007E37CA" w:rsidRDefault="007E37CA" w:rsidP="007E37CA">
      <w:r w:rsidRPr="00274097">
        <w:rPr>
          <w:b/>
        </w:rPr>
        <w:t>9%</w:t>
      </w:r>
      <w:r>
        <w:t xml:space="preserve"> want a better </w:t>
      </w:r>
      <w:r w:rsidRPr="00274097">
        <w:rPr>
          <w:b/>
        </w:rPr>
        <w:t>Shop / more Unique shops / Shops to rival Woodbridge</w:t>
      </w:r>
    </w:p>
    <w:p w14:paraId="4A09A28D" w14:textId="77777777" w:rsidR="007E37CA" w:rsidRDefault="007E37CA" w:rsidP="007E37CA">
      <w:pPr>
        <w:rPr>
          <w:b/>
        </w:rPr>
      </w:pPr>
    </w:p>
    <w:p w14:paraId="6EADC5C6" w14:textId="77777777" w:rsidR="007E37CA" w:rsidRDefault="007E37CA" w:rsidP="007E37CA">
      <w:r w:rsidRPr="00274097">
        <w:rPr>
          <w:b/>
        </w:rPr>
        <w:t>7%</w:t>
      </w:r>
      <w:r>
        <w:t xml:space="preserve"> want more </w:t>
      </w:r>
      <w:r w:rsidRPr="00274097">
        <w:rPr>
          <w:b/>
        </w:rPr>
        <w:t>Sport/Dance/Fitness classes</w:t>
      </w:r>
    </w:p>
    <w:p w14:paraId="1B8932DF" w14:textId="77777777" w:rsidR="007E37CA" w:rsidRDefault="007E37CA" w:rsidP="007E37CA">
      <w:pPr>
        <w:rPr>
          <w:b/>
        </w:rPr>
      </w:pPr>
    </w:p>
    <w:p w14:paraId="797144E3" w14:textId="77777777" w:rsidR="007E37CA" w:rsidRDefault="007E37CA" w:rsidP="007E37CA">
      <w:r w:rsidRPr="00274097">
        <w:rPr>
          <w:b/>
        </w:rPr>
        <w:t>6%</w:t>
      </w:r>
      <w:r>
        <w:t xml:space="preserve"> want a free </w:t>
      </w:r>
      <w:r w:rsidRPr="00274097">
        <w:rPr>
          <w:b/>
        </w:rPr>
        <w:t>ATM/Cash Machine</w:t>
      </w:r>
    </w:p>
    <w:p w14:paraId="096CBB4B" w14:textId="77777777" w:rsidR="007E37CA" w:rsidRDefault="007E37CA" w:rsidP="007E37CA">
      <w:pPr>
        <w:rPr>
          <w:b/>
        </w:rPr>
      </w:pPr>
    </w:p>
    <w:p w14:paraId="2B59E56B" w14:textId="77777777" w:rsidR="007E37CA" w:rsidRPr="00274097" w:rsidRDefault="007E37CA" w:rsidP="007E37CA">
      <w:pPr>
        <w:rPr>
          <w:b/>
        </w:rPr>
      </w:pPr>
      <w:r w:rsidRPr="00274097">
        <w:rPr>
          <w:b/>
        </w:rPr>
        <w:t>5%</w:t>
      </w:r>
      <w:r>
        <w:t xml:space="preserve"> want a </w:t>
      </w:r>
      <w:r w:rsidRPr="00274097">
        <w:rPr>
          <w:b/>
        </w:rPr>
        <w:t>Medical centre / Doctor surgery</w:t>
      </w:r>
    </w:p>
    <w:p w14:paraId="32C3040D" w14:textId="77777777" w:rsidR="007E37CA" w:rsidRDefault="007E37CA" w:rsidP="007E37CA">
      <w:pPr>
        <w:rPr>
          <w:b/>
        </w:rPr>
      </w:pPr>
    </w:p>
    <w:p w14:paraId="7E7F39D1" w14:textId="77777777" w:rsidR="007E37CA" w:rsidRDefault="007E37CA" w:rsidP="007E37CA">
      <w:r w:rsidRPr="00274097">
        <w:rPr>
          <w:b/>
        </w:rPr>
        <w:t>5%</w:t>
      </w:r>
      <w:r>
        <w:t xml:space="preserve"> want </w:t>
      </w:r>
      <w:r w:rsidRPr="00274097">
        <w:rPr>
          <w:b/>
        </w:rPr>
        <w:t>Allotments</w:t>
      </w:r>
    </w:p>
    <w:p w14:paraId="71D9F19F" w14:textId="77777777" w:rsidR="007E37CA" w:rsidRDefault="007E37CA" w:rsidP="007E37CA">
      <w:pPr>
        <w:rPr>
          <w:b/>
        </w:rPr>
      </w:pPr>
    </w:p>
    <w:p w14:paraId="511753C7" w14:textId="77777777" w:rsidR="007E37CA" w:rsidRDefault="007E37CA" w:rsidP="007E37CA">
      <w:r w:rsidRPr="00274097">
        <w:rPr>
          <w:b/>
        </w:rPr>
        <w:t>4%</w:t>
      </w:r>
      <w:r>
        <w:t xml:space="preserve"> want better </w:t>
      </w:r>
      <w:r w:rsidRPr="00274097">
        <w:rPr>
          <w:b/>
        </w:rPr>
        <w:t>Recycling</w:t>
      </w:r>
    </w:p>
    <w:p w14:paraId="06F5CC3E" w14:textId="77777777" w:rsidR="007E37CA" w:rsidRDefault="007E37CA" w:rsidP="007E37CA">
      <w:pPr>
        <w:rPr>
          <w:b/>
        </w:rPr>
      </w:pPr>
    </w:p>
    <w:p w14:paraId="1EA91CEC" w14:textId="77777777" w:rsidR="007E37CA" w:rsidRDefault="007E37CA" w:rsidP="007E37CA">
      <w:r w:rsidRPr="00274097">
        <w:rPr>
          <w:b/>
        </w:rPr>
        <w:t>4%</w:t>
      </w:r>
      <w:r>
        <w:t xml:space="preserve"> want a </w:t>
      </w:r>
      <w:r>
        <w:rPr>
          <w:b/>
        </w:rPr>
        <w:t>Y</w:t>
      </w:r>
      <w:r w:rsidRPr="00274097">
        <w:rPr>
          <w:b/>
        </w:rPr>
        <w:t>outh</w:t>
      </w:r>
      <w:r>
        <w:rPr>
          <w:b/>
        </w:rPr>
        <w:t xml:space="preserve"> C</w:t>
      </w:r>
      <w:r w:rsidRPr="00274097">
        <w:rPr>
          <w:b/>
        </w:rPr>
        <w:t>lub</w:t>
      </w:r>
    </w:p>
    <w:p w14:paraId="58C75EA0" w14:textId="77777777" w:rsidR="007E37CA" w:rsidRDefault="007E37CA" w:rsidP="007E37CA">
      <w:pPr>
        <w:rPr>
          <w:b/>
        </w:rPr>
      </w:pPr>
    </w:p>
    <w:p w14:paraId="7386189B" w14:textId="77777777" w:rsidR="007E37CA" w:rsidRDefault="007E37CA" w:rsidP="007E37CA">
      <w:r w:rsidRPr="00274097">
        <w:rPr>
          <w:b/>
        </w:rPr>
        <w:t>4%</w:t>
      </w:r>
      <w:r>
        <w:t xml:space="preserve"> want to </w:t>
      </w:r>
      <w:r w:rsidRPr="00274097">
        <w:rPr>
          <w:b/>
        </w:rPr>
        <w:t>Develop the Pavilion</w:t>
      </w:r>
      <w:r>
        <w:t xml:space="preserve"> and make a </w:t>
      </w:r>
      <w:r w:rsidRPr="00274097">
        <w:rPr>
          <w:b/>
        </w:rPr>
        <w:t>Café</w:t>
      </w:r>
      <w:r>
        <w:t xml:space="preserve"> in the park</w:t>
      </w:r>
    </w:p>
    <w:p w14:paraId="22BAEC5F" w14:textId="77777777" w:rsidR="006B1569" w:rsidRDefault="006B1569" w:rsidP="007E37CA">
      <w:pPr>
        <w:rPr>
          <w:b/>
          <w:sz w:val="32"/>
          <w:szCs w:val="32"/>
          <w:u w:val="single"/>
        </w:rPr>
      </w:pPr>
    </w:p>
    <w:p w14:paraId="7A6AF581" w14:textId="77777777" w:rsidR="007E37CA" w:rsidRPr="00487201" w:rsidRDefault="007E37CA" w:rsidP="007E37CA">
      <w:pPr>
        <w:rPr>
          <w:b/>
          <w:sz w:val="32"/>
          <w:szCs w:val="32"/>
          <w:u w:val="single"/>
        </w:rPr>
      </w:pPr>
      <w:r w:rsidRPr="00487201">
        <w:rPr>
          <w:b/>
          <w:sz w:val="32"/>
          <w:szCs w:val="32"/>
          <w:u w:val="single"/>
        </w:rPr>
        <w:lastRenderedPageBreak/>
        <w:t>Valued Assets in the village</w:t>
      </w:r>
    </w:p>
    <w:p w14:paraId="74595829" w14:textId="77777777" w:rsidR="007E37CA" w:rsidRDefault="007E37CA" w:rsidP="007E37CA"/>
    <w:p w14:paraId="2298184E" w14:textId="77777777" w:rsidR="007E37CA" w:rsidRDefault="007E37CA" w:rsidP="007E37CA">
      <w:r w:rsidRPr="00AF3897">
        <w:rPr>
          <w:b/>
        </w:rPr>
        <w:t>17%</w:t>
      </w:r>
      <w:r>
        <w:t xml:space="preserve"> value the </w:t>
      </w:r>
      <w:r w:rsidRPr="007E28C8">
        <w:rPr>
          <w:b/>
        </w:rPr>
        <w:t>Local Shops</w:t>
      </w:r>
      <w:r>
        <w:t xml:space="preserve"> we have</w:t>
      </w:r>
    </w:p>
    <w:p w14:paraId="3FE9221B" w14:textId="77777777" w:rsidR="007E37CA" w:rsidRDefault="007E37CA" w:rsidP="007E37CA">
      <w:pPr>
        <w:rPr>
          <w:b/>
        </w:rPr>
      </w:pPr>
    </w:p>
    <w:p w14:paraId="6DCE415E" w14:textId="77777777" w:rsidR="007E37CA" w:rsidRDefault="007E37CA" w:rsidP="007E37CA">
      <w:r w:rsidRPr="007E28C8">
        <w:rPr>
          <w:b/>
        </w:rPr>
        <w:t>17%</w:t>
      </w:r>
      <w:r>
        <w:t xml:space="preserve"> value the </w:t>
      </w:r>
      <w:proofErr w:type="spellStart"/>
      <w:r w:rsidRPr="007E28C8">
        <w:rPr>
          <w:b/>
        </w:rPr>
        <w:t>Burness</w:t>
      </w:r>
      <w:proofErr w:type="spellEnd"/>
      <w:r w:rsidRPr="007E28C8">
        <w:rPr>
          <w:b/>
        </w:rPr>
        <w:t xml:space="preserve"> Parish Rooms</w:t>
      </w:r>
    </w:p>
    <w:p w14:paraId="1CAEB201" w14:textId="77777777" w:rsidR="007E37CA" w:rsidRDefault="007E37CA" w:rsidP="007E37CA">
      <w:pPr>
        <w:rPr>
          <w:b/>
        </w:rPr>
      </w:pPr>
    </w:p>
    <w:p w14:paraId="74EF97C4" w14:textId="77777777" w:rsidR="007E37CA" w:rsidRDefault="007E37CA" w:rsidP="007E37CA">
      <w:r w:rsidRPr="007E28C8">
        <w:rPr>
          <w:b/>
        </w:rPr>
        <w:t>15%</w:t>
      </w:r>
      <w:r>
        <w:t xml:space="preserve"> value the two </w:t>
      </w:r>
      <w:r w:rsidRPr="007E28C8">
        <w:rPr>
          <w:b/>
        </w:rPr>
        <w:t>Pubs,</w:t>
      </w:r>
      <w:r>
        <w:t xml:space="preserve"> especially the </w:t>
      </w:r>
      <w:r w:rsidRPr="007E28C8">
        <w:rPr>
          <w:b/>
        </w:rPr>
        <w:t>Coach and Horses</w:t>
      </w:r>
    </w:p>
    <w:p w14:paraId="269E3E61" w14:textId="77777777" w:rsidR="007E37CA" w:rsidRDefault="007E37CA" w:rsidP="007E37CA">
      <w:pPr>
        <w:rPr>
          <w:b/>
        </w:rPr>
      </w:pPr>
    </w:p>
    <w:p w14:paraId="1FCBD29A" w14:textId="77777777" w:rsidR="007E37CA" w:rsidRDefault="007E37CA" w:rsidP="007E37CA">
      <w:r w:rsidRPr="007E28C8">
        <w:rPr>
          <w:b/>
        </w:rPr>
        <w:t>8%</w:t>
      </w:r>
      <w:r>
        <w:t xml:space="preserve"> value the </w:t>
      </w:r>
      <w:r w:rsidRPr="007E28C8">
        <w:rPr>
          <w:b/>
        </w:rPr>
        <w:t>Playing Field</w:t>
      </w:r>
    </w:p>
    <w:p w14:paraId="695B1CBC" w14:textId="77777777" w:rsidR="007E37CA" w:rsidRDefault="007E37CA" w:rsidP="007E37CA"/>
    <w:p w14:paraId="676A3A60" w14:textId="77777777" w:rsidR="007E37CA" w:rsidRDefault="007E37CA" w:rsidP="007E37CA">
      <w:r>
        <w:t xml:space="preserve">Others mentioned were the Woods, the </w:t>
      </w:r>
      <w:proofErr w:type="spellStart"/>
      <w:r>
        <w:t>Lindos</w:t>
      </w:r>
      <w:proofErr w:type="spellEnd"/>
      <w:r>
        <w:t xml:space="preserve"> Centre and the Churches</w:t>
      </w:r>
    </w:p>
    <w:p w14:paraId="714E6C28" w14:textId="77777777" w:rsidR="007E37CA" w:rsidRDefault="007E37CA" w:rsidP="007E37CA"/>
    <w:p w14:paraId="68984153" w14:textId="77777777" w:rsidR="007E37CA" w:rsidRDefault="007E37CA" w:rsidP="007E37CA"/>
    <w:p w14:paraId="340F04AA" w14:textId="77777777" w:rsidR="007E37CA" w:rsidRDefault="007E37CA" w:rsidP="007E37CA"/>
    <w:p w14:paraId="3F32BCBC" w14:textId="77777777" w:rsidR="007E37CA" w:rsidRDefault="007E37CA" w:rsidP="007E37CA"/>
    <w:p w14:paraId="187F3D02" w14:textId="77777777" w:rsidR="007E37CA" w:rsidRDefault="007E37CA" w:rsidP="007E37CA">
      <w:r>
        <w:rPr>
          <w:noProof/>
          <w:lang w:val="en-US"/>
        </w:rPr>
        <w:drawing>
          <wp:inline distT="0" distB="0" distL="0" distR="0" wp14:anchorId="3006622F" wp14:editId="7FF180B5">
            <wp:extent cx="5270500" cy="3074670"/>
            <wp:effectExtent l="0" t="0" r="12700" b="2413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4543EDB" w14:textId="77777777" w:rsidR="007E37CA" w:rsidRDefault="007E37CA" w:rsidP="007E37CA"/>
    <w:p w14:paraId="0EFC3C31" w14:textId="77777777" w:rsidR="007E37CA" w:rsidRPr="00487201" w:rsidRDefault="007E37CA" w:rsidP="007E37CA">
      <w:pPr>
        <w:rPr>
          <w:u w:val="single"/>
        </w:rPr>
      </w:pPr>
      <w:r w:rsidRPr="00487201">
        <w:rPr>
          <w:u w:val="single"/>
        </w:rPr>
        <w:t>Those who wanted to extend the conservation area extended suggested the following:</w:t>
      </w:r>
    </w:p>
    <w:p w14:paraId="7D9DD51A" w14:textId="77777777" w:rsidR="007E37CA" w:rsidRDefault="007E37CA" w:rsidP="007E37CA"/>
    <w:p w14:paraId="2B053438" w14:textId="77777777" w:rsidR="007E37CA" w:rsidRDefault="007E37CA" w:rsidP="007E37CA">
      <w:pPr>
        <w:pStyle w:val="ListParagraph"/>
        <w:numPr>
          <w:ilvl w:val="0"/>
          <w:numId w:val="59"/>
        </w:numPr>
        <w:spacing w:after="0" w:line="240" w:lineRule="auto"/>
      </w:pPr>
      <w:r>
        <w:t>From Woods Lane, along Yarmouth Road, then along past the church.</w:t>
      </w:r>
    </w:p>
    <w:p w14:paraId="01B0FFDF" w14:textId="77777777" w:rsidR="007E37CA" w:rsidRDefault="007E37CA" w:rsidP="007E37CA">
      <w:pPr>
        <w:pStyle w:val="ListParagraph"/>
        <w:numPr>
          <w:ilvl w:val="0"/>
          <w:numId w:val="59"/>
        </w:numPr>
        <w:spacing w:after="0" w:line="240" w:lineRule="auto"/>
      </w:pPr>
      <w:r>
        <w:t xml:space="preserve">Extending out to Long Springs and to </w:t>
      </w:r>
      <w:proofErr w:type="spellStart"/>
      <w:r>
        <w:t>Foxborough</w:t>
      </w:r>
      <w:proofErr w:type="spellEnd"/>
      <w:r>
        <w:t xml:space="preserve"> Hall.</w:t>
      </w:r>
    </w:p>
    <w:p w14:paraId="7E54B1F9" w14:textId="77777777" w:rsidR="007E37CA" w:rsidRDefault="007E37CA" w:rsidP="007E37CA">
      <w:pPr>
        <w:pStyle w:val="ListParagraph"/>
        <w:numPr>
          <w:ilvl w:val="0"/>
          <w:numId w:val="59"/>
        </w:numPr>
        <w:spacing w:after="0" w:line="240" w:lineRule="auto"/>
      </w:pPr>
      <w:r>
        <w:t>Encompassing Melton Old Church</w:t>
      </w:r>
    </w:p>
    <w:p w14:paraId="123CA4DC" w14:textId="77777777" w:rsidR="007E37CA" w:rsidRDefault="007E37CA" w:rsidP="007E37CA">
      <w:pPr>
        <w:pStyle w:val="ListParagraph"/>
        <w:numPr>
          <w:ilvl w:val="0"/>
          <w:numId w:val="59"/>
        </w:numPr>
        <w:spacing w:after="0" w:line="240" w:lineRule="auto"/>
      </w:pPr>
      <w:r>
        <w:t>To include Leeks Hill Woods and the Playing Field</w:t>
      </w:r>
    </w:p>
    <w:p w14:paraId="3B8D38A8" w14:textId="77777777" w:rsidR="007E37CA" w:rsidRDefault="007E37CA" w:rsidP="007E37CA">
      <w:pPr>
        <w:pStyle w:val="ListParagraph"/>
        <w:numPr>
          <w:ilvl w:val="0"/>
          <w:numId w:val="59"/>
        </w:numPr>
        <w:spacing w:after="0" w:line="240" w:lineRule="auto"/>
      </w:pPr>
      <w:r>
        <w:t xml:space="preserve">The fields around the Retreat towards the South East and West of </w:t>
      </w:r>
      <w:proofErr w:type="spellStart"/>
      <w:r>
        <w:t>Saddlemakers</w:t>
      </w:r>
      <w:proofErr w:type="spellEnd"/>
      <w:r>
        <w:t xml:space="preserve"> Lane where many people walk, ride, cycle, run and enjoy the countryside.</w:t>
      </w:r>
    </w:p>
    <w:p w14:paraId="33C3495E" w14:textId="77777777" w:rsidR="007E37CA" w:rsidRPr="00F053F7" w:rsidRDefault="007E37CA" w:rsidP="007E37CA"/>
    <w:p w14:paraId="65E267CC" w14:textId="77777777" w:rsidR="007E37CA" w:rsidRDefault="007E37CA" w:rsidP="007E37CA"/>
    <w:p w14:paraId="39B4F658" w14:textId="77777777" w:rsidR="007E37CA" w:rsidRDefault="007E37CA" w:rsidP="007E37CA">
      <w:pPr>
        <w:rPr>
          <w:b/>
          <w:sz w:val="32"/>
          <w:szCs w:val="32"/>
          <w:u w:val="single"/>
        </w:rPr>
      </w:pPr>
    </w:p>
    <w:p w14:paraId="6E5B63C2" w14:textId="77777777" w:rsidR="007E37CA" w:rsidRDefault="007E37CA" w:rsidP="007E37CA">
      <w:pPr>
        <w:rPr>
          <w:b/>
          <w:sz w:val="32"/>
          <w:szCs w:val="32"/>
          <w:u w:val="single"/>
        </w:rPr>
      </w:pPr>
    </w:p>
    <w:p w14:paraId="430F08DB" w14:textId="77777777" w:rsidR="007E37CA" w:rsidRPr="00487201" w:rsidRDefault="007E37CA" w:rsidP="007E37CA">
      <w:pPr>
        <w:rPr>
          <w:b/>
          <w:sz w:val="32"/>
          <w:szCs w:val="32"/>
          <w:u w:val="single"/>
        </w:rPr>
      </w:pPr>
      <w:r w:rsidRPr="00487201">
        <w:rPr>
          <w:b/>
          <w:sz w:val="32"/>
          <w:szCs w:val="32"/>
          <w:u w:val="single"/>
        </w:rPr>
        <w:t>Specific buildings of character to be protected</w:t>
      </w:r>
    </w:p>
    <w:p w14:paraId="32D38B4E" w14:textId="77777777" w:rsidR="007E37CA" w:rsidRDefault="007E37CA" w:rsidP="007E37CA"/>
    <w:p w14:paraId="78940FB1" w14:textId="77777777" w:rsidR="007E37CA" w:rsidRDefault="007E37CA" w:rsidP="007E37CA">
      <w:r w:rsidRPr="00E13364">
        <w:rPr>
          <w:b/>
        </w:rPr>
        <w:t>25%</w:t>
      </w:r>
      <w:r>
        <w:t xml:space="preserve"> want to protect St Andrews Church</w:t>
      </w:r>
    </w:p>
    <w:p w14:paraId="632AE9C4" w14:textId="77777777" w:rsidR="007E37CA" w:rsidRDefault="007E37CA" w:rsidP="007E37CA">
      <w:pPr>
        <w:rPr>
          <w:b/>
        </w:rPr>
      </w:pPr>
    </w:p>
    <w:p w14:paraId="0056F6C6" w14:textId="77777777" w:rsidR="007E37CA" w:rsidRDefault="007E37CA" w:rsidP="007E37CA">
      <w:r w:rsidRPr="00E13364">
        <w:rPr>
          <w:b/>
        </w:rPr>
        <w:t>23%</w:t>
      </w:r>
      <w:r>
        <w:t xml:space="preserve"> want to protect Melton Old Church</w:t>
      </w:r>
    </w:p>
    <w:p w14:paraId="2345B2FE" w14:textId="77777777" w:rsidR="007E37CA" w:rsidRDefault="007E37CA" w:rsidP="007E37CA">
      <w:pPr>
        <w:rPr>
          <w:b/>
        </w:rPr>
      </w:pPr>
    </w:p>
    <w:p w14:paraId="43F0826E" w14:textId="77777777" w:rsidR="007E37CA" w:rsidRDefault="007E37CA" w:rsidP="007E37CA">
      <w:r w:rsidRPr="00E13364">
        <w:rPr>
          <w:b/>
        </w:rPr>
        <w:t>9%</w:t>
      </w:r>
      <w:r>
        <w:t xml:space="preserve"> want to protect the </w:t>
      </w:r>
      <w:proofErr w:type="spellStart"/>
      <w:r>
        <w:t>Burness</w:t>
      </w:r>
      <w:proofErr w:type="spellEnd"/>
      <w:r>
        <w:t xml:space="preserve"> Parish Rooms</w:t>
      </w:r>
    </w:p>
    <w:p w14:paraId="7CC89B1C" w14:textId="77777777" w:rsidR="007E37CA" w:rsidRDefault="007E37CA" w:rsidP="007E37CA">
      <w:pPr>
        <w:rPr>
          <w:b/>
        </w:rPr>
      </w:pPr>
    </w:p>
    <w:p w14:paraId="36F3899E" w14:textId="77777777" w:rsidR="007E37CA" w:rsidRDefault="007E37CA" w:rsidP="007E37CA">
      <w:r w:rsidRPr="00E13364">
        <w:rPr>
          <w:b/>
        </w:rPr>
        <w:t>6%</w:t>
      </w:r>
      <w:r>
        <w:t xml:space="preserve"> want to protect the Station</w:t>
      </w:r>
    </w:p>
    <w:p w14:paraId="37F34366" w14:textId="77777777" w:rsidR="007E37CA" w:rsidRDefault="007E37CA" w:rsidP="007E37CA">
      <w:pPr>
        <w:rPr>
          <w:b/>
        </w:rPr>
      </w:pPr>
    </w:p>
    <w:p w14:paraId="0A6D6119" w14:textId="77777777" w:rsidR="007E37CA" w:rsidRDefault="007E37CA" w:rsidP="007E37CA">
      <w:r w:rsidRPr="00E13364">
        <w:rPr>
          <w:b/>
        </w:rPr>
        <w:t>5%</w:t>
      </w:r>
      <w:r>
        <w:t xml:space="preserve"> want to protect the old Houses on The Street</w:t>
      </w:r>
    </w:p>
    <w:p w14:paraId="2132A2AC" w14:textId="77777777" w:rsidR="007E37CA" w:rsidRDefault="007E37CA" w:rsidP="007E37CA">
      <w:pPr>
        <w:rPr>
          <w:b/>
        </w:rPr>
      </w:pPr>
    </w:p>
    <w:p w14:paraId="2E9768DE" w14:textId="77777777" w:rsidR="007E37CA" w:rsidRDefault="007E37CA" w:rsidP="007E37CA">
      <w:r w:rsidRPr="00E13364">
        <w:rPr>
          <w:b/>
        </w:rPr>
        <w:t>5%</w:t>
      </w:r>
      <w:r>
        <w:t xml:space="preserve"> want to protect The Coach and Horses pub</w:t>
      </w:r>
    </w:p>
    <w:p w14:paraId="019ED1F6" w14:textId="77777777" w:rsidR="007E37CA" w:rsidRDefault="007E37CA" w:rsidP="007E37CA">
      <w:pPr>
        <w:rPr>
          <w:b/>
        </w:rPr>
      </w:pPr>
    </w:p>
    <w:p w14:paraId="44E97E84" w14:textId="77777777" w:rsidR="007E37CA" w:rsidRDefault="007E37CA" w:rsidP="007E37CA">
      <w:r w:rsidRPr="00E13364">
        <w:rPr>
          <w:b/>
        </w:rPr>
        <w:t>4%</w:t>
      </w:r>
      <w:r>
        <w:t xml:space="preserve"> want to protect the Chapel at St </w:t>
      </w:r>
      <w:proofErr w:type="spellStart"/>
      <w:r>
        <w:t>Audreys</w:t>
      </w:r>
      <w:proofErr w:type="spellEnd"/>
    </w:p>
    <w:p w14:paraId="4CA777FA" w14:textId="77777777" w:rsidR="007E37CA" w:rsidRDefault="007E37CA" w:rsidP="007E37CA"/>
    <w:p w14:paraId="780ABD71" w14:textId="77777777" w:rsidR="006B1569" w:rsidRDefault="006B1569" w:rsidP="007E37CA">
      <w:pPr>
        <w:rPr>
          <w:u w:val="single"/>
        </w:rPr>
      </w:pPr>
    </w:p>
    <w:p w14:paraId="4F129C73" w14:textId="77777777" w:rsidR="006B1569" w:rsidRDefault="006B1569" w:rsidP="007E37CA">
      <w:pPr>
        <w:rPr>
          <w:u w:val="single"/>
        </w:rPr>
      </w:pPr>
    </w:p>
    <w:p w14:paraId="4FB297F2" w14:textId="77777777" w:rsidR="007E37CA" w:rsidRPr="00E13364" w:rsidRDefault="007E37CA" w:rsidP="007E37CA">
      <w:pPr>
        <w:rPr>
          <w:u w:val="single"/>
        </w:rPr>
      </w:pPr>
      <w:r w:rsidRPr="00E13364">
        <w:rPr>
          <w:u w:val="single"/>
        </w:rPr>
        <w:lastRenderedPageBreak/>
        <w:t>Others mentioned were:</w:t>
      </w:r>
    </w:p>
    <w:p w14:paraId="117C0EDC" w14:textId="77777777" w:rsidR="007E37CA" w:rsidRDefault="007E37CA" w:rsidP="007E37CA"/>
    <w:p w14:paraId="5F52CFA2" w14:textId="77777777" w:rsidR="007E37CA" w:rsidRDefault="007E37CA" w:rsidP="007E37CA">
      <w:pPr>
        <w:pStyle w:val="ListParagraph"/>
        <w:numPr>
          <w:ilvl w:val="0"/>
          <w:numId w:val="68"/>
        </w:numPr>
        <w:spacing w:after="0" w:line="240" w:lineRule="auto"/>
      </w:pPr>
      <w:r>
        <w:t>All old houses of character</w:t>
      </w:r>
    </w:p>
    <w:p w14:paraId="06F45F29" w14:textId="77777777" w:rsidR="007E37CA" w:rsidRDefault="007E37CA" w:rsidP="007E37CA">
      <w:pPr>
        <w:pStyle w:val="ListParagraph"/>
        <w:numPr>
          <w:ilvl w:val="0"/>
          <w:numId w:val="68"/>
        </w:numPr>
        <w:spacing w:after="0" w:line="240" w:lineRule="auto"/>
      </w:pPr>
      <w:proofErr w:type="spellStart"/>
      <w:r>
        <w:t>Lindos</w:t>
      </w:r>
      <w:proofErr w:type="spellEnd"/>
      <w:r>
        <w:t xml:space="preserve"> Centre</w:t>
      </w:r>
    </w:p>
    <w:p w14:paraId="67F34B2F" w14:textId="77777777" w:rsidR="007E37CA" w:rsidRDefault="007E37CA" w:rsidP="007E37CA">
      <w:pPr>
        <w:pStyle w:val="ListParagraph"/>
        <w:numPr>
          <w:ilvl w:val="0"/>
          <w:numId w:val="68"/>
        </w:numPr>
        <w:spacing w:after="0" w:line="240" w:lineRule="auto"/>
      </w:pPr>
      <w:r>
        <w:t>Whitwell House</w:t>
      </w:r>
    </w:p>
    <w:p w14:paraId="7B98391D" w14:textId="77777777" w:rsidR="007E37CA" w:rsidRDefault="007E37CA" w:rsidP="007E37CA">
      <w:pPr>
        <w:pStyle w:val="ListParagraph"/>
        <w:numPr>
          <w:ilvl w:val="0"/>
          <w:numId w:val="68"/>
        </w:numPr>
        <w:spacing w:after="0" w:line="240" w:lineRule="auto"/>
      </w:pPr>
      <w:r w:rsidRPr="000C22B8">
        <w:t>Houses on Yarmou</w:t>
      </w:r>
      <w:r>
        <w:t>th Road in CA brick</w:t>
      </w:r>
    </w:p>
    <w:p w14:paraId="19D41515" w14:textId="77777777" w:rsidR="007E37CA" w:rsidRDefault="007E37CA" w:rsidP="007E37CA">
      <w:pPr>
        <w:pStyle w:val="ListParagraph"/>
        <w:numPr>
          <w:ilvl w:val="0"/>
          <w:numId w:val="68"/>
        </w:numPr>
        <w:spacing w:after="0" w:line="240" w:lineRule="auto"/>
      </w:pPr>
      <w:r>
        <w:t>The Council Offices</w:t>
      </w:r>
    </w:p>
    <w:p w14:paraId="783990BB" w14:textId="77777777" w:rsidR="007E37CA" w:rsidRDefault="007E37CA" w:rsidP="007E37CA">
      <w:pPr>
        <w:pStyle w:val="ListParagraph"/>
        <w:numPr>
          <w:ilvl w:val="0"/>
          <w:numId w:val="68"/>
        </w:numPr>
        <w:spacing w:after="0" w:line="240" w:lineRule="auto"/>
      </w:pPr>
      <w:r>
        <w:t>Decoy House</w:t>
      </w:r>
    </w:p>
    <w:p w14:paraId="5372486C" w14:textId="77777777" w:rsidR="007E37CA" w:rsidRDefault="007E37CA" w:rsidP="007E37CA">
      <w:pPr>
        <w:pStyle w:val="ListParagraph"/>
        <w:numPr>
          <w:ilvl w:val="0"/>
          <w:numId w:val="68"/>
        </w:numPr>
        <w:spacing w:after="0" w:line="240" w:lineRule="auto"/>
      </w:pPr>
      <w:proofErr w:type="spellStart"/>
      <w:r>
        <w:t>Foxborough</w:t>
      </w:r>
      <w:proofErr w:type="spellEnd"/>
      <w:r>
        <w:t xml:space="preserve"> House</w:t>
      </w:r>
    </w:p>
    <w:p w14:paraId="6251460D" w14:textId="77777777" w:rsidR="007E37CA" w:rsidRDefault="007E37CA" w:rsidP="007E37CA">
      <w:pPr>
        <w:pStyle w:val="ListParagraph"/>
        <w:numPr>
          <w:ilvl w:val="0"/>
          <w:numId w:val="68"/>
        </w:numPr>
        <w:spacing w:after="0" w:line="240" w:lineRule="auto"/>
      </w:pPr>
      <w:r>
        <w:t>Melton Lodge</w:t>
      </w:r>
    </w:p>
    <w:p w14:paraId="62F9535C" w14:textId="77777777" w:rsidR="007E37CA" w:rsidRDefault="007E37CA" w:rsidP="007E37CA">
      <w:pPr>
        <w:pStyle w:val="ListParagraph"/>
        <w:numPr>
          <w:ilvl w:val="0"/>
          <w:numId w:val="68"/>
        </w:numPr>
        <w:spacing w:after="0" w:line="240" w:lineRule="auto"/>
      </w:pPr>
      <w:r>
        <w:t>Long Springs</w:t>
      </w:r>
    </w:p>
    <w:p w14:paraId="11FFED2E" w14:textId="77777777" w:rsidR="007E37CA" w:rsidRDefault="007E37CA" w:rsidP="007E37CA">
      <w:pPr>
        <w:pStyle w:val="ListParagraph"/>
        <w:numPr>
          <w:ilvl w:val="0"/>
          <w:numId w:val="68"/>
        </w:numPr>
        <w:spacing w:after="0" w:line="240" w:lineRule="auto"/>
      </w:pPr>
      <w:r>
        <w:t>Melton Grange</w:t>
      </w:r>
    </w:p>
    <w:p w14:paraId="223AC1BF" w14:textId="77777777" w:rsidR="007E37CA" w:rsidRDefault="007E37CA" w:rsidP="007E37CA">
      <w:pPr>
        <w:pStyle w:val="ListParagraph"/>
        <w:numPr>
          <w:ilvl w:val="0"/>
          <w:numId w:val="68"/>
        </w:numPr>
        <w:spacing w:after="0" w:line="240" w:lineRule="auto"/>
      </w:pPr>
      <w:r>
        <w:t>Archway House</w:t>
      </w:r>
    </w:p>
    <w:p w14:paraId="43279387" w14:textId="77777777" w:rsidR="007E37CA" w:rsidRDefault="007E37CA" w:rsidP="007E37CA">
      <w:pPr>
        <w:pStyle w:val="ListParagraph"/>
        <w:numPr>
          <w:ilvl w:val="0"/>
          <w:numId w:val="68"/>
        </w:numPr>
        <w:spacing w:after="0" w:line="240" w:lineRule="auto"/>
      </w:pPr>
      <w:r>
        <w:t>Fish and Chip Shop</w:t>
      </w:r>
    </w:p>
    <w:p w14:paraId="60538565" w14:textId="77777777" w:rsidR="007E37CA" w:rsidRDefault="007E37CA" w:rsidP="007E37CA">
      <w:pPr>
        <w:pStyle w:val="ListParagraph"/>
        <w:numPr>
          <w:ilvl w:val="0"/>
          <w:numId w:val="68"/>
        </w:numPr>
        <w:spacing w:after="0" w:line="240" w:lineRule="auto"/>
      </w:pPr>
      <w:r>
        <w:t>Melton Meade</w:t>
      </w:r>
    </w:p>
    <w:p w14:paraId="7F316E58" w14:textId="77777777" w:rsidR="007E37CA" w:rsidRDefault="007E37CA" w:rsidP="007E37CA">
      <w:pPr>
        <w:pStyle w:val="ListParagraph"/>
        <w:numPr>
          <w:ilvl w:val="0"/>
          <w:numId w:val="68"/>
        </w:numPr>
        <w:spacing w:after="0" w:line="240" w:lineRule="auto"/>
      </w:pPr>
      <w:r>
        <w:t>Primary School</w:t>
      </w:r>
    </w:p>
    <w:p w14:paraId="2663336F" w14:textId="77777777" w:rsidR="007E37CA" w:rsidRDefault="007E37CA" w:rsidP="007E37CA">
      <w:pPr>
        <w:pStyle w:val="ListParagraph"/>
        <w:numPr>
          <w:ilvl w:val="0"/>
          <w:numId w:val="68"/>
        </w:numPr>
        <w:spacing w:after="0" w:line="240" w:lineRule="auto"/>
      </w:pPr>
      <w:r>
        <w:t xml:space="preserve">St </w:t>
      </w:r>
      <w:proofErr w:type="spellStart"/>
      <w:r>
        <w:t>Audreys</w:t>
      </w:r>
      <w:proofErr w:type="spellEnd"/>
      <w:r>
        <w:t xml:space="preserve"> Hospital</w:t>
      </w:r>
    </w:p>
    <w:p w14:paraId="46B900C4" w14:textId="77777777" w:rsidR="007E37CA" w:rsidRDefault="007E37CA" w:rsidP="007E37CA">
      <w:pPr>
        <w:pStyle w:val="ListParagraph"/>
        <w:numPr>
          <w:ilvl w:val="0"/>
          <w:numId w:val="68"/>
        </w:numPr>
        <w:spacing w:after="0" w:line="240" w:lineRule="auto"/>
      </w:pPr>
      <w:r>
        <w:t>Phyllis Memorial Home</w:t>
      </w:r>
    </w:p>
    <w:p w14:paraId="425F3811" w14:textId="77777777" w:rsidR="007E37CA" w:rsidRDefault="007E37CA" w:rsidP="007E37CA">
      <w:pPr>
        <w:pStyle w:val="ListParagraph"/>
        <w:numPr>
          <w:ilvl w:val="0"/>
          <w:numId w:val="68"/>
        </w:numPr>
        <w:spacing w:after="0" w:line="240" w:lineRule="auto"/>
      </w:pPr>
      <w:r>
        <w:t xml:space="preserve">The Beeches, </w:t>
      </w:r>
      <w:proofErr w:type="spellStart"/>
      <w:r>
        <w:t>McColls</w:t>
      </w:r>
      <w:proofErr w:type="spellEnd"/>
    </w:p>
    <w:p w14:paraId="59F6CE59" w14:textId="77777777" w:rsidR="007E37CA" w:rsidRDefault="007E37CA" w:rsidP="007E37CA">
      <w:pPr>
        <w:pStyle w:val="ListParagraph"/>
        <w:numPr>
          <w:ilvl w:val="0"/>
          <w:numId w:val="68"/>
        </w:numPr>
        <w:spacing w:after="0" w:line="240" w:lineRule="auto"/>
      </w:pPr>
      <w:r>
        <w:t>Old School House</w:t>
      </w:r>
    </w:p>
    <w:p w14:paraId="6C5714EE" w14:textId="77777777" w:rsidR="007E37CA" w:rsidRDefault="007E37CA" w:rsidP="007E37CA">
      <w:pPr>
        <w:pStyle w:val="ListParagraph"/>
        <w:numPr>
          <w:ilvl w:val="0"/>
          <w:numId w:val="68"/>
        </w:numPr>
        <w:spacing w:after="0" w:line="240" w:lineRule="auto"/>
      </w:pPr>
      <w:proofErr w:type="spellStart"/>
      <w:r>
        <w:t>Wilford</w:t>
      </w:r>
      <w:proofErr w:type="spellEnd"/>
      <w:r>
        <w:t xml:space="preserve"> Bridge Pub</w:t>
      </w:r>
    </w:p>
    <w:p w14:paraId="63CADE2D" w14:textId="77777777" w:rsidR="007E37CA" w:rsidRDefault="007E37CA" w:rsidP="007E37CA">
      <w:pPr>
        <w:pStyle w:val="ListParagraph"/>
        <w:numPr>
          <w:ilvl w:val="0"/>
          <w:numId w:val="68"/>
        </w:numPr>
        <w:spacing w:after="0" w:line="240" w:lineRule="auto"/>
      </w:pPr>
      <w:r w:rsidRPr="000C22B8">
        <w:t>Tu</w:t>
      </w:r>
      <w:r>
        <w:t>rnpike House</w:t>
      </w:r>
    </w:p>
    <w:p w14:paraId="78BA5DF4" w14:textId="77777777" w:rsidR="007E37CA" w:rsidRDefault="007E37CA" w:rsidP="007E37CA">
      <w:pPr>
        <w:pStyle w:val="ListParagraph"/>
        <w:numPr>
          <w:ilvl w:val="0"/>
          <w:numId w:val="68"/>
        </w:numPr>
        <w:spacing w:after="0" w:line="240" w:lineRule="auto"/>
      </w:pPr>
      <w:r w:rsidRPr="000C22B8">
        <w:t xml:space="preserve">Water Tower at St </w:t>
      </w:r>
      <w:proofErr w:type="spellStart"/>
      <w:r w:rsidRPr="000C22B8">
        <w:t>Audrey</w:t>
      </w:r>
      <w:r>
        <w:t>s</w:t>
      </w:r>
      <w:proofErr w:type="spellEnd"/>
    </w:p>
    <w:p w14:paraId="20B35247" w14:textId="77777777" w:rsidR="007E37CA" w:rsidRDefault="007E37CA" w:rsidP="007E37CA">
      <w:pPr>
        <w:pStyle w:val="ListParagraph"/>
        <w:numPr>
          <w:ilvl w:val="0"/>
          <w:numId w:val="68"/>
        </w:numPr>
        <w:spacing w:after="0" w:line="240" w:lineRule="auto"/>
      </w:pPr>
      <w:r w:rsidRPr="000C22B8">
        <w:t>Cedar House</w:t>
      </w:r>
    </w:p>
    <w:p w14:paraId="1A68325B" w14:textId="77777777" w:rsidR="007E37CA" w:rsidRDefault="007E37CA" w:rsidP="007E37CA"/>
    <w:p w14:paraId="2A608841" w14:textId="77777777" w:rsidR="007E37CA" w:rsidRDefault="007E37CA" w:rsidP="007E37CA">
      <w:r>
        <w:rPr>
          <w:noProof/>
          <w:lang w:val="en-US"/>
        </w:rPr>
        <w:drawing>
          <wp:inline distT="0" distB="0" distL="0" distR="0" wp14:anchorId="6EE3A593" wp14:editId="2E53E221">
            <wp:extent cx="5270500" cy="3074670"/>
            <wp:effectExtent l="25400" t="0" r="12700" b="24130"/>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457EC1F" w14:textId="77777777" w:rsidR="007E37CA" w:rsidRDefault="007E37CA" w:rsidP="007E37CA"/>
    <w:p w14:paraId="4C0A382E" w14:textId="77777777" w:rsidR="007E37CA" w:rsidRDefault="007E37CA" w:rsidP="007E37CA">
      <w:r>
        <w:rPr>
          <w:noProof/>
          <w:lang w:val="en-US"/>
        </w:rPr>
        <w:lastRenderedPageBreak/>
        <w:drawing>
          <wp:inline distT="0" distB="0" distL="0" distR="0" wp14:anchorId="6316CADA" wp14:editId="7C70F63E">
            <wp:extent cx="5270500" cy="3074670"/>
            <wp:effectExtent l="0" t="0" r="12700" b="2413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F1A0B29" w14:textId="77777777" w:rsidR="007E37CA" w:rsidRDefault="007E37CA" w:rsidP="007E37CA"/>
    <w:p w14:paraId="652B048D" w14:textId="77777777" w:rsidR="007E37CA" w:rsidRDefault="007E37CA" w:rsidP="007E37CA">
      <w:r w:rsidRPr="008B71E4">
        <w:rPr>
          <w:b/>
        </w:rPr>
        <w:t>65.3%</w:t>
      </w:r>
      <w:r>
        <w:t xml:space="preserve"> agreed that ‘something else’ should be done with the green space opposite </w:t>
      </w:r>
      <w:proofErr w:type="spellStart"/>
      <w:r>
        <w:t>McColls</w:t>
      </w:r>
      <w:proofErr w:type="spellEnd"/>
      <w:r>
        <w:t>.</w:t>
      </w:r>
    </w:p>
    <w:p w14:paraId="3E5A7B33" w14:textId="77777777" w:rsidR="007E37CA" w:rsidRDefault="007E37CA" w:rsidP="007E37CA"/>
    <w:p w14:paraId="30353589" w14:textId="77777777" w:rsidR="007E37CA" w:rsidRDefault="007E37CA" w:rsidP="007E37CA">
      <w:r w:rsidRPr="008B71E4">
        <w:rPr>
          <w:b/>
        </w:rPr>
        <w:t>34.7%</w:t>
      </w:r>
      <w:r>
        <w:t xml:space="preserve"> did not think anything else should be done.</w:t>
      </w:r>
    </w:p>
    <w:p w14:paraId="045392BA" w14:textId="77777777" w:rsidR="007E37CA" w:rsidRDefault="007E37CA" w:rsidP="007E37CA">
      <w:r w:rsidRPr="00CA7A35">
        <w:rPr>
          <w:noProof/>
          <w:lang w:val="en-US"/>
        </w:rPr>
        <w:lastRenderedPageBreak/>
        <w:drawing>
          <wp:inline distT="0" distB="0" distL="0" distR="0" wp14:anchorId="14A39BB1" wp14:editId="63988FD1">
            <wp:extent cx="5270500" cy="6286500"/>
            <wp:effectExtent l="0" t="0" r="12700" b="1270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30A7C4" w14:textId="77777777" w:rsidR="007E37CA" w:rsidRDefault="007E37CA" w:rsidP="007E37CA"/>
    <w:p w14:paraId="06A0B48B" w14:textId="77777777" w:rsidR="007E37CA" w:rsidRDefault="007E37CA" w:rsidP="007E37CA"/>
    <w:p w14:paraId="5E3ADDA9" w14:textId="77777777" w:rsidR="007E37CA" w:rsidRDefault="007E37CA" w:rsidP="007E37CA">
      <w:r>
        <w:rPr>
          <w:noProof/>
          <w:lang w:val="en-US"/>
        </w:rPr>
        <w:lastRenderedPageBreak/>
        <w:drawing>
          <wp:inline distT="0" distB="0" distL="0" distR="0" wp14:anchorId="6ED23FCE" wp14:editId="12E6BDD8">
            <wp:extent cx="5270500" cy="5943600"/>
            <wp:effectExtent l="0" t="0" r="12700" b="25400"/>
            <wp:docPr id="176" name="Chart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35679D5" w14:textId="77777777" w:rsidR="007E37CA" w:rsidRDefault="007E37CA" w:rsidP="007E37CA"/>
    <w:p w14:paraId="778CA742" w14:textId="77777777" w:rsidR="007E37CA" w:rsidRDefault="007E37CA" w:rsidP="007E37CA">
      <w:r w:rsidRPr="00092511">
        <w:rPr>
          <w:b/>
        </w:rPr>
        <w:t>67%</w:t>
      </w:r>
      <w:r>
        <w:t xml:space="preserve"> felt that Design Guidance should be attributed to </w:t>
      </w:r>
      <w:r w:rsidRPr="009B0D67">
        <w:rPr>
          <w:b/>
        </w:rPr>
        <w:t>ALL AREAS</w:t>
      </w:r>
      <w:r>
        <w:t xml:space="preserve"> of Melton and for any new development.</w:t>
      </w:r>
    </w:p>
    <w:p w14:paraId="69F988BC" w14:textId="77777777" w:rsidR="007E37CA" w:rsidRDefault="007E37CA" w:rsidP="007E37CA"/>
    <w:p w14:paraId="24FF7495" w14:textId="77777777" w:rsidR="007E37CA" w:rsidRDefault="007E37CA" w:rsidP="007E37CA">
      <w:r>
        <w:t>The following chart shows the types of guidance people feel should be written into the Neighbourhood Plan.</w:t>
      </w:r>
    </w:p>
    <w:p w14:paraId="77283B43" w14:textId="77777777" w:rsidR="007E37CA" w:rsidRDefault="007E37CA" w:rsidP="007E37CA">
      <w:r>
        <w:rPr>
          <w:noProof/>
          <w:lang w:val="en-US"/>
        </w:rPr>
        <w:lastRenderedPageBreak/>
        <w:drawing>
          <wp:inline distT="0" distB="0" distL="0" distR="0" wp14:anchorId="390DD29F" wp14:editId="6255FEB8">
            <wp:extent cx="5270500" cy="8572500"/>
            <wp:effectExtent l="0" t="0" r="12700" b="12700"/>
            <wp:docPr id="177" name="Chart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D766FF3" w14:textId="77777777" w:rsidR="007E37CA" w:rsidRDefault="007E37CA" w:rsidP="007E37CA"/>
    <w:p w14:paraId="23B1ABCC" w14:textId="77777777" w:rsidR="007E37CA" w:rsidRDefault="007E37CA" w:rsidP="007E37CA">
      <w:r>
        <w:rPr>
          <w:noProof/>
          <w:lang w:val="en-US"/>
        </w:rPr>
        <w:drawing>
          <wp:inline distT="0" distB="0" distL="0" distR="0" wp14:anchorId="1819B455" wp14:editId="2D27F267">
            <wp:extent cx="5270500" cy="3074670"/>
            <wp:effectExtent l="0" t="0" r="12700" b="2413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21887E0" w14:textId="77777777" w:rsidR="007E37CA" w:rsidRDefault="007E37CA" w:rsidP="007E37CA"/>
    <w:p w14:paraId="32218341" w14:textId="77777777" w:rsidR="007E37CA" w:rsidRPr="00DB6C29" w:rsidRDefault="007E37CA" w:rsidP="007E37CA">
      <w:pPr>
        <w:rPr>
          <w:b/>
          <w:u w:val="single"/>
        </w:rPr>
      </w:pPr>
      <w:r w:rsidRPr="00DB6C29">
        <w:rPr>
          <w:b/>
          <w:u w:val="single"/>
        </w:rPr>
        <w:t>Under OTHER:</w:t>
      </w:r>
    </w:p>
    <w:p w14:paraId="4AB51739" w14:textId="77777777" w:rsidR="007E37CA" w:rsidRDefault="007E37CA" w:rsidP="007E37CA"/>
    <w:p w14:paraId="2048D1E8" w14:textId="77777777" w:rsidR="007E37CA" w:rsidRDefault="007E37CA" w:rsidP="007E37CA">
      <w:pPr>
        <w:pStyle w:val="ListParagraph"/>
        <w:numPr>
          <w:ilvl w:val="0"/>
          <w:numId w:val="60"/>
        </w:numPr>
        <w:spacing w:after="0" w:line="240" w:lineRule="auto"/>
      </w:pPr>
      <w:r>
        <w:t>Protection of Open Farmland</w:t>
      </w:r>
    </w:p>
    <w:p w14:paraId="24A96FD9" w14:textId="77777777" w:rsidR="007E37CA" w:rsidRDefault="007E37CA" w:rsidP="007E37CA">
      <w:pPr>
        <w:pStyle w:val="ListParagraph"/>
        <w:numPr>
          <w:ilvl w:val="0"/>
          <w:numId w:val="60"/>
        </w:numPr>
        <w:spacing w:after="0" w:line="240" w:lineRule="auto"/>
      </w:pPr>
      <w:r>
        <w:t>Protection of Endangered species</w:t>
      </w:r>
    </w:p>
    <w:p w14:paraId="1334A503" w14:textId="77777777" w:rsidR="007E37CA" w:rsidRDefault="007E37CA" w:rsidP="007E37CA">
      <w:pPr>
        <w:pStyle w:val="ListParagraph"/>
        <w:numPr>
          <w:ilvl w:val="0"/>
          <w:numId w:val="60"/>
        </w:numPr>
        <w:spacing w:after="0" w:line="240" w:lineRule="auto"/>
      </w:pPr>
      <w:r>
        <w:t>Protection of River Bank and riverbank improvement policies i.e. more seating</w:t>
      </w:r>
    </w:p>
    <w:p w14:paraId="65AB1B03" w14:textId="77777777" w:rsidR="007E37CA" w:rsidRDefault="007E37CA" w:rsidP="007E37CA">
      <w:pPr>
        <w:pStyle w:val="ListParagraph"/>
        <w:numPr>
          <w:ilvl w:val="0"/>
          <w:numId w:val="60"/>
        </w:numPr>
        <w:spacing w:after="0" w:line="240" w:lineRule="auto"/>
      </w:pPr>
      <w:r>
        <w:t>Protection of green-field sites. Build on brownfield only.</w:t>
      </w:r>
    </w:p>
    <w:p w14:paraId="70382165" w14:textId="77777777" w:rsidR="007E37CA" w:rsidRDefault="007E37CA" w:rsidP="007E37CA">
      <w:pPr>
        <w:pStyle w:val="ListParagraph"/>
        <w:numPr>
          <w:ilvl w:val="0"/>
          <w:numId w:val="60"/>
        </w:numPr>
        <w:spacing w:after="0" w:line="240" w:lineRule="auto"/>
      </w:pPr>
      <w:r>
        <w:t>Protection of Physical Limits Boundary</w:t>
      </w:r>
    </w:p>
    <w:p w14:paraId="346621B1" w14:textId="77777777" w:rsidR="007E37CA" w:rsidRDefault="007E37CA" w:rsidP="007E37CA">
      <w:pPr>
        <w:pStyle w:val="ListParagraph"/>
        <w:numPr>
          <w:ilvl w:val="0"/>
          <w:numId w:val="60"/>
        </w:numPr>
        <w:spacing w:after="0" w:line="240" w:lineRule="auto"/>
      </w:pPr>
      <w:r>
        <w:t>Protection of Beautiful Views</w:t>
      </w:r>
    </w:p>
    <w:p w14:paraId="4D2762D5" w14:textId="77777777" w:rsidR="007E37CA" w:rsidRDefault="007E37CA" w:rsidP="007E37CA">
      <w:pPr>
        <w:pStyle w:val="ListParagraph"/>
        <w:numPr>
          <w:ilvl w:val="0"/>
          <w:numId w:val="60"/>
        </w:numPr>
        <w:spacing w:after="0" w:line="240" w:lineRule="auto"/>
      </w:pPr>
      <w:r>
        <w:t>Preservation / Improvement to the AONB gateway</w:t>
      </w:r>
    </w:p>
    <w:p w14:paraId="7B0775EB" w14:textId="77777777" w:rsidR="007E37CA" w:rsidRDefault="007E37CA" w:rsidP="007E37CA"/>
    <w:p w14:paraId="6843B1D4" w14:textId="77777777" w:rsidR="007E37CA" w:rsidRDefault="007E37CA" w:rsidP="007E37CA"/>
    <w:p w14:paraId="0809FCCB" w14:textId="77777777" w:rsidR="007E37CA" w:rsidRDefault="007E37CA" w:rsidP="007E37CA">
      <w:r>
        <w:rPr>
          <w:noProof/>
          <w:lang w:val="en-US"/>
        </w:rPr>
        <w:lastRenderedPageBreak/>
        <w:drawing>
          <wp:inline distT="0" distB="0" distL="0" distR="0" wp14:anchorId="708B24DE" wp14:editId="2512557B">
            <wp:extent cx="5270500" cy="7086600"/>
            <wp:effectExtent l="0" t="0" r="12700" b="25400"/>
            <wp:docPr id="179" name="Chart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233A502" w14:textId="77777777" w:rsidR="007E37CA" w:rsidRDefault="007E37CA" w:rsidP="007E37CA"/>
    <w:p w14:paraId="124DE61E" w14:textId="77777777" w:rsidR="007E37CA" w:rsidRDefault="007E37CA" w:rsidP="007E37CA">
      <w:r>
        <w:rPr>
          <w:noProof/>
          <w:lang w:val="en-US"/>
        </w:rPr>
        <w:lastRenderedPageBreak/>
        <w:drawing>
          <wp:inline distT="0" distB="0" distL="0" distR="0" wp14:anchorId="4B661AD6" wp14:editId="272064B4">
            <wp:extent cx="5270500" cy="5829300"/>
            <wp:effectExtent l="0" t="0" r="12700" b="12700"/>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181BCB4" w14:textId="77777777" w:rsidR="007E37CA" w:rsidRDefault="007E37CA" w:rsidP="007E37CA"/>
    <w:p w14:paraId="793131E2" w14:textId="77777777" w:rsidR="007E37CA" w:rsidRDefault="007E37CA" w:rsidP="007E37CA">
      <w:r>
        <w:rPr>
          <w:noProof/>
          <w:lang w:val="en-US"/>
        </w:rPr>
        <w:lastRenderedPageBreak/>
        <w:drawing>
          <wp:inline distT="0" distB="0" distL="0" distR="0" wp14:anchorId="20C40284" wp14:editId="1AA1537A">
            <wp:extent cx="5270500" cy="3074670"/>
            <wp:effectExtent l="0" t="0" r="12700" b="2413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F53ABE7" w14:textId="77777777" w:rsidR="007E37CA" w:rsidRDefault="007E37CA" w:rsidP="007E37CA"/>
    <w:p w14:paraId="77F6A00C" w14:textId="77777777" w:rsidR="007E37CA" w:rsidRDefault="007E37CA" w:rsidP="007E37CA">
      <w:r>
        <w:rPr>
          <w:noProof/>
          <w:lang w:val="en-US"/>
        </w:rPr>
        <w:drawing>
          <wp:inline distT="0" distB="0" distL="0" distR="0" wp14:anchorId="3A0C3AC6" wp14:editId="02379467">
            <wp:extent cx="5481320" cy="4147820"/>
            <wp:effectExtent l="0" t="0" r="30480" b="17780"/>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B66D230" w14:textId="77777777" w:rsidR="007E37CA" w:rsidRDefault="007E37CA" w:rsidP="007E37CA"/>
    <w:p w14:paraId="429A4F95" w14:textId="77777777" w:rsidR="007E37CA" w:rsidRDefault="007E37CA" w:rsidP="007E37CA">
      <w:r>
        <w:rPr>
          <w:noProof/>
          <w:lang w:val="en-US"/>
        </w:rPr>
        <w:lastRenderedPageBreak/>
        <w:drawing>
          <wp:inline distT="0" distB="0" distL="0" distR="0" wp14:anchorId="2944D80F" wp14:editId="51218A79">
            <wp:extent cx="5270500" cy="3074670"/>
            <wp:effectExtent l="0" t="0" r="12700" b="2413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4EBE04B" w14:textId="77777777" w:rsidR="007E37CA" w:rsidRDefault="007E37CA" w:rsidP="007E37CA"/>
    <w:p w14:paraId="58087CEE" w14:textId="77777777" w:rsidR="007E37CA" w:rsidRDefault="007E37CA" w:rsidP="007E37CA"/>
    <w:p w14:paraId="58AD8E93" w14:textId="77777777" w:rsidR="007E37CA" w:rsidRPr="00C45536" w:rsidRDefault="007E37CA" w:rsidP="007E37CA">
      <w:pPr>
        <w:rPr>
          <w:b/>
          <w:sz w:val="28"/>
          <w:szCs w:val="28"/>
          <w:u w:val="single"/>
        </w:rPr>
      </w:pPr>
      <w:r w:rsidRPr="00C45536">
        <w:rPr>
          <w:b/>
          <w:sz w:val="28"/>
          <w:szCs w:val="28"/>
          <w:u w:val="single"/>
        </w:rPr>
        <w:t>How can we improve the Playing Fields / Woods?</w:t>
      </w:r>
    </w:p>
    <w:p w14:paraId="15438E9F" w14:textId="77777777" w:rsidR="007E37CA" w:rsidRDefault="007E37CA" w:rsidP="007E37CA"/>
    <w:p w14:paraId="5BC32ED8" w14:textId="77777777" w:rsidR="007E37CA" w:rsidRDefault="007E37CA" w:rsidP="007E37CA"/>
    <w:p w14:paraId="69E90070" w14:textId="77777777" w:rsidR="007E37CA" w:rsidRDefault="007E37CA" w:rsidP="007E37CA">
      <w:r>
        <w:t>21% wanted to rebuild the Pavilion and make it into another Village Hall / Café with public loos.</w:t>
      </w:r>
    </w:p>
    <w:p w14:paraId="2AC2BF13" w14:textId="77777777" w:rsidR="007E37CA" w:rsidRDefault="007E37CA" w:rsidP="007E37CA"/>
    <w:p w14:paraId="0C291572" w14:textId="77777777" w:rsidR="007E37CA" w:rsidRDefault="007E37CA" w:rsidP="007E37CA">
      <w:r>
        <w:t>19% felt that they were fine as they are</w:t>
      </w:r>
    </w:p>
    <w:p w14:paraId="1F286C37" w14:textId="77777777" w:rsidR="007E37CA" w:rsidRDefault="007E37CA" w:rsidP="007E37CA"/>
    <w:p w14:paraId="6CCC3D7D" w14:textId="77777777" w:rsidR="007E37CA" w:rsidRDefault="007E37CA" w:rsidP="007E37CA">
      <w:r>
        <w:t>14% wanted the drainage issue to be sorted out</w:t>
      </w:r>
    </w:p>
    <w:p w14:paraId="725FD77F" w14:textId="77777777" w:rsidR="007E37CA" w:rsidRDefault="007E37CA" w:rsidP="007E37CA"/>
    <w:p w14:paraId="61DB2356" w14:textId="77777777" w:rsidR="007E37CA" w:rsidRDefault="007E37CA" w:rsidP="007E37CA">
      <w:r>
        <w:t>7% wanted more big community events like the fete</w:t>
      </w:r>
    </w:p>
    <w:p w14:paraId="2EE7925B" w14:textId="77777777" w:rsidR="007E37CA" w:rsidRDefault="007E37CA" w:rsidP="007E37CA"/>
    <w:p w14:paraId="04E6670F" w14:textId="77777777" w:rsidR="007E37CA" w:rsidRDefault="007E37CA" w:rsidP="007E37CA">
      <w:r>
        <w:t>6% wanted the footpaths in better condition</w:t>
      </w:r>
    </w:p>
    <w:p w14:paraId="160C4E31" w14:textId="77777777" w:rsidR="007E37CA" w:rsidRDefault="007E37CA" w:rsidP="007E37CA"/>
    <w:p w14:paraId="712079ED" w14:textId="77777777" w:rsidR="007E37CA" w:rsidRDefault="007E37CA" w:rsidP="007E37CA">
      <w:r>
        <w:t>6% wanted both these included in the Conservation Area</w:t>
      </w:r>
    </w:p>
    <w:p w14:paraId="05F267EC" w14:textId="77777777" w:rsidR="007E37CA" w:rsidRDefault="007E37CA" w:rsidP="007E37CA"/>
    <w:p w14:paraId="3F896EB9" w14:textId="77777777" w:rsidR="007E37CA" w:rsidRPr="00C45536" w:rsidRDefault="007E37CA" w:rsidP="007E37CA">
      <w:pPr>
        <w:rPr>
          <w:u w:val="single"/>
        </w:rPr>
      </w:pPr>
      <w:r w:rsidRPr="00C45536">
        <w:rPr>
          <w:u w:val="single"/>
        </w:rPr>
        <w:t>Other interesting suggestions were:</w:t>
      </w:r>
    </w:p>
    <w:p w14:paraId="16698C92" w14:textId="77777777" w:rsidR="007E37CA" w:rsidRDefault="007E37CA" w:rsidP="007E37CA"/>
    <w:p w14:paraId="6A427CF3" w14:textId="77777777" w:rsidR="007E37CA" w:rsidRDefault="007E37CA" w:rsidP="007E37CA">
      <w:pPr>
        <w:pStyle w:val="ListParagraph"/>
        <w:numPr>
          <w:ilvl w:val="0"/>
          <w:numId w:val="61"/>
        </w:numPr>
        <w:spacing w:after="0" w:line="240" w:lineRule="auto"/>
      </w:pPr>
      <w:r>
        <w:t>Circus, fun fair, cricket pitch, winter ice skating, musical picnics</w:t>
      </w:r>
    </w:p>
    <w:p w14:paraId="13C07429" w14:textId="77777777" w:rsidR="007E37CA" w:rsidRDefault="007E37CA" w:rsidP="007E37CA">
      <w:pPr>
        <w:pStyle w:val="ListParagraph"/>
        <w:numPr>
          <w:ilvl w:val="0"/>
          <w:numId w:val="61"/>
        </w:numPr>
        <w:spacing w:after="0" w:line="240" w:lineRule="auto"/>
      </w:pPr>
      <w:r>
        <w:t>Picnic tables relocated next to the children’s play area</w:t>
      </w:r>
    </w:p>
    <w:p w14:paraId="5935025D" w14:textId="77777777" w:rsidR="007E37CA" w:rsidRDefault="007E37CA" w:rsidP="007E37CA">
      <w:pPr>
        <w:pStyle w:val="ListParagraph"/>
        <w:numPr>
          <w:ilvl w:val="0"/>
          <w:numId w:val="61"/>
        </w:numPr>
        <w:spacing w:after="0" w:line="240" w:lineRule="auto"/>
      </w:pPr>
      <w:r>
        <w:t>Use half at the Woodbridge end for a modest housing development</w:t>
      </w:r>
    </w:p>
    <w:p w14:paraId="61A88FD6" w14:textId="77777777" w:rsidR="007E37CA" w:rsidRDefault="007E37CA" w:rsidP="007E37CA">
      <w:pPr>
        <w:pStyle w:val="ListParagraph"/>
        <w:numPr>
          <w:ilvl w:val="0"/>
          <w:numId w:val="61"/>
        </w:numPr>
        <w:spacing w:after="0" w:line="240" w:lineRule="auto"/>
      </w:pPr>
      <w:r>
        <w:t>Farmers Markets</w:t>
      </w:r>
    </w:p>
    <w:p w14:paraId="1AA2EDB8" w14:textId="77777777" w:rsidR="007E37CA" w:rsidRDefault="007E37CA" w:rsidP="007E37CA">
      <w:pPr>
        <w:pStyle w:val="ListParagraph"/>
        <w:numPr>
          <w:ilvl w:val="0"/>
          <w:numId w:val="61"/>
        </w:numPr>
        <w:spacing w:after="0" w:line="240" w:lineRule="auto"/>
      </w:pPr>
      <w:r>
        <w:t xml:space="preserve">Possibly get rid of smelly pond in woods and continue to safely fence the </w:t>
      </w:r>
      <w:proofErr w:type="gramStart"/>
      <w:r>
        <w:t>garden which</w:t>
      </w:r>
      <w:proofErr w:type="gramEnd"/>
      <w:r>
        <w:t xml:space="preserve"> backs on to the woods. </w:t>
      </w:r>
    </w:p>
    <w:p w14:paraId="778671AD" w14:textId="77777777" w:rsidR="007E37CA" w:rsidRDefault="007E37CA" w:rsidP="007E37CA">
      <w:pPr>
        <w:pStyle w:val="ListParagraph"/>
        <w:numPr>
          <w:ilvl w:val="0"/>
          <w:numId w:val="61"/>
        </w:numPr>
        <w:spacing w:after="0" w:line="240" w:lineRule="auto"/>
      </w:pPr>
      <w:r>
        <w:t>Community Garden</w:t>
      </w:r>
    </w:p>
    <w:p w14:paraId="7BC3DEC6" w14:textId="77777777" w:rsidR="007E37CA" w:rsidRDefault="007E37CA" w:rsidP="007E37CA">
      <w:pPr>
        <w:pStyle w:val="ListParagraph"/>
        <w:numPr>
          <w:ilvl w:val="0"/>
          <w:numId w:val="61"/>
        </w:numPr>
        <w:spacing w:after="0" w:line="240" w:lineRule="auto"/>
      </w:pPr>
      <w:r>
        <w:t>Fence around car park so dogs can't run out into the road and cause an accident and children are safe from the car park.</w:t>
      </w:r>
    </w:p>
    <w:p w14:paraId="2446458C" w14:textId="77777777" w:rsidR="007E37CA" w:rsidRDefault="007E37CA" w:rsidP="007E37CA">
      <w:pPr>
        <w:pStyle w:val="ListParagraph"/>
        <w:numPr>
          <w:ilvl w:val="0"/>
          <w:numId w:val="61"/>
        </w:numPr>
        <w:spacing w:after="0" w:line="240" w:lineRule="auto"/>
      </w:pPr>
      <w:r>
        <w:t>The woodland is being thoughtfully maintained. We would support further planting of hazel and oaks to retain the traditional mix of trees. It is important to keep plenty of undergrowth for small mammals and birds so not too much clearance.</w:t>
      </w:r>
    </w:p>
    <w:p w14:paraId="36E6C9D3" w14:textId="77777777" w:rsidR="007E37CA" w:rsidRDefault="007E37CA" w:rsidP="007E37CA">
      <w:pPr>
        <w:pStyle w:val="ListParagraph"/>
        <w:numPr>
          <w:ilvl w:val="0"/>
          <w:numId w:val="61"/>
        </w:numPr>
        <w:spacing w:after="0" w:line="240" w:lineRule="auto"/>
      </w:pPr>
      <w:r>
        <w:t>Remove charges for tennis courts as this has become a 'white elephant' and could now be redeveloped into something used by the young.</w:t>
      </w:r>
    </w:p>
    <w:p w14:paraId="4ED985CF" w14:textId="77777777" w:rsidR="007E37CA" w:rsidRDefault="007E37CA" w:rsidP="007E37CA">
      <w:pPr>
        <w:pStyle w:val="ListParagraph"/>
        <w:numPr>
          <w:ilvl w:val="0"/>
          <w:numId w:val="61"/>
        </w:numPr>
        <w:spacing w:after="0" w:line="240" w:lineRule="auto"/>
      </w:pPr>
      <w:r>
        <w:t>Landscape the area near the car park with more trees and shrubs &amp; picnic tables.</w:t>
      </w:r>
    </w:p>
    <w:p w14:paraId="09EF2E18" w14:textId="77777777" w:rsidR="007E37CA" w:rsidRDefault="007E37CA" w:rsidP="007E37CA">
      <w:pPr>
        <w:pStyle w:val="ListParagraph"/>
        <w:numPr>
          <w:ilvl w:val="0"/>
          <w:numId w:val="61"/>
        </w:numPr>
        <w:spacing w:after="0" w:line="240" w:lineRule="auto"/>
      </w:pPr>
      <w:r>
        <w:t>Build an Arts Centre</w:t>
      </w:r>
    </w:p>
    <w:p w14:paraId="37C804AB" w14:textId="77777777" w:rsidR="007E37CA" w:rsidRDefault="007E37CA" w:rsidP="007E37CA"/>
    <w:p w14:paraId="0F67E592" w14:textId="77777777" w:rsidR="007E37CA" w:rsidRDefault="007E37CA" w:rsidP="007E37CA"/>
    <w:p w14:paraId="1FDED687" w14:textId="77777777" w:rsidR="007E37CA" w:rsidRDefault="007E37CA" w:rsidP="007E37CA">
      <w:r>
        <w:rPr>
          <w:noProof/>
          <w:lang w:val="en-US"/>
        </w:rPr>
        <w:lastRenderedPageBreak/>
        <w:drawing>
          <wp:inline distT="0" distB="0" distL="0" distR="0" wp14:anchorId="0ECA1854" wp14:editId="7A141638">
            <wp:extent cx="5270500" cy="5222240"/>
            <wp:effectExtent l="0" t="0" r="12700" b="3556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2D8AD45" w14:textId="77777777" w:rsidR="007E37CA" w:rsidRDefault="007E37CA" w:rsidP="007E37CA"/>
    <w:p w14:paraId="0D7BFAB3" w14:textId="77777777" w:rsidR="007E37CA" w:rsidRPr="00487201" w:rsidRDefault="007E37CA" w:rsidP="007E37CA">
      <w:pPr>
        <w:rPr>
          <w:b/>
          <w:sz w:val="32"/>
          <w:szCs w:val="32"/>
          <w:u w:val="single"/>
        </w:rPr>
      </w:pPr>
      <w:r w:rsidRPr="00487201">
        <w:rPr>
          <w:b/>
          <w:sz w:val="32"/>
          <w:szCs w:val="32"/>
          <w:u w:val="single"/>
        </w:rPr>
        <w:t>OTHER suggestions for development:</w:t>
      </w:r>
    </w:p>
    <w:p w14:paraId="684D5534" w14:textId="77777777" w:rsidR="007E37CA" w:rsidRDefault="007E37CA" w:rsidP="007E37CA"/>
    <w:p w14:paraId="79CAA439" w14:textId="77777777" w:rsidR="007E37CA" w:rsidRDefault="007E37CA" w:rsidP="007E37CA">
      <w:pPr>
        <w:pStyle w:val="ListParagraph"/>
        <w:numPr>
          <w:ilvl w:val="0"/>
          <w:numId w:val="62"/>
        </w:numPr>
        <w:spacing w:after="0" w:line="240" w:lineRule="auto"/>
      </w:pPr>
      <w:r>
        <w:t>Apprenticeship training centre</w:t>
      </w:r>
    </w:p>
    <w:p w14:paraId="6E0B13F8" w14:textId="77777777" w:rsidR="007E37CA" w:rsidRDefault="007E37CA" w:rsidP="007E37CA">
      <w:pPr>
        <w:pStyle w:val="ListParagraph"/>
        <w:numPr>
          <w:ilvl w:val="0"/>
          <w:numId w:val="62"/>
        </w:numPr>
        <w:spacing w:after="0" w:line="240" w:lineRule="auto"/>
      </w:pPr>
      <w:r>
        <w:t>Cinema</w:t>
      </w:r>
    </w:p>
    <w:p w14:paraId="3A09F546" w14:textId="77777777" w:rsidR="007E37CA" w:rsidRDefault="007E37CA" w:rsidP="007E37CA">
      <w:pPr>
        <w:pStyle w:val="ListParagraph"/>
        <w:numPr>
          <w:ilvl w:val="0"/>
          <w:numId w:val="62"/>
        </w:numPr>
        <w:spacing w:after="0" w:line="240" w:lineRule="auto"/>
      </w:pPr>
      <w:r>
        <w:t>Allotments</w:t>
      </w:r>
    </w:p>
    <w:p w14:paraId="2B1352BA" w14:textId="77777777" w:rsidR="007E37CA" w:rsidRDefault="007E37CA" w:rsidP="007E37CA">
      <w:pPr>
        <w:pStyle w:val="ListParagraph"/>
        <w:numPr>
          <w:ilvl w:val="0"/>
          <w:numId w:val="62"/>
        </w:numPr>
        <w:spacing w:after="0" w:line="240" w:lineRule="auto"/>
      </w:pPr>
      <w:r>
        <w:t xml:space="preserve">Small supermarket on </w:t>
      </w:r>
      <w:proofErr w:type="spellStart"/>
      <w:r>
        <w:t>Girldestones</w:t>
      </w:r>
      <w:proofErr w:type="spellEnd"/>
      <w:r>
        <w:t xml:space="preserve"> site</w:t>
      </w:r>
    </w:p>
    <w:p w14:paraId="1F596A50" w14:textId="77777777" w:rsidR="007E37CA" w:rsidRDefault="007E37CA" w:rsidP="007E37CA">
      <w:pPr>
        <w:pStyle w:val="ListParagraph"/>
        <w:numPr>
          <w:ilvl w:val="0"/>
          <w:numId w:val="62"/>
        </w:numPr>
        <w:spacing w:after="0" w:line="240" w:lineRule="auto"/>
      </w:pPr>
      <w:r>
        <w:t>Arts Centre</w:t>
      </w:r>
    </w:p>
    <w:p w14:paraId="44503024" w14:textId="77777777" w:rsidR="007E37CA" w:rsidRDefault="007E37CA" w:rsidP="007E37CA"/>
    <w:p w14:paraId="5353ADF1" w14:textId="77777777" w:rsidR="007E37CA" w:rsidRDefault="007E37CA" w:rsidP="007E37CA"/>
    <w:p w14:paraId="4C44E0B9" w14:textId="77777777" w:rsidR="007E37CA" w:rsidRPr="00487201" w:rsidRDefault="007E37CA" w:rsidP="007E37CA">
      <w:pPr>
        <w:rPr>
          <w:b/>
          <w:sz w:val="32"/>
          <w:szCs w:val="32"/>
          <w:u w:val="single"/>
        </w:rPr>
      </w:pPr>
      <w:r w:rsidRPr="00487201">
        <w:rPr>
          <w:b/>
          <w:sz w:val="32"/>
          <w:szCs w:val="32"/>
          <w:u w:val="single"/>
        </w:rPr>
        <w:t>Development that should be RESTRICTED/PROHIBITED</w:t>
      </w:r>
    </w:p>
    <w:p w14:paraId="096E01D0" w14:textId="77777777" w:rsidR="007E37CA" w:rsidRDefault="007E37CA" w:rsidP="007E37CA">
      <w:pPr>
        <w:rPr>
          <w:b/>
        </w:rPr>
      </w:pPr>
    </w:p>
    <w:p w14:paraId="5C482B8D" w14:textId="77777777" w:rsidR="007E37CA" w:rsidRDefault="007E37CA" w:rsidP="007E37CA">
      <w:r w:rsidRPr="00E12ACC">
        <w:rPr>
          <w:b/>
        </w:rPr>
        <w:lastRenderedPageBreak/>
        <w:t>25%</w:t>
      </w:r>
      <w:r>
        <w:t xml:space="preserve"> did not want any </w:t>
      </w:r>
      <w:r w:rsidRPr="00E12ACC">
        <w:rPr>
          <w:b/>
        </w:rPr>
        <w:t>large Retail or Commercial</w:t>
      </w:r>
      <w:r>
        <w:t xml:space="preserve"> builds ESPECIALLY Tesco’s</w:t>
      </w:r>
    </w:p>
    <w:p w14:paraId="57BBB9C1" w14:textId="77777777" w:rsidR="007E37CA" w:rsidRDefault="007E37CA" w:rsidP="007E37CA">
      <w:pPr>
        <w:rPr>
          <w:b/>
        </w:rPr>
      </w:pPr>
    </w:p>
    <w:p w14:paraId="57D212C7" w14:textId="77777777" w:rsidR="007E37CA" w:rsidRDefault="007E37CA" w:rsidP="007E37CA">
      <w:r w:rsidRPr="00E12ACC">
        <w:rPr>
          <w:b/>
        </w:rPr>
        <w:t>17%</w:t>
      </w:r>
      <w:r>
        <w:t xml:space="preserve"> didn’t want </w:t>
      </w:r>
      <w:r w:rsidRPr="00E12ACC">
        <w:rPr>
          <w:b/>
        </w:rPr>
        <w:t>Large Dense Estates</w:t>
      </w:r>
      <w:r>
        <w:t xml:space="preserve"> with insufficient parking and poor quality housing</w:t>
      </w:r>
    </w:p>
    <w:p w14:paraId="31274B30" w14:textId="77777777" w:rsidR="007E37CA" w:rsidRDefault="007E37CA" w:rsidP="007E37CA">
      <w:pPr>
        <w:rPr>
          <w:b/>
        </w:rPr>
      </w:pPr>
    </w:p>
    <w:p w14:paraId="4B7C43AF" w14:textId="77777777" w:rsidR="007E37CA" w:rsidRDefault="007E37CA" w:rsidP="007E37CA">
      <w:r w:rsidRPr="00E12ACC">
        <w:rPr>
          <w:b/>
        </w:rPr>
        <w:t>14%</w:t>
      </w:r>
      <w:r>
        <w:t xml:space="preserve"> did not want </w:t>
      </w:r>
      <w:r w:rsidRPr="00E12ACC">
        <w:rPr>
          <w:b/>
        </w:rPr>
        <w:t>large Industrial builds</w:t>
      </w:r>
    </w:p>
    <w:p w14:paraId="793D62D8" w14:textId="77777777" w:rsidR="007E37CA" w:rsidRDefault="007E37CA" w:rsidP="007E37CA">
      <w:pPr>
        <w:rPr>
          <w:b/>
        </w:rPr>
      </w:pPr>
    </w:p>
    <w:p w14:paraId="4305E33E" w14:textId="77777777" w:rsidR="007E37CA" w:rsidRDefault="007E37CA" w:rsidP="007E37CA">
      <w:r w:rsidRPr="00E12ACC">
        <w:rPr>
          <w:b/>
        </w:rPr>
        <w:t>7%</w:t>
      </w:r>
      <w:r>
        <w:t xml:space="preserve"> did not want any more </w:t>
      </w:r>
      <w:r w:rsidRPr="00E12ACC">
        <w:rPr>
          <w:b/>
        </w:rPr>
        <w:t>Executive Houses with 4</w:t>
      </w:r>
      <w:r>
        <w:t xml:space="preserve"> or more bedrooms</w:t>
      </w:r>
    </w:p>
    <w:p w14:paraId="53EB9538" w14:textId="77777777" w:rsidR="007E37CA" w:rsidRDefault="007E37CA" w:rsidP="007E37CA">
      <w:pPr>
        <w:rPr>
          <w:b/>
        </w:rPr>
      </w:pPr>
    </w:p>
    <w:p w14:paraId="0FC85B11" w14:textId="77777777" w:rsidR="007E37CA" w:rsidRDefault="007E37CA" w:rsidP="007E37CA">
      <w:r w:rsidRPr="00E12ACC">
        <w:rPr>
          <w:b/>
        </w:rPr>
        <w:t>7%</w:t>
      </w:r>
      <w:r>
        <w:t xml:space="preserve"> didn’t want </w:t>
      </w:r>
      <w:r w:rsidRPr="00E12ACC">
        <w:rPr>
          <w:b/>
        </w:rPr>
        <w:t>anything Large Scale</w:t>
      </w:r>
      <w:r>
        <w:t xml:space="preserve"> at all that </w:t>
      </w:r>
      <w:r w:rsidRPr="00E12ACC">
        <w:rPr>
          <w:b/>
        </w:rPr>
        <w:t>Increased Traffic</w:t>
      </w:r>
      <w:r>
        <w:t xml:space="preserve"> and had </w:t>
      </w:r>
      <w:r w:rsidRPr="00E12ACC">
        <w:rPr>
          <w:b/>
        </w:rPr>
        <w:t>No Infrastructural support</w:t>
      </w:r>
    </w:p>
    <w:p w14:paraId="145A46DD" w14:textId="77777777" w:rsidR="007E37CA" w:rsidRDefault="007E37CA" w:rsidP="007E37CA">
      <w:pPr>
        <w:rPr>
          <w:b/>
        </w:rPr>
      </w:pPr>
    </w:p>
    <w:p w14:paraId="665D3BCA" w14:textId="77777777" w:rsidR="007E37CA" w:rsidRDefault="007E37CA" w:rsidP="007E37CA">
      <w:r w:rsidRPr="00E12ACC">
        <w:rPr>
          <w:b/>
        </w:rPr>
        <w:t>6%</w:t>
      </w:r>
      <w:r>
        <w:t xml:space="preserve"> didn’t want anything </w:t>
      </w:r>
      <w:r w:rsidRPr="00E12ACC">
        <w:rPr>
          <w:b/>
        </w:rPr>
        <w:t>High Rise</w:t>
      </w:r>
    </w:p>
    <w:p w14:paraId="21CB945E" w14:textId="77777777" w:rsidR="007E37CA" w:rsidRDefault="007E37CA" w:rsidP="007E37CA">
      <w:pPr>
        <w:rPr>
          <w:b/>
        </w:rPr>
      </w:pPr>
    </w:p>
    <w:p w14:paraId="1A07A7C7" w14:textId="77777777" w:rsidR="007E37CA" w:rsidRDefault="007E37CA" w:rsidP="007E37CA">
      <w:r w:rsidRPr="00E12ACC">
        <w:rPr>
          <w:b/>
        </w:rPr>
        <w:t>3%</w:t>
      </w:r>
      <w:r>
        <w:t xml:space="preserve"> did not want garden </w:t>
      </w:r>
      <w:proofErr w:type="spellStart"/>
      <w:r w:rsidRPr="00E12ACC">
        <w:rPr>
          <w:b/>
        </w:rPr>
        <w:t>Infills</w:t>
      </w:r>
      <w:proofErr w:type="spellEnd"/>
    </w:p>
    <w:p w14:paraId="32BC37AA" w14:textId="77777777" w:rsidR="007E37CA" w:rsidRDefault="007E37CA" w:rsidP="007E37CA">
      <w:pPr>
        <w:rPr>
          <w:b/>
        </w:rPr>
      </w:pPr>
    </w:p>
    <w:p w14:paraId="79B03B56" w14:textId="77777777" w:rsidR="007E37CA" w:rsidRPr="000E511A" w:rsidRDefault="007E37CA" w:rsidP="007E37CA">
      <w:pPr>
        <w:rPr>
          <w:b/>
        </w:rPr>
      </w:pPr>
      <w:r w:rsidRPr="00E12ACC">
        <w:rPr>
          <w:b/>
        </w:rPr>
        <w:t>3%</w:t>
      </w:r>
      <w:r>
        <w:t xml:space="preserve"> did not want </w:t>
      </w:r>
      <w:r w:rsidRPr="000E511A">
        <w:rPr>
          <w:b/>
        </w:rPr>
        <w:t>Affordable/Social housing</w:t>
      </w:r>
    </w:p>
    <w:p w14:paraId="78E1567D" w14:textId="77777777" w:rsidR="007E37CA" w:rsidRDefault="007E37CA" w:rsidP="007E37CA">
      <w:pPr>
        <w:rPr>
          <w:b/>
        </w:rPr>
      </w:pPr>
    </w:p>
    <w:p w14:paraId="77BFEA2D" w14:textId="77777777" w:rsidR="007E37CA" w:rsidRDefault="007E37CA" w:rsidP="007E37CA">
      <w:r w:rsidRPr="00E12ACC">
        <w:rPr>
          <w:b/>
        </w:rPr>
        <w:t>2%</w:t>
      </w:r>
      <w:r>
        <w:t xml:space="preserve"> didn’t want </w:t>
      </w:r>
      <w:r w:rsidRPr="000E511A">
        <w:rPr>
          <w:b/>
        </w:rPr>
        <w:t>Flats</w:t>
      </w:r>
    </w:p>
    <w:p w14:paraId="1887A86D" w14:textId="77777777" w:rsidR="007E37CA" w:rsidRDefault="007E37CA" w:rsidP="007E37CA">
      <w:pPr>
        <w:rPr>
          <w:b/>
        </w:rPr>
      </w:pPr>
    </w:p>
    <w:p w14:paraId="27551C9D" w14:textId="77777777" w:rsidR="007E37CA" w:rsidRDefault="007E37CA" w:rsidP="007E37CA">
      <w:r w:rsidRPr="00E12ACC">
        <w:rPr>
          <w:b/>
        </w:rPr>
        <w:t>2%</w:t>
      </w:r>
      <w:r>
        <w:t xml:space="preserve"> didn’t want the </w:t>
      </w:r>
      <w:r w:rsidRPr="000E511A">
        <w:rPr>
          <w:b/>
        </w:rPr>
        <w:t>Park and Ride/Lorry Park</w:t>
      </w:r>
      <w:r>
        <w:t xml:space="preserve"> anywhere nearby</w:t>
      </w:r>
    </w:p>
    <w:p w14:paraId="073783A9" w14:textId="77777777" w:rsidR="007E37CA" w:rsidRDefault="007E37CA" w:rsidP="007E37CA"/>
    <w:p w14:paraId="77C2AEF3" w14:textId="77777777" w:rsidR="007E37CA" w:rsidRPr="000E511A" w:rsidRDefault="007E37CA" w:rsidP="007E37CA">
      <w:pPr>
        <w:rPr>
          <w:u w:val="single"/>
        </w:rPr>
      </w:pPr>
      <w:r w:rsidRPr="000E511A">
        <w:rPr>
          <w:u w:val="single"/>
        </w:rPr>
        <w:t>Other types of development mentioned that were unpopular were:</w:t>
      </w:r>
    </w:p>
    <w:p w14:paraId="02BEA834" w14:textId="77777777" w:rsidR="007E37CA" w:rsidRDefault="007E37CA" w:rsidP="007E37CA"/>
    <w:p w14:paraId="6747732F" w14:textId="77777777" w:rsidR="007E37CA" w:rsidRDefault="007E37CA" w:rsidP="007E37CA">
      <w:pPr>
        <w:pStyle w:val="ListParagraph"/>
        <w:numPr>
          <w:ilvl w:val="0"/>
          <w:numId w:val="63"/>
        </w:numPr>
        <w:spacing w:after="0" w:line="240" w:lineRule="auto"/>
      </w:pPr>
      <w:r>
        <w:t>Casinos and Betting shops</w:t>
      </w:r>
    </w:p>
    <w:p w14:paraId="3B1AB6EE" w14:textId="77777777" w:rsidR="007E37CA" w:rsidRDefault="007E37CA" w:rsidP="007E37CA">
      <w:pPr>
        <w:pStyle w:val="ListParagraph"/>
        <w:numPr>
          <w:ilvl w:val="0"/>
          <w:numId w:val="63"/>
        </w:numPr>
        <w:spacing w:after="0" w:line="240" w:lineRule="auto"/>
      </w:pPr>
      <w:r>
        <w:t>Residential next to employment sites</w:t>
      </w:r>
    </w:p>
    <w:p w14:paraId="0AE8A5AD" w14:textId="77777777" w:rsidR="007E37CA" w:rsidRDefault="007E37CA" w:rsidP="007E37CA">
      <w:pPr>
        <w:pStyle w:val="ListParagraph"/>
        <w:numPr>
          <w:ilvl w:val="0"/>
          <w:numId w:val="63"/>
        </w:numPr>
        <w:spacing w:after="0" w:line="240" w:lineRule="auto"/>
      </w:pPr>
      <w:r>
        <w:t>Shared ownership</w:t>
      </w:r>
    </w:p>
    <w:p w14:paraId="1A288FD4" w14:textId="77777777" w:rsidR="007E37CA" w:rsidRDefault="007E37CA" w:rsidP="007E37CA">
      <w:pPr>
        <w:pStyle w:val="ListParagraph"/>
        <w:numPr>
          <w:ilvl w:val="0"/>
          <w:numId w:val="63"/>
        </w:numPr>
        <w:spacing w:after="0" w:line="240" w:lineRule="auto"/>
      </w:pPr>
      <w:r>
        <w:t>Strip club</w:t>
      </w:r>
    </w:p>
    <w:p w14:paraId="2122716A" w14:textId="77777777" w:rsidR="007E37CA" w:rsidRDefault="007E37CA" w:rsidP="007E37CA">
      <w:pPr>
        <w:pStyle w:val="ListParagraph"/>
        <w:numPr>
          <w:ilvl w:val="0"/>
          <w:numId w:val="63"/>
        </w:numPr>
        <w:spacing w:after="0" w:line="240" w:lineRule="auto"/>
      </w:pPr>
      <w:r>
        <w:t>Bungalows</w:t>
      </w:r>
    </w:p>
    <w:p w14:paraId="4165A83B" w14:textId="77777777" w:rsidR="007E37CA" w:rsidRDefault="007E37CA" w:rsidP="007E37CA">
      <w:pPr>
        <w:pStyle w:val="ListParagraph"/>
        <w:numPr>
          <w:ilvl w:val="0"/>
          <w:numId w:val="63"/>
        </w:numPr>
        <w:spacing w:after="0" w:line="240" w:lineRule="auto"/>
      </w:pPr>
      <w:r>
        <w:t>Nothing north of woods lane</w:t>
      </w:r>
    </w:p>
    <w:p w14:paraId="73F3A62A" w14:textId="77777777" w:rsidR="007E37CA" w:rsidRDefault="007E37CA" w:rsidP="007E37CA">
      <w:pPr>
        <w:pStyle w:val="ListParagraph"/>
        <w:numPr>
          <w:ilvl w:val="0"/>
          <w:numId w:val="63"/>
        </w:numPr>
        <w:spacing w:after="0" w:line="240" w:lineRule="auto"/>
      </w:pPr>
      <w:r>
        <w:t>Flood plain developments</w:t>
      </w:r>
    </w:p>
    <w:p w14:paraId="653A8514" w14:textId="77777777" w:rsidR="007E37CA" w:rsidRDefault="007E37CA" w:rsidP="007E37CA">
      <w:pPr>
        <w:pStyle w:val="ListParagraph"/>
        <w:numPr>
          <w:ilvl w:val="0"/>
          <w:numId w:val="63"/>
        </w:numPr>
        <w:spacing w:after="0" w:line="240" w:lineRule="auto"/>
      </w:pPr>
      <w:r>
        <w:lastRenderedPageBreak/>
        <w:t>Fast food outlets</w:t>
      </w:r>
    </w:p>
    <w:p w14:paraId="111038CB" w14:textId="77777777" w:rsidR="007E37CA" w:rsidRDefault="007E37CA" w:rsidP="007E37CA">
      <w:pPr>
        <w:pStyle w:val="ListParagraph"/>
        <w:numPr>
          <w:ilvl w:val="0"/>
          <w:numId w:val="63"/>
        </w:numPr>
        <w:spacing w:after="0" w:line="240" w:lineRule="auto"/>
      </w:pPr>
      <w:r>
        <w:t>Avocet house types</w:t>
      </w:r>
    </w:p>
    <w:p w14:paraId="365F8622" w14:textId="77777777" w:rsidR="007E37CA" w:rsidRDefault="007E37CA" w:rsidP="007E37CA">
      <w:pPr>
        <w:pStyle w:val="ListParagraph"/>
        <w:numPr>
          <w:ilvl w:val="0"/>
          <w:numId w:val="63"/>
        </w:numPr>
        <w:spacing w:after="0" w:line="240" w:lineRule="auto"/>
      </w:pPr>
      <w:r>
        <w:t>Old Peoples Homes</w:t>
      </w:r>
    </w:p>
    <w:p w14:paraId="09A99DA6" w14:textId="77777777" w:rsidR="007E37CA" w:rsidRDefault="007E37CA" w:rsidP="007E37CA">
      <w:pPr>
        <w:pStyle w:val="ListParagraph"/>
        <w:numPr>
          <w:ilvl w:val="0"/>
          <w:numId w:val="63"/>
        </w:numPr>
        <w:spacing w:after="0" w:line="240" w:lineRule="auto"/>
      </w:pPr>
      <w:r>
        <w:t>Pylons/Wind Turbines/Phone masts</w:t>
      </w:r>
    </w:p>
    <w:p w14:paraId="4B118DDF" w14:textId="77777777" w:rsidR="007E37CA" w:rsidRDefault="007E37CA" w:rsidP="007E37CA">
      <w:pPr>
        <w:pStyle w:val="ListParagraph"/>
        <w:numPr>
          <w:ilvl w:val="0"/>
          <w:numId w:val="63"/>
        </w:numPr>
        <w:spacing w:after="0" w:line="240" w:lineRule="auto"/>
      </w:pPr>
      <w:r>
        <w:t>Rented / Holiday properties</w:t>
      </w:r>
    </w:p>
    <w:p w14:paraId="7B7C7010" w14:textId="77777777" w:rsidR="007E37CA" w:rsidRDefault="007E37CA" w:rsidP="007E37CA">
      <w:pPr>
        <w:pStyle w:val="ListParagraph"/>
        <w:numPr>
          <w:ilvl w:val="0"/>
          <w:numId w:val="63"/>
        </w:numPr>
        <w:spacing w:after="0" w:line="240" w:lineRule="auto"/>
      </w:pPr>
      <w:r>
        <w:t>Factories</w:t>
      </w:r>
    </w:p>
    <w:p w14:paraId="6FE3FDA9" w14:textId="77777777" w:rsidR="007E37CA" w:rsidRDefault="007E37CA" w:rsidP="007E37CA">
      <w:pPr>
        <w:pStyle w:val="ListParagraph"/>
        <w:numPr>
          <w:ilvl w:val="0"/>
          <w:numId w:val="63"/>
        </w:numPr>
        <w:spacing w:after="0" w:line="240" w:lineRule="auto"/>
      </w:pPr>
      <w:r>
        <w:t>Anything near the river or woods</w:t>
      </w:r>
    </w:p>
    <w:p w14:paraId="1887334F" w14:textId="77777777" w:rsidR="007E37CA" w:rsidRDefault="007E37CA" w:rsidP="007E37CA">
      <w:pPr>
        <w:pStyle w:val="ListParagraph"/>
        <w:numPr>
          <w:ilvl w:val="0"/>
          <w:numId w:val="63"/>
        </w:numPr>
        <w:spacing w:after="0" w:line="240" w:lineRule="auto"/>
      </w:pPr>
      <w:r>
        <w:t>Business units (many still empty)</w:t>
      </w:r>
    </w:p>
    <w:p w14:paraId="15C81B5E" w14:textId="77777777" w:rsidR="007E37CA" w:rsidRDefault="007E37CA" w:rsidP="007E37CA">
      <w:pPr>
        <w:pStyle w:val="ListParagraph"/>
        <w:numPr>
          <w:ilvl w:val="0"/>
          <w:numId w:val="63"/>
        </w:numPr>
        <w:spacing w:after="0" w:line="240" w:lineRule="auto"/>
      </w:pPr>
      <w:r>
        <w:t>Anything on Greenbelt</w:t>
      </w:r>
    </w:p>
    <w:p w14:paraId="38CEAB6F" w14:textId="77777777" w:rsidR="007E37CA" w:rsidRDefault="007E37CA" w:rsidP="007E37CA">
      <w:pPr>
        <w:pStyle w:val="ListParagraph"/>
        <w:numPr>
          <w:ilvl w:val="0"/>
          <w:numId w:val="63"/>
        </w:numPr>
        <w:spacing w:after="0" w:line="240" w:lineRule="auto"/>
      </w:pPr>
      <w:r>
        <w:t>Bad designs</w:t>
      </w:r>
    </w:p>
    <w:p w14:paraId="6B938355" w14:textId="77777777" w:rsidR="007E37CA" w:rsidRDefault="007E37CA" w:rsidP="007E37CA">
      <w:pPr>
        <w:pStyle w:val="ListParagraph"/>
        <w:numPr>
          <w:ilvl w:val="0"/>
          <w:numId w:val="63"/>
        </w:numPr>
        <w:spacing w:after="0" w:line="240" w:lineRule="auto"/>
      </w:pPr>
      <w:r>
        <w:t>Ribbon development on major roads</w:t>
      </w:r>
    </w:p>
    <w:p w14:paraId="1522550F" w14:textId="77777777" w:rsidR="007E37CA" w:rsidRDefault="007E37CA" w:rsidP="007E37CA"/>
    <w:p w14:paraId="6125D99E" w14:textId="77777777" w:rsidR="007E37CA" w:rsidRDefault="007E37CA" w:rsidP="007E37CA"/>
    <w:p w14:paraId="041A72F2" w14:textId="77777777" w:rsidR="007E37CA" w:rsidRDefault="007E37CA" w:rsidP="007E37CA">
      <w:r>
        <w:rPr>
          <w:noProof/>
          <w:lang w:val="en-US"/>
        </w:rPr>
        <w:drawing>
          <wp:inline distT="0" distB="0" distL="0" distR="0" wp14:anchorId="6FA55C06" wp14:editId="35C851C9">
            <wp:extent cx="5270500" cy="4343400"/>
            <wp:effectExtent l="0" t="0" r="12700" b="2540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5B85AA6" w14:textId="77777777" w:rsidR="007E37CA" w:rsidRDefault="007E37CA" w:rsidP="007E37CA"/>
    <w:p w14:paraId="0C7A56A5" w14:textId="77777777" w:rsidR="007E37CA" w:rsidRDefault="007E37CA" w:rsidP="007E37CA">
      <w:r>
        <w:t xml:space="preserve">The above results show that all the major sites around the Train Station and </w:t>
      </w:r>
      <w:proofErr w:type="spellStart"/>
      <w:r>
        <w:t>Girdlestones</w:t>
      </w:r>
      <w:proofErr w:type="spellEnd"/>
      <w:r>
        <w:t xml:space="preserve"> site are most favoured for development.</w:t>
      </w:r>
    </w:p>
    <w:p w14:paraId="4C5A9E3B" w14:textId="77777777" w:rsidR="007E37CA" w:rsidRDefault="007E37CA" w:rsidP="007E37CA"/>
    <w:p w14:paraId="4B75104E" w14:textId="77777777" w:rsidR="007E37CA" w:rsidRDefault="007E37CA" w:rsidP="007E37CA">
      <w:r>
        <w:t>Other suggested areas for development were:</w:t>
      </w:r>
    </w:p>
    <w:p w14:paraId="64FF5620" w14:textId="77777777" w:rsidR="007E37CA" w:rsidRDefault="007E37CA" w:rsidP="007E37CA"/>
    <w:p w14:paraId="32980901" w14:textId="77777777" w:rsidR="007E37CA" w:rsidRDefault="007E37CA" w:rsidP="007E37CA">
      <w:pPr>
        <w:pStyle w:val="ListParagraph"/>
        <w:numPr>
          <w:ilvl w:val="0"/>
          <w:numId w:val="65"/>
        </w:numPr>
        <w:spacing w:after="0" w:line="240" w:lineRule="auto"/>
      </w:pPr>
      <w:r>
        <w:t xml:space="preserve">Old Chapel site at St </w:t>
      </w:r>
      <w:proofErr w:type="spellStart"/>
      <w:r>
        <w:t>Audreys</w:t>
      </w:r>
      <w:proofErr w:type="spellEnd"/>
    </w:p>
    <w:p w14:paraId="0D9E3D1D" w14:textId="77777777" w:rsidR="007E37CA" w:rsidRDefault="007E37CA" w:rsidP="007E37CA">
      <w:pPr>
        <w:pStyle w:val="ListParagraph"/>
        <w:numPr>
          <w:ilvl w:val="0"/>
          <w:numId w:val="65"/>
        </w:numPr>
        <w:spacing w:after="0" w:line="240" w:lineRule="auto"/>
      </w:pPr>
      <w:proofErr w:type="spellStart"/>
      <w:r>
        <w:t>Thurlow</w:t>
      </w:r>
      <w:proofErr w:type="spellEnd"/>
      <w:r>
        <w:t xml:space="preserve"> Nunn</w:t>
      </w:r>
    </w:p>
    <w:p w14:paraId="0A9B3B89" w14:textId="77777777" w:rsidR="007E37CA" w:rsidRDefault="007E37CA" w:rsidP="007E37CA">
      <w:pPr>
        <w:pStyle w:val="ListParagraph"/>
        <w:numPr>
          <w:ilvl w:val="0"/>
          <w:numId w:val="65"/>
        </w:numPr>
        <w:spacing w:after="0" w:line="240" w:lineRule="auto"/>
      </w:pPr>
      <w:r>
        <w:t>Melton Allotment Gardens or part of could be developed as infill (suggested by son of landowner)</w:t>
      </w:r>
    </w:p>
    <w:p w14:paraId="00479A84" w14:textId="77777777" w:rsidR="007E37CA" w:rsidRDefault="007E37CA" w:rsidP="007E37CA">
      <w:pPr>
        <w:pStyle w:val="ListParagraph"/>
        <w:numPr>
          <w:ilvl w:val="0"/>
          <w:numId w:val="65"/>
        </w:numPr>
        <w:spacing w:after="0" w:line="240" w:lineRule="auto"/>
      </w:pPr>
      <w:r>
        <w:t>Around the duck pond area - a tea/coffee shop to encourage local/national tourism</w:t>
      </w:r>
    </w:p>
    <w:p w14:paraId="55FF5FB7" w14:textId="77777777" w:rsidR="007E37CA" w:rsidRDefault="007E37CA" w:rsidP="007E37CA">
      <w:r>
        <w:rPr>
          <w:noProof/>
          <w:lang w:val="en-US"/>
        </w:rPr>
        <w:drawing>
          <wp:inline distT="0" distB="0" distL="0" distR="0" wp14:anchorId="60F64C62" wp14:editId="63DD2690">
            <wp:extent cx="5270500" cy="4178300"/>
            <wp:effectExtent l="0" t="0" r="12700" b="12700"/>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107DE4D" w14:textId="77777777" w:rsidR="007E37CA" w:rsidRDefault="007E37CA" w:rsidP="007E37CA"/>
    <w:p w14:paraId="65E80AA2" w14:textId="77777777" w:rsidR="007E37CA" w:rsidRDefault="007E37CA" w:rsidP="007E37CA">
      <w:r>
        <w:t>Other comments about where we should not develop:</w:t>
      </w:r>
    </w:p>
    <w:p w14:paraId="11ECE0D1" w14:textId="77777777" w:rsidR="007E37CA" w:rsidRDefault="007E37CA" w:rsidP="007E37CA"/>
    <w:p w14:paraId="47795DFC" w14:textId="77777777" w:rsidR="007E37CA" w:rsidRDefault="007E37CA" w:rsidP="007E37CA">
      <w:pPr>
        <w:pStyle w:val="ListParagraph"/>
        <w:numPr>
          <w:ilvl w:val="0"/>
          <w:numId w:val="66"/>
        </w:numPr>
        <w:spacing w:after="0" w:line="240" w:lineRule="auto"/>
      </w:pPr>
      <w:r>
        <w:t>All sites adjacent to Woods Lane</w:t>
      </w:r>
    </w:p>
    <w:p w14:paraId="16175EE5" w14:textId="77777777" w:rsidR="007E37CA" w:rsidRDefault="007E37CA" w:rsidP="007E37CA">
      <w:pPr>
        <w:pStyle w:val="ListParagraph"/>
        <w:numPr>
          <w:ilvl w:val="0"/>
          <w:numId w:val="66"/>
        </w:numPr>
        <w:spacing w:after="0" w:line="240" w:lineRule="auto"/>
      </w:pPr>
      <w:r>
        <w:t>All existing and proposed conservation areas</w:t>
      </w:r>
    </w:p>
    <w:p w14:paraId="19A04292" w14:textId="77777777" w:rsidR="007E37CA" w:rsidRDefault="007E37CA" w:rsidP="007E37CA">
      <w:pPr>
        <w:pStyle w:val="ListParagraph"/>
        <w:numPr>
          <w:ilvl w:val="0"/>
          <w:numId w:val="66"/>
        </w:numPr>
        <w:spacing w:after="0" w:line="240" w:lineRule="auto"/>
      </w:pPr>
      <w:r>
        <w:t>Anywhere causing significant traffic impact</w:t>
      </w:r>
    </w:p>
    <w:p w14:paraId="3426AA8A" w14:textId="77777777" w:rsidR="007E37CA" w:rsidRDefault="007E37CA" w:rsidP="007E37CA">
      <w:pPr>
        <w:pStyle w:val="ListParagraph"/>
        <w:numPr>
          <w:ilvl w:val="0"/>
          <w:numId w:val="66"/>
        </w:numPr>
        <w:spacing w:after="0" w:line="240" w:lineRule="auto"/>
      </w:pPr>
      <w:r>
        <w:t>Anywhere along the river</w:t>
      </w:r>
    </w:p>
    <w:p w14:paraId="4A693F42" w14:textId="77777777" w:rsidR="007E37CA" w:rsidRDefault="007E37CA" w:rsidP="007E37CA">
      <w:pPr>
        <w:pStyle w:val="ListParagraph"/>
        <w:numPr>
          <w:ilvl w:val="0"/>
          <w:numId w:val="66"/>
        </w:numPr>
        <w:spacing w:after="0" w:line="240" w:lineRule="auto"/>
      </w:pPr>
      <w:r>
        <w:t xml:space="preserve">Anywhere off </w:t>
      </w:r>
      <w:proofErr w:type="spellStart"/>
      <w:r>
        <w:t>Saddlemakers</w:t>
      </w:r>
      <w:proofErr w:type="spellEnd"/>
      <w:r>
        <w:t xml:space="preserve"> Lane - too narrow and dangerous</w:t>
      </w:r>
    </w:p>
    <w:p w14:paraId="42AC999F" w14:textId="77777777" w:rsidR="007E37CA" w:rsidRDefault="007E37CA" w:rsidP="007E37CA">
      <w:pPr>
        <w:pStyle w:val="ListParagraph"/>
        <w:numPr>
          <w:ilvl w:val="0"/>
          <w:numId w:val="66"/>
        </w:numPr>
        <w:spacing w:after="0" w:line="240" w:lineRule="auto"/>
      </w:pPr>
      <w:r>
        <w:t xml:space="preserve">Nothing next to At </w:t>
      </w:r>
      <w:proofErr w:type="spellStart"/>
      <w:r>
        <w:t>Audreys</w:t>
      </w:r>
      <w:proofErr w:type="spellEnd"/>
    </w:p>
    <w:p w14:paraId="728E5003" w14:textId="77777777" w:rsidR="007E37CA" w:rsidRDefault="007E37CA" w:rsidP="007E37CA">
      <w:pPr>
        <w:pStyle w:val="ListParagraph"/>
        <w:numPr>
          <w:ilvl w:val="0"/>
          <w:numId w:val="66"/>
        </w:numPr>
        <w:spacing w:after="0" w:line="240" w:lineRule="auto"/>
      </w:pPr>
      <w:r>
        <w:t>Conservation areas</w:t>
      </w:r>
    </w:p>
    <w:p w14:paraId="58A06877" w14:textId="77777777" w:rsidR="007E37CA" w:rsidRDefault="007E37CA" w:rsidP="007E37CA">
      <w:pPr>
        <w:pStyle w:val="ListParagraph"/>
        <w:numPr>
          <w:ilvl w:val="0"/>
          <w:numId w:val="66"/>
        </w:numPr>
        <w:spacing w:after="0" w:line="240" w:lineRule="auto"/>
      </w:pPr>
      <w:r>
        <w:t>Sports facility areas that provide buffer zones</w:t>
      </w:r>
    </w:p>
    <w:p w14:paraId="1CD4944B" w14:textId="77777777" w:rsidR="007E37CA" w:rsidRDefault="007E37CA" w:rsidP="007E37CA">
      <w:pPr>
        <w:pStyle w:val="ListParagraph"/>
        <w:numPr>
          <w:ilvl w:val="0"/>
          <w:numId w:val="66"/>
        </w:numPr>
        <w:spacing w:after="0" w:line="240" w:lineRule="auto"/>
      </w:pPr>
      <w:r>
        <w:t>Current agricultural land e.g. field adjacent to St. Audrey’s lane where deer, fox, badgers, flocks of geese and many other creatures use as a passage / route</w:t>
      </w:r>
    </w:p>
    <w:p w14:paraId="2249CCC7" w14:textId="77777777" w:rsidR="007E37CA" w:rsidRDefault="007E37CA" w:rsidP="007E37CA">
      <w:pPr>
        <w:pStyle w:val="ListParagraph"/>
        <w:numPr>
          <w:ilvl w:val="0"/>
          <w:numId w:val="66"/>
        </w:numPr>
        <w:spacing w:after="0" w:line="240" w:lineRule="auto"/>
      </w:pPr>
      <w:r>
        <w:t>From the fishing lake (</w:t>
      </w:r>
      <w:proofErr w:type="spellStart"/>
      <w:r>
        <w:t>Wilford</w:t>
      </w:r>
      <w:proofErr w:type="spellEnd"/>
      <w:r>
        <w:t xml:space="preserve"> bridge) footpath to Decoy farm both sides once through wood and over railway line (views across to </w:t>
      </w:r>
      <w:proofErr w:type="spellStart"/>
      <w:r>
        <w:t>Bromeswell</w:t>
      </w:r>
      <w:proofErr w:type="spellEnd"/>
      <w:r>
        <w:t>) lovely area</w:t>
      </w:r>
    </w:p>
    <w:p w14:paraId="0441A55F" w14:textId="77777777" w:rsidR="007E37CA" w:rsidRDefault="007E37CA" w:rsidP="007E37CA"/>
    <w:p w14:paraId="6571CE07" w14:textId="77777777" w:rsidR="007E37CA" w:rsidRDefault="007E37CA" w:rsidP="007E37CA"/>
    <w:p w14:paraId="59F9DC4D" w14:textId="77777777" w:rsidR="007E37CA" w:rsidRDefault="007E37CA" w:rsidP="007E37CA"/>
    <w:p w14:paraId="6185562E" w14:textId="77777777" w:rsidR="007E37CA" w:rsidRDefault="007E37CA" w:rsidP="007E37CA"/>
    <w:p w14:paraId="5348053E" w14:textId="77777777" w:rsidR="007E37CA" w:rsidRDefault="007E37CA" w:rsidP="007E37CA">
      <w:r>
        <w:rPr>
          <w:noProof/>
          <w:lang w:val="en-US"/>
        </w:rPr>
        <w:lastRenderedPageBreak/>
        <w:drawing>
          <wp:inline distT="0" distB="0" distL="0" distR="0" wp14:anchorId="361D4FC9" wp14:editId="1D8A93F5">
            <wp:extent cx="5270500" cy="8801100"/>
            <wp:effectExtent l="0" t="0" r="12700" b="12700"/>
            <wp:docPr id="187" name="Chart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CFDEFE5" w14:textId="77777777" w:rsidR="007E37CA" w:rsidRDefault="007E37CA" w:rsidP="007E37CA"/>
    <w:p w14:paraId="04E8EBE7" w14:textId="77777777" w:rsidR="007E37CA" w:rsidRDefault="007E37CA" w:rsidP="007E37CA">
      <w:r>
        <w:rPr>
          <w:noProof/>
          <w:lang w:val="en-US"/>
        </w:rPr>
        <w:drawing>
          <wp:inline distT="0" distB="0" distL="0" distR="0" wp14:anchorId="685AF1D9" wp14:editId="03FCF57E">
            <wp:extent cx="5270500" cy="8161020"/>
            <wp:effectExtent l="0" t="0" r="12700" b="17780"/>
            <wp:docPr id="188" name="Chart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6AEA9DF" w14:textId="77777777" w:rsidR="007E37CA" w:rsidRDefault="007E37CA" w:rsidP="007E37CA"/>
    <w:p w14:paraId="25B7CF9E" w14:textId="77777777" w:rsidR="007E37CA" w:rsidRDefault="007E37CA" w:rsidP="007E37CA">
      <w:r>
        <w:rPr>
          <w:noProof/>
          <w:lang w:val="en-US"/>
        </w:rPr>
        <w:drawing>
          <wp:inline distT="0" distB="0" distL="0" distR="0" wp14:anchorId="1A628638" wp14:editId="50C3C299">
            <wp:extent cx="5270500" cy="3074670"/>
            <wp:effectExtent l="0" t="0" r="12700" b="24130"/>
            <wp:docPr id="189" name="Chart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1B833CE" w14:textId="77777777" w:rsidR="007E37CA" w:rsidRDefault="007E37CA" w:rsidP="007E37CA"/>
    <w:p w14:paraId="32A82CF2" w14:textId="77777777" w:rsidR="007E37CA" w:rsidRPr="00377C4D" w:rsidRDefault="007E37CA" w:rsidP="007E37CA">
      <w:pPr>
        <w:rPr>
          <w:b/>
          <w:sz w:val="32"/>
          <w:szCs w:val="32"/>
          <w:u w:val="single"/>
        </w:rPr>
      </w:pPr>
      <w:r w:rsidRPr="00377C4D">
        <w:rPr>
          <w:b/>
          <w:sz w:val="32"/>
          <w:szCs w:val="32"/>
          <w:u w:val="single"/>
        </w:rPr>
        <w:t>Suggestions for New Footpath Routes</w:t>
      </w:r>
    </w:p>
    <w:p w14:paraId="78D101D9" w14:textId="77777777" w:rsidR="007E37CA" w:rsidRDefault="007E37CA" w:rsidP="007E37CA"/>
    <w:p w14:paraId="0540DC0B" w14:textId="77777777" w:rsidR="007E37CA" w:rsidRPr="00805F03" w:rsidRDefault="007E37CA" w:rsidP="007E37CA">
      <w:pPr>
        <w:rPr>
          <w:b/>
        </w:rPr>
      </w:pPr>
      <w:r w:rsidRPr="00805F03">
        <w:rPr>
          <w:b/>
        </w:rPr>
        <w:t>14%</w:t>
      </w:r>
      <w:r>
        <w:t xml:space="preserve"> wanted more access through </w:t>
      </w:r>
      <w:r w:rsidRPr="00805F03">
        <w:rPr>
          <w:b/>
        </w:rPr>
        <w:t>Leeks Hill and the Woods</w:t>
      </w:r>
    </w:p>
    <w:p w14:paraId="24464F5D" w14:textId="77777777" w:rsidR="007E37CA" w:rsidRDefault="007E37CA" w:rsidP="007E37CA"/>
    <w:p w14:paraId="385F738F" w14:textId="77777777" w:rsidR="007E37CA" w:rsidRDefault="007E37CA" w:rsidP="007E37CA">
      <w:r w:rsidRPr="00805F03">
        <w:rPr>
          <w:b/>
        </w:rPr>
        <w:t>12%</w:t>
      </w:r>
      <w:r>
        <w:t xml:space="preserve"> wanted </w:t>
      </w:r>
      <w:r w:rsidRPr="00805F03">
        <w:rPr>
          <w:b/>
        </w:rPr>
        <w:t>Better</w:t>
      </w:r>
      <w:r>
        <w:rPr>
          <w:b/>
        </w:rPr>
        <w:t>/Improved</w:t>
      </w:r>
      <w:r w:rsidRPr="00805F03">
        <w:rPr>
          <w:b/>
        </w:rPr>
        <w:t xml:space="preserve"> River Routes</w:t>
      </w:r>
    </w:p>
    <w:p w14:paraId="40E10772" w14:textId="77777777" w:rsidR="007E37CA" w:rsidRDefault="007E37CA" w:rsidP="007E37CA"/>
    <w:p w14:paraId="13E779BB" w14:textId="77777777" w:rsidR="007E37CA" w:rsidRPr="00805F03" w:rsidRDefault="007E37CA" w:rsidP="007E37CA">
      <w:pPr>
        <w:rPr>
          <w:b/>
        </w:rPr>
      </w:pPr>
      <w:r w:rsidRPr="00805F03">
        <w:rPr>
          <w:b/>
        </w:rPr>
        <w:t>10%</w:t>
      </w:r>
      <w:r>
        <w:t xml:space="preserve"> wanted more circular routes joining those off </w:t>
      </w:r>
      <w:proofErr w:type="spellStart"/>
      <w:r w:rsidRPr="00805F03">
        <w:rPr>
          <w:b/>
        </w:rPr>
        <w:t>Saddlemakers</w:t>
      </w:r>
      <w:proofErr w:type="spellEnd"/>
      <w:r w:rsidRPr="00805F03">
        <w:rPr>
          <w:b/>
        </w:rPr>
        <w:t xml:space="preserve"> Lane and </w:t>
      </w:r>
      <w:proofErr w:type="spellStart"/>
      <w:r w:rsidRPr="00805F03">
        <w:rPr>
          <w:b/>
        </w:rPr>
        <w:t>Foxborough</w:t>
      </w:r>
      <w:proofErr w:type="spellEnd"/>
    </w:p>
    <w:p w14:paraId="3235C231" w14:textId="77777777" w:rsidR="007E37CA" w:rsidRDefault="007E37CA" w:rsidP="007E37CA"/>
    <w:p w14:paraId="5367A1AC" w14:textId="77777777" w:rsidR="007E37CA" w:rsidRDefault="007E37CA" w:rsidP="007E37CA">
      <w:r w:rsidRPr="00805F03">
        <w:rPr>
          <w:b/>
        </w:rPr>
        <w:t>8%</w:t>
      </w:r>
      <w:r>
        <w:t xml:space="preserve"> wanted better </w:t>
      </w:r>
      <w:r w:rsidRPr="00805F03">
        <w:rPr>
          <w:b/>
        </w:rPr>
        <w:t>Signage</w:t>
      </w:r>
      <w:r>
        <w:t xml:space="preserve"> for footpaths and </w:t>
      </w:r>
      <w:r w:rsidRPr="00805F03">
        <w:rPr>
          <w:b/>
        </w:rPr>
        <w:t>Info. Boards about local Wildlife</w:t>
      </w:r>
    </w:p>
    <w:p w14:paraId="49B23573" w14:textId="77777777" w:rsidR="007E37CA" w:rsidRDefault="007E37CA" w:rsidP="007E37CA"/>
    <w:p w14:paraId="54B9612E" w14:textId="77777777" w:rsidR="007E37CA" w:rsidRDefault="007E37CA" w:rsidP="007E37CA">
      <w:r w:rsidRPr="00805F03">
        <w:rPr>
          <w:b/>
        </w:rPr>
        <w:t>8%</w:t>
      </w:r>
      <w:r>
        <w:t xml:space="preserve"> wanted better pathways to avoid </w:t>
      </w:r>
      <w:r w:rsidRPr="00805F03">
        <w:rPr>
          <w:b/>
        </w:rPr>
        <w:t>Woods Lane</w:t>
      </w:r>
    </w:p>
    <w:p w14:paraId="66D20AD5" w14:textId="77777777" w:rsidR="007E37CA" w:rsidRDefault="007E37CA" w:rsidP="007E37CA"/>
    <w:p w14:paraId="22F68784" w14:textId="77777777" w:rsidR="007E37CA" w:rsidRDefault="007E37CA" w:rsidP="007E37CA">
      <w:r w:rsidRPr="00805F03">
        <w:rPr>
          <w:b/>
        </w:rPr>
        <w:t>6%</w:t>
      </w:r>
      <w:r>
        <w:t xml:space="preserve"> wanted more </w:t>
      </w:r>
      <w:r w:rsidRPr="00805F03">
        <w:rPr>
          <w:b/>
        </w:rPr>
        <w:t xml:space="preserve">Circular </w:t>
      </w:r>
      <w:r>
        <w:t xml:space="preserve">routes upstream of </w:t>
      </w:r>
      <w:proofErr w:type="spellStart"/>
      <w:r w:rsidRPr="00805F03">
        <w:rPr>
          <w:b/>
        </w:rPr>
        <w:t>Wilford</w:t>
      </w:r>
      <w:proofErr w:type="spellEnd"/>
      <w:r w:rsidRPr="00805F03">
        <w:rPr>
          <w:b/>
        </w:rPr>
        <w:t xml:space="preserve"> Bridge</w:t>
      </w:r>
    </w:p>
    <w:p w14:paraId="66B98946" w14:textId="77777777" w:rsidR="007E37CA" w:rsidRDefault="007E37CA" w:rsidP="007E37CA"/>
    <w:p w14:paraId="76D436B7" w14:textId="77777777" w:rsidR="007E37CA" w:rsidRDefault="007E37CA" w:rsidP="007E37CA">
      <w:pPr>
        <w:rPr>
          <w:b/>
        </w:rPr>
      </w:pPr>
      <w:r w:rsidRPr="00805F03">
        <w:rPr>
          <w:b/>
        </w:rPr>
        <w:t>6%</w:t>
      </w:r>
      <w:r>
        <w:t xml:space="preserve"> wanted a </w:t>
      </w:r>
      <w:r w:rsidRPr="00805F03">
        <w:rPr>
          <w:b/>
        </w:rPr>
        <w:t>Footpath connection</w:t>
      </w:r>
      <w:r>
        <w:t xml:space="preserve"> </w:t>
      </w:r>
      <w:proofErr w:type="gramStart"/>
      <w:r>
        <w:t xml:space="preserve">between the </w:t>
      </w:r>
      <w:r w:rsidRPr="00805F03">
        <w:rPr>
          <w:b/>
        </w:rPr>
        <w:t>River and Melton Old Church</w:t>
      </w:r>
      <w:proofErr w:type="gramEnd"/>
    </w:p>
    <w:p w14:paraId="46440716" w14:textId="77777777" w:rsidR="007E37CA" w:rsidRDefault="007E37CA" w:rsidP="007E37CA">
      <w:pPr>
        <w:rPr>
          <w:b/>
        </w:rPr>
      </w:pPr>
    </w:p>
    <w:p w14:paraId="3AD0B387" w14:textId="77777777" w:rsidR="007E37CA" w:rsidRDefault="007E37CA" w:rsidP="007E37CA">
      <w:r>
        <w:rPr>
          <w:b/>
        </w:rPr>
        <w:t xml:space="preserve">6% </w:t>
      </w:r>
      <w:r w:rsidRPr="00805F03">
        <w:t>wanted</w:t>
      </w:r>
      <w:r>
        <w:rPr>
          <w:b/>
        </w:rPr>
        <w:t xml:space="preserve"> Circular routes Joining </w:t>
      </w:r>
      <w:r w:rsidRPr="00805F03">
        <w:t>what is already there</w:t>
      </w:r>
    </w:p>
    <w:p w14:paraId="73842864" w14:textId="77777777" w:rsidR="007E37CA" w:rsidRDefault="007E37CA" w:rsidP="007E37CA"/>
    <w:p w14:paraId="300E892D" w14:textId="77777777" w:rsidR="007E37CA" w:rsidRDefault="007E37CA" w:rsidP="007E37CA">
      <w:r>
        <w:rPr>
          <w:noProof/>
          <w:lang w:val="en-US"/>
        </w:rPr>
        <w:drawing>
          <wp:inline distT="0" distB="0" distL="0" distR="0" wp14:anchorId="010D4087" wp14:editId="74711F75">
            <wp:extent cx="5270500" cy="3074670"/>
            <wp:effectExtent l="0" t="0" r="12700" b="24130"/>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8B15F23" w14:textId="77777777" w:rsidR="007E37CA" w:rsidRDefault="007E37CA" w:rsidP="007E37CA"/>
    <w:p w14:paraId="1808C01F" w14:textId="77777777" w:rsidR="006B1569" w:rsidRDefault="006B1569" w:rsidP="007E37CA">
      <w:pPr>
        <w:rPr>
          <w:b/>
          <w:sz w:val="32"/>
          <w:szCs w:val="32"/>
          <w:u w:val="single"/>
        </w:rPr>
      </w:pPr>
    </w:p>
    <w:p w14:paraId="22BF1EA9" w14:textId="77777777" w:rsidR="006B1569" w:rsidRDefault="006B1569" w:rsidP="007E37CA">
      <w:pPr>
        <w:rPr>
          <w:b/>
          <w:sz w:val="32"/>
          <w:szCs w:val="32"/>
          <w:u w:val="single"/>
        </w:rPr>
      </w:pPr>
    </w:p>
    <w:p w14:paraId="1907F21E" w14:textId="77777777" w:rsidR="006B1569" w:rsidRDefault="006B1569" w:rsidP="007E37CA">
      <w:pPr>
        <w:rPr>
          <w:b/>
          <w:sz w:val="32"/>
          <w:szCs w:val="32"/>
          <w:u w:val="single"/>
        </w:rPr>
      </w:pPr>
    </w:p>
    <w:p w14:paraId="60E02FA1" w14:textId="77777777" w:rsidR="006B1569" w:rsidRDefault="006B1569" w:rsidP="007E37CA">
      <w:pPr>
        <w:rPr>
          <w:b/>
          <w:sz w:val="32"/>
          <w:szCs w:val="32"/>
          <w:u w:val="single"/>
        </w:rPr>
      </w:pPr>
    </w:p>
    <w:p w14:paraId="13901F50" w14:textId="77777777" w:rsidR="006B1569" w:rsidRDefault="006B1569" w:rsidP="007E37CA">
      <w:pPr>
        <w:rPr>
          <w:b/>
          <w:sz w:val="32"/>
          <w:szCs w:val="32"/>
          <w:u w:val="single"/>
        </w:rPr>
      </w:pPr>
    </w:p>
    <w:p w14:paraId="1B0E0227" w14:textId="77777777" w:rsidR="006B1569" w:rsidRDefault="006B1569" w:rsidP="007E37CA">
      <w:pPr>
        <w:rPr>
          <w:b/>
          <w:sz w:val="32"/>
          <w:szCs w:val="32"/>
          <w:u w:val="single"/>
        </w:rPr>
      </w:pPr>
    </w:p>
    <w:p w14:paraId="03754D97" w14:textId="77777777" w:rsidR="006B1569" w:rsidRDefault="006B1569" w:rsidP="007E37CA">
      <w:pPr>
        <w:rPr>
          <w:b/>
          <w:sz w:val="32"/>
          <w:szCs w:val="32"/>
          <w:u w:val="single"/>
        </w:rPr>
      </w:pPr>
    </w:p>
    <w:p w14:paraId="462E4EE8" w14:textId="77777777" w:rsidR="006B1569" w:rsidRDefault="006B1569" w:rsidP="007E37CA">
      <w:pPr>
        <w:rPr>
          <w:b/>
          <w:sz w:val="32"/>
          <w:szCs w:val="32"/>
          <w:u w:val="single"/>
        </w:rPr>
      </w:pPr>
    </w:p>
    <w:p w14:paraId="7995E4D5" w14:textId="77777777" w:rsidR="006B1569" w:rsidRDefault="006B1569" w:rsidP="007E37CA">
      <w:pPr>
        <w:rPr>
          <w:b/>
          <w:sz w:val="32"/>
          <w:szCs w:val="32"/>
          <w:u w:val="single"/>
        </w:rPr>
      </w:pPr>
    </w:p>
    <w:p w14:paraId="0678B552" w14:textId="77777777" w:rsidR="006B1569" w:rsidRDefault="006B1569" w:rsidP="007E37CA">
      <w:pPr>
        <w:rPr>
          <w:b/>
          <w:sz w:val="32"/>
          <w:szCs w:val="32"/>
          <w:u w:val="single"/>
        </w:rPr>
      </w:pPr>
    </w:p>
    <w:p w14:paraId="079B88C0" w14:textId="77777777" w:rsidR="007E37CA" w:rsidRPr="00912C3D" w:rsidRDefault="007E37CA" w:rsidP="007E37CA">
      <w:pPr>
        <w:rPr>
          <w:b/>
          <w:sz w:val="32"/>
          <w:szCs w:val="32"/>
          <w:u w:val="single"/>
        </w:rPr>
      </w:pPr>
      <w:r w:rsidRPr="00912C3D">
        <w:rPr>
          <w:b/>
          <w:sz w:val="32"/>
          <w:szCs w:val="32"/>
          <w:u w:val="single"/>
        </w:rPr>
        <w:lastRenderedPageBreak/>
        <w:t>Your Concerns about Footpath Maintenance</w:t>
      </w:r>
    </w:p>
    <w:p w14:paraId="74D9E8B7" w14:textId="77777777" w:rsidR="007E37CA" w:rsidRDefault="007E37CA" w:rsidP="007E37CA"/>
    <w:p w14:paraId="66C1B2CF" w14:textId="77777777" w:rsidR="007E37CA" w:rsidRDefault="007E37CA" w:rsidP="007E37CA">
      <w:r>
        <w:rPr>
          <w:noProof/>
          <w:lang w:val="en-US"/>
        </w:rPr>
        <w:drawing>
          <wp:inline distT="0" distB="0" distL="0" distR="0" wp14:anchorId="32D0AFFC" wp14:editId="0AFC2BE5">
            <wp:extent cx="5270500" cy="5062220"/>
            <wp:effectExtent l="0" t="0" r="12700" b="17780"/>
            <wp:docPr id="191" name="Chart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FF592A1" w14:textId="77777777" w:rsidR="007E37CA" w:rsidRDefault="007E37CA" w:rsidP="007E37CA"/>
    <w:p w14:paraId="7B0705BF" w14:textId="77777777" w:rsidR="007E37CA" w:rsidRDefault="007E37CA" w:rsidP="007E37CA">
      <w:r>
        <w:rPr>
          <w:noProof/>
          <w:lang w:val="en-US"/>
        </w:rPr>
        <w:lastRenderedPageBreak/>
        <w:drawing>
          <wp:inline distT="0" distB="0" distL="0" distR="0" wp14:anchorId="072C9F66" wp14:editId="55EBD02A">
            <wp:extent cx="5270500" cy="5417820"/>
            <wp:effectExtent l="0" t="0" r="12700" b="1778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77479BB" w14:textId="77777777" w:rsidR="007E37CA" w:rsidRDefault="007E37CA" w:rsidP="007E37CA"/>
    <w:p w14:paraId="2A6ED2D3" w14:textId="77777777" w:rsidR="007E37CA" w:rsidRDefault="007E37CA" w:rsidP="007E37CA">
      <w:r>
        <w:rPr>
          <w:noProof/>
          <w:lang w:val="en-US"/>
        </w:rPr>
        <w:lastRenderedPageBreak/>
        <w:drawing>
          <wp:inline distT="0" distB="0" distL="0" distR="0" wp14:anchorId="529DB95E" wp14:editId="07DD2A63">
            <wp:extent cx="5270500" cy="5461000"/>
            <wp:effectExtent l="0" t="0" r="12700" b="2540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89AC4F6" w14:textId="77777777" w:rsidR="007E37CA" w:rsidRDefault="007E37CA" w:rsidP="007E37CA"/>
    <w:p w14:paraId="6483092D" w14:textId="77777777" w:rsidR="007E37CA" w:rsidRDefault="007E37CA" w:rsidP="007E37CA"/>
    <w:p w14:paraId="1203EE46" w14:textId="77777777" w:rsidR="007E37CA" w:rsidRDefault="007E37CA" w:rsidP="007E37CA"/>
    <w:p w14:paraId="3BD8AEA0" w14:textId="77777777" w:rsidR="007E37CA" w:rsidRDefault="007E37CA" w:rsidP="007E37CA"/>
    <w:p w14:paraId="02AFF6A3" w14:textId="77777777" w:rsidR="007E37CA" w:rsidRDefault="007E37CA" w:rsidP="007E37CA"/>
    <w:p w14:paraId="33957BC5" w14:textId="77777777" w:rsidR="007E37CA" w:rsidRDefault="007E37CA" w:rsidP="007E37CA"/>
    <w:p w14:paraId="08BA0306" w14:textId="77777777" w:rsidR="007E37CA" w:rsidRDefault="007E37CA" w:rsidP="007E37CA"/>
    <w:p w14:paraId="6312A81D" w14:textId="77777777" w:rsidR="007E37CA" w:rsidRDefault="007E37CA" w:rsidP="007E37CA"/>
    <w:p w14:paraId="73659D76" w14:textId="77777777" w:rsidR="007E37CA" w:rsidRDefault="007E37CA" w:rsidP="007E37CA"/>
    <w:p w14:paraId="1C56A93C" w14:textId="77777777" w:rsidR="007E37CA" w:rsidRPr="00BF2B1C" w:rsidRDefault="007E37CA" w:rsidP="007E37CA">
      <w:pPr>
        <w:rPr>
          <w:b/>
          <w:sz w:val="32"/>
          <w:szCs w:val="32"/>
          <w:u w:val="single"/>
        </w:rPr>
      </w:pPr>
      <w:r w:rsidRPr="00BF2B1C">
        <w:rPr>
          <w:b/>
          <w:sz w:val="32"/>
          <w:szCs w:val="32"/>
          <w:u w:val="single"/>
        </w:rPr>
        <w:lastRenderedPageBreak/>
        <w:t>Other areas, specific pieces of land that should be Protected or used for Public Recreation/Education/Conservation</w:t>
      </w:r>
    </w:p>
    <w:p w14:paraId="43A735E4" w14:textId="77777777" w:rsidR="007E37CA" w:rsidRDefault="007E37CA" w:rsidP="007E37CA"/>
    <w:p w14:paraId="00CB5688" w14:textId="77777777" w:rsidR="007E37CA" w:rsidRDefault="007E37CA" w:rsidP="007E37CA"/>
    <w:p w14:paraId="13C345B3" w14:textId="77777777" w:rsidR="007E37CA" w:rsidRDefault="007E37CA" w:rsidP="007E37CA">
      <w:r>
        <w:rPr>
          <w:noProof/>
          <w:lang w:val="en-US"/>
        </w:rPr>
        <w:drawing>
          <wp:inline distT="0" distB="0" distL="0" distR="0" wp14:anchorId="4AAFC645" wp14:editId="545628A5">
            <wp:extent cx="5270500" cy="5029200"/>
            <wp:effectExtent l="0" t="0" r="12700" b="2540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5559089" w14:textId="77777777" w:rsidR="007E37CA" w:rsidRDefault="007E37CA" w:rsidP="007E37CA"/>
    <w:p w14:paraId="77468283" w14:textId="5FD0BAAB" w:rsidR="007E37CA" w:rsidRDefault="007E37CA" w:rsidP="007E37CA">
      <w:r>
        <w:rPr>
          <w:noProof/>
          <w:lang w:val="en-US"/>
        </w:rPr>
        <w:lastRenderedPageBreak/>
        <w:drawing>
          <wp:inline distT="0" distB="0" distL="0" distR="0" wp14:anchorId="08622B25" wp14:editId="391DDED1">
            <wp:extent cx="5270500" cy="2743200"/>
            <wp:effectExtent l="0" t="0" r="12700" b="2540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709C46A" w14:textId="77777777" w:rsidR="007E37CA" w:rsidRDefault="007E37CA" w:rsidP="007E37CA">
      <w:r>
        <w:rPr>
          <w:noProof/>
          <w:lang w:val="en-US"/>
        </w:rPr>
        <w:drawing>
          <wp:inline distT="0" distB="0" distL="0" distR="0" wp14:anchorId="49F9D07E" wp14:editId="0FC04014">
            <wp:extent cx="5270500" cy="5633720"/>
            <wp:effectExtent l="0" t="0" r="12700" b="3048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CC0F4D7" w14:textId="77777777" w:rsidR="007E37CA" w:rsidRDefault="007E37CA" w:rsidP="007E37CA"/>
    <w:p w14:paraId="117DD03F" w14:textId="77777777" w:rsidR="007E37CA" w:rsidRDefault="007E37CA" w:rsidP="007E37CA">
      <w:r>
        <w:rPr>
          <w:noProof/>
          <w:lang w:val="en-US"/>
        </w:rPr>
        <w:drawing>
          <wp:inline distT="0" distB="0" distL="0" distR="0" wp14:anchorId="5D66EB9F" wp14:editId="506A20FB">
            <wp:extent cx="5270500" cy="6172200"/>
            <wp:effectExtent l="0" t="0" r="12700" b="2540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2AAC958" w14:textId="77777777" w:rsidR="007E37CA" w:rsidRDefault="007E37CA" w:rsidP="007E37CA"/>
    <w:p w14:paraId="0CFB0140" w14:textId="77777777" w:rsidR="007E37CA" w:rsidRDefault="007E37CA" w:rsidP="007E37CA">
      <w:pPr>
        <w:rPr>
          <w:b/>
          <w:sz w:val="32"/>
          <w:szCs w:val="32"/>
          <w:u w:val="single"/>
        </w:rPr>
      </w:pPr>
    </w:p>
    <w:p w14:paraId="146BA448" w14:textId="77777777" w:rsidR="007E37CA" w:rsidRDefault="007E37CA" w:rsidP="007E37CA">
      <w:pPr>
        <w:rPr>
          <w:b/>
          <w:sz w:val="32"/>
          <w:szCs w:val="32"/>
          <w:u w:val="single"/>
        </w:rPr>
      </w:pPr>
    </w:p>
    <w:p w14:paraId="008A2232" w14:textId="77777777" w:rsidR="007E37CA" w:rsidRDefault="007E37CA" w:rsidP="007E37CA">
      <w:pPr>
        <w:rPr>
          <w:b/>
          <w:sz w:val="32"/>
          <w:szCs w:val="32"/>
          <w:u w:val="single"/>
        </w:rPr>
      </w:pPr>
    </w:p>
    <w:p w14:paraId="4E4E88F1" w14:textId="77777777" w:rsidR="007E37CA" w:rsidRDefault="007E37CA" w:rsidP="007E37CA">
      <w:pPr>
        <w:rPr>
          <w:b/>
          <w:sz w:val="32"/>
          <w:szCs w:val="32"/>
          <w:u w:val="single"/>
        </w:rPr>
      </w:pPr>
    </w:p>
    <w:p w14:paraId="5062E950" w14:textId="77777777" w:rsidR="007E37CA" w:rsidRPr="00296D69" w:rsidRDefault="007E37CA" w:rsidP="007E37CA">
      <w:pPr>
        <w:rPr>
          <w:b/>
          <w:sz w:val="32"/>
          <w:szCs w:val="32"/>
          <w:u w:val="single"/>
        </w:rPr>
      </w:pPr>
      <w:proofErr w:type="gramStart"/>
      <w:r w:rsidRPr="00296D69">
        <w:rPr>
          <w:b/>
          <w:sz w:val="32"/>
          <w:szCs w:val="32"/>
          <w:u w:val="single"/>
        </w:rPr>
        <w:lastRenderedPageBreak/>
        <w:t>Other Issues to be addressed by the Neighbourhood Plan?</w:t>
      </w:r>
      <w:proofErr w:type="gramEnd"/>
    </w:p>
    <w:p w14:paraId="7D9D7D79" w14:textId="77777777" w:rsidR="007E37CA" w:rsidRDefault="007E37CA" w:rsidP="007E37CA"/>
    <w:p w14:paraId="1DE37BE0" w14:textId="77777777" w:rsidR="007E37CA" w:rsidRPr="00180895" w:rsidRDefault="007E37CA" w:rsidP="007E37CA">
      <w:pPr>
        <w:jc w:val="center"/>
        <w:rPr>
          <w:b/>
          <w:color w:val="FF0000"/>
          <w:sz w:val="32"/>
          <w:szCs w:val="32"/>
        </w:rPr>
      </w:pPr>
      <w:r w:rsidRPr="00180895">
        <w:rPr>
          <w:b/>
          <w:color w:val="FF0000"/>
          <w:sz w:val="32"/>
          <w:szCs w:val="32"/>
        </w:rPr>
        <w:t>Priority 1:</w:t>
      </w:r>
    </w:p>
    <w:p w14:paraId="3B141006" w14:textId="77777777" w:rsidR="007E37CA" w:rsidRPr="00180895" w:rsidRDefault="007E37CA" w:rsidP="007E37CA">
      <w:pPr>
        <w:jc w:val="center"/>
        <w:rPr>
          <w:sz w:val="32"/>
          <w:szCs w:val="32"/>
        </w:rPr>
      </w:pPr>
      <w:proofErr w:type="gramStart"/>
      <w:r w:rsidRPr="00180895">
        <w:rPr>
          <w:sz w:val="32"/>
          <w:szCs w:val="32"/>
        </w:rPr>
        <w:t xml:space="preserve">Infrastructure i.e. </w:t>
      </w:r>
      <w:r>
        <w:rPr>
          <w:sz w:val="32"/>
          <w:szCs w:val="32"/>
        </w:rPr>
        <w:t xml:space="preserve">Traffic Issues, </w:t>
      </w:r>
      <w:r w:rsidRPr="00180895">
        <w:rPr>
          <w:sz w:val="32"/>
          <w:szCs w:val="32"/>
        </w:rPr>
        <w:t>cycle lanes, parking, street lighting, street sweeping etc</w:t>
      </w:r>
      <w:r>
        <w:rPr>
          <w:sz w:val="32"/>
          <w:szCs w:val="32"/>
        </w:rPr>
        <w:t>.</w:t>
      </w:r>
      <w:proofErr w:type="gramEnd"/>
    </w:p>
    <w:p w14:paraId="0BB7933F" w14:textId="77777777" w:rsidR="007E37CA" w:rsidRPr="00180895" w:rsidRDefault="007E37CA" w:rsidP="007E37CA">
      <w:pPr>
        <w:jc w:val="center"/>
        <w:rPr>
          <w:sz w:val="32"/>
          <w:szCs w:val="32"/>
        </w:rPr>
      </w:pPr>
    </w:p>
    <w:p w14:paraId="1C987BEE" w14:textId="77777777" w:rsidR="007E37CA" w:rsidRPr="00180895" w:rsidRDefault="007E37CA" w:rsidP="007E37CA">
      <w:pPr>
        <w:jc w:val="center"/>
        <w:rPr>
          <w:b/>
          <w:color w:val="FF6600"/>
          <w:sz w:val="32"/>
          <w:szCs w:val="32"/>
        </w:rPr>
      </w:pPr>
      <w:r w:rsidRPr="00180895">
        <w:rPr>
          <w:b/>
          <w:color w:val="FF6600"/>
          <w:sz w:val="32"/>
          <w:szCs w:val="32"/>
        </w:rPr>
        <w:t>Priority 2:</w:t>
      </w:r>
    </w:p>
    <w:p w14:paraId="20D71B1A" w14:textId="77777777" w:rsidR="007E37CA" w:rsidRPr="00180895" w:rsidRDefault="007E37CA" w:rsidP="007E37CA">
      <w:pPr>
        <w:jc w:val="center"/>
        <w:rPr>
          <w:sz w:val="32"/>
          <w:szCs w:val="32"/>
        </w:rPr>
      </w:pPr>
      <w:r w:rsidRPr="00180895">
        <w:rPr>
          <w:sz w:val="32"/>
          <w:szCs w:val="32"/>
        </w:rPr>
        <w:t>Designated Green Spaces and Protect the Environment</w:t>
      </w:r>
    </w:p>
    <w:p w14:paraId="77376C6A" w14:textId="77777777" w:rsidR="007E37CA" w:rsidRPr="00180895" w:rsidRDefault="007E37CA" w:rsidP="007E37CA">
      <w:pPr>
        <w:jc w:val="center"/>
        <w:rPr>
          <w:sz w:val="32"/>
          <w:szCs w:val="32"/>
        </w:rPr>
      </w:pPr>
    </w:p>
    <w:p w14:paraId="244712A6" w14:textId="77777777" w:rsidR="007E37CA" w:rsidRPr="00180895" w:rsidRDefault="007E37CA" w:rsidP="007E37CA">
      <w:pPr>
        <w:jc w:val="center"/>
        <w:rPr>
          <w:b/>
          <w:color w:val="FFFF00"/>
          <w:sz w:val="32"/>
          <w:szCs w:val="32"/>
        </w:rPr>
      </w:pPr>
      <w:r w:rsidRPr="00180895">
        <w:rPr>
          <w:b/>
          <w:color w:val="FFFF00"/>
          <w:sz w:val="32"/>
          <w:szCs w:val="32"/>
        </w:rPr>
        <w:t>Priority 3:</w:t>
      </w:r>
    </w:p>
    <w:p w14:paraId="55A332C2" w14:textId="77777777" w:rsidR="007E37CA" w:rsidRPr="00180895" w:rsidRDefault="007E37CA" w:rsidP="007E37CA">
      <w:pPr>
        <w:jc w:val="center"/>
        <w:rPr>
          <w:sz w:val="32"/>
          <w:szCs w:val="32"/>
        </w:rPr>
      </w:pPr>
      <w:r w:rsidRPr="00180895">
        <w:rPr>
          <w:sz w:val="32"/>
          <w:szCs w:val="32"/>
        </w:rPr>
        <w:t>No Park and Rides</w:t>
      </w:r>
    </w:p>
    <w:p w14:paraId="70DF2F1D" w14:textId="77777777" w:rsidR="007E37CA" w:rsidRPr="00180895" w:rsidRDefault="007E37CA" w:rsidP="007E37CA">
      <w:pPr>
        <w:jc w:val="center"/>
        <w:rPr>
          <w:sz w:val="32"/>
          <w:szCs w:val="32"/>
        </w:rPr>
      </w:pPr>
    </w:p>
    <w:p w14:paraId="3D1F684B" w14:textId="77777777" w:rsidR="007E37CA" w:rsidRPr="00180895" w:rsidRDefault="007E37CA" w:rsidP="007E37CA">
      <w:pPr>
        <w:jc w:val="center"/>
        <w:rPr>
          <w:b/>
          <w:color w:val="FABF8F" w:themeColor="accent6" w:themeTint="99"/>
          <w:sz w:val="32"/>
          <w:szCs w:val="32"/>
        </w:rPr>
      </w:pPr>
      <w:r w:rsidRPr="00180895">
        <w:rPr>
          <w:b/>
          <w:color w:val="FABF8F" w:themeColor="accent6" w:themeTint="99"/>
          <w:sz w:val="32"/>
          <w:szCs w:val="32"/>
        </w:rPr>
        <w:t>Priority 4:</w:t>
      </w:r>
    </w:p>
    <w:p w14:paraId="78F0C95A" w14:textId="77777777" w:rsidR="007E37CA" w:rsidRPr="00180895" w:rsidRDefault="007E37CA" w:rsidP="007E37CA">
      <w:pPr>
        <w:jc w:val="center"/>
        <w:rPr>
          <w:sz w:val="32"/>
          <w:szCs w:val="32"/>
        </w:rPr>
      </w:pPr>
      <w:r w:rsidRPr="00180895">
        <w:rPr>
          <w:sz w:val="32"/>
          <w:szCs w:val="32"/>
        </w:rPr>
        <w:t>Don’t Overdevelop</w:t>
      </w:r>
    </w:p>
    <w:p w14:paraId="4869862B" w14:textId="77777777" w:rsidR="007E37CA" w:rsidRDefault="007E37CA" w:rsidP="007E37CA"/>
    <w:p w14:paraId="134CFEDC" w14:textId="77777777" w:rsidR="007E37CA" w:rsidRPr="0062548D" w:rsidRDefault="007E37CA" w:rsidP="007E37CA"/>
    <w:p w14:paraId="3ED5491D" w14:textId="77777777" w:rsidR="007E37CA" w:rsidRDefault="007E37CA" w:rsidP="00767A39">
      <w:pPr>
        <w:ind w:left="2127" w:hanging="2127"/>
        <w:rPr>
          <w:rFonts w:ascii="Tahoma" w:hAnsi="Tahoma" w:cs="Tahoma"/>
          <w:b/>
          <w:sz w:val="24"/>
        </w:rPr>
      </w:pPr>
    </w:p>
    <w:p w14:paraId="215BC18E" w14:textId="77777777" w:rsidR="007E37CA" w:rsidRDefault="007E37CA" w:rsidP="00767A39">
      <w:pPr>
        <w:ind w:left="2127" w:hanging="2127"/>
        <w:rPr>
          <w:rFonts w:ascii="Tahoma" w:hAnsi="Tahoma" w:cs="Tahoma"/>
          <w:b/>
          <w:sz w:val="24"/>
        </w:rPr>
      </w:pPr>
    </w:p>
    <w:p w14:paraId="581D2BB1" w14:textId="77777777" w:rsidR="007E37CA" w:rsidRDefault="007E37CA" w:rsidP="00767A39">
      <w:pPr>
        <w:ind w:left="2127" w:hanging="2127"/>
        <w:rPr>
          <w:rFonts w:ascii="Tahoma" w:hAnsi="Tahoma" w:cs="Tahoma"/>
          <w:b/>
          <w:sz w:val="24"/>
        </w:rPr>
      </w:pPr>
    </w:p>
    <w:p w14:paraId="72220D99" w14:textId="77777777" w:rsidR="007E37CA" w:rsidRDefault="007E37CA" w:rsidP="00767A39">
      <w:pPr>
        <w:ind w:left="2127" w:hanging="2127"/>
        <w:rPr>
          <w:rFonts w:ascii="Tahoma" w:hAnsi="Tahoma" w:cs="Tahoma"/>
          <w:b/>
          <w:sz w:val="24"/>
        </w:rPr>
      </w:pPr>
    </w:p>
    <w:p w14:paraId="48BA4983" w14:textId="77777777" w:rsidR="006B1569" w:rsidRDefault="006B1569">
      <w:pPr>
        <w:rPr>
          <w:rFonts w:ascii="Tahoma" w:hAnsi="Tahoma" w:cs="Tahoma"/>
          <w:b/>
          <w:sz w:val="30"/>
          <w:szCs w:val="30"/>
        </w:rPr>
      </w:pPr>
      <w:r>
        <w:rPr>
          <w:rFonts w:ascii="Tahoma" w:hAnsi="Tahoma" w:cs="Tahoma"/>
          <w:b/>
          <w:sz w:val="30"/>
          <w:szCs w:val="30"/>
        </w:rPr>
        <w:br w:type="page"/>
      </w:r>
    </w:p>
    <w:p w14:paraId="77944967" w14:textId="65960E95" w:rsidR="00767A39" w:rsidRPr="00325065" w:rsidRDefault="00767A39" w:rsidP="00767A39">
      <w:pPr>
        <w:ind w:left="2127" w:hanging="2127"/>
        <w:rPr>
          <w:rFonts w:ascii="Tahoma" w:hAnsi="Tahoma" w:cs="Tahoma"/>
          <w:b/>
          <w:sz w:val="30"/>
          <w:szCs w:val="30"/>
        </w:rPr>
      </w:pPr>
      <w:r w:rsidRPr="00325065">
        <w:rPr>
          <w:rFonts w:ascii="Tahoma" w:hAnsi="Tahoma" w:cs="Tahoma"/>
          <w:b/>
          <w:sz w:val="30"/>
          <w:szCs w:val="30"/>
        </w:rPr>
        <w:lastRenderedPageBreak/>
        <w:t>Appendix K</w:t>
      </w:r>
      <w:r w:rsidRPr="00325065">
        <w:rPr>
          <w:rFonts w:ascii="Tahoma" w:hAnsi="Tahoma" w:cs="Tahoma"/>
          <w:b/>
          <w:sz w:val="30"/>
          <w:szCs w:val="30"/>
        </w:rPr>
        <w:tab/>
        <w:t>Feedback Report for Business Questionnaire</w:t>
      </w:r>
    </w:p>
    <w:p w14:paraId="1F510A68" w14:textId="0308E9B0" w:rsidR="00325065" w:rsidRDefault="00325065">
      <w:pPr>
        <w:rPr>
          <w:rFonts w:ascii="Tahoma" w:hAnsi="Tahoma" w:cs="Tahoma"/>
          <w:b/>
          <w:sz w:val="24"/>
        </w:rPr>
      </w:pPr>
      <w:r>
        <w:rPr>
          <w:rFonts w:ascii="Tahoma" w:hAnsi="Tahoma" w:cs="Tahoma"/>
          <w:b/>
          <w:sz w:val="24"/>
        </w:rPr>
        <w:br w:type="page"/>
      </w:r>
    </w:p>
    <w:p w14:paraId="4969FC60" w14:textId="77777777" w:rsidR="00325065" w:rsidRDefault="00325065" w:rsidP="00325065">
      <w:pPr>
        <w:jc w:val="center"/>
        <w:rPr>
          <w:b/>
          <w:bCs/>
          <w:sz w:val="36"/>
          <w:szCs w:val="36"/>
          <w:u w:val="single"/>
          <w14:shadow w14:blurRad="50800" w14:dist="38100" w14:dir="2700000" w14:sx="100000" w14:sy="100000" w14:kx="0" w14:ky="0" w14:algn="tl">
            <w14:srgbClr w14:val="000000">
              <w14:alpha w14:val="57000"/>
            </w14:srgbClr>
          </w14:shadow>
        </w:rPr>
      </w:pPr>
      <w:r>
        <w:rPr>
          <w:b/>
          <w:bCs/>
          <w:sz w:val="36"/>
          <w:szCs w:val="36"/>
          <w:u w:val="single"/>
          <w14:shadow w14:blurRad="50800" w14:dist="38100" w14:dir="2700000" w14:sx="100000" w14:sy="100000" w14:kx="0" w14:ky="0" w14:algn="tl">
            <w14:srgbClr w14:val="000000">
              <w14:alpha w14:val="57000"/>
            </w14:srgbClr>
          </w14:shadow>
        </w:rPr>
        <w:lastRenderedPageBreak/>
        <w:t>Melton Neighbourhood Plan</w:t>
      </w:r>
    </w:p>
    <w:p w14:paraId="0203CF16" w14:textId="77777777" w:rsidR="00325065" w:rsidRPr="00734084" w:rsidRDefault="00325065" w:rsidP="00325065">
      <w:pPr>
        <w:jc w:val="center"/>
        <w:rPr>
          <w:b/>
          <w:bCs/>
          <w:sz w:val="36"/>
          <w:szCs w:val="36"/>
          <w:u w:val="single"/>
          <w14:shadow w14:blurRad="50800" w14:dist="38100" w14:dir="2700000" w14:sx="100000" w14:sy="100000" w14:kx="0" w14:ky="0" w14:algn="tl">
            <w14:srgbClr w14:val="000000">
              <w14:alpha w14:val="57000"/>
            </w14:srgbClr>
          </w14:shadow>
        </w:rPr>
      </w:pPr>
      <w:r w:rsidRPr="00734084">
        <w:rPr>
          <w:b/>
          <w:bCs/>
          <w:sz w:val="36"/>
          <w:szCs w:val="36"/>
          <w:u w:val="single"/>
          <w14:shadow w14:blurRad="50800" w14:dist="38100" w14:dir="2700000" w14:sx="100000" w14:sy="100000" w14:kx="0" w14:ky="0" w14:algn="tl">
            <w14:srgbClr w14:val="000000">
              <w14:alpha w14:val="57000"/>
            </w14:srgbClr>
          </w14:shadow>
        </w:rPr>
        <w:t>Business Questionnaire Analysis</w:t>
      </w:r>
    </w:p>
    <w:p w14:paraId="672C3B28" w14:textId="77777777" w:rsidR="00325065" w:rsidRDefault="00325065" w:rsidP="00325065">
      <w:pPr>
        <w:jc w:val="center"/>
      </w:pPr>
    </w:p>
    <w:p w14:paraId="26E66845" w14:textId="77777777" w:rsidR="00325065" w:rsidRDefault="00325065" w:rsidP="00325065">
      <w:pPr>
        <w:jc w:val="center"/>
      </w:pPr>
      <w:r>
        <w:t>111 Businesses were found and contacted in Melton. We wrote to each one and asked if they would fill in the Business Questionnaire online which they could access through the website.</w:t>
      </w:r>
    </w:p>
    <w:p w14:paraId="703AD769" w14:textId="77777777" w:rsidR="00325065" w:rsidRDefault="00325065" w:rsidP="00325065">
      <w:pPr>
        <w:jc w:val="center"/>
      </w:pPr>
    </w:p>
    <w:p w14:paraId="1C66C7C4" w14:textId="77777777" w:rsidR="00325065" w:rsidRDefault="00325065" w:rsidP="00325065">
      <w:pPr>
        <w:jc w:val="center"/>
      </w:pPr>
      <w:r>
        <w:t>17 businesses responded.</w:t>
      </w:r>
    </w:p>
    <w:p w14:paraId="2E0A5DFB" w14:textId="77777777" w:rsidR="00325065" w:rsidRDefault="00325065" w:rsidP="00325065">
      <w:pPr>
        <w:jc w:val="center"/>
      </w:pPr>
    </w:p>
    <w:p w14:paraId="5EC42D5D" w14:textId="77777777" w:rsidR="00325065" w:rsidRDefault="00325065" w:rsidP="00325065">
      <w:pPr>
        <w:jc w:val="center"/>
      </w:pPr>
      <w:r>
        <w:t xml:space="preserve">This gives us a </w:t>
      </w:r>
      <w:r w:rsidRPr="00734084">
        <w:rPr>
          <w:b/>
          <w:sz w:val="32"/>
          <w:szCs w:val="32"/>
        </w:rPr>
        <w:t>15% response rate</w:t>
      </w:r>
      <w:r>
        <w:t xml:space="preserve"> overall.</w:t>
      </w:r>
    </w:p>
    <w:p w14:paraId="270D380E" w14:textId="77777777" w:rsidR="00325065" w:rsidRDefault="00325065" w:rsidP="00325065">
      <w:pPr>
        <w:jc w:val="center"/>
      </w:pPr>
    </w:p>
    <w:p w14:paraId="412C40CF" w14:textId="77777777" w:rsidR="00325065" w:rsidRPr="00734084" w:rsidRDefault="00325065" w:rsidP="00325065">
      <w:pPr>
        <w:jc w:val="center"/>
        <w:rPr>
          <w:b/>
          <w:u w:val="single"/>
        </w:rPr>
      </w:pPr>
      <w:r w:rsidRPr="00734084">
        <w:rPr>
          <w:b/>
          <w:u w:val="single"/>
        </w:rPr>
        <w:t>The businesses were:</w:t>
      </w:r>
    </w:p>
    <w:p w14:paraId="59BF293A" w14:textId="77777777" w:rsidR="00325065" w:rsidRDefault="00325065" w:rsidP="00325065">
      <w:pPr>
        <w:jc w:val="center"/>
      </w:pPr>
    </w:p>
    <w:p w14:paraId="159D82B8" w14:textId="77777777" w:rsidR="00325065" w:rsidRDefault="00325065" w:rsidP="00325065">
      <w:pPr>
        <w:jc w:val="center"/>
      </w:pPr>
      <w:proofErr w:type="spellStart"/>
      <w:r>
        <w:t>Arkray</w:t>
      </w:r>
      <w:proofErr w:type="spellEnd"/>
      <w:r>
        <w:t xml:space="preserve"> Factory Ltd</w:t>
      </w:r>
    </w:p>
    <w:p w14:paraId="56AC8EDB" w14:textId="77777777" w:rsidR="00325065" w:rsidRDefault="00325065" w:rsidP="00325065">
      <w:pPr>
        <w:jc w:val="center"/>
      </w:pPr>
    </w:p>
    <w:p w14:paraId="34F1425F" w14:textId="77777777" w:rsidR="00325065" w:rsidRDefault="00325065" w:rsidP="00325065">
      <w:pPr>
        <w:jc w:val="center"/>
      </w:pPr>
      <w:r>
        <w:t>DEBEN INNS LTD</w:t>
      </w:r>
    </w:p>
    <w:p w14:paraId="268C160C" w14:textId="77777777" w:rsidR="00325065" w:rsidRDefault="00325065" w:rsidP="00325065">
      <w:pPr>
        <w:jc w:val="center"/>
      </w:pPr>
    </w:p>
    <w:p w14:paraId="67369489" w14:textId="77777777" w:rsidR="00325065" w:rsidRDefault="00325065" w:rsidP="00325065">
      <w:pPr>
        <w:jc w:val="center"/>
      </w:pPr>
      <w:r>
        <w:t>EDUFOCUS LIMITED</w:t>
      </w:r>
    </w:p>
    <w:p w14:paraId="33ED453B" w14:textId="77777777" w:rsidR="00325065" w:rsidRDefault="00325065" w:rsidP="00325065">
      <w:pPr>
        <w:jc w:val="center"/>
      </w:pPr>
    </w:p>
    <w:p w14:paraId="3085ACC5" w14:textId="77777777" w:rsidR="00325065" w:rsidRDefault="00325065" w:rsidP="00325065">
      <w:pPr>
        <w:jc w:val="center"/>
      </w:pPr>
      <w:r>
        <w:t>Hopkins Homes Ltd</w:t>
      </w:r>
    </w:p>
    <w:p w14:paraId="1341CE39" w14:textId="77777777" w:rsidR="00325065" w:rsidRDefault="00325065" w:rsidP="00325065">
      <w:pPr>
        <w:jc w:val="center"/>
      </w:pPr>
    </w:p>
    <w:p w14:paraId="5E910D37" w14:textId="77777777" w:rsidR="00325065" w:rsidRDefault="00325065" w:rsidP="00325065">
      <w:pPr>
        <w:jc w:val="center"/>
      </w:pPr>
      <w:proofErr w:type="spellStart"/>
      <w:r>
        <w:t>Infotex</w:t>
      </w:r>
      <w:proofErr w:type="spellEnd"/>
      <w:r>
        <w:t xml:space="preserve"> UK Ltd</w:t>
      </w:r>
    </w:p>
    <w:p w14:paraId="7DB4CCC5" w14:textId="77777777" w:rsidR="00325065" w:rsidRDefault="00325065" w:rsidP="00325065">
      <w:pPr>
        <w:jc w:val="center"/>
      </w:pPr>
    </w:p>
    <w:p w14:paraId="1C20A0F2" w14:textId="77777777" w:rsidR="00325065" w:rsidRDefault="00325065" w:rsidP="00325065">
      <w:pPr>
        <w:jc w:val="center"/>
      </w:pPr>
      <w:r>
        <w:t>Keystone IMC Ltd</w:t>
      </w:r>
    </w:p>
    <w:p w14:paraId="2ACB35AA" w14:textId="77777777" w:rsidR="00325065" w:rsidRDefault="00325065" w:rsidP="00325065">
      <w:pPr>
        <w:jc w:val="center"/>
      </w:pPr>
    </w:p>
    <w:p w14:paraId="50D674C0" w14:textId="77777777" w:rsidR="00325065" w:rsidRDefault="00325065" w:rsidP="00325065">
      <w:pPr>
        <w:jc w:val="center"/>
      </w:pPr>
      <w:proofErr w:type="spellStart"/>
      <w:r>
        <w:t>Margary</w:t>
      </w:r>
      <w:proofErr w:type="spellEnd"/>
      <w:r>
        <w:t xml:space="preserve"> &amp; Miller</w:t>
      </w:r>
    </w:p>
    <w:p w14:paraId="4E49DA38" w14:textId="77777777" w:rsidR="00325065" w:rsidRDefault="00325065" w:rsidP="00325065">
      <w:pPr>
        <w:jc w:val="center"/>
      </w:pPr>
    </w:p>
    <w:p w14:paraId="0245627A" w14:textId="77777777" w:rsidR="00325065" w:rsidRDefault="00325065" w:rsidP="00325065">
      <w:pPr>
        <w:jc w:val="center"/>
      </w:pPr>
      <w:r>
        <w:t>Melton Primary School</w:t>
      </w:r>
    </w:p>
    <w:p w14:paraId="3ADF846A" w14:textId="77777777" w:rsidR="00325065" w:rsidRDefault="00325065" w:rsidP="00325065">
      <w:pPr>
        <w:jc w:val="center"/>
      </w:pPr>
    </w:p>
    <w:p w14:paraId="2BE7A2CA" w14:textId="77777777" w:rsidR="00325065" w:rsidRDefault="00325065" w:rsidP="00325065">
      <w:pPr>
        <w:jc w:val="center"/>
      </w:pPr>
      <w:proofErr w:type="spellStart"/>
      <w:r>
        <w:t>Pitstop</w:t>
      </w:r>
      <w:proofErr w:type="spellEnd"/>
      <w:r>
        <w:t xml:space="preserve"> Out of School Club</w:t>
      </w:r>
    </w:p>
    <w:p w14:paraId="705CE66A" w14:textId="77777777" w:rsidR="00325065" w:rsidRDefault="00325065" w:rsidP="00325065">
      <w:pPr>
        <w:jc w:val="center"/>
      </w:pPr>
    </w:p>
    <w:p w14:paraId="370051D7" w14:textId="77777777" w:rsidR="00325065" w:rsidRDefault="00325065" w:rsidP="00325065">
      <w:pPr>
        <w:jc w:val="center"/>
      </w:pPr>
      <w:proofErr w:type="gramStart"/>
      <w:r>
        <w:t>Polestar (Woodbridge) Ltd.</w:t>
      </w:r>
      <w:proofErr w:type="gramEnd"/>
    </w:p>
    <w:p w14:paraId="22507D26" w14:textId="77777777" w:rsidR="00325065" w:rsidRDefault="00325065" w:rsidP="00325065">
      <w:pPr>
        <w:jc w:val="center"/>
      </w:pPr>
    </w:p>
    <w:p w14:paraId="04DDDEB2" w14:textId="77777777" w:rsidR="00325065" w:rsidRDefault="00325065" w:rsidP="00325065">
      <w:pPr>
        <w:jc w:val="center"/>
      </w:pPr>
      <w:r>
        <w:t>REACT Computer Partnership</w:t>
      </w:r>
    </w:p>
    <w:p w14:paraId="4EB4F581" w14:textId="77777777" w:rsidR="00325065" w:rsidRDefault="00325065" w:rsidP="00325065">
      <w:pPr>
        <w:jc w:val="center"/>
      </w:pPr>
    </w:p>
    <w:p w14:paraId="0F3B4177" w14:textId="77777777" w:rsidR="00325065" w:rsidRDefault="00325065" w:rsidP="00325065">
      <w:pPr>
        <w:jc w:val="center"/>
      </w:pPr>
      <w:r>
        <w:t>Rectory Garden Montessori School</w:t>
      </w:r>
    </w:p>
    <w:p w14:paraId="6F4B1F69" w14:textId="77777777" w:rsidR="00325065" w:rsidRDefault="00325065" w:rsidP="00325065">
      <w:pPr>
        <w:jc w:val="center"/>
      </w:pPr>
    </w:p>
    <w:p w14:paraId="3000ED4A" w14:textId="77777777" w:rsidR="00325065" w:rsidRDefault="00325065" w:rsidP="00325065">
      <w:pPr>
        <w:jc w:val="center"/>
      </w:pPr>
      <w:proofErr w:type="spellStart"/>
      <w:r>
        <w:t>Safetyboss</w:t>
      </w:r>
      <w:proofErr w:type="spellEnd"/>
    </w:p>
    <w:p w14:paraId="2E9C0A53" w14:textId="77777777" w:rsidR="00325065" w:rsidRDefault="00325065" w:rsidP="00325065">
      <w:pPr>
        <w:jc w:val="center"/>
      </w:pPr>
    </w:p>
    <w:p w14:paraId="3344CED8" w14:textId="77777777" w:rsidR="00325065" w:rsidRDefault="00325065" w:rsidP="00325065">
      <w:pPr>
        <w:jc w:val="center"/>
      </w:pPr>
      <w:proofErr w:type="spellStart"/>
      <w:r>
        <w:t>Springside</w:t>
      </w:r>
      <w:proofErr w:type="spellEnd"/>
      <w:r>
        <w:t xml:space="preserve"> shop</w:t>
      </w:r>
    </w:p>
    <w:p w14:paraId="71C01340" w14:textId="77777777" w:rsidR="00325065" w:rsidRDefault="00325065" w:rsidP="00325065">
      <w:pPr>
        <w:jc w:val="center"/>
      </w:pPr>
    </w:p>
    <w:p w14:paraId="70AF75D5" w14:textId="77777777" w:rsidR="00325065" w:rsidRDefault="00325065" w:rsidP="00325065">
      <w:pPr>
        <w:jc w:val="center"/>
      </w:pPr>
      <w:proofErr w:type="spellStart"/>
      <w:r>
        <w:t>St.Audry's</w:t>
      </w:r>
      <w:proofErr w:type="spellEnd"/>
      <w:r>
        <w:t xml:space="preserve"> Golf Club</w:t>
      </w:r>
    </w:p>
    <w:p w14:paraId="164868B0" w14:textId="77777777" w:rsidR="00325065" w:rsidRDefault="00325065" w:rsidP="00325065">
      <w:pPr>
        <w:jc w:val="center"/>
      </w:pPr>
    </w:p>
    <w:p w14:paraId="72E4E899" w14:textId="77777777" w:rsidR="00325065" w:rsidRDefault="00325065" w:rsidP="00325065">
      <w:pPr>
        <w:jc w:val="center"/>
      </w:pPr>
      <w:proofErr w:type="spellStart"/>
      <w:r>
        <w:t>Ufford</w:t>
      </w:r>
      <w:proofErr w:type="spellEnd"/>
      <w:r>
        <w:t xml:space="preserve"> Park Woodbridge, Hotel Golf &amp; Spa</w:t>
      </w:r>
    </w:p>
    <w:p w14:paraId="52BC2C6B" w14:textId="77777777" w:rsidR="00325065" w:rsidRDefault="00325065" w:rsidP="00325065">
      <w:pPr>
        <w:jc w:val="center"/>
      </w:pPr>
    </w:p>
    <w:p w14:paraId="1800E202" w14:textId="77777777" w:rsidR="00325065" w:rsidRDefault="00325065" w:rsidP="00325065">
      <w:pPr>
        <w:jc w:val="center"/>
      </w:pPr>
      <w:r>
        <w:t>Woodbridge Self Storage</w:t>
      </w:r>
    </w:p>
    <w:p w14:paraId="74EB3819" w14:textId="77777777" w:rsidR="00325065" w:rsidRDefault="00325065" w:rsidP="00325065"/>
    <w:p w14:paraId="7ED3FAF5" w14:textId="77777777" w:rsidR="00325065" w:rsidRDefault="00325065" w:rsidP="00325065"/>
    <w:p w14:paraId="254F8E27" w14:textId="77777777" w:rsidR="00325065" w:rsidRDefault="00325065" w:rsidP="00325065">
      <w:r>
        <w:rPr>
          <w:noProof/>
          <w:lang w:val="en-US"/>
        </w:rPr>
        <w:lastRenderedPageBreak/>
        <w:drawing>
          <wp:inline distT="0" distB="0" distL="0" distR="0" wp14:anchorId="1035F9A5" wp14:editId="01B6E93D">
            <wp:extent cx="5270500" cy="2788920"/>
            <wp:effectExtent l="0" t="0" r="12700" b="3048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80D3F76" w14:textId="77777777" w:rsidR="00325065" w:rsidRDefault="00325065" w:rsidP="00325065"/>
    <w:p w14:paraId="2F489525" w14:textId="77777777" w:rsidR="00325065" w:rsidRDefault="00325065" w:rsidP="00325065">
      <w:r>
        <w:rPr>
          <w:noProof/>
          <w:lang w:val="en-US"/>
        </w:rPr>
        <w:drawing>
          <wp:inline distT="0" distB="0" distL="0" distR="0" wp14:anchorId="611E88C6" wp14:editId="6B71F5F0">
            <wp:extent cx="5270500" cy="5118100"/>
            <wp:effectExtent l="0" t="0" r="12700" b="1270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E8E68E9" w14:textId="77777777" w:rsidR="00325065" w:rsidRDefault="00325065" w:rsidP="00325065"/>
    <w:p w14:paraId="085B7C87" w14:textId="77777777" w:rsidR="00325065" w:rsidRPr="00734084" w:rsidRDefault="00325065" w:rsidP="00325065">
      <w:pPr>
        <w:jc w:val="center"/>
        <w:rPr>
          <w:b/>
          <w:u w:val="single"/>
        </w:rPr>
      </w:pPr>
      <w:r w:rsidRPr="00734084">
        <w:rPr>
          <w:b/>
          <w:u w:val="single"/>
        </w:rPr>
        <w:t>Other premises:</w:t>
      </w:r>
    </w:p>
    <w:p w14:paraId="38C4FE44" w14:textId="77777777" w:rsidR="00325065" w:rsidRDefault="00325065" w:rsidP="00325065">
      <w:pPr>
        <w:jc w:val="center"/>
      </w:pPr>
      <w:r>
        <w:t>Old Church Road, Hall Farm Road and Yarmouth Road</w:t>
      </w:r>
    </w:p>
    <w:p w14:paraId="785B4B85" w14:textId="77777777" w:rsidR="00325065" w:rsidRDefault="00325065" w:rsidP="00325065"/>
    <w:p w14:paraId="616D1ED5" w14:textId="77777777" w:rsidR="00325065" w:rsidRDefault="00325065" w:rsidP="00325065">
      <w:r>
        <w:rPr>
          <w:noProof/>
          <w:lang w:val="en-US"/>
        </w:rPr>
        <w:drawing>
          <wp:inline distT="0" distB="0" distL="0" distR="0" wp14:anchorId="0DF4D926" wp14:editId="053B3C15">
            <wp:extent cx="5270500" cy="6159500"/>
            <wp:effectExtent l="0" t="0" r="12700" b="1270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244B26A" w14:textId="77777777" w:rsidR="00325065" w:rsidRDefault="00325065" w:rsidP="00325065"/>
    <w:p w14:paraId="107D489B" w14:textId="77777777" w:rsidR="00325065" w:rsidRDefault="00325065" w:rsidP="00325065">
      <w:r>
        <w:rPr>
          <w:noProof/>
          <w:lang w:val="en-US"/>
        </w:rPr>
        <w:lastRenderedPageBreak/>
        <w:drawing>
          <wp:inline distT="0" distB="0" distL="0" distR="0" wp14:anchorId="4C7CAAB9" wp14:editId="65AE64C7">
            <wp:extent cx="5270500" cy="4229100"/>
            <wp:effectExtent l="0" t="0" r="12700" b="1270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1570959" w14:textId="77777777" w:rsidR="00325065" w:rsidRDefault="00325065" w:rsidP="00325065"/>
    <w:p w14:paraId="730E6728" w14:textId="77777777" w:rsidR="00325065" w:rsidRDefault="00325065" w:rsidP="00325065"/>
    <w:p w14:paraId="0A9862D8" w14:textId="77777777" w:rsidR="00325065" w:rsidRDefault="00325065" w:rsidP="00325065">
      <w:r w:rsidRPr="006B3E20">
        <w:rPr>
          <w:noProof/>
          <w:lang w:val="en-US"/>
        </w:rPr>
        <w:lastRenderedPageBreak/>
        <w:drawing>
          <wp:inline distT="0" distB="0" distL="0" distR="0" wp14:anchorId="6E5D23DF" wp14:editId="06360C57">
            <wp:extent cx="5270500" cy="4114800"/>
            <wp:effectExtent l="0" t="0" r="12700" b="2540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314AEF2" w14:textId="77777777" w:rsidR="00325065" w:rsidRDefault="00325065" w:rsidP="00325065"/>
    <w:p w14:paraId="1B882F6A" w14:textId="77777777" w:rsidR="00325065" w:rsidRDefault="00325065" w:rsidP="00325065">
      <w:r w:rsidRPr="006B3E20">
        <w:rPr>
          <w:noProof/>
          <w:lang w:val="en-US"/>
        </w:rPr>
        <w:drawing>
          <wp:inline distT="0" distB="0" distL="0" distR="0" wp14:anchorId="62840F7D" wp14:editId="7F531CDA">
            <wp:extent cx="5270500" cy="3594100"/>
            <wp:effectExtent l="0" t="0" r="12700" b="1270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28FC382" w14:textId="77777777" w:rsidR="00325065" w:rsidRDefault="00325065" w:rsidP="00325065"/>
    <w:p w14:paraId="704C2F6F" w14:textId="77777777" w:rsidR="00325065" w:rsidRDefault="00325065" w:rsidP="00325065">
      <w:r>
        <w:rPr>
          <w:noProof/>
          <w:lang w:val="en-US"/>
        </w:rPr>
        <w:lastRenderedPageBreak/>
        <w:drawing>
          <wp:inline distT="0" distB="0" distL="0" distR="0" wp14:anchorId="3286CD5C" wp14:editId="78810721">
            <wp:extent cx="5270500" cy="3924300"/>
            <wp:effectExtent l="0" t="0" r="12700" b="1270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5C4B407" w14:textId="77777777" w:rsidR="00325065" w:rsidRDefault="00325065" w:rsidP="00325065"/>
    <w:p w14:paraId="563B5060" w14:textId="77777777" w:rsidR="00325065" w:rsidRDefault="00325065" w:rsidP="00325065">
      <w:r>
        <w:rPr>
          <w:noProof/>
          <w:lang w:val="en-US"/>
        </w:rPr>
        <w:drawing>
          <wp:inline distT="0" distB="0" distL="0" distR="0" wp14:anchorId="08FB6C7C" wp14:editId="307D8F50">
            <wp:extent cx="5270500" cy="3657600"/>
            <wp:effectExtent l="0" t="0" r="12700" b="2540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C8758EE" w14:textId="77777777" w:rsidR="00325065" w:rsidRDefault="00325065" w:rsidP="00325065"/>
    <w:p w14:paraId="2F6B6513" w14:textId="77777777" w:rsidR="00325065" w:rsidRDefault="00325065" w:rsidP="00325065">
      <w:r>
        <w:rPr>
          <w:noProof/>
          <w:lang w:val="en-US"/>
        </w:rPr>
        <w:lastRenderedPageBreak/>
        <w:drawing>
          <wp:inline distT="0" distB="0" distL="0" distR="0" wp14:anchorId="5BEFC7BA" wp14:editId="18CE1858">
            <wp:extent cx="5270500" cy="3797300"/>
            <wp:effectExtent l="0" t="0" r="12700" b="1270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6114FBC" w14:textId="77777777" w:rsidR="00325065" w:rsidRDefault="00325065" w:rsidP="00325065"/>
    <w:p w14:paraId="212CC43A" w14:textId="77777777" w:rsidR="00325065" w:rsidRDefault="00325065" w:rsidP="00325065"/>
    <w:p w14:paraId="4D70B23F" w14:textId="77777777" w:rsidR="00325065" w:rsidRDefault="00325065" w:rsidP="00325065"/>
    <w:p w14:paraId="7772F82B" w14:textId="77777777" w:rsidR="00325065" w:rsidRDefault="00325065" w:rsidP="00325065"/>
    <w:p w14:paraId="10A78F4C" w14:textId="77777777" w:rsidR="00325065" w:rsidRDefault="00325065" w:rsidP="00325065"/>
    <w:p w14:paraId="07310BE3" w14:textId="77777777" w:rsidR="00325065" w:rsidRDefault="00325065" w:rsidP="00325065"/>
    <w:p w14:paraId="7FA1BC8F" w14:textId="77777777" w:rsidR="00325065" w:rsidRPr="001B45E9" w:rsidRDefault="00325065" w:rsidP="00325065">
      <w:pPr>
        <w:jc w:val="center"/>
        <w:rPr>
          <w:b/>
          <w:sz w:val="32"/>
          <w:szCs w:val="32"/>
          <w:u w:val="single"/>
        </w:rPr>
      </w:pPr>
      <w:r w:rsidRPr="001B45E9">
        <w:rPr>
          <w:b/>
          <w:sz w:val="32"/>
          <w:szCs w:val="32"/>
          <w:u w:val="single"/>
        </w:rPr>
        <w:t>How many of your Employees live in Melton or Woodbridge?</w:t>
      </w:r>
    </w:p>
    <w:p w14:paraId="7ACBA385" w14:textId="77777777" w:rsidR="00325065" w:rsidRDefault="00325065" w:rsidP="00325065"/>
    <w:p w14:paraId="714D22F8" w14:textId="77777777" w:rsidR="00325065" w:rsidRDefault="00325065" w:rsidP="00325065">
      <w:r>
        <w:rPr>
          <w:noProof/>
          <w:lang w:val="en-US"/>
        </w:rPr>
        <w:lastRenderedPageBreak/>
        <w:drawing>
          <wp:inline distT="0" distB="0" distL="0" distR="0" wp14:anchorId="35889F6B" wp14:editId="55588F3B">
            <wp:extent cx="5270500" cy="4343400"/>
            <wp:effectExtent l="0" t="0" r="12700" b="25400"/>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7437576" w14:textId="77777777" w:rsidR="00325065" w:rsidRDefault="00325065" w:rsidP="00325065"/>
    <w:p w14:paraId="31FE02F7" w14:textId="77777777" w:rsidR="00325065" w:rsidRDefault="00325065" w:rsidP="00325065">
      <w:r>
        <w:rPr>
          <w:noProof/>
          <w:lang w:val="en-US"/>
        </w:rPr>
        <w:drawing>
          <wp:inline distT="0" distB="0" distL="0" distR="0" wp14:anchorId="417BAF96" wp14:editId="410BEF93">
            <wp:extent cx="5270500" cy="3479800"/>
            <wp:effectExtent l="0" t="0" r="12700" b="2540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8C48210" w14:textId="77777777" w:rsidR="00325065" w:rsidRDefault="00325065" w:rsidP="00325065"/>
    <w:p w14:paraId="25BE92D4" w14:textId="77777777" w:rsidR="00325065" w:rsidRDefault="00325065" w:rsidP="00325065">
      <w:r>
        <w:rPr>
          <w:noProof/>
          <w:lang w:val="en-US"/>
        </w:rPr>
        <w:lastRenderedPageBreak/>
        <w:drawing>
          <wp:inline distT="0" distB="0" distL="0" distR="0" wp14:anchorId="01F2AB54" wp14:editId="55A36F96">
            <wp:extent cx="5270500" cy="3360420"/>
            <wp:effectExtent l="0" t="0" r="12700" b="1778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B13A1F7" w14:textId="77777777" w:rsidR="00325065" w:rsidRDefault="00325065" w:rsidP="00325065"/>
    <w:p w14:paraId="5B393721" w14:textId="77777777" w:rsidR="00325065" w:rsidRPr="00766646" w:rsidRDefault="00325065" w:rsidP="00325065">
      <w:pPr>
        <w:rPr>
          <w:b/>
          <w:sz w:val="32"/>
          <w:szCs w:val="32"/>
          <w:u w:val="single"/>
        </w:rPr>
      </w:pPr>
      <w:r w:rsidRPr="00766646">
        <w:rPr>
          <w:b/>
          <w:sz w:val="32"/>
          <w:szCs w:val="32"/>
          <w:u w:val="single"/>
        </w:rPr>
        <w:t>What type of premises would your business require?</w:t>
      </w:r>
    </w:p>
    <w:p w14:paraId="3D04C1E2" w14:textId="77777777" w:rsidR="00325065" w:rsidRDefault="00325065" w:rsidP="00325065"/>
    <w:p w14:paraId="7A8ECD38" w14:textId="77777777" w:rsidR="00325065" w:rsidRDefault="00325065" w:rsidP="00325065">
      <w:r>
        <w:rPr>
          <w:rFonts w:ascii="Arial" w:hAnsi="Arial" w:cs="Arial"/>
          <w:noProof/>
          <w:color w:val="535356"/>
          <w:lang w:val="en-US"/>
        </w:rPr>
        <w:drawing>
          <wp:inline distT="0" distB="0" distL="0" distR="0" wp14:anchorId="79FC9E90" wp14:editId="6B5BFFAF">
            <wp:extent cx="5267774" cy="2816860"/>
            <wp:effectExtent l="0" t="0" r="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0" cstate="print">
                      <a:extLst>
                        <a:ext uri="{28A0092B-C50C-407E-A947-70E740481C1C}">
                          <a14:useLocalDpi xmlns:a14="http://schemas.microsoft.com/office/drawing/2010/main"/>
                        </a:ext>
                      </a:extLst>
                    </a:blip>
                    <a:srcRect r="-193" b="-1904"/>
                    <a:stretch/>
                  </pic:blipFill>
                  <pic:spPr bwMode="auto">
                    <a:xfrm>
                      <a:off x="0" y="0"/>
                      <a:ext cx="5270500" cy="2818318"/>
                    </a:xfrm>
                    <a:prstGeom prst="rect">
                      <a:avLst/>
                    </a:prstGeom>
                    <a:noFill/>
                    <a:ln>
                      <a:noFill/>
                    </a:ln>
                    <a:extLst>
                      <a:ext uri="{53640926-AAD7-44d8-BBD7-CCE9431645EC}">
                        <a14:shadowObscured xmlns:a14="http://schemas.microsoft.com/office/drawing/2010/main"/>
                      </a:ext>
                    </a:extLst>
                  </pic:spPr>
                </pic:pic>
              </a:graphicData>
            </a:graphic>
          </wp:inline>
        </w:drawing>
      </w:r>
    </w:p>
    <w:p w14:paraId="5363E08B" w14:textId="77777777" w:rsidR="00325065" w:rsidRDefault="00325065" w:rsidP="00325065"/>
    <w:p w14:paraId="39AA106F" w14:textId="77777777" w:rsidR="00325065" w:rsidRPr="00734084" w:rsidRDefault="00325065" w:rsidP="00325065">
      <w:pPr>
        <w:rPr>
          <w:b/>
          <w:u w:val="single"/>
        </w:rPr>
      </w:pPr>
      <w:r w:rsidRPr="00734084">
        <w:rPr>
          <w:b/>
          <w:u w:val="single"/>
        </w:rPr>
        <w:t>Other:</w:t>
      </w:r>
    </w:p>
    <w:p w14:paraId="4C45474B" w14:textId="77777777" w:rsidR="00325065" w:rsidRDefault="00325065" w:rsidP="00325065">
      <w:pPr>
        <w:pStyle w:val="ListParagraph"/>
        <w:numPr>
          <w:ilvl w:val="0"/>
          <w:numId w:val="69"/>
        </w:numPr>
        <w:spacing w:after="0" w:line="240" w:lineRule="auto"/>
      </w:pPr>
      <w:r>
        <w:t>Extension</w:t>
      </w:r>
    </w:p>
    <w:p w14:paraId="18CCE157" w14:textId="77777777" w:rsidR="00325065" w:rsidRDefault="00325065" w:rsidP="00325065">
      <w:pPr>
        <w:pStyle w:val="ListParagraph"/>
        <w:numPr>
          <w:ilvl w:val="0"/>
          <w:numId w:val="69"/>
        </w:numPr>
        <w:spacing w:after="0" w:line="240" w:lineRule="auto"/>
      </w:pPr>
      <w:r>
        <w:t>Medium sized building plus land for outdoor activities</w:t>
      </w:r>
    </w:p>
    <w:p w14:paraId="06ED78F6" w14:textId="77777777" w:rsidR="00325065" w:rsidRDefault="00325065" w:rsidP="00325065">
      <w:pPr>
        <w:pStyle w:val="ListParagraph"/>
        <w:numPr>
          <w:ilvl w:val="0"/>
          <w:numId w:val="69"/>
        </w:numPr>
        <w:spacing w:after="0" w:line="240" w:lineRule="auto"/>
      </w:pPr>
      <w:r>
        <w:lastRenderedPageBreak/>
        <w:t>An increase in the Schools capacity would trigger an expansion of the premises</w:t>
      </w:r>
    </w:p>
    <w:p w14:paraId="5F462B3D" w14:textId="77777777" w:rsidR="00325065" w:rsidRDefault="00325065" w:rsidP="00325065">
      <w:pPr>
        <w:pStyle w:val="ListParagraph"/>
        <w:numPr>
          <w:ilvl w:val="0"/>
          <w:numId w:val="69"/>
        </w:numPr>
        <w:spacing w:after="0" w:line="240" w:lineRule="auto"/>
      </w:pPr>
      <w:r>
        <w:t>Extend on existing sites</w:t>
      </w:r>
    </w:p>
    <w:p w14:paraId="21F5B401" w14:textId="77777777" w:rsidR="00325065" w:rsidRDefault="00325065" w:rsidP="00325065">
      <w:pPr>
        <w:pStyle w:val="ListParagraph"/>
        <w:numPr>
          <w:ilvl w:val="0"/>
          <w:numId w:val="69"/>
        </w:numPr>
        <w:spacing w:after="0" w:line="240" w:lineRule="auto"/>
      </w:pPr>
      <w:r>
        <w:t>Warehouse</w:t>
      </w:r>
    </w:p>
    <w:p w14:paraId="6A0752F7" w14:textId="77777777" w:rsidR="00325065" w:rsidRDefault="00325065" w:rsidP="00325065"/>
    <w:p w14:paraId="3606CE4F" w14:textId="77777777" w:rsidR="00325065" w:rsidRDefault="00325065" w:rsidP="00325065">
      <w:r>
        <w:rPr>
          <w:noProof/>
          <w:lang w:val="en-US"/>
        </w:rPr>
        <w:drawing>
          <wp:inline distT="0" distB="0" distL="0" distR="0" wp14:anchorId="436CC2B4" wp14:editId="3E763D0C">
            <wp:extent cx="5270500" cy="3074670"/>
            <wp:effectExtent l="0" t="0" r="12700" b="2413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E257ADA" w14:textId="77777777" w:rsidR="00325065" w:rsidRDefault="00325065" w:rsidP="00325065"/>
    <w:p w14:paraId="3EE6C1FB" w14:textId="77777777" w:rsidR="00325065" w:rsidRDefault="00325065" w:rsidP="00325065">
      <w:r>
        <w:rPr>
          <w:noProof/>
          <w:lang w:val="en-US"/>
        </w:rPr>
        <w:drawing>
          <wp:inline distT="0" distB="0" distL="0" distR="0" wp14:anchorId="5910BE0A" wp14:editId="725766D0">
            <wp:extent cx="5270500" cy="3074670"/>
            <wp:effectExtent l="25400" t="0" r="12700" b="2413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5AC8A48" w14:textId="77777777" w:rsidR="00325065" w:rsidRDefault="00325065" w:rsidP="00325065"/>
    <w:p w14:paraId="3741CCAA" w14:textId="77777777" w:rsidR="00325065" w:rsidRPr="002046FA" w:rsidRDefault="00325065" w:rsidP="00325065">
      <w:pPr>
        <w:rPr>
          <w:b/>
          <w:sz w:val="32"/>
          <w:szCs w:val="32"/>
          <w:u w:val="single"/>
        </w:rPr>
      </w:pPr>
      <w:r w:rsidRPr="002046FA">
        <w:rPr>
          <w:b/>
          <w:sz w:val="32"/>
          <w:szCs w:val="32"/>
          <w:u w:val="single"/>
        </w:rPr>
        <w:t>What skills do you require?</w:t>
      </w:r>
    </w:p>
    <w:p w14:paraId="72556DCC" w14:textId="77777777" w:rsidR="00325065" w:rsidRDefault="00325065" w:rsidP="00325065"/>
    <w:p w14:paraId="5262155B" w14:textId="77777777" w:rsidR="00325065" w:rsidRDefault="00325065" w:rsidP="00325065">
      <w:pPr>
        <w:pStyle w:val="ListParagraph"/>
        <w:numPr>
          <w:ilvl w:val="0"/>
          <w:numId w:val="70"/>
        </w:numPr>
        <w:spacing w:after="0" w:line="240" w:lineRule="auto"/>
      </w:pPr>
      <w:r>
        <w:lastRenderedPageBreak/>
        <w:t>Montessori qualified teachers</w:t>
      </w:r>
    </w:p>
    <w:p w14:paraId="17DA33C8" w14:textId="77777777" w:rsidR="00325065" w:rsidRDefault="00325065" w:rsidP="00325065">
      <w:pPr>
        <w:pStyle w:val="ListParagraph"/>
        <w:numPr>
          <w:ilvl w:val="0"/>
          <w:numId w:val="70"/>
        </w:numPr>
        <w:spacing w:after="0" w:line="240" w:lineRule="auto"/>
      </w:pPr>
      <w:r>
        <w:t>Solicitors specialising in Trust work and related topics</w:t>
      </w:r>
    </w:p>
    <w:p w14:paraId="29012C77" w14:textId="77777777" w:rsidR="00325065" w:rsidRDefault="00325065" w:rsidP="00325065"/>
    <w:p w14:paraId="2D139C89" w14:textId="77777777" w:rsidR="00325065" w:rsidRDefault="00325065" w:rsidP="00325065"/>
    <w:p w14:paraId="6468FC4C" w14:textId="77777777" w:rsidR="00325065" w:rsidRDefault="00325065" w:rsidP="00325065"/>
    <w:p w14:paraId="2AA3E938" w14:textId="77777777" w:rsidR="00325065" w:rsidRDefault="00325065" w:rsidP="00325065"/>
    <w:p w14:paraId="6D36DB9D" w14:textId="77777777" w:rsidR="00325065" w:rsidRDefault="00325065" w:rsidP="00325065"/>
    <w:p w14:paraId="6C9400CE" w14:textId="77777777" w:rsidR="00325065" w:rsidRDefault="00325065" w:rsidP="00325065"/>
    <w:p w14:paraId="04EFD8E6" w14:textId="77777777" w:rsidR="00325065" w:rsidRDefault="00325065" w:rsidP="00325065"/>
    <w:p w14:paraId="00609EFD" w14:textId="77777777" w:rsidR="00325065" w:rsidRPr="00851258" w:rsidRDefault="00325065" w:rsidP="00325065">
      <w:pPr>
        <w:jc w:val="center"/>
        <w:rPr>
          <w:b/>
          <w:sz w:val="32"/>
          <w:szCs w:val="32"/>
          <w:u w:val="single"/>
        </w:rPr>
      </w:pPr>
      <w:r w:rsidRPr="00851258">
        <w:rPr>
          <w:b/>
          <w:sz w:val="32"/>
          <w:szCs w:val="32"/>
          <w:u w:val="single"/>
        </w:rPr>
        <w:t>If you had problems filling job vacancies in the last 12 months why was it?</w:t>
      </w:r>
    </w:p>
    <w:p w14:paraId="15C00291" w14:textId="77777777" w:rsidR="00325065" w:rsidRDefault="00325065" w:rsidP="00325065">
      <w:r>
        <w:rPr>
          <w:rFonts w:ascii="Arial" w:hAnsi="Arial" w:cs="Arial"/>
          <w:noProof/>
          <w:color w:val="535356"/>
          <w:lang w:val="en-US"/>
        </w:rPr>
        <w:drawing>
          <wp:inline distT="0" distB="0" distL="0" distR="0" wp14:anchorId="1E1029F5" wp14:editId="6D266129">
            <wp:extent cx="5269230" cy="3180080"/>
            <wp:effectExtent l="0" t="0" r="0" b="0"/>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5270500" cy="3180846"/>
                    </a:xfrm>
                    <a:prstGeom prst="rect">
                      <a:avLst/>
                    </a:prstGeom>
                    <a:noFill/>
                    <a:ln>
                      <a:noFill/>
                    </a:ln>
                    <a:extLst>
                      <a:ext uri="{53640926-AAD7-44d8-BBD7-CCE9431645EC}">
                        <a14:shadowObscured xmlns:a14="http://schemas.microsoft.com/office/drawing/2010/main"/>
                      </a:ext>
                    </a:extLst>
                  </pic:spPr>
                </pic:pic>
              </a:graphicData>
            </a:graphic>
          </wp:inline>
        </w:drawing>
      </w:r>
    </w:p>
    <w:p w14:paraId="022F2011" w14:textId="77777777" w:rsidR="00325065" w:rsidRDefault="00325065" w:rsidP="00325065"/>
    <w:p w14:paraId="64EDCE2C" w14:textId="77777777" w:rsidR="00325065" w:rsidRDefault="00325065" w:rsidP="00325065">
      <w:r>
        <w:rPr>
          <w:noProof/>
          <w:lang w:val="en-US"/>
        </w:rPr>
        <w:lastRenderedPageBreak/>
        <w:drawing>
          <wp:inline distT="0" distB="0" distL="0" distR="0" wp14:anchorId="746A54D5" wp14:editId="2E4561CC">
            <wp:extent cx="5270500" cy="3074670"/>
            <wp:effectExtent l="0" t="0" r="12700" b="24130"/>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20B6183" w14:textId="77777777" w:rsidR="00325065" w:rsidRDefault="00325065" w:rsidP="00325065">
      <w:pPr>
        <w:jc w:val="center"/>
        <w:rPr>
          <w:b/>
          <w:sz w:val="32"/>
          <w:szCs w:val="32"/>
          <w:u w:val="single"/>
        </w:rPr>
      </w:pPr>
    </w:p>
    <w:p w14:paraId="59A88E05" w14:textId="77777777" w:rsidR="00325065" w:rsidRDefault="00325065" w:rsidP="00325065">
      <w:pPr>
        <w:jc w:val="center"/>
        <w:rPr>
          <w:b/>
          <w:sz w:val="32"/>
          <w:szCs w:val="32"/>
          <w:u w:val="single"/>
        </w:rPr>
      </w:pPr>
    </w:p>
    <w:p w14:paraId="325D2ED5" w14:textId="77777777" w:rsidR="00325065" w:rsidRDefault="00325065" w:rsidP="00325065">
      <w:pPr>
        <w:jc w:val="center"/>
        <w:rPr>
          <w:b/>
          <w:sz w:val="32"/>
          <w:szCs w:val="32"/>
          <w:u w:val="single"/>
        </w:rPr>
      </w:pPr>
    </w:p>
    <w:p w14:paraId="3BDA7320" w14:textId="77777777" w:rsidR="00325065" w:rsidRDefault="00325065" w:rsidP="00325065">
      <w:pPr>
        <w:jc w:val="center"/>
        <w:rPr>
          <w:b/>
          <w:sz w:val="32"/>
          <w:szCs w:val="32"/>
          <w:u w:val="single"/>
        </w:rPr>
      </w:pPr>
    </w:p>
    <w:p w14:paraId="467F72FC" w14:textId="77777777" w:rsidR="00325065" w:rsidRDefault="00325065" w:rsidP="00325065">
      <w:pPr>
        <w:jc w:val="center"/>
        <w:rPr>
          <w:b/>
          <w:sz w:val="32"/>
          <w:szCs w:val="32"/>
          <w:u w:val="single"/>
        </w:rPr>
      </w:pPr>
    </w:p>
    <w:p w14:paraId="226AF7A7" w14:textId="77777777" w:rsidR="00325065" w:rsidRDefault="00325065" w:rsidP="00325065">
      <w:pPr>
        <w:jc w:val="center"/>
        <w:rPr>
          <w:b/>
          <w:sz w:val="32"/>
          <w:szCs w:val="32"/>
          <w:u w:val="single"/>
        </w:rPr>
      </w:pPr>
    </w:p>
    <w:p w14:paraId="7CAB8DCB" w14:textId="77777777" w:rsidR="00325065" w:rsidRDefault="00325065" w:rsidP="00325065">
      <w:pPr>
        <w:jc w:val="center"/>
        <w:rPr>
          <w:b/>
          <w:sz w:val="32"/>
          <w:szCs w:val="32"/>
          <w:u w:val="single"/>
        </w:rPr>
      </w:pPr>
    </w:p>
    <w:p w14:paraId="5C6B9390" w14:textId="77777777" w:rsidR="00325065" w:rsidRDefault="00325065" w:rsidP="00325065">
      <w:pPr>
        <w:jc w:val="center"/>
        <w:rPr>
          <w:b/>
          <w:sz w:val="32"/>
          <w:szCs w:val="32"/>
          <w:u w:val="single"/>
        </w:rPr>
      </w:pPr>
    </w:p>
    <w:p w14:paraId="2608EE08" w14:textId="77777777" w:rsidR="00325065" w:rsidRPr="00D47A8B" w:rsidRDefault="00325065" w:rsidP="00325065">
      <w:pPr>
        <w:jc w:val="center"/>
        <w:rPr>
          <w:b/>
          <w:sz w:val="32"/>
          <w:szCs w:val="32"/>
          <w:u w:val="single"/>
        </w:rPr>
      </w:pPr>
      <w:r w:rsidRPr="00D47A8B">
        <w:rPr>
          <w:b/>
          <w:sz w:val="32"/>
          <w:szCs w:val="32"/>
          <w:u w:val="single"/>
        </w:rPr>
        <w:t xml:space="preserve">How do you </w:t>
      </w:r>
      <w:proofErr w:type="gramStart"/>
      <w:r w:rsidRPr="00D47A8B">
        <w:rPr>
          <w:b/>
          <w:sz w:val="32"/>
          <w:szCs w:val="32"/>
          <w:u w:val="single"/>
        </w:rPr>
        <w:t>Advertise</w:t>
      </w:r>
      <w:proofErr w:type="gramEnd"/>
      <w:r w:rsidRPr="00D47A8B">
        <w:rPr>
          <w:b/>
          <w:sz w:val="32"/>
          <w:szCs w:val="32"/>
          <w:u w:val="single"/>
        </w:rPr>
        <w:t xml:space="preserve"> your Job Vacancies?</w:t>
      </w:r>
    </w:p>
    <w:p w14:paraId="3FA05FE7" w14:textId="77777777" w:rsidR="00325065" w:rsidRDefault="00325065" w:rsidP="00325065">
      <w:r>
        <w:rPr>
          <w:rFonts w:ascii="Arial" w:hAnsi="Arial" w:cs="Arial"/>
          <w:noProof/>
          <w:color w:val="535356"/>
          <w:lang w:val="en-US"/>
        </w:rPr>
        <w:lastRenderedPageBreak/>
        <w:drawing>
          <wp:inline distT="0" distB="0" distL="0" distR="0" wp14:anchorId="36C590AC" wp14:editId="544BEDDA">
            <wp:extent cx="5267960" cy="3538220"/>
            <wp:effectExtent l="0" t="0" r="0" b="0"/>
            <wp:docPr id="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5" cstate="print">
                      <a:extLst>
                        <a:ext uri="{28A0092B-C50C-407E-A947-70E740481C1C}">
                          <a14:useLocalDpi xmlns:a14="http://schemas.microsoft.com/office/drawing/2010/main"/>
                        </a:ext>
                      </a:extLst>
                    </a:blip>
                    <a:srcRect/>
                    <a:stretch/>
                  </pic:blipFill>
                  <pic:spPr bwMode="auto">
                    <a:xfrm>
                      <a:off x="0" y="0"/>
                      <a:ext cx="5270500" cy="3539926"/>
                    </a:xfrm>
                    <a:prstGeom prst="rect">
                      <a:avLst/>
                    </a:prstGeom>
                    <a:noFill/>
                    <a:ln>
                      <a:noFill/>
                    </a:ln>
                    <a:extLst>
                      <a:ext uri="{53640926-AAD7-44d8-BBD7-CCE9431645EC}">
                        <a14:shadowObscured xmlns:a14="http://schemas.microsoft.com/office/drawing/2010/main"/>
                      </a:ext>
                    </a:extLst>
                  </pic:spPr>
                </pic:pic>
              </a:graphicData>
            </a:graphic>
          </wp:inline>
        </w:drawing>
      </w:r>
    </w:p>
    <w:p w14:paraId="068C0733" w14:textId="77777777" w:rsidR="00325065" w:rsidRDefault="00325065" w:rsidP="00325065"/>
    <w:p w14:paraId="44FCE0AE" w14:textId="77777777" w:rsidR="00325065" w:rsidRPr="00734084" w:rsidRDefault="00325065" w:rsidP="00325065">
      <w:pPr>
        <w:rPr>
          <w:b/>
          <w:u w:val="single"/>
        </w:rPr>
      </w:pPr>
      <w:r w:rsidRPr="00734084">
        <w:rPr>
          <w:b/>
          <w:u w:val="single"/>
        </w:rPr>
        <w:t>Other:</w:t>
      </w:r>
    </w:p>
    <w:p w14:paraId="3444530C" w14:textId="77777777" w:rsidR="00325065" w:rsidRDefault="00325065" w:rsidP="00325065">
      <w:pPr>
        <w:pStyle w:val="ListParagraph"/>
        <w:numPr>
          <w:ilvl w:val="0"/>
          <w:numId w:val="71"/>
        </w:numPr>
        <w:spacing w:after="0" w:line="240" w:lineRule="auto"/>
      </w:pPr>
      <w:r>
        <w:t>Agencies</w:t>
      </w:r>
    </w:p>
    <w:p w14:paraId="3C32B30D" w14:textId="77777777" w:rsidR="00325065" w:rsidRDefault="00325065" w:rsidP="00325065">
      <w:pPr>
        <w:pStyle w:val="ListParagraph"/>
        <w:numPr>
          <w:ilvl w:val="0"/>
          <w:numId w:val="71"/>
        </w:numPr>
        <w:spacing w:after="0" w:line="240" w:lineRule="auto"/>
      </w:pPr>
      <w:r>
        <w:t>Recruitment Agencies</w:t>
      </w:r>
    </w:p>
    <w:p w14:paraId="000BBC57" w14:textId="77777777" w:rsidR="00325065" w:rsidRDefault="00325065" w:rsidP="00325065">
      <w:pPr>
        <w:pStyle w:val="ListParagraph"/>
        <w:numPr>
          <w:ilvl w:val="0"/>
          <w:numId w:val="71"/>
        </w:numPr>
        <w:spacing w:after="0" w:line="240" w:lineRule="auto"/>
      </w:pPr>
      <w:r>
        <w:t>Specialist Agencies</w:t>
      </w:r>
    </w:p>
    <w:p w14:paraId="5D44F513" w14:textId="77777777" w:rsidR="00325065" w:rsidRDefault="00325065" w:rsidP="00325065">
      <w:pPr>
        <w:pStyle w:val="ListParagraph"/>
        <w:numPr>
          <w:ilvl w:val="0"/>
          <w:numId w:val="71"/>
        </w:numPr>
        <w:spacing w:after="0" w:line="240" w:lineRule="auto"/>
      </w:pPr>
      <w:r>
        <w:t>Specialist publications</w:t>
      </w:r>
    </w:p>
    <w:p w14:paraId="397ABED5" w14:textId="77777777" w:rsidR="00325065" w:rsidRDefault="00325065" w:rsidP="00325065">
      <w:pPr>
        <w:pStyle w:val="ListParagraph"/>
        <w:numPr>
          <w:ilvl w:val="0"/>
          <w:numId w:val="71"/>
        </w:numPr>
        <w:spacing w:after="0" w:line="240" w:lineRule="auto"/>
      </w:pPr>
      <w:r>
        <w:t>Suffolk County Council jobs site</w:t>
      </w:r>
    </w:p>
    <w:p w14:paraId="34F7CC31" w14:textId="77777777" w:rsidR="00325065" w:rsidRDefault="00325065" w:rsidP="00325065">
      <w:pPr>
        <w:pStyle w:val="ListParagraph"/>
        <w:numPr>
          <w:ilvl w:val="0"/>
          <w:numId w:val="71"/>
        </w:numPr>
        <w:spacing w:after="0" w:line="240" w:lineRule="auto"/>
      </w:pPr>
      <w:r>
        <w:t>We are regularly approached by individuals who are seeking work</w:t>
      </w:r>
    </w:p>
    <w:p w14:paraId="21615356" w14:textId="77777777" w:rsidR="00325065" w:rsidRDefault="00325065" w:rsidP="00325065">
      <w:pPr>
        <w:pStyle w:val="ListParagraph"/>
        <w:numPr>
          <w:ilvl w:val="0"/>
          <w:numId w:val="71"/>
        </w:numPr>
        <w:spacing w:after="0" w:line="240" w:lineRule="auto"/>
      </w:pPr>
      <w:r>
        <w:t>Web Site</w:t>
      </w:r>
    </w:p>
    <w:p w14:paraId="2DC6D46C" w14:textId="77777777" w:rsidR="00325065" w:rsidRDefault="00325065" w:rsidP="00325065"/>
    <w:p w14:paraId="3FD00655" w14:textId="77777777" w:rsidR="00325065" w:rsidRDefault="00325065" w:rsidP="00325065">
      <w:r>
        <w:br w:type="page"/>
      </w:r>
    </w:p>
    <w:p w14:paraId="2A8FAF37" w14:textId="77777777" w:rsidR="00325065" w:rsidRPr="00734084" w:rsidRDefault="00325065" w:rsidP="00325065">
      <w:pPr>
        <w:jc w:val="center"/>
        <w:rPr>
          <w:b/>
          <w:sz w:val="32"/>
          <w:szCs w:val="32"/>
          <w:u w:val="single"/>
        </w:rPr>
      </w:pPr>
      <w:r w:rsidRPr="00734084">
        <w:rPr>
          <w:b/>
          <w:sz w:val="32"/>
          <w:szCs w:val="32"/>
          <w:u w:val="single"/>
        </w:rPr>
        <w:lastRenderedPageBreak/>
        <w:t>How do you rate the following local Services in Melton?</w:t>
      </w:r>
    </w:p>
    <w:p w14:paraId="65419DA1" w14:textId="77777777" w:rsidR="00325065" w:rsidRDefault="00325065" w:rsidP="00325065"/>
    <w:p w14:paraId="214922B9" w14:textId="77777777" w:rsidR="00325065" w:rsidRDefault="00325065" w:rsidP="00325065">
      <w:r>
        <w:rPr>
          <w:noProof/>
          <w:lang w:val="en-US"/>
        </w:rPr>
        <w:drawing>
          <wp:inline distT="0" distB="0" distL="0" distR="0" wp14:anchorId="7FF09617" wp14:editId="4BBADEA6">
            <wp:extent cx="5270500" cy="5715000"/>
            <wp:effectExtent l="0" t="0" r="12700" b="2540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DC5E901" w14:textId="77777777" w:rsidR="00325065" w:rsidRDefault="00325065" w:rsidP="00325065"/>
    <w:p w14:paraId="7C887E03" w14:textId="77777777" w:rsidR="00325065" w:rsidRDefault="00325065" w:rsidP="00325065">
      <w:r>
        <w:t>The only services to get a fairly high rating of ‘Average’ or ‘</w:t>
      </w:r>
      <w:proofErr w:type="gramStart"/>
      <w:r>
        <w:t>Poor</w:t>
      </w:r>
      <w:proofErr w:type="gramEnd"/>
      <w:r>
        <w:t xml:space="preserve">’ were </w:t>
      </w:r>
      <w:r w:rsidRPr="00734084">
        <w:rPr>
          <w:b/>
        </w:rPr>
        <w:t>Mobile Phone signals</w:t>
      </w:r>
      <w:r>
        <w:t xml:space="preserve"> and </w:t>
      </w:r>
      <w:r w:rsidRPr="00734084">
        <w:rPr>
          <w:b/>
        </w:rPr>
        <w:t>Public Transport</w:t>
      </w:r>
      <w:r>
        <w:t>.</w:t>
      </w:r>
    </w:p>
    <w:p w14:paraId="1B573134" w14:textId="77777777" w:rsidR="00325065" w:rsidRDefault="00325065" w:rsidP="00325065"/>
    <w:p w14:paraId="7B0751F5" w14:textId="77777777" w:rsidR="00325065" w:rsidRDefault="00325065" w:rsidP="00325065"/>
    <w:p w14:paraId="62E01B70" w14:textId="77777777" w:rsidR="00325065" w:rsidRDefault="00325065" w:rsidP="00325065"/>
    <w:p w14:paraId="4A898635" w14:textId="77777777" w:rsidR="00325065" w:rsidRDefault="00325065" w:rsidP="00325065"/>
    <w:p w14:paraId="18EE7606" w14:textId="77777777" w:rsidR="00325065" w:rsidRDefault="00325065" w:rsidP="00325065"/>
    <w:p w14:paraId="0F3284B2" w14:textId="77777777" w:rsidR="00325065" w:rsidRDefault="00325065" w:rsidP="00325065"/>
    <w:p w14:paraId="20196334" w14:textId="77777777" w:rsidR="00325065" w:rsidRDefault="00325065" w:rsidP="00325065"/>
    <w:p w14:paraId="08FF80C2" w14:textId="77777777" w:rsidR="00325065" w:rsidRDefault="00325065" w:rsidP="00325065"/>
    <w:p w14:paraId="4CFB552A" w14:textId="77777777" w:rsidR="00325065" w:rsidRDefault="00325065" w:rsidP="00325065"/>
    <w:p w14:paraId="60FEF90F" w14:textId="77777777" w:rsidR="00325065" w:rsidRDefault="00325065" w:rsidP="00325065"/>
    <w:p w14:paraId="30A59542" w14:textId="77777777" w:rsidR="00325065" w:rsidRDefault="00325065" w:rsidP="00325065"/>
    <w:p w14:paraId="5B5BD287" w14:textId="77777777" w:rsidR="00325065" w:rsidRDefault="00325065" w:rsidP="00325065"/>
    <w:p w14:paraId="6CA85ECE" w14:textId="77777777" w:rsidR="00325065" w:rsidRDefault="00325065" w:rsidP="00325065">
      <w:pPr>
        <w:jc w:val="center"/>
        <w:rPr>
          <w:b/>
          <w:sz w:val="32"/>
          <w:szCs w:val="32"/>
          <w:u w:val="single"/>
        </w:rPr>
      </w:pPr>
      <w:r w:rsidRPr="00734084">
        <w:rPr>
          <w:b/>
          <w:sz w:val="32"/>
          <w:szCs w:val="32"/>
          <w:u w:val="single"/>
        </w:rPr>
        <w:t>How do you rate the following public services in Melton?</w:t>
      </w:r>
    </w:p>
    <w:p w14:paraId="1249F5E8" w14:textId="77777777" w:rsidR="00325065" w:rsidRPr="00734084" w:rsidRDefault="00325065" w:rsidP="00325065">
      <w:pPr>
        <w:jc w:val="center"/>
        <w:rPr>
          <w:b/>
          <w:sz w:val="32"/>
          <w:szCs w:val="32"/>
          <w:u w:val="single"/>
        </w:rPr>
      </w:pPr>
    </w:p>
    <w:p w14:paraId="3A6B7C81" w14:textId="77777777" w:rsidR="00325065" w:rsidRDefault="00325065" w:rsidP="00325065">
      <w:r>
        <w:rPr>
          <w:noProof/>
          <w:lang w:val="en-US"/>
        </w:rPr>
        <w:drawing>
          <wp:inline distT="0" distB="0" distL="0" distR="0" wp14:anchorId="5AFC6E87" wp14:editId="21292449">
            <wp:extent cx="5270500" cy="3543300"/>
            <wp:effectExtent l="0" t="0" r="12700" b="1270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489435AF" w14:textId="77777777" w:rsidR="00325065" w:rsidRDefault="00325065" w:rsidP="00325065"/>
    <w:p w14:paraId="78DC45B9" w14:textId="77777777" w:rsidR="00325065" w:rsidRDefault="00325065" w:rsidP="00325065"/>
    <w:p w14:paraId="356BD187" w14:textId="77777777" w:rsidR="00325065" w:rsidRDefault="00325065" w:rsidP="00325065"/>
    <w:p w14:paraId="045203AF" w14:textId="77777777" w:rsidR="00325065" w:rsidRPr="00CD7611" w:rsidRDefault="00325065" w:rsidP="00325065">
      <w:pPr>
        <w:jc w:val="center"/>
        <w:rPr>
          <w:b/>
          <w:sz w:val="32"/>
          <w:szCs w:val="32"/>
          <w:u w:val="single"/>
        </w:rPr>
      </w:pPr>
      <w:r w:rsidRPr="00CD7611">
        <w:rPr>
          <w:b/>
          <w:sz w:val="32"/>
          <w:szCs w:val="32"/>
          <w:u w:val="single"/>
        </w:rPr>
        <w:t xml:space="preserve">How do the following </w:t>
      </w:r>
      <w:proofErr w:type="gramStart"/>
      <w:r w:rsidRPr="00CD7611">
        <w:rPr>
          <w:b/>
          <w:sz w:val="32"/>
          <w:szCs w:val="32"/>
          <w:u w:val="single"/>
        </w:rPr>
        <w:t>effect</w:t>
      </w:r>
      <w:proofErr w:type="gramEnd"/>
      <w:r w:rsidRPr="00CD7611">
        <w:rPr>
          <w:b/>
          <w:sz w:val="32"/>
          <w:szCs w:val="32"/>
          <w:u w:val="single"/>
        </w:rPr>
        <w:t xml:space="preserve"> the smooth running of your Business?</w:t>
      </w:r>
    </w:p>
    <w:p w14:paraId="596409AB" w14:textId="77777777" w:rsidR="00325065" w:rsidRDefault="00325065" w:rsidP="00325065"/>
    <w:p w14:paraId="6DD3CEB1" w14:textId="77777777" w:rsidR="00325065" w:rsidRDefault="00325065" w:rsidP="00325065">
      <w:r>
        <w:rPr>
          <w:noProof/>
          <w:lang w:val="en-US"/>
        </w:rPr>
        <w:drawing>
          <wp:inline distT="0" distB="0" distL="0" distR="0" wp14:anchorId="4261C5EF" wp14:editId="3BF32B41">
            <wp:extent cx="5270500" cy="3074670"/>
            <wp:effectExtent l="0" t="0" r="12700" b="2413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71AD59E1" w14:textId="77777777" w:rsidR="00325065" w:rsidRDefault="00325065" w:rsidP="00325065"/>
    <w:p w14:paraId="225DF710" w14:textId="77777777" w:rsidR="00325065" w:rsidRDefault="00325065" w:rsidP="00325065"/>
    <w:p w14:paraId="09DBF110" w14:textId="77777777" w:rsidR="00325065" w:rsidRDefault="00325065" w:rsidP="00325065"/>
    <w:p w14:paraId="55BBBAE4" w14:textId="77777777" w:rsidR="00325065" w:rsidRPr="00734084" w:rsidRDefault="00325065" w:rsidP="00325065">
      <w:pPr>
        <w:rPr>
          <w:b/>
          <w:u w:val="single"/>
        </w:rPr>
      </w:pPr>
      <w:r w:rsidRPr="00734084">
        <w:rPr>
          <w:b/>
          <w:u w:val="single"/>
        </w:rPr>
        <w:t>Other Comments:</w:t>
      </w:r>
    </w:p>
    <w:p w14:paraId="1DFDB2FE" w14:textId="77777777" w:rsidR="00325065" w:rsidRDefault="00325065" w:rsidP="00325065"/>
    <w:p w14:paraId="28C87EE9" w14:textId="77777777" w:rsidR="00325065" w:rsidRDefault="00325065" w:rsidP="00325065">
      <w:pPr>
        <w:pStyle w:val="ListParagraph"/>
        <w:numPr>
          <w:ilvl w:val="0"/>
          <w:numId w:val="72"/>
        </w:numPr>
        <w:spacing w:after="0" w:line="240" w:lineRule="auto"/>
      </w:pPr>
      <w:r>
        <w:t>Our business is self contained hence the only issue is directing visitors.</w:t>
      </w:r>
    </w:p>
    <w:p w14:paraId="2EB972CF" w14:textId="77777777" w:rsidR="00325065" w:rsidRDefault="00325065" w:rsidP="00325065">
      <w:pPr>
        <w:pStyle w:val="ListParagraph"/>
        <w:numPr>
          <w:ilvl w:val="0"/>
          <w:numId w:val="72"/>
        </w:numPr>
        <w:spacing w:after="0" w:line="240" w:lineRule="auto"/>
      </w:pPr>
      <w:r>
        <w:t xml:space="preserve">The building works in Old </w:t>
      </w:r>
      <w:proofErr w:type="spellStart"/>
      <w:r>
        <w:t>Maltings</w:t>
      </w:r>
      <w:proofErr w:type="spellEnd"/>
      <w:r>
        <w:t xml:space="preserve"> approach can be disruptive at times</w:t>
      </w:r>
    </w:p>
    <w:p w14:paraId="1B763197" w14:textId="77777777" w:rsidR="00325065" w:rsidRDefault="00325065" w:rsidP="00325065">
      <w:pPr>
        <w:pStyle w:val="ListParagraph"/>
        <w:numPr>
          <w:ilvl w:val="0"/>
          <w:numId w:val="72"/>
        </w:numPr>
        <w:spacing w:after="0" w:line="240" w:lineRule="auto"/>
      </w:pPr>
      <w:r>
        <w:t xml:space="preserve">The biggest problem we incur is the traffic lights in Melton Street from </w:t>
      </w:r>
      <w:proofErr w:type="spellStart"/>
      <w:r>
        <w:t>Ufford</w:t>
      </w:r>
      <w:proofErr w:type="spellEnd"/>
      <w:r>
        <w:t xml:space="preserve"> to Woodbridge. Often long delays.</w:t>
      </w:r>
    </w:p>
    <w:p w14:paraId="20591EC9" w14:textId="77777777" w:rsidR="00325065" w:rsidRDefault="00325065" w:rsidP="00325065">
      <w:pPr>
        <w:pStyle w:val="ListParagraph"/>
        <w:numPr>
          <w:ilvl w:val="0"/>
          <w:numId w:val="72"/>
        </w:numPr>
        <w:spacing w:after="0" w:line="240" w:lineRule="auto"/>
      </w:pPr>
      <w:r>
        <w:t>Access to site in Dock Lane can sometimes be restricted by cars in Dock Lane-some from residential, some from businesses and some from School</w:t>
      </w:r>
    </w:p>
    <w:p w14:paraId="15FECFF3" w14:textId="77777777" w:rsidR="00325065" w:rsidRDefault="00325065" w:rsidP="00325065">
      <w:pPr>
        <w:pStyle w:val="ListParagraph"/>
        <w:numPr>
          <w:ilvl w:val="0"/>
          <w:numId w:val="72"/>
        </w:numPr>
        <w:spacing w:after="0" w:line="240" w:lineRule="auto"/>
      </w:pPr>
      <w:r>
        <w:t xml:space="preserve">Traffic congestion at the traffic lights can result in delays in picking up children from school. To explain - we collect children from 7 local schools and </w:t>
      </w:r>
      <w:proofErr w:type="gramStart"/>
      <w:r>
        <w:t>staff often collect</w:t>
      </w:r>
      <w:proofErr w:type="gramEnd"/>
      <w:r>
        <w:t xml:space="preserve"> from more than one school e.g. </w:t>
      </w:r>
      <w:proofErr w:type="spellStart"/>
      <w:r>
        <w:t>Eyke</w:t>
      </w:r>
      <w:proofErr w:type="spellEnd"/>
      <w:r>
        <w:t xml:space="preserve"> at 3.10pm then Woodbridge at 3.30pm.</w:t>
      </w:r>
    </w:p>
    <w:p w14:paraId="6B7C6954" w14:textId="77777777" w:rsidR="00325065" w:rsidRDefault="00325065" w:rsidP="00325065">
      <w:pPr>
        <w:pStyle w:val="ListParagraph"/>
        <w:numPr>
          <w:ilvl w:val="0"/>
          <w:numId w:val="72"/>
        </w:numPr>
        <w:spacing w:after="0" w:line="240" w:lineRule="auto"/>
      </w:pPr>
      <w:r>
        <w:t>One of main advantages of being located on modern business park is availability of client parking on site and level access for wheelchair users and clients with limited mobility</w:t>
      </w:r>
    </w:p>
    <w:p w14:paraId="1EE1A35E" w14:textId="77777777" w:rsidR="00325065" w:rsidRDefault="00325065" w:rsidP="00325065">
      <w:pPr>
        <w:pStyle w:val="ListParagraph"/>
        <w:numPr>
          <w:ilvl w:val="0"/>
          <w:numId w:val="72"/>
        </w:numPr>
        <w:spacing w:after="0" w:line="240" w:lineRule="auto"/>
      </w:pPr>
      <w:r>
        <w:t>The smooth running of traffic locally is important for ease of access and customer perception of ease of access. We have parking on site so no problem there and signage and footfall are fine.</w:t>
      </w:r>
    </w:p>
    <w:p w14:paraId="51451DB2" w14:textId="77777777" w:rsidR="00325065" w:rsidRDefault="00325065" w:rsidP="00325065">
      <w:pPr>
        <w:pStyle w:val="ListParagraph"/>
        <w:numPr>
          <w:ilvl w:val="0"/>
          <w:numId w:val="72"/>
        </w:numPr>
        <w:spacing w:after="0" w:line="240" w:lineRule="auto"/>
      </w:pPr>
      <w:r>
        <w:t xml:space="preserve">All seems quite in </w:t>
      </w:r>
      <w:proofErr w:type="gramStart"/>
      <w:r>
        <w:t>order,</w:t>
      </w:r>
      <w:proofErr w:type="gramEnd"/>
      <w:r>
        <w:t xml:space="preserve"> the visual impact of A board advertising is sometimes off putting and dangerous when restricting views from cars.</w:t>
      </w:r>
    </w:p>
    <w:p w14:paraId="6391199E" w14:textId="77777777" w:rsidR="00325065" w:rsidRDefault="00325065" w:rsidP="00325065">
      <w:pPr>
        <w:pStyle w:val="ListParagraph"/>
        <w:numPr>
          <w:ilvl w:val="0"/>
          <w:numId w:val="72"/>
        </w:numPr>
        <w:spacing w:after="0" w:line="240" w:lineRule="auto"/>
      </w:pPr>
      <w:r>
        <w:t>Parking is always an issue around the school in the mornings and afternoons. The Coach and Horses Pub kindly allow parents to park in their car park however we still do have issues with cars that illegally parked</w:t>
      </w:r>
    </w:p>
    <w:p w14:paraId="5090A813" w14:textId="77777777" w:rsidR="00325065" w:rsidRDefault="00325065" w:rsidP="00325065">
      <w:pPr>
        <w:pStyle w:val="ListParagraph"/>
        <w:numPr>
          <w:ilvl w:val="0"/>
          <w:numId w:val="72"/>
        </w:numPr>
        <w:spacing w:after="0" w:line="240" w:lineRule="auto"/>
      </w:pPr>
      <w:r>
        <w:lastRenderedPageBreak/>
        <w:t>Parking in the road leading to Deben Mill has been extremely dangerous until recent yellow lines put down - understand that these will be removed once the building work is complete. These should be retained to enable persons coming to the offices to get here safely.</w:t>
      </w:r>
    </w:p>
    <w:p w14:paraId="588CCD66" w14:textId="77777777" w:rsidR="00325065" w:rsidRDefault="00325065" w:rsidP="00325065">
      <w:pPr>
        <w:pStyle w:val="ListParagraph"/>
        <w:numPr>
          <w:ilvl w:val="0"/>
          <w:numId w:val="72"/>
        </w:numPr>
        <w:spacing w:after="0" w:line="240" w:lineRule="auto"/>
      </w:pPr>
      <w:r>
        <w:t>If working outside home/attending meetings and leaving home at peak times I often waste time sitting in traffic queues. At peak times, when the fish and chip shop is open or there is an event in the church, it is impossible to park near my home. This means that I may need to make several journeys to my car with boxes of papers etc. that I need to take with me.</w:t>
      </w:r>
    </w:p>
    <w:p w14:paraId="2CB09C7F" w14:textId="77777777" w:rsidR="00325065" w:rsidRDefault="00325065" w:rsidP="00325065"/>
    <w:p w14:paraId="0E7070D5" w14:textId="77777777" w:rsidR="00325065" w:rsidRDefault="00325065" w:rsidP="00325065"/>
    <w:p w14:paraId="0AA553CE" w14:textId="77777777" w:rsidR="00325065" w:rsidRDefault="00325065" w:rsidP="00325065">
      <w:pPr>
        <w:rPr>
          <w:b/>
          <w:sz w:val="32"/>
          <w:szCs w:val="32"/>
          <w:u w:val="single"/>
        </w:rPr>
      </w:pPr>
      <w:r>
        <w:rPr>
          <w:b/>
          <w:sz w:val="32"/>
          <w:szCs w:val="32"/>
          <w:u w:val="single"/>
        </w:rPr>
        <w:br w:type="page"/>
      </w:r>
    </w:p>
    <w:p w14:paraId="038CB0B3" w14:textId="77777777" w:rsidR="00325065" w:rsidRPr="004F67F7" w:rsidRDefault="00325065" w:rsidP="00325065">
      <w:pPr>
        <w:jc w:val="center"/>
        <w:rPr>
          <w:b/>
          <w:sz w:val="32"/>
          <w:szCs w:val="32"/>
          <w:u w:val="single"/>
        </w:rPr>
      </w:pPr>
      <w:r w:rsidRPr="004F67F7">
        <w:rPr>
          <w:b/>
          <w:sz w:val="32"/>
          <w:szCs w:val="32"/>
          <w:u w:val="single"/>
        </w:rPr>
        <w:lastRenderedPageBreak/>
        <w:t>What Other Facilities would improve the Day-to-Day running of your Business?</w:t>
      </w:r>
    </w:p>
    <w:p w14:paraId="4763729B" w14:textId="77777777" w:rsidR="00325065" w:rsidRDefault="00325065" w:rsidP="00325065"/>
    <w:p w14:paraId="4D308B42" w14:textId="77777777" w:rsidR="00325065" w:rsidRPr="004F67F7" w:rsidRDefault="00325065" w:rsidP="00325065">
      <w:pPr>
        <w:pStyle w:val="ListParagraph"/>
        <w:numPr>
          <w:ilvl w:val="0"/>
          <w:numId w:val="73"/>
        </w:numPr>
        <w:spacing w:after="0" w:line="240" w:lineRule="auto"/>
      </w:pPr>
      <w:r w:rsidRPr="004F67F7">
        <w:t>Better roads in and out of Woodbridge and Melton</w:t>
      </w:r>
    </w:p>
    <w:p w14:paraId="5A5B52D8" w14:textId="77777777" w:rsidR="00325065" w:rsidRDefault="00325065" w:rsidP="00325065">
      <w:pPr>
        <w:pStyle w:val="ListParagraph"/>
        <w:numPr>
          <w:ilvl w:val="0"/>
          <w:numId w:val="73"/>
        </w:numPr>
        <w:spacing w:after="0" w:line="240" w:lineRule="auto"/>
      </w:pPr>
      <w:r>
        <w:t xml:space="preserve">Having a </w:t>
      </w:r>
      <w:proofErr w:type="gramStart"/>
      <w:r>
        <w:t>30 mile</w:t>
      </w:r>
      <w:proofErr w:type="gramEnd"/>
      <w:r>
        <w:t xml:space="preserve"> an hour limit along Old Church Road as transport moves fast along this road.</w:t>
      </w:r>
    </w:p>
    <w:p w14:paraId="7C860993" w14:textId="77777777" w:rsidR="00325065" w:rsidRPr="004F67F7" w:rsidRDefault="00325065" w:rsidP="00325065">
      <w:pPr>
        <w:pStyle w:val="ListParagraph"/>
        <w:numPr>
          <w:ilvl w:val="0"/>
          <w:numId w:val="73"/>
        </w:numPr>
        <w:spacing w:after="0" w:line="240" w:lineRule="auto"/>
      </w:pPr>
      <w:r w:rsidRPr="004F67F7">
        <w:t>Improved road infrastructure, marketing and network opportunities.</w:t>
      </w:r>
    </w:p>
    <w:p w14:paraId="3D2A35D4" w14:textId="77777777" w:rsidR="00325065" w:rsidRPr="004F67F7" w:rsidRDefault="00325065" w:rsidP="00325065">
      <w:pPr>
        <w:pStyle w:val="ListParagraph"/>
        <w:numPr>
          <w:ilvl w:val="0"/>
          <w:numId w:val="73"/>
        </w:numPr>
        <w:spacing w:after="0" w:line="240" w:lineRule="auto"/>
      </w:pPr>
      <w:r w:rsidRPr="004F67F7">
        <w:t>Mobile phone signals are the biggest problem.</w:t>
      </w:r>
    </w:p>
    <w:p w14:paraId="175FCF60" w14:textId="77777777" w:rsidR="00325065" w:rsidRDefault="00325065" w:rsidP="00325065">
      <w:pPr>
        <w:pStyle w:val="ListParagraph"/>
        <w:numPr>
          <w:ilvl w:val="0"/>
          <w:numId w:val="73"/>
        </w:numPr>
        <w:spacing w:after="0" w:line="240" w:lineRule="auto"/>
      </w:pPr>
      <w:r>
        <w:t>None</w:t>
      </w:r>
    </w:p>
    <w:p w14:paraId="51A342AE" w14:textId="77777777" w:rsidR="00325065" w:rsidRDefault="00325065" w:rsidP="00325065">
      <w:pPr>
        <w:pStyle w:val="ListParagraph"/>
        <w:numPr>
          <w:ilvl w:val="0"/>
          <w:numId w:val="73"/>
        </w:numPr>
        <w:spacing w:after="0" w:line="240" w:lineRule="auto"/>
      </w:pPr>
      <w:r>
        <w:t>Wi Fi &amp; better mobile phone signals</w:t>
      </w:r>
    </w:p>
    <w:p w14:paraId="7F41FEE0" w14:textId="77777777" w:rsidR="00325065" w:rsidRDefault="00325065" w:rsidP="00325065">
      <w:pPr>
        <w:pStyle w:val="ListParagraph"/>
        <w:numPr>
          <w:ilvl w:val="0"/>
          <w:numId w:val="73"/>
        </w:numPr>
        <w:spacing w:after="0" w:line="240" w:lineRule="auto"/>
      </w:pPr>
      <w:r>
        <w:t>Marketing and Advertising signage</w:t>
      </w:r>
    </w:p>
    <w:p w14:paraId="21DBC645" w14:textId="77777777" w:rsidR="00325065" w:rsidRDefault="00325065" w:rsidP="00325065">
      <w:pPr>
        <w:pStyle w:val="ListParagraph"/>
        <w:numPr>
          <w:ilvl w:val="0"/>
          <w:numId w:val="73"/>
        </w:numPr>
        <w:spacing w:after="0" w:line="240" w:lineRule="auto"/>
      </w:pPr>
      <w:r>
        <w:t xml:space="preserve">The only thing that would help improve my business would be a bigger car park on Melton Playing Field to stop the constant bad parking in Melton road Stopping delivery to the shop and upsetting residents by parking on both sides of the road. The Recreation Committee should do more to stop all this bad parking with the car boot in the summer and the 2 football matches at the same time on Saturday in the winter. Parking facilities need to be improved on the field if the car boot and winter football are to continue </w:t>
      </w:r>
      <w:proofErr w:type="gramStart"/>
      <w:r>
        <w:t>It</w:t>
      </w:r>
      <w:proofErr w:type="gramEnd"/>
      <w:r>
        <w:t xml:space="preserve"> is getting dangerous!</w:t>
      </w:r>
    </w:p>
    <w:p w14:paraId="07521851" w14:textId="77777777" w:rsidR="00325065" w:rsidRDefault="00325065" w:rsidP="00325065">
      <w:pPr>
        <w:pStyle w:val="ListParagraph"/>
        <w:numPr>
          <w:ilvl w:val="0"/>
          <w:numId w:val="73"/>
        </w:numPr>
        <w:spacing w:after="0" w:line="240" w:lineRule="auto"/>
      </w:pPr>
      <w:r>
        <w:t>Nothing I can think off, but perhaps road verges maintained more efficiently would improve the visual appearance all round.</w:t>
      </w:r>
    </w:p>
    <w:p w14:paraId="737B8755" w14:textId="77777777" w:rsidR="00325065" w:rsidRDefault="00325065" w:rsidP="00325065">
      <w:pPr>
        <w:pStyle w:val="ListParagraph"/>
        <w:numPr>
          <w:ilvl w:val="0"/>
          <w:numId w:val="73"/>
        </w:numPr>
        <w:spacing w:after="0" w:line="240" w:lineRule="auto"/>
      </w:pPr>
      <w:r w:rsidRPr="004F67F7">
        <w:t>Road inf</w:t>
      </w:r>
      <w:r>
        <w:t>r</w:t>
      </w:r>
      <w:r w:rsidRPr="004F67F7">
        <w:t>astructure would help as long as children had a safe environment to</w:t>
      </w:r>
      <w:r>
        <w:t xml:space="preserve"> walk to school. Increase in housing would of course allow for potentially more children to come to the school!</w:t>
      </w:r>
    </w:p>
    <w:p w14:paraId="6503B2A6" w14:textId="77777777" w:rsidR="00325065" w:rsidRDefault="00325065" w:rsidP="00325065"/>
    <w:p w14:paraId="59E9845D" w14:textId="77777777" w:rsidR="00325065" w:rsidRDefault="00325065" w:rsidP="00325065"/>
    <w:p w14:paraId="6E87B980" w14:textId="77777777" w:rsidR="00325065" w:rsidRPr="00E43A51" w:rsidRDefault="00325065" w:rsidP="00325065">
      <w:pPr>
        <w:jc w:val="center"/>
        <w:rPr>
          <w:b/>
          <w:sz w:val="32"/>
          <w:szCs w:val="32"/>
          <w:u w:val="single"/>
        </w:rPr>
      </w:pPr>
      <w:r w:rsidRPr="00E43A51">
        <w:rPr>
          <w:b/>
          <w:sz w:val="32"/>
          <w:szCs w:val="32"/>
          <w:u w:val="single"/>
        </w:rPr>
        <w:t xml:space="preserve">If new business developments were proposed in Melton how would this </w:t>
      </w:r>
      <w:proofErr w:type="gramStart"/>
      <w:r w:rsidRPr="00E43A51">
        <w:rPr>
          <w:b/>
          <w:sz w:val="32"/>
          <w:szCs w:val="32"/>
          <w:u w:val="single"/>
        </w:rPr>
        <w:t>effect</w:t>
      </w:r>
      <w:proofErr w:type="gramEnd"/>
      <w:r w:rsidRPr="00E43A51">
        <w:rPr>
          <w:b/>
          <w:sz w:val="32"/>
          <w:szCs w:val="32"/>
          <w:u w:val="single"/>
        </w:rPr>
        <w:t xml:space="preserve"> your own Business?</w:t>
      </w:r>
    </w:p>
    <w:p w14:paraId="67E45BE8" w14:textId="77777777" w:rsidR="00325065" w:rsidRDefault="00325065" w:rsidP="00325065"/>
    <w:p w14:paraId="3EA6CF96" w14:textId="77777777" w:rsidR="00325065" w:rsidRPr="00613E90" w:rsidRDefault="00325065" w:rsidP="00325065">
      <w:pPr>
        <w:jc w:val="center"/>
        <w:rPr>
          <w:b/>
        </w:rPr>
      </w:pPr>
      <w:r w:rsidRPr="00613E90">
        <w:rPr>
          <w:b/>
        </w:rPr>
        <w:t>56% Positive</w:t>
      </w:r>
    </w:p>
    <w:p w14:paraId="20769472" w14:textId="77777777" w:rsidR="00325065" w:rsidRPr="00613E90" w:rsidRDefault="00325065" w:rsidP="00325065">
      <w:pPr>
        <w:jc w:val="center"/>
        <w:rPr>
          <w:b/>
        </w:rPr>
      </w:pPr>
    </w:p>
    <w:p w14:paraId="0029A2EC" w14:textId="77777777" w:rsidR="00325065" w:rsidRPr="00613E90" w:rsidRDefault="00325065" w:rsidP="00325065">
      <w:pPr>
        <w:jc w:val="center"/>
        <w:rPr>
          <w:b/>
        </w:rPr>
      </w:pPr>
      <w:r w:rsidRPr="00613E90">
        <w:rPr>
          <w:b/>
        </w:rPr>
        <w:t>11% Negative</w:t>
      </w:r>
    </w:p>
    <w:p w14:paraId="585BF27A" w14:textId="77777777" w:rsidR="00325065" w:rsidRPr="00613E90" w:rsidRDefault="00325065" w:rsidP="00325065">
      <w:pPr>
        <w:jc w:val="center"/>
        <w:rPr>
          <w:b/>
        </w:rPr>
      </w:pPr>
    </w:p>
    <w:p w14:paraId="5A721BBF" w14:textId="77777777" w:rsidR="00325065" w:rsidRPr="00613E90" w:rsidRDefault="00325065" w:rsidP="00325065">
      <w:pPr>
        <w:jc w:val="center"/>
        <w:rPr>
          <w:b/>
        </w:rPr>
      </w:pPr>
      <w:r w:rsidRPr="00613E90">
        <w:rPr>
          <w:b/>
        </w:rPr>
        <w:t>33% No Effect</w:t>
      </w:r>
    </w:p>
    <w:p w14:paraId="669F460D" w14:textId="77777777" w:rsidR="00325065" w:rsidRDefault="00325065" w:rsidP="00325065"/>
    <w:p w14:paraId="074F4E7F" w14:textId="77777777" w:rsidR="00325065" w:rsidRPr="00613E90" w:rsidRDefault="00325065" w:rsidP="00325065">
      <w:pPr>
        <w:rPr>
          <w:b/>
          <w:u w:val="single"/>
        </w:rPr>
      </w:pPr>
      <w:r w:rsidRPr="00613E90">
        <w:rPr>
          <w:b/>
          <w:u w:val="single"/>
        </w:rPr>
        <w:t>Comments:</w:t>
      </w:r>
    </w:p>
    <w:p w14:paraId="08831596" w14:textId="77777777" w:rsidR="00325065" w:rsidRDefault="00325065" w:rsidP="00325065">
      <w:pPr>
        <w:pStyle w:val="ListParagraph"/>
        <w:numPr>
          <w:ilvl w:val="0"/>
          <w:numId w:val="74"/>
        </w:numPr>
        <w:spacing w:after="0" w:line="240" w:lineRule="auto"/>
      </w:pPr>
      <w:r>
        <w:lastRenderedPageBreak/>
        <w:t>We would welcome new business developments to enable expansion of the services we provide, which in turn would create additional employment opportunities. Current restrictions do little to help the viability of the business.</w:t>
      </w:r>
    </w:p>
    <w:p w14:paraId="27DFDEDB" w14:textId="77777777" w:rsidR="00325065" w:rsidRDefault="00325065" w:rsidP="00325065">
      <w:pPr>
        <w:pStyle w:val="ListParagraph"/>
        <w:numPr>
          <w:ilvl w:val="0"/>
          <w:numId w:val="74"/>
        </w:numPr>
        <w:spacing w:after="0" w:line="240" w:lineRule="auto"/>
      </w:pPr>
      <w:r>
        <w:t>It would depend on how they influenced traffic and whether any of the businesses were the same as ours.</w:t>
      </w:r>
    </w:p>
    <w:p w14:paraId="52753659" w14:textId="77777777" w:rsidR="00325065" w:rsidRDefault="00325065" w:rsidP="00325065"/>
    <w:p w14:paraId="75B2D669" w14:textId="77777777" w:rsidR="00325065" w:rsidRDefault="00325065" w:rsidP="00325065"/>
    <w:p w14:paraId="68D8716E" w14:textId="77777777" w:rsidR="00325065" w:rsidRDefault="00325065" w:rsidP="00325065">
      <w:pPr>
        <w:rPr>
          <w:b/>
          <w:sz w:val="32"/>
          <w:szCs w:val="32"/>
          <w:u w:val="single"/>
        </w:rPr>
      </w:pPr>
      <w:r>
        <w:rPr>
          <w:b/>
          <w:sz w:val="32"/>
          <w:szCs w:val="32"/>
          <w:u w:val="single"/>
        </w:rPr>
        <w:br w:type="page"/>
      </w:r>
    </w:p>
    <w:p w14:paraId="52846965" w14:textId="77777777" w:rsidR="00325065" w:rsidRPr="0055779D" w:rsidRDefault="00325065" w:rsidP="00325065">
      <w:pPr>
        <w:jc w:val="center"/>
        <w:rPr>
          <w:b/>
          <w:sz w:val="32"/>
          <w:szCs w:val="32"/>
          <w:u w:val="single"/>
        </w:rPr>
      </w:pPr>
      <w:r w:rsidRPr="0055779D">
        <w:rPr>
          <w:b/>
          <w:sz w:val="32"/>
          <w:szCs w:val="32"/>
          <w:u w:val="single"/>
        </w:rPr>
        <w:lastRenderedPageBreak/>
        <w:t>What can your Business do to Engage with the Community?</w:t>
      </w:r>
    </w:p>
    <w:p w14:paraId="3CCC18C4" w14:textId="77777777" w:rsidR="00325065" w:rsidRDefault="00325065" w:rsidP="00325065"/>
    <w:p w14:paraId="7CDEDF35" w14:textId="77777777" w:rsidR="00325065" w:rsidRDefault="00325065" w:rsidP="00325065">
      <w:r>
        <w:rPr>
          <w:rFonts w:ascii="Arial" w:hAnsi="Arial" w:cs="Arial"/>
          <w:noProof/>
          <w:color w:val="535356"/>
          <w:lang w:val="en-US"/>
        </w:rPr>
        <w:drawing>
          <wp:inline distT="0" distB="0" distL="0" distR="0" wp14:anchorId="7ACF36C0" wp14:editId="7A74514B">
            <wp:extent cx="5269230" cy="3045460"/>
            <wp:effectExtent l="0" t="0" r="0" b="0"/>
            <wp:docPr id="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9" cstate="print">
                      <a:extLst>
                        <a:ext uri="{28A0092B-C50C-407E-A947-70E740481C1C}">
                          <a14:useLocalDpi xmlns:a14="http://schemas.microsoft.com/office/drawing/2010/main"/>
                        </a:ext>
                      </a:extLst>
                    </a:blip>
                    <a:srcRect/>
                    <a:stretch/>
                  </pic:blipFill>
                  <pic:spPr bwMode="auto">
                    <a:xfrm>
                      <a:off x="0" y="0"/>
                      <a:ext cx="5270500" cy="3046194"/>
                    </a:xfrm>
                    <a:prstGeom prst="rect">
                      <a:avLst/>
                    </a:prstGeom>
                    <a:noFill/>
                    <a:ln>
                      <a:noFill/>
                    </a:ln>
                    <a:extLst>
                      <a:ext uri="{53640926-AAD7-44d8-BBD7-CCE9431645EC}">
                        <a14:shadowObscured xmlns:a14="http://schemas.microsoft.com/office/drawing/2010/main"/>
                      </a:ext>
                    </a:extLst>
                  </pic:spPr>
                </pic:pic>
              </a:graphicData>
            </a:graphic>
          </wp:inline>
        </w:drawing>
      </w:r>
    </w:p>
    <w:p w14:paraId="0D25E373" w14:textId="77777777" w:rsidR="00325065" w:rsidRPr="00734084" w:rsidRDefault="00325065" w:rsidP="00325065">
      <w:pPr>
        <w:rPr>
          <w:b/>
          <w:u w:val="single"/>
        </w:rPr>
      </w:pPr>
      <w:r w:rsidRPr="00734084">
        <w:rPr>
          <w:b/>
          <w:u w:val="single"/>
        </w:rPr>
        <w:t xml:space="preserve">Other ways your Business can </w:t>
      </w:r>
      <w:proofErr w:type="gramStart"/>
      <w:r w:rsidRPr="00734084">
        <w:rPr>
          <w:b/>
          <w:u w:val="single"/>
        </w:rPr>
        <w:t>Engage</w:t>
      </w:r>
      <w:proofErr w:type="gramEnd"/>
      <w:r w:rsidRPr="00734084">
        <w:rPr>
          <w:b/>
          <w:u w:val="single"/>
        </w:rPr>
        <w:t xml:space="preserve"> with the Community?</w:t>
      </w:r>
    </w:p>
    <w:p w14:paraId="01937B89" w14:textId="77777777" w:rsidR="00325065" w:rsidRPr="00734084" w:rsidRDefault="00325065" w:rsidP="00325065"/>
    <w:p w14:paraId="11F6F88F" w14:textId="77777777" w:rsidR="00325065" w:rsidRDefault="00325065" w:rsidP="00325065">
      <w:pPr>
        <w:pStyle w:val="ListParagraph"/>
        <w:numPr>
          <w:ilvl w:val="0"/>
          <w:numId w:val="75"/>
        </w:numPr>
        <w:spacing w:after="0" w:line="240" w:lineRule="auto"/>
      </w:pPr>
      <w:r>
        <w:t>Access to all our facilities is readily available. We are very active in all local activities.</w:t>
      </w:r>
    </w:p>
    <w:p w14:paraId="4AAA4BDC" w14:textId="77777777" w:rsidR="00325065" w:rsidRDefault="00325065" w:rsidP="00325065">
      <w:pPr>
        <w:pStyle w:val="ListParagraph"/>
        <w:numPr>
          <w:ilvl w:val="0"/>
          <w:numId w:val="75"/>
        </w:numPr>
        <w:spacing w:after="0" w:line="240" w:lineRule="auto"/>
      </w:pPr>
      <w:r>
        <w:t xml:space="preserve">We hope, in the future, to offer informal meetings to provide info. </w:t>
      </w:r>
      <w:proofErr w:type="gramStart"/>
      <w:r>
        <w:t>about</w:t>
      </w:r>
      <w:proofErr w:type="gramEnd"/>
      <w:r>
        <w:t xml:space="preserve"> older client issues. We have confidentiality issues, which make it difficult for us to offer work experience, particularly to young people. I’ve answered the questions on basis of Melton but we’re part of a larger group of offices where we do sponsor local events etc. Many of the questions aren't relevant to a small office like ours, which is part of a larger group. None of us reside in Melton but we all live within five miles.</w:t>
      </w:r>
    </w:p>
    <w:p w14:paraId="022D07F6" w14:textId="77777777" w:rsidR="00325065" w:rsidRDefault="00325065" w:rsidP="00325065">
      <w:pPr>
        <w:pStyle w:val="ListParagraph"/>
        <w:numPr>
          <w:ilvl w:val="0"/>
          <w:numId w:val="75"/>
        </w:numPr>
        <w:spacing w:after="0" w:line="240" w:lineRule="auto"/>
      </w:pPr>
      <w:r>
        <w:t xml:space="preserve">We supply and online service (EVOLVE) that enables schools (LA maintained, as well as independent) to safely and securely </w:t>
      </w:r>
      <w:proofErr w:type="gramStart"/>
      <w:r>
        <w:t>create</w:t>
      </w:r>
      <w:proofErr w:type="gramEnd"/>
      <w:r>
        <w:t>, register and approve educational visits. We would happily demonstrate our services to schools n the local area that do not already use our system and could offer training to those that do.</w:t>
      </w:r>
    </w:p>
    <w:p w14:paraId="149719AC" w14:textId="77777777" w:rsidR="00325065" w:rsidRDefault="00325065" w:rsidP="00325065">
      <w:pPr>
        <w:pStyle w:val="ListParagraph"/>
        <w:numPr>
          <w:ilvl w:val="0"/>
          <w:numId w:val="75"/>
        </w:numPr>
        <w:spacing w:after="0" w:line="240" w:lineRule="auto"/>
      </w:pPr>
      <w:r>
        <w:t>As a health and safety consultancy we could give practical advice and assistance for community projects etc. – we’d be prepared to assist in other projects involving the disadvantaged or elderly should the need arise.</w:t>
      </w:r>
    </w:p>
    <w:p w14:paraId="03C0A2E6" w14:textId="77777777" w:rsidR="00325065" w:rsidRDefault="00325065" w:rsidP="00325065">
      <w:pPr>
        <w:pStyle w:val="ListParagraph"/>
        <w:numPr>
          <w:ilvl w:val="0"/>
          <w:numId w:val="75"/>
        </w:numPr>
        <w:spacing w:after="0" w:line="240" w:lineRule="auto"/>
      </w:pPr>
      <w:r>
        <w:t xml:space="preserve">We’re currently looking for land to expand the business and create a community farm. Ideally we would like to do this in </w:t>
      </w:r>
      <w:proofErr w:type="gramStart"/>
      <w:r>
        <w:t>Melton</w:t>
      </w:r>
      <w:proofErr w:type="gramEnd"/>
      <w:r>
        <w:t xml:space="preserve"> as it’s been </w:t>
      </w:r>
      <w:proofErr w:type="spellStart"/>
      <w:r>
        <w:t>Pitstop's</w:t>
      </w:r>
      <w:proofErr w:type="spellEnd"/>
      <w:r>
        <w:t xml:space="preserve"> home since it started in 2003. The farm would encompass animals and </w:t>
      </w:r>
      <w:proofErr w:type="gramStart"/>
      <w:r>
        <w:t>horticulture,</w:t>
      </w:r>
      <w:proofErr w:type="gramEnd"/>
      <w:r>
        <w:t xml:space="preserve"> bring additional employment and training opportunities, as well as a local feature for the people of Melton to learn about the great outdoors. Our Business Plan on our new venture will be available in March and we would welcome the opportunity to discuss this further with the Parish Council.</w:t>
      </w:r>
    </w:p>
    <w:p w14:paraId="07F9B75E" w14:textId="77777777" w:rsidR="00325065" w:rsidRDefault="00325065" w:rsidP="00767A39">
      <w:pPr>
        <w:ind w:left="2127" w:hanging="2127"/>
        <w:rPr>
          <w:rFonts w:ascii="Tahoma" w:hAnsi="Tahoma" w:cs="Tahoma"/>
          <w:b/>
          <w:sz w:val="24"/>
        </w:rPr>
      </w:pPr>
    </w:p>
    <w:p w14:paraId="0ED0F8D2" w14:textId="77777777" w:rsidR="00767A39" w:rsidRPr="00325065" w:rsidRDefault="00767A39" w:rsidP="00767A39">
      <w:pPr>
        <w:ind w:left="2127" w:hanging="2127"/>
        <w:rPr>
          <w:rFonts w:ascii="Tahoma" w:hAnsi="Tahoma" w:cs="Tahoma"/>
          <w:b/>
          <w:sz w:val="30"/>
          <w:szCs w:val="30"/>
        </w:rPr>
      </w:pPr>
      <w:r w:rsidRPr="00325065">
        <w:rPr>
          <w:rFonts w:ascii="Tahoma" w:hAnsi="Tahoma" w:cs="Tahoma"/>
          <w:b/>
          <w:sz w:val="30"/>
          <w:szCs w:val="30"/>
        </w:rPr>
        <w:lastRenderedPageBreak/>
        <w:t>Appendix L</w:t>
      </w:r>
      <w:r w:rsidRPr="00325065">
        <w:rPr>
          <w:rFonts w:ascii="Tahoma" w:hAnsi="Tahoma" w:cs="Tahoma"/>
          <w:b/>
          <w:sz w:val="30"/>
          <w:szCs w:val="30"/>
        </w:rPr>
        <w:tab/>
        <w:t>March 2016 Melton Messenger Call to Action for Open Days</w:t>
      </w:r>
    </w:p>
    <w:p w14:paraId="1DAF4E0D" w14:textId="0C69DDFE" w:rsidR="00325065" w:rsidRDefault="00325065">
      <w:pPr>
        <w:rPr>
          <w:rFonts w:ascii="Tahoma" w:hAnsi="Tahoma" w:cs="Tahoma"/>
          <w:b/>
          <w:sz w:val="24"/>
        </w:rPr>
      </w:pPr>
      <w:r>
        <w:rPr>
          <w:rFonts w:ascii="Tahoma" w:hAnsi="Tahoma" w:cs="Tahoma"/>
          <w:b/>
          <w:sz w:val="24"/>
        </w:rPr>
        <w:br w:type="page"/>
      </w:r>
    </w:p>
    <w:p w14:paraId="39F7928A" w14:textId="77777777" w:rsidR="00325065" w:rsidRDefault="00325065" w:rsidP="00325065">
      <w:pPr>
        <w:widowControl w:val="0"/>
        <w:autoSpaceDE w:val="0"/>
        <w:autoSpaceDN w:val="0"/>
        <w:adjustRightInd w:val="0"/>
        <w:jc w:val="center"/>
        <w:rPr>
          <w:rFonts w:ascii="Calibri" w:hAnsi="Calibri" w:cs="Calibri"/>
          <w:sz w:val="28"/>
          <w:szCs w:val="28"/>
          <w:lang w:val="en-US"/>
        </w:rPr>
      </w:pPr>
      <w:r>
        <w:rPr>
          <w:rFonts w:ascii="Calibri" w:hAnsi="Calibri" w:cs="Calibri"/>
          <w:b/>
          <w:bCs/>
          <w:sz w:val="28"/>
          <w:szCs w:val="28"/>
          <w:u w:val="single"/>
          <w:lang w:val="en-US"/>
        </w:rPr>
        <w:lastRenderedPageBreak/>
        <w:t>YOUR HELP AND FEEDBACK IS NEEDED on the DRAFT - MELTON NEIGHBOURHOOD PLAN</w:t>
      </w:r>
    </w:p>
    <w:p w14:paraId="69BD7EB7" w14:textId="77777777" w:rsidR="00325065" w:rsidRDefault="00325065" w:rsidP="00325065">
      <w:pPr>
        <w:widowControl w:val="0"/>
        <w:autoSpaceDE w:val="0"/>
        <w:autoSpaceDN w:val="0"/>
        <w:adjustRightInd w:val="0"/>
        <w:rPr>
          <w:rFonts w:ascii="Calibri" w:hAnsi="Calibri" w:cs="Calibri"/>
          <w:sz w:val="28"/>
          <w:szCs w:val="28"/>
          <w:lang w:val="en-US"/>
        </w:rPr>
      </w:pPr>
    </w:p>
    <w:p w14:paraId="25B3105E"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 xml:space="preserve">Melton Parish Council has been preparing its </w:t>
      </w:r>
      <w:proofErr w:type="spellStart"/>
      <w:r>
        <w:rPr>
          <w:rFonts w:ascii="Calibri" w:hAnsi="Calibri" w:cs="Calibri"/>
          <w:sz w:val="28"/>
          <w:szCs w:val="28"/>
          <w:lang w:val="en-US"/>
        </w:rPr>
        <w:t>Neighbourhood</w:t>
      </w:r>
      <w:proofErr w:type="spellEnd"/>
      <w:r>
        <w:rPr>
          <w:rFonts w:ascii="Calibri" w:hAnsi="Calibri" w:cs="Calibri"/>
          <w:sz w:val="28"/>
          <w:szCs w:val="28"/>
          <w:lang w:val="en-US"/>
        </w:rPr>
        <w:t xml:space="preserve"> Plan for over 3 years.  In the beginning much of the work was done by community volunteers and the Parish Council is now working on finalizing the plan with the help of a paid consultant.</w:t>
      </w:r>
    </w:p>
    <w:p w14:paraId="6187B07A" w14:textId="77777777" w:rsidR="00325065" w:rsidRDefault="00325065" w:rsidP="00325065">
      <w:pPr>
        <w:widowControl w:val="0"/>
        <w:autoSpaceDE w:val="0"/>
        <w:autoSpaceDN w:val="0"/>
        <w:adjustRightInd w:val="0"/>
        <w:rPr>
          <w:rFonts w:ascii="Calibri" w:hAnsi="Calibri" w:cs="Calibri"/>
          <w:sz w:val="28"/>
          <w:szCs w:val="28"/>
          <w:lang w:val="en-US"/>
        </w:rPr>
      </w:pPr>
    </w:p>
    <w:p w14:paraId="2D8A195B"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 xml:space="preserve">The details needed for the plan are considerable and we have also faced a large number of obstacles to progress i.e. the possible Woods Lane Development.  We are </w:t>
      </w:r>
      <w:proofErr w:type="gramStart"/>
      <w:r>
        <w:rPr>
          <w:rFonts w:ascii="Calibri" w:hAnsi="Calibri" w:cs="Calibri"/>
          <w:sz w:val="28"/>
          <w:szCs w:val="28"/>
          <w:lang w:val="en-US"/>
        </w:rPr>
        <w:t>a small</w:t>
      </w:r>
      <w:proofErr w:type="gramEnd"/>
      <w:r>
        <w:rPr>
          <w:rFonts w:ascii="Calibri" w:hAnsi="Calibri" w:cs="Calibri"/>
          <w:sz w:val="28"/>
          <w:szCs w:val="28"/>
          <w:lang w:val="en-US"/>
        </w:rPr>
        <w:t xml:space="preserve"> Parish Council and it has been hard to get the money and the man power to do the huge amount of work that it has involved. </w:t>
      </w:r>
    </w:p>
    <w:p w14:paraId="25FB7427" w14:textId="77777777" w:rsidR="00325065" w:rsidRDefault="00325065" w:rsidP="00325065">
      <w:pPr>
        <w:widowControl w:val="0"/>
        <w:autoSpaceDE w:val="0"/>
        <w:autoSpaceDN w:val="0"/>
        <w:adjustRightInd w:val="0"/>
        <w:rPr>
          <w:rFonts w:ascii="Calibri" w:hAnsi="Calibri" w:cs="Calibri"/>
          <w:sz w:val="28"/>
          <w:szCs w:val="28"/>
          <w:lang w:val="en-US"/>
        </w:rPr>
      </w:pPr>
    </w:p>
    <w:p w14:paraId="3AA3C992" w14:textId="77777777" w:rsidR="00325065" w:rsidRPr="00AC7263" w:rsidRDefault="00325065" w:rsidP="00325065">
      <w:pPr>
        <w:widowControl w:val="0"/>
        <w:autoSpaceDE w:val="0"/>
        <w:autoSpaceDN w:val="0"/>
        <w:adjustRightInd w:val="0"/>
        <w:rPr>
          <w:rFonts w:ascii="Calibri" w:hAnsi="Calibri" w:cs="Calibri"/>
          <w:b/>
          <w:sz w:val="28"/>
          <w:szCs w:val="28"/>
          <w:lang w:val="en-US"/>
        </w:rPr>
      </w:pPr>
      <w:r w:rsidRPr="00AC7263">
        <w:rPr>
          <w:rFonts w:ascii="Calibri" w:hAnsi="Calibri" w:cs="Calibri"/>
          <w:b/>
          <w:sz w:val="28"/>
          <w:szCs w:val="28"/>
          <w:lang w:val="en-US"/>
        </w:rPr>
        <w:t>However we now have a DRAFT Plan for the Community to look at and comment on.  This includes suggested development (affordable houses, small business units, a community orchard, farm and new allotments as well as a new lake and recreational area</w:t>
      </w:r>
      <w:proofErr w:type="gramStart"/>
      <w:r w:rsidRPr="00AC7263">
        <w:rPr>
          <w:rFonts w:ascii="Calibri" w:hAnsi="Calibri" w:cs="Calibri"/>
          <w:b/>
          <w:sz w:val="28"/>
          <w:szCs w:val="28"/>
          <w:lang w:val="en-US"/>
        </w:rPr>
        <w:t>) which</w:t>
      </w:r>
      <w:proofErr w:type="gramEnd"/>
      <w:r w:rsidRPr="00AC7263">
        <w:rPr>
          <w:rFonts w:ascii="Calibri" w:hAnsi="Calibri" w:cs="Calibri"/>
          <w:b/>
          <w:sz w:val="28"/>
          <w:szCs w:val="28"/>
          <w:lang w:val="en-US"/>
        </w:rPr>
        <w:t xml:space="preserve"> we need you to comment on!</w:t>
      </w:r>
    </w:p>
    <w:p w14:paraId="3878B1DE" w14:textId="77777777" w:rsidR="00325065" w:rsidRDefault="00325065" w:rsidP="00325065">
      <w:pPr>
        <w:widowControl w:val="0"/>
        <w:autoSpaceDE w:val="0"/>
        <w:autoSpaceDN w:val="0"/>
        <w:adjustRightInd w:val="0"/>
        <w:rPr>
          <w:rFonts w:ascii="Calibri" w:hAnsi="Calibri" w:cs="Calibri"/>
          <w:sz w:val="28"/>
          <w:szCs w:val="28"/>
          <w:lang w:val="en-US"/>
        </w:rPr>
      </w:pPr>
    </w:p>
    <w:p w14:paraId="094C6499"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Once you have given us your feedback on this DRAFT we will re-write what is necessary and make any changes you have asked for and then we will be able to submit it to SCDC for final comments.  We will need your opinions one last time on the final draft (hopefully in the Summer) and then we want to get this through the Inspector and on to Referendum by the end of the year.</w:t>
      </w:r>
    </w:p>
    <w:p w14:paraId="52BBF7FB" w14:textId="77777777" w:rsidR="00325065" w:rsidRDefault="00325065" w:rsidP="00325065">
      <w:pPr>
        <w:widowControl w:val="0"/>
        <w:autoSpaceDE w:val="0"/>
        <w:autoSpaceDN w:val="0"/>
        <w:adjustRightInd w:val="0"/>
        <w:rPr>
          <w:rFonts w:ascii="Calibri" w:hAnsi="Calibri" w:cs="Calibri"/>
          <w:sz w:val="28"/>
          <w:szCs w:val="28"/>
          <w:lang w:val="en-US"/>
        </w:rPr>
      </w:pPr>
    </w:p>
    <w:p w14:paraId="10252D15" w14:textId="77777777" w:rsidR="00325065" w:rsidRDefault="00325065" w:rsidP="00325065">
      <w:pPr>
        <w:widowControl w:val="0"/>
        <w:autoSpaceDE w:val="0"/>
        <w:autoSpaceDN w:val="0"/>
        <w:adjustRightInd w:val="0"/>
        <w:jc w:val="center"/>
        <w:rPr>
          <w:rFonts w:ascii="Calibri" w:hAnsi="Calibri" w:cs="Calibri"/>
          <w:sz w:val="28"/>
          <w:szCs w:val="28"/>
          <w:lang w:val="en-US"/>
        </w:rPr>
      </w:pPr>
      <w:r>
        <w:rPr>
          <w:rFonts w:ascii="Calibri" w:hAnsi="Calibri" w:cs="Calibri"/>
          <w:b/>
          <w:bCs/>
          <w:sz w:val="28"/>
          <w:szCs w:val="28"/>
          <w:lang w:val="en-US"/>
        </w:rPr>
        <w:t>PLEASE HELP!</w:t>
      </w:r>
    </w:p>
    <w:p w14:paraId="7D3F2A62" w14:textId="77777777" w:rsidR="00325065" w:rsidRDefault="00325065" w:rsidP="00325065">
      <w:pPr>
        <w:widowControl w:val="0"/>
        <w:autoSpaceDE w:val="0"/>
        <w:autoSpaceDN w:val="0"/>
        <w:adjustRightInd w:val="0"/>
        <w:rPr>
          <w:rFonts w:ascii="Calibri" w:hAnsi="Calibri" w:cs="Calibri"/>
          <w:sz w:val="28"/>
          <w:szCs w:val="28"/>
          <w:lang w:val="en-US"/>
        </w:rPr>
      </w:pPr>
    </w:p>
    <w:p w14:paraId="7B49F4CC"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lastRenderedPageBreak/>
        <w:t xml:space="preserve">We wish to invite you to any of the 3 Open </w:t>
      </w:r>
      <w:proofErr w:type="gramStart"/>
      <w:r>
        <w:rPr>
          <w:rFonts w:ascii="Calibri" w:hAnsi="Calibri" w:cs="Calibri"/>
          <w:sz w:val="28"/>
          <w:szCs w:val="28"/>
          <w:lang w:val="en-US"/>
        </w:rPr>
        <w:t>Events which</w:t>
      </w:r>
      <w:proofErr w:type="gramEnd"/>
      <w:r>
        <w:rPr>
          <w:rFonts w:ascii="Calibri" w:hAnsi="Calibri" w:cs="Calibri"/>
          <w:sz w:val="28"/>
          <w:szCs w:val="28"/>
          <w:lang w:val="en-US"/>
        </w:rPr>
        <w:t xml:space="preserve"> we have set up.  This is where you can come along and read the key elements of the Draft Plan and give you comments – positive and negative.   </w:t>
      </w:r>
    </w:p>
    <w:p w14:paraId="5F413868" w14:textId="77777777" w:rsidR="00325065" w:rsidRDefault="00325065" w:rsidP="00325065">
      <w:pPr>
        <w:widowControl w:val="0"/>
        <w:autoSpaceDE w:val="0"/>
        <w:autoSpaceDN w:val="0"/>
        <w:adjustRightInd w:val="0"/>
        <w:rPr>
          <w:rFonts w:ascii="Calibri" w:hAnsi="Calibri" w:cs="Calibri"/>
          <w:sz w:val="28"/>
          <w:szCs w:val="28"/>
          <w:lang w:val="en-US"/>
        </w:rPr>
      </w:pPr>
    </w:p>
    <w:p w14:paraId="641DE930"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The dates are:</w:t>
      </w:r>
    </w:p>
    <w:p w14:paraId="6A87B67E" w14:textId="77777777" w:rsidR="00325065" w:rsidRDefault="00325065" w:rsidP="00325065">
      <w:pPr>
        <w:widowControl w:val="0"/>
        <w:autoSpaceDE w:val="0"/>
        <w:autoSpaceDN w:val="0"/>
        <w:adjustRightInd w:val="0"/>
        <w:rPr>
          <w:rFonts w:ascii="Calibri" w:hAnsi="Calibri" w:cs="Calibri"/>
          <w:sz w:val="28"/>
          <w:szCs w:val="28"/>
          <w:lang w:val="en-US"/>
        </w:rPr>
      </w:pPr>
      <w:proofErr w:type="gramStart"/>
      <w:r>
        <w:rPr>
          <w:rFonts w:ascii="Calibri" w:hAnsi="Calibri" w:cs="Calibri"/>
          <w:b/>
          <w:bCs/>
          <w:sz w:val="28"/>
          <w:szCs w:val="28"/>
          <w:lang w:val="en-US"/>
        </w:rPr>
        <w:t>Thursday  10th</w:t>
      </w:r>
      <w:proofErr w:type="gramEnd"/>
      <w:r>
        <w:rPr>
          <w:rFonts w:ascii="Calibri" w:hAnsi="Calibri" w:cs="Calibri"/>
          <w:b/>
          <w:bCs/>
          <w:sz w:val="28"/>
          <w:szCs w:val="28"/>
          <w:lang w:val="en-US"/>
        </w:rPr>
        <w:t xml:space="preserve">   March.    7.00 </w:t>
      </w:r>
      <w:proofErr w:type="spellStart"/>
      <w:r>
        <w:rPr>
          <w:rFonts w:ascii="Calibri" w:hAnsi="Calibri" w:cs="Calibri"/>
          <w:b/>
          <w:bCs/>
          <w:sz w:val="28"/>
          <w:szCs w:val="28"/>
          <w:lang w:val="en-US"/>
        </w:rPr>
        <w:t>p.m</w:t>
      </w:r>
      <w:proofErr w:type="spellEnd"/>
      <w:r>
        <w:rPr>
          <w:rFonts w:ascii="Calibri" w:hAnsi="Calibri" w:cs="Calibri"/>
          <w:b/>
          <w:bCs/>
          <w:sz w:val="28"/>
          <w:szCs w:val="28"/>
          <w:lang w:val="en-US"/>
        </w:rPr>
        <w:t xml:space="preserve"> - 9.00 </w:t>
      </w:r>
      <w:proofErr w:type="spellStart"/>
      <w:r>
        <w:rPr>
          <w:rFonts w:ascii="Calibri" w:hAnsi="Calibri" w:cs="Calibri"/>
          <w:b/>
          <w:bCs/>
          <w:sz w:val="28"/>
          <w:szCs w:val="28"/>
          <w:lang w:val="en-US"/>
        </w:rPr>
        <w:t>p.m</w:t>
      </w:r>
      <w:proofErr w:type="spellEnd"/>
    </w:p>
    <w:p w14:paraId="7370FABA"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b/>
          <w:bCs/>
          <w:sz w:val="28"/>
          <w:szCs w:val="28"/>
          <w:lang w:val="en-US"/>
        </w:rPr>
        <w:t xml:space="preserve">Friday.      11th   March.     7.00 </w:t>
      </w:r>
      <w:proofErr w:type="spellStart"/>
      <w:r>
        <w:rPr>
          <w:rFonts w:ascii="Calibri" w:hAnsi="Calibri" w:cs="Calibri"/>
          <w:b/>
          <w:bCs/>
          <w:sz w:val="28"/>
          <w:szCs w:val="28"/>
          <w:lang w:val="en-US"/>
        </w:rPr>
        <w:t>p.m</w:t>
      </w:r>
      <w:proofErr w:type="spellEnd"/>
      <w:r>
        <w:rPr>
          <w:rFonts w:ascii="Calibri" w:hAnsi="Calibri" w:cs="Calibri"/>
          <w:b/>
          <w:bCs/>
          <w:sz w:val="28"/>
          <w:szCs w:val="28"/>
          <w:lang w:val="en-US"/>
        </w:rPr>
        <w:t xml:space="preserve"> - 9.00 </w:t>
      </w:r>
      <w:proofErr w:type="spellStart"/>
      <w:r>
        <w:rPr>
          <w:rFonts w:ascii="Calibri" w:hAnsi="Calibri" w:cs="Calibri"/>
          <w:b/>
          <w:bCs/>
          <w:sz w:val="28"/>
          <w:szCs w:val="28"/>
          <w:lang w:val="en-US"/>
        </w:rPr>
        <w:t>p.m</w:t>
      </w:r>
      <w:proofErr w:type="spellEnd"/>
    </w:p>
    <w:p w14:paraId="504FB48B"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b/>
          <w:bCs/>
          <w:sz w:val="28"/>
          <w:szCs w:val="28"/>
          <w:lang w:val="en-US"/>
        </w:rPr>
        <w:t>Saturday.  </w:t>
      </w:r>
      <w:proofErr w:type="gramStart"/>
      <w:r>
        <w:rPr>
          <w:rFonts w:ascii="Calibri" w:hAnsi="Calibri" w:cs="Calibri"/>
          <w:b/>
          <w:bCs/>
          <w:sz w:val="28"/>
          <w:szCs w:val="28"/>
          <w:lang w:val="en-US"/>
        </w:rPr>
        <w:t>12th  March</w:t>
      </w:r>
      <w:proofErr w:type="gramEnd"/>
      <w:r>
        <w:rPr>
          <w:rFonts w:ascii="Calibri" w:hAnsi="Calibri" w:cs="Calibri"/>
          <w:b/>
          <w:bCs/>
          <w:sz w:val="28"/>
          <w:szCs w:val="28"/>
          <w:lang w:val="en-US"/>
        </w:rPr>
        <w:t xml:space="preserve">.    10.00 </w:t>
      </w:r>
      <w:proofErr w:type="spellStart"/>
      <w:r>
        <w:rPr>
          <w:rFonts w:ascii="Calibri" w:hAnsi="Calibri" w:cs="Calibri"/>
          <w:b/>
          <w:bCs/>
          <w:sz w:val="28"/>
          <w:szCs w:val="28"/>
          <w:lang w:val="en-US"/>
        </w:rPr>
        <w:t>a.m</w:t>
      </w:r>
      <w:proofErr w:type="spellEnd"/>
      <w:r>
        <w:rPr>
          <w:rFonts w:ascii="Calibri" w:hAnsi="Calibri" w:cs="Calibri"/>
          <w:b/>
          <w:bCs/>
          <w:sz w:val="28"/>
          <w:szCs w:val="28"/>
          <w:lang w:val="en-US"/>
        </w:rPr>
        <w:t xml:space="preserve"> - 1.00 </w:t>
      </w:r>
      <w:proofErr w:type="spellStart"/>
      <w:r>
        <w:rPr>
          <w:rFonts w:ascii="Calibri" w:hAnsi="Calibri" w:cs="Calibri"/>
          <w:b/>
          <w:bCs/>
          <w:sz w:val="28"/>
          <w:szCs w:val="28"/>
          <w:lang w:val="en-US"/>
        </w:rPr>
        <w:t>p.m</w:t>
      </w:r>
      <w:proofErr w:type="spellEnd"/>
    </w:p>
    <w:p w14:paraId="1CCE25D2" w14:textId="77777777" w:rsidR="00325065" w:rsidRDefault="00325065" w:rsidP="00325065">
      <w:pPr>
        <w:widowControl w:val="0"/>
        <w:autoSpaceDE w:val="0"/>
        <w:autoSpaceDN w:val="0"/>
        <w:adjustRightInd w:val="0"/>
        <w:rPr>
          <w:rFonts w:ascii="Calibri" w:hAnsi="Calibri" w:cs="Calibri"/>
          <w:sz w:val="28"/>
          <w:szCs w:val="28"/>
          <w:lang w:val="en-US"/>
        </w:rPr>
      </w:pPr>
    </w:p>
    <w:p w14:paraId="2B8D9D4A"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 xml:space="preserve">The venue is: The main school hall in </w:t>
      </w:r>
      <w:r>
        <w:rPr>
          <w:rFonts w:ascii="Calibri" w:hAnsi="Calibri" w:cs="Calibri"/>
          <w:b/>
          <w:bCs/>
          <w:sz w:val="28"/>
          <w:szCs w:val="28"/>
          <w:lang w:val="en-US"/>
        </w:rPr>
        <w:t>Melton Primary School.</w:t>
      </w:r>
    </w:p>
    <w:p w14:paraId="72D7FBF8" w14:textId="77777777" w:rsidR="00325065" w:rsidRDefault="00325065" w:rsidP="00325065">
      <w:pPr>
        <w:widowControl w:val="0"/>
        <w:autoSpaceDE w:val="0"/>
        <w:autoSpaceDN w:val="0"/>
        <w:adjustRightInd w:val="0"/>
        <w:rPr>
          <w:rFonts w:ascii="Calibri" w:hAnsi="Calibri" w:cs="Calibri"/>
          <w:sz w:val="28"/>
          <w:szCs w:val="28"/>
          <w:lang w:val="en-US"/>
        </w:rPr>
      </w:pPr>
    </w:p>
    <w:p w14:paraId="62EA3BFF"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Other notices will be posted in shops, pubs, notice boards, church halls and</w:t>
      </w:r>
    </w:p>
    <w:p w14:paraId="4F0C9CD9" w14:textId="77777777" w:rsidR="00325065" w:rsidRDefault="00325065" w:rsidP="00325065">
      <w:pPr>
        <w:widowControl w:val="0"/>
        <w:autoSpaceDE w:val="0"/>
        <w:autoSpaceDN w:val="0"/>
        <w:adjustRightInd w:val="0"/>
        <w:rPr>
          <w:rFonts w:ascii="Calibri" w:hAnsi="Calibri" w:cs="Calibri"/>
          <w:sz w:val="28"/>
          <w:szCs w:val="28"/>
          <w:lang w:val="en-US"/>
        </w:rPr>
      </w:pPr>
      <w:proofErr w:type="gramStart"/>
      <w:r>
        <w:rPr>
          <w:rFonts w:ascii="Calibri" w:hAnsi="Calibri" w:cs="Calibri"/>
          <w:sz w:val="28"/>
          <w:szCs w:val="28"/>
          <w:lang w:val="en-US"/>
        </w:rPr>
        <w:t>schools</w:t>
      </w:r>
      <w:proofErr w:type="gramEnd"/>
      <w:r>
        <w:rPr>
          <w:rFonts w:ascii="Calibri" w:hAnsi="Calibri" w:cs="Calibri"/>
          <w:sz w:val="28"/>
          <w:szCs w:val="28"/>
          <w:lang w:val="en-US"/>
        </w:rPr>
        <w:t>.</w:t>
      </w:r>
    </w:p>
    <w:p w14:paraId="31EA0A4C" w14:textId="77777777" w:rsidR="00325065" w:rsidRDefault="00325065" w:rsidP="00325065">
      <w:pPr>
        <w:widowControl w:val="0"/>
        <w:autoSpaceDE w:val="0"/>
        <w:autoSpaceDN w:val="0"/>
        <w:adjustRightInd w:val="0"/>
        <w:rPr>
          <w:rFonts w:ascii="Calibri" w:hAnsi="Calibri" w:cs="Calibri"/>
          <w:sz w:val="28"/>
          <w:szCs w:val="28"/>
          <w:lang w:val="en-US"/>
        </w:rPr>
      </w:pPr>
    </w:p>
    <w:p w14:paraId="7A99DACD"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We hope that many of you will take part and help us to produce the best and most suitable plan that we can for the residents of Melton Parish Council.  The plan and its implementation are of very real concern to residents living within Melton Parish.</w:t>
      </w:r>
    </w:p>
    <w:p w14:paraId="7B6BD877" w14:textId="77777777" w:rsidR="00325065" w:rsidRDefault="00325065" w:rsidP="00325065">
      <w:pPr>
        <w:widowControl w:val="0"/>
        <w:autoSpaceDE w:val="0"/>
        <w:autoSpaceDN w:val="0"/>
        <w:adjustRightInd w:val="0"/>
        <w:rPr>
          <w:rFonts w:ascii="Calibri" w:hAnsi="Calibri" w:cs="Calibri"/>
          <w:sz w:val="28"/>
          <w:szCs w:val="28"/>
          <w:lang w:val="en-US"/>
        </w:rPr>
      </w:pPr>
    </w:p>
    <w:p w14:paraId="735C3FF1" w14:textId="77777777" w:rsidR="00325065" w:rsidRDefault="00325065" w:rsidP="00325065">
      <w:pPr>
        <w:widowControl w:val="0"/>
        <w:autoSpaceDE w:val="0"/>
        <w:autoSpaceDN w:val="0"/>
        <w:adjustRightInd w:val="0"/>
        <w:rPr>
          <w:rFonts w:ascii="Calibri" w:hAnsi="Calibri" w:cs="Calibri"/>
          <w:sz w:val="28"/>
          <w:szCs w:val="28"/>
          <w:lang w:val="en-US"/>
        </w:rPr>
      </w:pPr>
      <w:r>
        <w:rPr>
          <w:rFonts w:ascii="Calibri" w:hAnsi="Calibri" w:cs="Calibri"/>
          <w:sz w:val="28"/>
          <w:szCs w:val="28"/>
          <w:lang w:val="en-US"/>
        </w:rPr>
        <w:t>We look forward to meeting with you on whichever date you can attend.</w:t>
      </w:r>
    </w:p>
    <w:p w14:paraId="350E045A" w14:textId="77777777" w:rsidR="00325065" w:rsidRDefault="00325065" w:rsidP="00325065">
      <w:pPr>
        <w:widowControl w:val="0"/>
        <w:autoSpaceDE w:val="0"/>
        <w:autoSpaceDN w:val="0"/>
        <w:adjustRightInd w:val="0"/>
        <w:rPr>
          <w:rFonts w:ascii="Calibri" w:hAnsi="Calibri" w:cs="Calibri"/>
          <w:sz w:val="28"/>
          <w:szCs w:val="28"/>
          <w:lang w:val="en-US"/>
        </w:rPr>
      </w:pPr>
    </w:p>
    <w:p w14:paraId="75C9B7A6" w14:textId="77777777" w:rsidR="00325065" w:rsidRPr="00AC7263" w:rsidRDefault="00325065" w:rsidP="00325065">
      <w:pPr>
        <w:widowControl w:val="0"/>
        <w:autoSpaceDE w:val="0"/>
        <w:autoSpaceDN w:val="0"/>
        <w:adjustRightInd w:val="0"/>
        <w:rPr>
          <w:rFonts w:ascii="Calibri" w:hAnsi="Calibri" w:cs="Calibri"/>
          <w:i/>
          <w:sz w:val="28"/>
          <w:szCs w:val="28"/>
          <w:lang w:val="en-US"/>
        </w:rPr>
      </w:pPr>
      <w:r w:rsidRPr="00AC7263">
        <w:rPr>
          <w:rFonts w:ascii="Calibri" w:hAnsi="Calibri" w:cs="Calibri"/>
          <w:i/>
          <w:sz w:val="28"/>
          <w:szCs w:val="28"/>
          <w:lang w:val="en-US"/>
        </w:rPr>
        <w:t xml:space="preserve">Cllr Alan Porter - Chairman Melton </w:t>
      </w:r>
      <w:proofErr w:type="gramStart"/>
      <w:r w:rsidRPr="00AC7263">
        <w:rPr>
          <w:rFonts w:ascii="Calibri" w:hAnsi="Calibri" w:cs="Calibri"/>
          <w:i/>
          <w:sz w:val="28"/>
          <w:szCs w:val="28"/>
          <w:lang w:val="en-US"/>
        </w:rPr>
        <w:t>Parish  Council</w:t>
      </w:r>
      <w:proofErr w:type="gramEnd"/>
    </w:p>
    <w:p w14:paraId="5476094D" w14:textId="77777777" w:rsidR="00325065" w:rsidRDefault="00325065" w:rsidP="00767A39">
      <w:pPr>
        <w:ind w:left="2127" w:hanging="2127"/>
        <w:rPr>
          <w:rFonts w:ascii="Tahoma" w:hAnsi="Tahoma" w:cs="Tahoma"/>
          <w:b/>
          <w:sz w:val="24"/>
        </w:rPr>
      </w:pPr>
    </w:p>
    <w:p w14:paraId="6952112D" w14:textId="77777777" w:rsidR="00325065" w:rsidRDefault="00325065" w:rsidP="00767A39">
      <w:pPr>
        <w:ind w:left="2127" w:hanging="2127"/>
        <w:rPr>
          <w:rFonts w:ascii="Tahoma" w:hAnsi="Tahoma" w:cs="Tahoma"/>
          <w:b/>
          <w:sz w:val="24"/>
        </w:rPr>
      </w:pPr>
    </w:p>
    <w:p w14:paraId="01E64245" w14:textId="77777777" w:rsidR="00767A39" w:rsidRPr="00325065" w:rsidRDefault="00767A39" w:rsidP="00767A39">
      <w:pPr>
        <w:ind w:left="2127" w:hanging="2127"/>
        <w:rPr>
          <w:rFonts w:ascii="Tahoma" w:hAnsi="Tahoma" w:cs="Tahoma"/>
          <w:b/>
          <w:sz w:val="30"/>
          <w:szCs w:val="30"/>
        </w:rPr>
      </w:pPr>
      <w:r w:rsidRPr="00325065">
        <w:rPr>
          <w:rFonts w:ascii="Tahoma" w:hAnsi="Tahoma" w:cs="Tahoma"/>
          <w:b/>
          <w:sz w:val="30"/>
          <w:szCs w:val="30"/>
        </w:rPr>
        <w:lastRenderedPageBreak/>
        <w:t>Appendix M</w:t>
      </w:r>
      <w:r w:rsidRPr="00325065">
        <w:rPr>
          <w:rFonts w:ascii="Tahoma" w:hAnsi="Tahoma" w:cs="Tahoma"/>
          <w:b/>
          <w:sz w:val="30"/>
          <w:szCs w:val="30"/>
        </w:rPr>
        <w:tab/>
        <w:t xml:space="preserve">Welcome </w:t>
      </w:r>
      <w:proofErr w:type="spellStart"/>
      <w:r w:rsidRPr="00325065">
        <w:rPr>
          <w:rFonts w:ascii="Tahoma" w:hAnsi="Tahoma" w:cs="Tahoma"/>
          <w:b/>
          <w:sz w:val="30"/>
          <w:szCs w:val="30"/>
        </w:rPr>
        <w:t>Handout</w:t>
      </w:r>
      <w:proofErr w:type="spellEnd"/>
      <w:r w:rsidRPr="00325065">
        <w:rPr>
          <w:rFonts w:ascii="Tahoma" w:hAnsi="Tahoma" w:cs="Tahoma"/>
          <w:b/>
          <w:sz w:val="30"/>
          <w:szCs w:val="30"/>
        </w:rPr>
        <w:t xml:space="preserve"> at March Open Sessions</w:t>
      </w:r>
    </w:p>
    <w:p w14:paraId="56975C08" w14:textId="652B04EB" w:rsidR="00325065" w:rsidRDefault="00325065">
      <w:pPr>
        <w:rPr>
          <w:rFonts w:ascii="Tahoma" w:hAnsi="Tahoma" w:cs="Tahoma"/>
          <w:b/>
          <w:sz w:val="24"/>
        </w:rPr>
      </w:pPr>
      <w:r>
        <w:rPr>
          <w:rFonts w:ascii="Tahoma" w:hAnsi="Tahoma" w:cs="Tahoma"/>
          <w:b/>
          <w:sz w:val="24"/>
        </w:rPr>
        <w:br w:type="page"/>
      </w:r>
    </w:p>
    <w:p w14:paraId="3155ACBE" w14:textId="77777777" w:rsidR="00325065" w:rsidRPr="00AF0212" w:rsidRDefault="00325065" w:rsidP="00325065">
      <w:pPr>
        <w:rPr>
          <w:b/>
          <w:color w:val="0000FF"/>
          <w:sz w:val="32"/>
          <w:szCs w:val="32"/>
        </w:rPr>
      </w:pPr>
      <w:r w:rsidRPr="00AF0212">
        <w:rPr>
          <w:b/>
          <w:color w:val="0000FF"/>
          <w:sz w:val="32"/>
          <w:szCs w:val="32"/>
        </w:rPr>
        <w:lastRenderedPageBreak/>
        <w:t>Welcome.</w:t>
      </w:r>
    </w:p>
    <w:p w14:paraId="3ED0C7F8" w14:textId="77777777" w:rsidR="00325065" w:rsidRPr="00325065" w:rsidRDefault="00325065" w:rsidP="00325065">
      <w:pPr>
        <w:rPr>
          <w:b/>
          <w:sz w:val="24"/>
          <w:szCs w:val="24"/>
        </w:rPr>
      </w:pPr>
    </w:p>
    <w:p w14:paraId="57151374" w14:textId="6A35DC62" w:rsidR="00325065" w:rsidRPr="00325065" w:rsidRDefault="00325065" w:rsidP="00325065">
      <w:pPr>
        <w:rPr>
          <w:b/>
          <w:sz w:val="24"/>
          <w:szCs w:val="24"/>
        </w:rPr>
      </w:pPr>
      <w:r w:rsidRPr="00325065">
        <w:rPr>
          <w:b/>
          <w:sz w:val="24"/>
          <w:szCs w:val="24"/>
        </w:rPr>
        <w:t>These Open Events are so we can get YOUR feedback on the DRAFT Melton Neighbourhood Plan.</w:t>
      </w:r>
    </w:p>
    <w:p w14:paraId="0C5AB62E" w14:textId="2F54998F" w:rsidR="00325065" w:rsidRPr="00325065" w:rsidRDefault="00325065" w:rsidP="00325065">
      <w:pPr>
        <w:rPr>
          <w:b/>
          <w:sz w:val="24"/>
          <w:szCs w:val="24"/>
        </w:rPr>
      </w:pPr>
      <w:r w:rsidRPr="00325065">
        <w:rPr>
          <w:b/>
          <w:sz w:val="24"/>
          <w:szCs w:val="24"/>
        </w:rPr>
        <w:t>As you move around the room in a clockwise direction you will see all the policies and objectives which are part of this Draft Plan set out in sections.</w:t>
      </w:r>
    </w:p>
    <w:p w14:paraId="4FA6BD9E" w14:textId="5B93C363" w:rsidR="00325065" w:rsidRPr="00325065" w:rsidRDefault="00325065" w:rsidP="00325065">
      <w:pPr>
        <w:rPr>
          <w:b/>
          <w:sz w:val="24"/>
          <w:szCs w:val="24"/>
        </w:rPr>
      </w:pPr>
      <w:r w:rsidRPr="00325065">
        <w:rPr>
          <w:b/>
          <w:sz w:val="24"/>
          <w:szCs w:val="24"/>
        </w:rPr>
        <w:t xml:space="preserve">ISSUES, which have been raised by YOU through previous </w:t>
      </w:r>
      <w:proofErr w:type="gramStart"/>
      <w:r w:rsidRPr="00325065">
        <w:rPr>
          <w:b/>
          <w:sz w:val="24"/>
          <w:szCs w:val="24"/>
        </w:rPr>
        <w:t>consultation</w:t>
      </w:r>
      <w:proofErr w:type="gramEnd"/>
      <w:r w:rsidRPr="00325065">
        <w:rPr>
          <w:b/>
          <w:sz w:val="24"/>
          <w:szCs w:val="24"/>
        </w:rPr>
        <w:t xml:space="preserve"> have focused us towards OBJECTIVES and in turn these have enabled us to create POLICIES.</w:t>
      </w:r>
    </w:p>
    <w:p w14:paraId="0A59C004" w14:textId="4EBB8EE5" w:rsidR="00325065" w:rsidRPr="00325065" w:rsidRDefault="00325065" w:rsidP="00325065">
      <w:pPr>
        <w:rPr>
          <w:b/>
          <w:sz w:val="24"/>
          <w:szCs w:val="24"/>
        </w:rPr>
      </w:pPr>
      <w:r w:rsidRPr="00325065">
        <w:rPr>
          <w:b/>
          <w:sz w:val="24"/>
          <w:szCs w:val="24"/>
        </w:rPr>
        <w:t>Please give your thoughts and feedback on each section.</w:t>
      </w:r>
    </w:p>
    <w:p w14:paraId="0C67EDEB" w14:textId="0C65D08B" w:rsidR="00325065" w:rsidRPr="00325065" w:rsidRDefault="00325065" w:rsidP="00325065">
      <w:pPr>
        <w:rPr>
          <w:b/>
          <w:sz w:val="24"/>
          <w:szCs w:val="24"/>
        </w:rPr>
      </w:pPr>
      <w:r w:rsidRPr="00325065">
        <w:rPr>
          <w:b/>
          <w:sz w:val="24"/>
          <w:szCs w:val="24"/>
        </w:rPr>
        <w:t>Some things you have raised may not be part of a policy we have written into this plan and this is because it may already be covered by Policies in other forms i.e. through the Core Strategy that Suffolk Coastal have written or through National Planning Policies.</w:t>
      </w:r>
    </w:p>
    <w:p w14:paraId="65C62C44" w14:textId="38FE26CF" w:rsidR="00325065" w:rsidRPr="00325065" w:rsidRDefault="00325065" w:rsidP="00325065">
      <w:pPr>
        <w:rPr>
          <w:b/>
          <w:sz w:val="24"/>
          <w:szCs w:val="24"/>
        </w:rPr>
      </w:pPr>
      <w:r w:rsidRPr="00325065">
        <w:rPr>
          <w:b/>
          <w:sz w:val="24"/>
          <w:szCs w:val="24"/>
        </w:rPr>
        <w:t>1. Please look at each section and let us know whether you agree with the Policy that we have come up with.  Is there any way to make it better? Have we missed something?</w:t>
      </w:r>
    </w:p>
    <w:p w14:paraId="6B415AF2" w14:textId="0923A387" w:rsidR="00325065" w:rsidRPr="00325065" w:rsidRDefault="00325065" w:rsidP="00325065">
      <w:pPr>
        <w:rPr>
          <w:b/>
          <w:sz w:val="24"/>
          <w:szCs w:val="24"/>
        </w:rPr>
      </w:pPr>
      <w:r w:rsidRPr="00325065">
        <w:rPr>
          <w:b/>
          <w:sz w:val="24"/>
          <w:szCs w:val="24"/>
        </w:rPr>
        <w:t>2. Please tick the boxes provided according to your thoughts OR use the post it notes to write your comments.</w:t>
      </w:r>
    </w:p>
    <w:p w14:paraId="454AF7C4" w14:textId="77777777" w:rsidR="00325065" w:rsidRPr="00325065" w:rsidRDefault="00325065" w:rsidP="00325065">
      <w:pPr>
        <w:rPr>
          <w:b/>
          <w:sz w:val="24"/>
          <w:szCs w:val="24"/>
        </w:rPr>
      </w:pPr>
      <w:r w:rsidRPr="00325065">
        <w:rPr>
          <w:b/>
          <w:sz w:val="24"/>
          <w:szCs w:val="24"/>
        </w:rPr>
        <w:t>3. You will see that there is a section on DEVELOPMENT.   WE have taken on board all the previous feedback and comments received and found the place we believe is best for a SMALL amount of development.  This includes:</w:t>
      </w:r>
    </w:p>
    <w:p w14:paraId="680FEBCC" w14:textId="77777777" w:rsidR="00325065" w:rsidRPr="00325065" w:rsidRDefault="00325065" w:rsidP="00325065">
      <w:pPr>
        <w:rPr>
          <w:b/>
          <w:sz w:val="24"/>
          <w:szCs w:val="24"/>
        </w:rPr>
      </w:pPr>
      <w:r w:rsidRPr="00325065">
        <w:rPr>
          <w:b/>
          <w:sz w:val="24"/>
          <w:szCs w:val="24"/>
        </w:rPr>
        <w:t>- AFFORDABLE market housing, suitable for first time buyers, elderly couples or those wishing to downsize but remain in Melton.</w:t>
      </w:r>
    </w:p>
    <w:p w14:paraId="45D5E9E5" w14:textId="77777777" w:rsidR="00325065" w:rsidRPr="00325065" w:rsidRDefault="00325065" w:rsidP="00325065">
      <w:pPr>
        <w:rPr>
          <w:b/>
          <w:sz w:val="24"/>
          <w:szCs w:val="24"/>
        </w:rPr>
      </w:pPr>
      <w:r w:rsidRPr="00325065">
        <w:rPr>
          <w:b/>
          <w:sz w:val="24"/>
          <w:szCs w:val="24"/>
        </w:rPr>
        <w:t xml:space="preserve">- </w:t>
      </w:r>
      <w:proofErr w:type="gramStart"/>
      <w:r w:rsidRPr="00325065">
        <w:rPr>
          <w:b/>
          <w:sz w:val="24"/>
          <w:szCs w:val="24"/>
        </w:rPr>
        <w:t>small</w:t>
      </w:r>
      <w:proofErr w:type="gramEnd"/>
      <w:r w:rsidRPr="00325065">
        <w:rPr>
          <w:b/>
          <w:sz w:val="24"/>
          <w:szCs w:val="24"/>
        </w:rPr>
        <w:t xml:space="preserve"> business and retail units, suitable for local people to build their business or as an alternative to working from home</w:t>
      </w:r>
    </w:p>
    <w:p w14:paraId="3A7AC88A" w14:textId="77777777" w:rsidR="00325065" w:rsidRPr="00325065" w:rsidRDefault="00325065" w:rsidP="00325065">
      <w:pPr>
        <w:rPr>
          <w:b/>
          <w:sz w:val="24"/>
          <w:szCs w:val="24"/>
        </w:rPr>
      </w:pPr>
      <w:r w:rsidRPr="00325065">
        <w:rPr>
          <w:b/>
          <w:sz w:val="24"/>
          <w:szCs w:val="24"/>
        </w:rPr>
        <w:t xml:space="preserve">- </w:t>
      </w:r>
      <w:proofErr w:type="gramStart"/>
      <w:r w:rsidRPr="00325065">
        <w:rPr>
          <w:b/>
          <w:sz w:val="24"/>
          <w:szCs w:val="24"/>
        </w:rPr>
        <w:t>a</w:t>
      </w:r>
      <w:proofErr w:type="gramEnd"/>
      <w:r w:rsidRPr="00325065">
        <w:rPr>
          <w:b/>
          <w:sz w:val="24"/>
          <w:szCs w:val="24"/>
        </w:rPr>
        <w:t xml:space="preserve"> recreational lake which we hope will be suitable for boating, picnics </w:t>
      </w:r>
      <w:proofErr w:type="spellStart"/>
      <w:r w:rsidRPr="00325065">
        <w:rPr>
          <w:b/>
          <w:sz w:val="24"/>
          <w:szCs w:val="24"/>
        </w:rPr>
        <w:t>etc</w:t>
      </w:r>
      <w:proofErr w:type="spellEnd"/>
    </w:p>
    <w:p w14:paraId="136C2184" w14:textId="77777777" w:rsidR="00325065" w:rsidRPr="00325065" w:rsidRDefault="00325065" w:rsidP="00325065">
      <w:pPr>
        <w:rPr>
          <w:b/>
          <w:sz w:val="24"/>
          <w:szCs w:val="24"/>
        </w:rPr>
      </w:pPr>
      <w:r w:rsidRPr="00325065">
        <w:rPr>
          <w:b/>
          <w:sz w:val="24"/>
          <w:szCs w:val="24"/>
        </w:rPr>
        <w:t xml:space="preserve">- </w:t>
      </w:r>
      <w:proofErr w:type="gramStart"/>
      <w:r w:rsidRPr="00325065">
        <w:rPr>
          <w:b/>
          <w:sz w:val="24"/>
          <w:szCs w:val="24"/>
        </w:rPr>
        <w:t>a</w:t>
      </w:r>
      <w:proofErr w:type="gramEnd"/>
      <w:r w:rsidRPr="00325065">
        <w:rPr>
          <w:b/>
          <w:sz w:val="24"/>
          <w:szCs w:val="24"/>
        </w:rPr>
        <w:t xml:space="preserve"> large area of green space for picnics, dog walking </w:t>
      </w:r>
      <w:proofErr w:type="spellStart"/>
      <w:r w:rsidRPr="00325065">
        <w:rPr>
          <w:b/>
          <w:sz w:val="24"/>
          <w:szCs w:val="24"/>
        </w:rPr>
        <w:t>etc</w:t>
      </w:r>
      <w:proofErr w:type="spellEnd"/>
    </w:p>
    <w:p w14:paraId="364E6E17" w14:textId="77777777" w:rsidR="00325065" w:rsidRPr="00325065" w:rsidRDefault="00325065" w:rsidP="00325065">
      <w:pPr>
        <w:rPr>
          <w:b/>
          <w:sz w:val="24"/>
          <w:szCs w:val="24"/>
        </w:rPr>
      </w:pPr>
      <w:r w:rsidRPr="00325065">
        <w:rPr>
          <w:b/>
          <w:sz w:val="24"/>
          <w:szCs w:val="24"/>
        </w:rPr>
        <w:t xml:space="preserve">- </w:t>
      </w:r>
      <w:proofErr w:type="gramStart"/>
      <w:r w:rsidRPr="00325065">
        <w:rPr>
          <w:b/>
          <w:sz w:val="24"/>
          <w:szCs w:val="24"/>
        </w:rPr>
        <w:t>the</w:t>
      </w:r>
      <w:proofErr w:type="gramEnd"/>
      <w:r w:rsidRPr="00325065">
        <w:rPr>
          <w:b/>
          <w:sz w:val="24"/>
          <w:szCs w:val="24"/>
        </w:rPr>
        <w:t xml:space="preserve"> re-location of </w:t>
      </w:r>
      <w:proofErr w:type="spellStart"/>
      <w:r w:rsidRPr="00325065">
        <w:rPr>
          <w:b/>
          <w:sz w:val="24"/>
          <w:szCs w:val="24"/>
        </w:rPr>
        <w:t>Pistop</w:t>
      </w:r>
      <w:proofErr w:type="spellEnd"/>
      <w:r w:rsidRPr="00325065">
        <w:rPr>
          <w:b/>
          <w:sz w:val="24"/>
          <w:szCs w:val="24"/>
        </w:rPr>
        <w:t xml:space="preserve">, Out of School Club including a community farm and lakefront café (they will also be looking to run new allotments and a community orchard on a small piece of land off </w:t>
      </w:r>
      <w:proofErr w:type="spellStart"/>
      <w:r w:rsidRPr="00325065">
        <w:rPr>
          <w:b/>
          <w:sz w:val="24"/>
          <w:szCs w:val="24"/>
        </w:rPr>
        <w:t>Saddlemakers</w:t>
      </w:r>
      <w:proofErr w:type="spellEnd"/>
      <w:r w:rsidRPr="00325065">
        <w:rPr>
          <w:b/>
          <w:sz w:val="24"/>
          <w:szCs w:val="24"/>
        </w:rPr>
        <w:t xml:space="preserve"> Lane).</w:t>
      </w:r>
    </w:p>
    <w:p w14:paraId="76773C54" w14:textId="37451ABB" w:rsidR="00325065" w:rsidRPr="00325065" w:rsidRDefault="00325065" w:rsidP="00325065">
      <w:pPr>
        <w:rPr>
          <w:b/>
          <w:sz w:val="24"/>
          <w:szCs w:val="24"/>
        </w:rPr>
      </w:pPr>
      <w:r w:rsidRPr="00325065">
        <w:rPr>
          <w:b/>
          <w:sz w:val="24"/>
          <w:szCs w:val="24"/>
        </w:rPr>
        <w:lastRenderedPageBreak/>
        <w:t xml:space="preserve">- </w:t>
      </w:r>
      <w:proofErr w:type="gramStart"/>
      <w:r w:rsidRPr="00325065">
        <w:rPr>
          <w:b/>
          <w:sz w:val="24"/>
          <w:szCs w:val="24"/>
        </w:rPr>
        <w:t>changing</w:t>
      </w:r>
      <w:proofErr w:type="gramEnd"/>
      <w:r w:rsidRPr="00325065">
        <w:rPr>
          <w:b/>
          <w:sz w:val="24"/>
          <w:szCs w:val="24"/>
        </w:rPr>
        <w:t xml:space="preserve"> the A1152 so that the bend over the level-crossing is straightened out and makes it easier to pass larger vehicles</w:t>
      </w:r>
    </w:p>
    <w:p w14:paraId="0AE7A988" w14:textId="711F439C" w:rsidR="00325065" w:rsidRPr="00325065" w:rsidRDefault="00325065" w:rsidP="00325065">
      <w:pPr>
        <w:rPr>
          <w:b/>
          <w:sz w:val="24"/>
          <w:szCs w:val="24"/>
        </w:rPr>
      </w:pPr>
      <w:r w:rsidRPr="00325065">
        <w:rPr>
          <w:b/>
          <w:sz w:val="24"/>
          <w:szCs w:val="24"/>
        </w:rPr>
        <w:t>Please note that access to and from the new housing will only be through the St Andrews Estate.  Access to the business units will be through the ‘</w:t>
      </w:r>
      <w:proofErr w:type="spellStart"/>
      <w:r w:rsidRPr="00325065">
        <w:rPr>
          <w:b/>
          <w:sz w:val="24"/>
          <w:szCs w:val="24"/>
        </w:rPr>
        <w:t>Girldstones</w:t>
      </w:r>
      <w:proofErr w:type="spellEnd"/>
      <w:r w:rsidRPr="00325065">
        <w:rPr>
          <w:b/>
          <w:sz w:val="24"/>
          <w:szCs w:val="24"/>
        </w:rPr>
        <w:t>’ development.</w:t>
      </w:r>
    </w:p>
    <w:p w14:paraId="0CDF4FC5" w14:textId="5771A30B" w:rsidR="00325065" w:rsidRPr="00325065" w:rsidRDefault="00325065" w:rsidP="00325065">
      <w:pPr>
        <w:rPr>
          <w:b/>
          <w:sz w:val="24"/>
          <w:szCs w:val="24"/>
        </w:rPr>
      </w:pPr>
      <w:r w:rsidRPr="00325065">
        <w:rPr>
          <w:b/>
          <w:sz w:val="24"/>
          <w:szCs w:val="24"/>
        </w:rPr>
        <w:t>If you have ANY questions please ask someone wearing a badge and hopefully they will be able to help.</w:t>
      </w:r>
    </w:p>
    <w:p w14:paraId="28356BA7" w14:textId="3D88C213" w:rsidR="00325065" w:rsidRPr="00325065" w:rsidRDefault="00325065" w:rsidP="00325065">
      <w:pPr>
        <w:rPr>
          <w:b/>
          <w:sz w:val="24"/>
          <w:szCs w:val="24"/>
        </w:rPr>
      </w:pPr>
      <w:r w:rsidRPr="00325065">
        <w:rPr>
          <w:b/>
          <w:sz w:val="24"/>
          <w:szCs w:val="24"/>
        </w:rPr>
        <w:t>Many thanks for taking the time to come today and please help yourself to some refreshments before you go.</w:t>
      </w:r>
    </w:p>
    <w:p w14:paraId="246FA5BC" w14:textId="77777777" w:rsidR="00325065" w:rsidRPr="006054A7" w:rsidRDefault="00A04D7B" w:rsidP="00325065">
      <w:pPr>
        <w:rPr>
          <w:b/>
          <w:sz w:val="32"/>
          <w:szCs w:val="32"/>
        </w:rPr>
      </w:pPr>
      <w:hyperlink r:id="rId120" w:history="1">
        <w:r w:rsidR="00325065" w:rsidRPr="006054A7">
          <w:rPr>
            <w:rStyle w:val="Hyperlink"/>
            <w:b/>
            <w:sz w:val="32"/>
            <w:szCs w:val="32"/>
          </w:rPr>
          <w:t>www.meltonneighbourhoodplan.co.uk</w:t>
        </w:r>
      </w:hyperlink>
    </w:p>
    <w:p w14:paraId="3E689A57" w14:textId="77777777" w:rsidR="00325065" w:rsidRDefault="00325065" w:rsidP="00767A39">
      <w:pPr>
        <w:ind w:left="2127" w:hanging="2127"/>
        <w:rPr>
          <w:rFonts w:ascii="Tahoma" w:hAnsi="Tahoma" w:cs="Tahoma"/>
          <w:b/>
          <w:sz w:val="24"/>
        </w:rPr>
      </w:pPr>
    </w:p>
    <w:p w14:paraId="07B27B26" w14:textId="77777777" w:rsidR="00325065" w:rsidRDefault="00325065" w:rsidP="00767A39">
      <w:pPr>
        <w:ind w:left="2127" w:hanging="2127"/>
        <w:rPr>
          <w:rFonts w:ascii="Tahoma" w:hAnsi="Tahoma" w:cs="Tahoma"/>
          <w:b/>
          <w:sz w:val="24"/>
        </w:rPr>
      </w:pPr>
    </w:p>
    <w:p w14:paraId="4A14247F" w14:textId="77777777" w:rsidR="00325065" w:rsidRDefault="00325065">
      <w:pPr>
        <w:rPr>
          <w:rFonts w:ascii="Tahoma" w:hAnsi="Tahoma" w:cs="Tahoma"/>
          <w:b/>
          <w:sz w:val="24"/>
        </w:rPr>
      </w:pPr>
      <w:r>
        <w:rPr>
          <w:rFonts w:ascii="Tahoma" w:hAnsi="Tahoma" w:cs="Tahoma"/>
          <w:b/>
          <w:sz w:val="24"/>
        </w:rPr>
        <w:br w:type="page"/>
      </w:r>
    </w:p>
    <w:p w14:paraId="79890A75" w14:textId="428A2E04" w:rsidR="00767A39" w:rsidRPr="00325065" w:rsidRDefault="00767A39" w:rsidP="00767A39">
      <w:pPr>
        <w:ind w:left="2127" w:hanging="2127"/>
        <w:rPr>
          <w:rFonts w:ascii="Tahoma" w:hAnsi="Tahoma" w:cs="Tahoma"/>
          <w:b/>
          <w:sz w:val="30"/>
          <w:szCs w:val="30"/>
        </w:rPr>
      </w:pPr>
      <w:r w:rsidRPr="00325065">
        <w:rPr>
          <w:rFonts w:ascii="Tahoma" w:hAnsi="Tahoma" w:cs="Tahoma"/>
          <w:b/>
          <w:sz w:val="30"/>
          <w:szCs w:val="30"/>
        </w:rPr>
        <w:lastRenderedPageBreak/>
        <w:t>Appendix N</w:t>
      </w:r>
      <w:r w:rsidRPr="00325065">
        <w:rPr>
          <w:rFonts w:ascii="Tahoma" w:hAnsi="Tahoma" w:cs="Tahoma"/>
          <w:b/>
          <w:sz w:val="30"/>
          <w:szCs w:val="30"/>
        </w:rPr>
        <w:tab/>
        <w:t>Feedback Report from March Open Sessions</w:t>
      </w:r>
    </w:p>
    <w:p w14:paraId="3BAB515D" w14:textId="77777777" w:rsidR="00C25EC0" w:rsidRDefault="00C25EC0" w:rsidP="00C25EC0"/>
    <w:p w14:paraId="01C8FC33" w14:textId="167FDEC3" w:rsidR="00325065" w:rsidRDefault="00325065">
      <w:r>
        <w:br w:type="page"/>
      </w:r>
    </w:p>
    <w:p w14:paraId="37D18655" w14:textId="77777777" w:rsidR="00325065" w:rsidRPr="00033D5C" w:rsidRDefault="00325065" w:rsidP="00325065">
      <w:pPr>
        <w:jc w:val="center"/>
        <w:rPr>
          <w:b/>
          <w:sz w:val="40"/>
          <w:szCs w:val="40"/>
          <w:u w:val="single"/>
        </w:rPr>
      </w:pPr>
      <w:r w:rsidRPr="00033D5C">
        <w:rPr>
          <w:b/>
          <w:sz w:val="40"/>
          <w:szCs w:val="40"/>
          <w:u w:val="single"/>
        </w:rPr>
        <w:lastRenderedPageBreak/>
        <w:t>Feedback from March 2016 Open Sessions</w:t>
      </w:r>
    </w:p>
    <w:p w14:paraId="7C1B3115" w14:textId="77777777" w:rsidR="00325065" w:rsidRDefault="00325065" w:rsidP="00325065">
      <w:pPr>
        <w:rPr>
          <w:b/>
          <w:u w:val="single"/>
        </w:rPr>
      </w:pPr>
    </w:p>
    <w:p w14:paraId="6A30F9FD" w14:textId="49A25AB1" w:rsidR="00325065" w:rsidRPr="00325065" w:rsidRDefault="00325065" w:rsidP="00325065">
      <w:pPr>
        <w:rPr>
          <w:b/>
          <w:u w:val="single"/>
        </w:rPr>
      </w:pPr>
      <w:r w:rsidRPr="00BB2809">
        <w:rPr>
          <w:b/>
          <w:u w:val="single"/>
        </w:rPr>
        <w:t>Development</w:t>
      </w:r>
      <w:r>
        <w:rPr>
          <w:b/>
          <w:u w:val="single"/>
        </w:rPr>
        <w:t xml:space="preserve"> (general)</w:t>
      </w:r>
    </w:p>
    <w:p w14:paraId="55A1063D" w14:textId="747E0985" w:rsidR="00325065" w:rsidRDefault="00325065" w:rsidP="00325065">
      <w:r>
        <w:t>I am very concerned that the proposed developments at Woods Lane and Yarmouth Rd are not mentioned anywhere as if they go ahead they will have a massive impact on Melton.</w:t>
      </w:r>
    </w:p>
    <w:p w14:paraId="4EB0759E" w14:textId="22402FA0" w:rsidR="00325065" w:rsidRDefault="00325065" w:rsidP="00325065">
      <w:r>
        <w:t>If children continue to live with parents why do we need the extra housing?</w:t>
      </w:r>
    </w:p>
    <w:p w14:paraId="629D0889" w14:textId="77777777" w:rsidR="00325065" w:rsidRDefault="00325065" w:rsidP="00325065">
      <w:r>
        <w:t>The elephant in the room is the lack of infrastructure to support proposals of this magnitude.  The road system in inadequate and already at breaking point and so in fact is the sewerage system.  See Planning Inspectorate Report to SCDC June 2013 on SCDC website.</w:t>
      </w:r>
    </w:p>
    <w:p w14:paraId="3D5D5D51" w14:textId="77777777" w:rsidR="00325065" w:rsidRDefault="00325065" w:rsidP="00325065"/>
    <w:p w14:paraId="25264D9B" w14:textId="136FCDCB" w:rsidR="00325065" w:rsidRPr="00325065" w:rsidRDefault="00325065" w:rsidP="00325065">
      <w:pPr>
        <w:rPr>
          <w:b/>
          <w:u w:val="single"/>
        </w:rPr>
      </w:pPr>
      <w:r w:rsidRPr="00A3219E">
        <w:rPr>
          <w:b/>
          <w:u w:val="single"/>
        </w:rPr>
        <w:t>Development Proposal Carter/Warburg Site</w:t>
      </w:r>
    </w:p>
    <w:p w14:paraId="32D86D1B" w14:textId="43368EDB" w:rsidR="00325065" w:rsidRDefault="00325065" w:rsidP="00325065">
      <w:proofErr w:type="gramStart"/>
      <w:r>
        <w:t>In favour of housing development but with reservations on the traffic problems.</w:t>
      </w:r>
      <w:proofErr w:type="gramEnd"/>
    </w:p>
    <w:p w14:paraId="761B6119" w14:textId="1F13448C" w:rsidR="00325065" w:rsidRDefault="00325065" w:rsidP="00325065">
      <w:r>
        <w:t xml:space="preserve">Development of new lake, housing, farm etc. looks </w:t>
      </w:r>
      <w:r w:rsidRPr="00BE5AFC">
        <w:rPr>
          <w:u w:val="single"/>
        </w:rPr>
        <w:t>very promising</w:t>
      </w:r>
      <w:r>
        <w:t>. Please forge ahead.</w:t>
      </w:r>
    </w:p>
    <w:p w14:paraId="3E7DC470" w14:textId="4139724C" w:rsidR="00325065" w:rsidRDefault="00325065" w:rsidP="00325065">
      <w:r>
        <w:t>Ensure housing really IS affordable.</w:t>
      </w:r>
    </w:p>
    <w:p w14:paraId="016C6A55" w14:textId="53E2935E" w:rsidR="00325065" w:rsidRDefault="00325065" w:rsidP="00325065">
      <w:r>
        <w:t>Under no circumstances should the Carter/Warburg site access directly into St Andrews and Station Rd.  It should have access off the main road by way of a roundabout opposite the station.  The current layout will just encourage traffic build up throughout the village.</w:t>
      </w:r>
    </w:p>
    <w:p w14:paraId="7670B4B7" w14:textId="363C5B1C" w:rsidR="00325065" w:rsidRDefault="00325065" w:rsidP="00325065">
      <w:proofErr w:type="gramStart"/>
      <w:r>
        <w:t>Ludicrous plan to take the access road through St Andrews Place.</w:t>
      </w:r>
      <w:proofErr w:type="gramEnd"/>
      <w:r>
        <w:t xml:space="preserve">  Take the main road through the commercial area.</w:t>
      </w:r>
    </w:p>
    <w:p w14:paraId="75A7991E" w14:textId="44801278" w:rsidR="00325065" w:rsidRDefault="00325065" w:rsidP="00325065">
      <w:r>
        <w:t>St Andrews Place is already a nightmare for traffic.</w:t>
      </w:r>
    </w:p>
    <w:p w14:paraId="4BAFA854" w14:textId="00516282" w:rsidR="00325065" w:rsidRDefault="00325065" w:rsidP="00325065">
      <w:r>
        <w:t>A lot of hard work has been done here. Appreciate your effort.</w:t>
      </w:r>
    </w:p>
    <w:p w14:paraId="2F131F69" w14:textId="4D3CD1B1" w:rsidR="00325065" w:rsidRDefault="00325065" w:rsidP="00325065">
      <w:r>
        <w:t>New development looks very good and I fully support this.</w:t>
      </w:r>
    </w:p>
    <w:p w14:paraId="6728F243" w14:textId="3145638C" w:rsidR="00325065" w:rsidRDefault="00325065" w:rsidP="00325065">
      <w:r>
        <w:t>The size of this development will cause added problems for the existing congestion.</w:t>
      </w:r>
    </w:p>
    <w:p w14:paraId="2112209E" w14:textId="4E08B778" w:rsidR="00325065" w:rsidRDefault="00325065" w:rsidP="00325065">
      <w:r>
        <w:t>I don’t think the road system will cope with the vast amount of increased traffic generated by this scheme.</w:t>
      </w:r>
    </w:p>
    <w:p w14:paraId="17B9B4F4" w14:textId="3F73469E" w:rsidR="00325065" w:rsidRDefault="00325065" w:rsidP="00325065">
      <w:r>
        <w:t xml:space="preserve">Good </w:t>
      </w:r>
      <w:proofErr w:type="spellStart"/>
      <w:r>
        <w:t>masterplan</w:t>
      </w:r>
      <w:proofErr w:type="spellEnd"/>
      <w:r>
        <w:t xml:space="preserve">.  Good balance of development and use of floodplain.  </w:t>
      </w:r>
      <w:proofErr w:type="gramStart"/>
      <w:r>
        <w:t>Like the green infrastructure.</w:t>
      </w:r>
      <w:proofErr w:type="gramEnd"/>
    </w:p>
    <w:p w14:paraId="4A5FB2D5" w14:textId="77777777" w:rsidR="00325065" w:rsidRDefault="00325065" w:rsidP="00325065">
      <w:r>
        <w:t>Consider adding a circular running route to the green space.</w:t>
      </w:r>
    </w:p>
    <w:p w14:paraId="545C6613" w14:textId="77777777" w:rsidR="00325065" w:rsidRDefault="00325065" w:rsidP="00325065"/>
    <w:p w14:paraId="55BDC12E" w14:textId="4468F4F0" w:rsidR="00325065" w:rsidRDefault="00325065" w:rsidP="00325065">
      <w:r>
        <w:lastRenderedPageBreak/>
        <w:t>Good design ideas well done!</w:t>
      </w:r>
    </w:p>
    <w:p w14:paraId="4AE6E045" w14:textId="0989775A" w:rsidR="00325065" w:rsidRDefault="00325065" w:rsidP="00325065">
      <w:r>
        <w:t>What has happened to the traffic calming measures proposed for Station Rd?</w:t>
      </w:r>
    </w:p>
    <w:p w14:paraId="46BDE1D1" w14:textId="79B47B34" w:rsidR="00325065" w:rsidRDefault="00325065" w:rsidP="00325065">
      <w:r>
        <w:t>If increased traffic is coming out of St Andrews then Station Rd needs to be one way.</w:t>
      </w:r>
    </w:p>
    <w:p w14:paraId="1F35569F" w14:textId="1BE76CFC" w:rsidR="00325065" w:rsidRDefault="00325065" w:rsidP="00325065">
      <w:r>
        <w:t>This is such a major development with devastating consequences that every house in Melton should be sent a copy of the plan.</w:t>
      </w:r>
    </w:p>
    <w:p w14:paraId="72C2D8CA" w14:textId="184CB306" w:rsidR="00325065" w:rsidRDefault="00325065" w:rsidP="00325065">
      <w:r>
        <w:t>More recreational needed for children and young adults so a good improvement to the area.</w:t>
      </w:r>
    </w:p>
    <w:p w14:paraId="0117460E" w14:textId="517CBEDA" w:rsidR="00325065" w:rsidRDefault="00325065" w:rsidP="00325065">
      <w:r>
        <w:t>Experience has shown that ‘artists impressions’ never turn into reality.  The neat rows of business units end up empty and vandalised rubbish bins and skips overflow.</w:t>
      </w:r>
    </w:p>
    <w:p w14:paraId="6684CF0F" w14:textId="39B28A96" w:rsidR="00325065" w:rsidRDefault="00325065" w:rsidP="00325065">
      <w:r>
        <w:t>(?</w:t>
      </w:r>
      <w:proofErr w:type="gramStart"/>
      <w:r>
        <w:t>?)</w:t>
      </w:r>
      <w:proofErr w:type="gramEnd"/>
      <w:r>
        <w:t>There is no affordable housing included in these proposals.  Many local people can’t afford open market housing even if it is small.  In general there is not enough information included to form an opinion about housing.</w:t>
      </w:r>
    </w:p>
    <w:p w14:paraId="2E710A5C" w14:textId="117B6AB8" w:rsidR="00325065" w:rsidRDefault="00325065" w:rsidP="00325065">
      <w:r>
        <w:t>If you put a car park on the small plot of land opposite the council offices this will cause an accident black spot due to volume of traffic.  Please put the Little Drummer Boy in there and create a proper garden of remembrance for Afghanistan and a community picnic area.</w:t>
      </w:r>
    </w:p>
    <w:p w14:paraId="4713844A" w14:textId="46B9E099" w:rsidR="00325065" w:rsidRDefault="00325065" w:rsidP="00325065">
      <w:r>
        <w:t>Disagree with proposal for parking on this amenity green space with protected trees.</w:t>
      </w:r>
    </w:p>
    <w:p w14:paraId="351E8969" w14:textId="63EA198F" w:rsidR="00325065" w:rsidRDefault="00325065" w:rsidP="00325065">
      <w:r>
        <w:t>Bring back the ducks.</w:t>
      </w:r>
    </w:p>
    <w:p w14:paraId="2AB73CE0" w14:textId="26E363D5" w:rsidR="00325065" w:rsidRDefault="00325065" w:rsidP="00325065">
      <w:r>
        <w:t>Play equipment good and good to have another park.</w:t>
      </w:r>
    </w:p>
    <w:p w14:paraId="7088B27B" w14:textId="7C79B6E5" w:rsidR="00325065" w:rsidRDefault="00325065" w:rsidP="00325065">
      <w:r>
        <w:t>It would have been helpful if the developer had been here.</w:t>
      </w:r>
    </w:p>
    <w:p w14:paraId="3518C94C" w14:textId="646A6B32" w:rsidR="00325065" w:rsidRDefault="00325065" w:rsidP="00325065">
      <w:r>
        <w:t>If there is a flood risk don’t build there.</w:t>
      </w:r>
    </w:p>
    <w:p w14:paraId="005661A2" w14:textId="619F4EAE" w:rsidR="00325065" w:rsidRDefault="00325065" w:rsidP="00325065">
      <w:r>
        <w:t>All the neighbours at the top of St Andrews Place object to this needless development.</w:t>
      </w:r>
    </w:p>
    <w:p w14:paraId="5DF678F8" w14:textId="379A4A2B" w:rsidR="00325065" w:rsidRDefault="00325065" w:rsidP="00325065">
      <w:r>
        <w:t>It will be nice to take the family for a walks in Melton and stop for a coffee.</w:t>
      </w:r>
    </w:p>
    <w:p w14:paraId="32F43B6B" w14:textId="351C2F1C" w:rsidR="00325065" w:rsidRDefault="00325065" w:rsidP="00325065">
      <w:r>
        <w:t>Community farm and allotments a good idea!</w:t>
      </w:r>
    </w:p>
    <w:p w14:paraId="12CBB894" w14:textId="154816B2" w:rsidR="00325065" w:rsidRDefault="00325065" w:rsidP="00325065">
      <w:r>
        <w:t>2-3 bedroom shared ownership please!</w:t>
      </w:r>
    </w:p>
    <w:p w14:paraId="17631522" w14:textId="099B761F" w:rsidR="00325065" w:rsidRDefault="00325065" w:rsidP="00325065">
      <w:r>
        <w:t>Good use of brownfield site – we could get something a lot worse!</w:t>
      </w:r>
    </w:p>
    <w:p w14:paraId="46F745D0" w14:textId="2C0F335E" w:rsidR="00325065" w:rsidRDefault="00325065" w:rsidP="00325065">
      <w:r>
        <w:t>If the new site is accessed via Station Rd the junction should be configured such that traffic leaving the site cannot turn right and has to join the main road (one way system).</w:t>
      </w:r>
    </w:p>
    <w:p w14:paraId="173E0B64" w14:textId="77777777" w:rsidR="00325065" w:rsidRDefault="00325065" w:rsidP="00325065">
      <w:r>
        <w:t>Where are the plans for improving the existing infrastructure of the village to cope with the increased pressure from the new development?  Our roads and sewers are already overburdened – how will it cope with all the extra demand?  Melton crossroads already suffers from significant air pollution.  Do we really want Melton to be used as an industrial park for Woodbridge?  I thought Melton residents wanted the rural character of the village to be retained?  How does huge industrial development achieve this?  It doesn’t.</w:t>
      </w:r>
    </w:p>
    <w:p w14:paraId="4247B21A" w14:textId="77777777" w:rsidR="00325065" w:rsidRDefault="00325065" w:rsidP="00325065"/>
    <w:p w14:paraId="31F715CE" w14:textId="5E326826" w:rsidR="00325065" w:rsidRDefault="00325065" w:rsidP="00325065">
      <w:r>
        <w:t>Object to more cars accessing St Andrews Place. Suggest hub is made via play area to commercial road serving business units.</w:t>
      </w:r>
    </w:p>
    <w:p w14:paraId="4893EB1D" w14:textId="4ED27330" w:rsidR="00325065" w:rsidRDefault="00325065" w:rsidP="00325065">
      <w:r>
        <w:t>I feel generally favourable to these plans provided the new housing does not have to be accessed via St Andrews Place as this has quite enough traffic using it already and children play on the green ‘island’ at the centre.</w:t>
      </w:r>
    </w:p>
    <w:p w14:paraId="03746109" w14:textId="7A99DC2A" w:rsidR="00325065" w:rsidRDefault="00325065" w:rsidP="00325065">
      <w:r>
        <w:t>Ensure that small affordable houses have sufficient variety and interest to allow owners and individuals to feel different and add visual interest to area.</w:t>
      </w:r>
    </w:p>
    <w:p w14:paraId="03851308" w14:textId="7BA02E64" w:rsidR="00325065" w:rsidRDefault="00325065" w:rsidP="00325065">
      <w:r>
        <w:t xml:space="preserve">Concerned about 1. </w:t>
      </w:r>
      <w:proofErr w:type="gramStart"/>
      <w:r>
        <w:t>Lack of parking for Council Offices and new residential properties and 2.</w:t>
      </w:r>
      <w:proofErr w:type="gramEnd"/>
      <w:r>
        <w:t xml:space="preserve"> </w:t>
      </w:r>
      <w:proofErr w:type="gramStart"/>
      <w:r>
        <w:t>Terrible knock-on effect on already bad traffic.</w:t>
      </w:r>
      <w:proofErr w:type="gramEnd"/>
    </w:p>
    <w:p w14:paraId="2F19B6EA" w14:textId="4B20AB56" w:rsidR="00325065" w:rsidRDefault="00325065" w:rsidP="00325065">
      <w:r>
        <w:t>Traffic volume in Melton is becoming a problem.</w:t>
      </w:r>
    </w:p>
    <w:p w14:paraId="543EF3C9" w14:textId="3F59E992" w:rsidR="00325065" w:rsidRDefault="00325065" w:rsidP="00325065">
      <w:proofErr w:type="gramStart"/>
      <w:r>
        <w:t>More parking at Melton Station and cycle racks.</w:t>
      </w:r>
      <w:proofErr w:type="gramEnd"/>
    </w:p>
    <w:p w14:paraId="47D7DC4C" w14:textId="77624C05" w:rsidR="00325065" w:rsidRDefault="00325065" w:rsidP="00325065">
      <w:r>
        <w:t>OK but ‘</w:t>
      </w:r>
      <w:proofErr w:type="spellStart"/>
      <w:r>
        <w:t>affordables</w:t>
      </w:r>
      <w:proofErr w:type="spellEnd"/>
      <w:r>
        <w:t xml:space="preserve">’ should include open market DISCOUNTS on dwellings.  </w:t>
      </w:r>
      <w:proofErr w:type="gramStart"/>
      <w:r>
        <w:t>So called</w:t>
      </w:r>
      <w:proofErr w:type="gramEnd"/>
      <w:r>
        <w:t xml:space="preserve"> ‘social housing’ will soon be subject to the ‘right to buy’ and will be lost in time.  SCDC needs to take a firm stance on this.</w:t>
      </w:r>
    </w:p>
    <w:p w14:paraId="787CD471" w14:textId="110B4EAF" w:rsidR="00325065" w:rsidRDefault="00325065" w:rsidP="00325065">
      <w:r>
        <w:t>As this will improve the visual disaster that the current lorry park is I am in favour of some development.</w:t>
      </w:r>
    </w:p>
    <w:p w14:paraId="555891F6" w14:textId="79D65494" w:rsidR="00325065" w:rsidRDefault="00325065" w:rsidP="00325065">
      <w:r>
        <w:t>It seems a lot of thought has been put into increasing the amount of business units, but very little has been put into the new housing.  The proposal is a very unbalanced solution to the problems faced by Melton.  The houses are tiny – do we really want to be forcing older residents to live in shoeboxes?  Also ‘open market housing’ is not necessarily affordable – even if it is small.</w:t>
      </w:r>
    </w:p>
    <w:p w14:paraId="74DED4A7" w14:textId="2E77BD22" w:rsidR="00325065" w:rsidRDefault="00325065" w:rsidP="00325065">
      <w:r>
        <w:t xml:space="preserve">It is detrimental to build a housing development in a quiet area.  </w:t>
      </w:r>
      <w:r w:rsidRPr="003A0C31">
        <w:rPr>
          <w:u w:val="single"/>
        </w:rPr>
        <w:t>NOT A TOWN</w:t>
      </w:r>
      <w:r>
        <w:t>.  It is also a natural area for wildlife.</w:t>
      </w:r>
    </w:p>
    <w:p w14:paraId="0B9A9E86" w14:textId="429F957F" w:rsidR="00325065" w:rsidRDefault="00325065" w:rsidP="00325065">
      <w:r>
        <w:t xml:space="preserve">Very sensible approach to the </w:t>
      </w:r>
      <w:proofErr w:type="spellStart"/>
      <w:r>
        <w:t>developemtn</w:t>
      </w:r>
      <w:proofErr w:type="spellEnd"/>
      <w:r>
        <w:t xml:space="preserve"> BUT the traffic / road issues need to be addressed.</w:t>
      </w:r>
    </w:p>
    <w:p w14:paraId="76D1BC0E" w14:textId="7F37024C" w:rsidR="00325065" w:rsidRDefault="00325065" w:rsidP="00325065">
      <w:r>
        <w:t xml:space="preserve">We like the plans, concern about the traffic and access onto </w:t>
      </w:r>
      <w:proofErr w:type="spellStart"/>
      <w:r>
        <w:t>Wilford</w:t>
      </w:r>
      <w:proofErr w:type="spellEnd"/>
      <w:r>
        <w:t xml:space="preserve"> Bridge Rd.</w:t>
      </w:r>
    </w:p>
    <w:p w14:paraId="1494701E" w14:textId="7C6023A7" w:rsidR="00325065" w:rsidRDefault="00325065" w:rsidP="00325065">
      <w:r>
        <w:t>Can there be alternative access?</w:t>
      </w:r>
    </w:p>
    <w:p w14:paraId="4DD9E4D9" w14:textId="0F44BC3A" w:rsidR="00325065" w:rsidRDefault="00325065" w:rsidP="00325065">
      <w:proofErr w:type="gramStart"/>
      <w:r>
        <w:t>Much more good than bad.</w:t>
      </w:r>
      <w:proofErr w:type="gramEnd"/>
      <w:r>
        <w:t xml:space="preserve">  Not sure about no. </w:t>
      </w:r>
      <w:proofErr w:type="gramStart"/>
      <w:r>
        <w:t>of</w:t>
      </w:r>
      <w:proofErr w:type="gramEnd"/>
      <w:r>
        <w:t xml:space="preserve"> housing units.  </w:t>
      </w:r>
      <w:proofErr w:type="gramStart"/>
      <w:r>
        <w:t>More parking for station?</w:t>
      </w:r>
      <w:proofErr w:type="gramEnd"/>
      <w:r>
        <w:t xml:space="preserve"> </w:t>
      </w:r>
      <w:proofErr w:type="gramStart"/>
      <w:r>
        <w:t>Allotments by lake?</w:t>
      </w:r>
      <w:proofErr w:type="gramEnd"/>
    </w:p>
    <w:p w14:paraId="4F9926AF" w14:textId="5AF5A89A" w:rsidR="00325065" w:rsidRDefault="00325065" w:rsidP="00325065">
      <w:r>
        <w:t xml:space="preserve">All well and good but more pressure on schools, Doctors </w:t>
      </w:r>
      <w:proofErr w:type="spellStart"/>
      <w:r>
        <w:t>etc</w:t>
      </w:r>
      <w:proofErr w:type="spellEnd"/>
    </w:p>
    <w:p w14:paraId="416DD7BF" w14:textId="77777777" w:rsidR="00325065" w:rsidRDefault="00325065" w:rsidP="00325065">
      <w:r>
        <w:t>Well done some good ideas.</w:t>
      </w:r>
    </w:p>
    <w:p w14:paraId="2DFAA1DD" w14:textId="77777777" w:rsidR="00325065" w:rsidRDefault="00325065" w:rsidP="00325065"/>
    <w:p w14:paraId="0E570884" w14:textId="1D520A3E" w:rsidR="00325065" w:rsidRDefault="00325065" w:rsidP="00325065">
      <w:r>
        <w:lastRenderedPageBreak/>
        <w:t>Would love to see priority for pedestrians and cyclists in any new development.</w:t>
      </w:r>
    </w:p>
    <w:p w14:paraId="4623DC36" w14:textId="6F5FAE62" w:rsidR="00325065" w:rsidRDefault="00325065" w:rsidP="00325065">
      <w:r>
        <w:t xml:space="preserve">Please do not allow the traffic to access via St Andrews as the roads </w:t>
      </w:r>
      <w:proofErr w:type="gramStart"/>
      <w:r>
        <w:t>can not</w:t>
      </w:r>
      <w:proofErr w:type="gramEnd"/>
      <w:r>
        <w:t xml:space="preserve"> take this excess.</w:t>
      </w:r>
    </w:p>
    <w:p w14:paraId="3B0E3A74" w14:textId="44B1D8D7" w:rsidR="00325065" w:rsidRDefault="00325065" w:rsidP="00325065">
      <w:r>
        <w:t xml:space="preserve">They didn’t protect the trees on the western boundary of the </w:t>
      </w:r>
      <w:proofErr w:type="spellStart"/>
      <w:r>
        <w:t>Riduna</w:t>
      </w:r>
      <w:proofErr w:type="spellEnd"/>
      <w:r>
        <w:t xml:space="preserve"> site!!</w:t>
      </w:r>
    </w:p>
    <w:p w14:paraId="18CA9264" w14:textId="45B3A330" w:rsidR="00325065" w:rsidRDefault="00325065" w:rsidP="00325065">
      <w:r>
        <w:t>Community Farm w</w:t>
      </w:r>
      <w:r w:rsidR="00D7114D">
        <w:t>hat a brilliant thing to have!!</w:t>
      </w:r>
    </w:p>
    <w:p w14:paraId="03F0DB2A" w14:textId="1788486C" w:rsidR="00325065" w:rsidRDefault="00325065" w:rsidP="00325065">
      <w:r>
        <w:t xml:space="preserve">What access road will be used to get to these new houses and facilities?? </w:t>
      </w:r>
      <w:proofErr w:type="gramStart"/>
      <w:r>
        <w:t>Already too much traffic in Station rd.</w:t>
      </w:r>
      <w:proofErr w:type="gramEnd"/>
    </w:p>
    <w:p w14:paraId="13D2DCD9" w14:textId="1145ECA8" w:rsidR="00325065" w:rsidRDefault="00325065" w:rsidP="00325065">
      <w:r>
        <w:t xml:space="preserve">St Andrews Place is already very busy – when a church service is on it is almost impossible to negotiate the junction with </w:t>
      </w:r>
      <w:r w:rsidR="00D7114D">
        <w:t>cars larked all along the road.</w:t>
      </w:r>
    </w:p>
    <w:p w14:paraId="137A293C" w14:textId="4294AF9D" w:rsidR="00325065" w:rsidRDefault="00325065" w:rsidP="00325065">
      <w:r w:rsidRPr="009465E5">
        <w:rPr>
          <w:u w:val="single"/>
        </w:rPr>
        <w:t>Please</w:t>
      </w:r>
      <w:r>
        <w:t xml:space="preserve"> do not open the 2 ends of St Andrews Place to traffic from the new houses.  Make an exit road for that on the Eastern end.</w:t>
      </w:r>
    </w:p>
    <w:p w14:paraId="3CF20727" w14:textId="7B30E30F" w:rsidR="00325065" w:rsidRDefault="00325065" w:rsidP="00325065">
      <w:proofErr w:type="gramStart"/>
      <w:r>
        <w:t>Terrible congestion at level crossing</w:t>
      </w:r>
      <w:r w:rsidR="00D7114D">
        <w:t xml:space="preserve"> – possible road straightening?</w:t>
      </w:r>
      <w:proofErr w:type="gramEnd"/>
    </w:p>
    <w:p w14:paraId="79BB444B" w14:textId="1D83BDD9" w:rsidR="00325065" w:rsidRDefault="00325065" w:rsidP="00325065">
      <w:r>
        <w:t>Station parking is already maxed out.  Inevitable further demand means more parking must be provided.  Suggestion: phase the permission for the units near the station until real need is established and the reality of parking at the commercial and business units is seen.</w:t>
      </w:r>
    </w:p>
    <w:p w14:paraId="19D28195" w14:textId="241BD65F" w:rsidR="00325065" w:rsidRDefault="00325065" w:rsidP="00325065">
      <w:r>
        <w:t xml:space="preserve">Who are these parking spaces for? Is this an admission that there </w:t>
      </w:r>
      <w:proofErr w:type="gramStart"/>
      <w:r>
        <w:t>w</w:t>
      </w:r>
      <w:r w:rsidR="00D7114D">
        <w:t>ont</w:t>
      </w:r>
      <w:proofErr w:type="gramEnd"/>
      <w:r w:rsidR="00D7114D">
        <w:t xml:space="preserve"> be enough on the main site?</w:t>
      </w:r>
    </w:p>
    <w:p w14:paraId="1BEF9781" w14:textId="5AFBC237" w:rsidR="00325065" w:rsidRDefault="00325065" w:rsidP="00325065">
      <w:r>
        <w:t>It doesn’t look like there is sufficient parking on this industrial site.</w:t>
      </w:r>
    </w:p>
    <w:p w14:paraId="339EDA18" w14:textId="23EAA000" w:rsidR="00325065" w:rsidRDefault="00325065" w:rsidP="00325065">
      <w:r>
        <w:t>Ask all developers to install ‘swi</w:t>
      </w:r>
      <w:r w:rsidR="00D7114D">
        <w:t>ft boxes’ in all new buildings.</w:t>
      </w:r>
    </w:p>
    <w:p w14:paraId="55203A37" w14:textId="7B08E049" w:rsidR="00325065" w:rsidRDefault="00325065" w:rsidP="00325065">
      <w:r>
        <w:t>There is too much traffic already.  To assume that residents and workers will walk or cycle is naive.</w:t>
      </w:r>
    </w:p>
    <w:p w14:paraId="7D110FEB" w14:textId="46F2650B" w:rsidR="00325065" w:rsidRDefault="00325065" w:rsidP="00325065">
      <w:r>
        <w:t>More traffic. Enough</w:t>
      </w:r>
      <w:r w:rsidR="00D7114D">
        <w:t>.</w:t>
      </w:r>
    </w:p>
    <w:p w14:paraId="20794D71" w14:textId="5C1B1F86" w:rsidR="00325065" w:rsidRDefault="00325065" w:rsidP="00325065">
      <w:proofErr w:type="gramStart"/>
      <w:r>
        <w:t>Too much traffic going through Station Rd already.</w:t>
      </w:r>
      <w:proofErr w:type="gramEnd"/>
      <w:r>
        <w:t xml:space="preserve">  </w:t>
      </w:r>
      <w:proofErr w:type="gramStart"/>
      <w:r>
        <w:t>Too narrow to cope with any more.</w:t>
      </w:r>
      <w:proofErr w:type="gramEnd"/>
    </w:p>
    <w:p w14:paraId="5F8807DB" w14:textId="565C5627" w:rsidR="00325065" w:rsidRDefault="00325065" w:rsidP="00325065">
      <w:r>
        <w:t>Not in favour of any housing BUT 1/3 houses 1/3 green fi</w:t>
      </w:r>
      <w:r w:rsidR="00D7114D">
        <w:t>eld and 1/3 business is better.</w:t>
      </w:r>
    </w:p>
    <w:p w14:paraId="698C5E8B" w14:textId="2F6200F1" w:rsidR="00325065" w:rsidRDefault="00325065" w:rsidP="00325065">
      <w:r>
        <w:t xml:space="preserve">Consider tarmacking the start of the lane that comes off Yarmouth Rd as one of the access routes as this would take some train away from Station Rd and </w:t>
      </w:r>
      <w:proofErr w:type="spellStart"/>
      <w:r>
        <w:t>Wilford</w:t>
      </w:r>
      <w:proofErr w:type="spellEnd"/>
      <w:r>
        <w:t xml:space="preserve"> Bridge Rd.</w:t>
      </w:r>
    </w:p>
    <w:p w14:paraId="1D7FEDEF" w14:textId="4D92F3BC" w:rsidR="00325065" w:rsidRDefault="00325065" w:rsidP="00325065">
      <w:r>
        <w:t>Proposed extension of St Andrews Place is too large.  SAP at times difficult to drive up with cars park</w:t>
      </w:r>
      <w:r w:rsidR="00D7114D">
        <w:t xml:space="preserve">ed on both sides of the road.  </w:t>
      </w:r>
    </w:p>
    <w:p w14:paraId="4FD7B294" w14:textId="77777777" w:rsidR="00325065" w:rsidRDefault="00325065" w:rsidP="00325065">
      <w:r>
        <w:t>Would allotments on new development be used?  Existing ones in SAP have not been used and have been allowed to become overgrown.</w:t>
      </w:r>
    </w:p>
    <w:p w14:paraId="68D16047" w14:textId="77777777" w:rsidR="00325065" w:rsidRDefault="00325065" w:rsidP="00325065">
      <w:proofErr w:type="gramStart"/>
      <w:r>
        <w:t>Great to have more community facilities.</w:t>
      </w:r>
      <w:proofErr w:type="gramEnd"/>
    </w:p>
    <w:p w14:paraId="43676FB1" w14:textId="77777777" w:rsidR="00325065" w:rsidRDefault="00325065" w:rsidP="00325065"/>
    <w:p w14:paraId="68455AB8" w14:textId="42182FB9" w:rsidR="00325065" w:rsidRDefault="00325065" w:rsidP="00325065">
      <w:r>
        <w:lastRenderedPageBreak/>
        <w:t>This proposal puts a huge increase on traffic in the villag</w:t>
      </w:r>
      <w:r w:rsidR="00D7114D">
        <w:t xml:space="preserve">e.  Find alternative </w:t>
      </w:r>
      <w:proofErr w:type="spellStart"/>
      <w:r w:rsidR="00D7114D">
        <w:t>rd</w:t>
      </w:r>
      <w:proofErr w:type="spellEnd"/>
      <w:r w:rsidR="00D7114D">
        <w:t xml:space="preserve"> access.</w:t>
      </w:r>
    </w:p>
    <w:p w14:paraId="31146DA0" w14:textId="34EBAFB6" w:rsidR="00325065" w:rsidRDefault="00325065" w:rsidP="00325065">
      <w:proofErr w:type="gramStart"/>
      <w:r>
        <w:t>Same as above.</w:t>
      </w:r>
      <w:proofErr w:type="gramEnd"/>
    </w:p>
    <w:p w14:paraId="5F4A52B2" w14:textId="50C0BB59" w:rsidR="00325065" w:rsidRDefault="00325065" w:rsidP="00325065">
      <w:proofErr w:type="gramStart"/>
      <w:r>
        <w:t>Same as above.</w:t>
      </w:r>
      <w:proofErr w:type="gramEnd"/>
      <w:r>
        <w:t xml:space="preserve"> Please access opposite the station.</w:t>
      </w:r>
    </w:p>
    <w:p w14:paraId="34A03266" w14:textId="0CE02432" w:rsidR="00325065" w:rsidRDefault="00D7114D" w:rsidP="00325065">
      <w:proofErr w:type="gramStart"/>
      <w:r>
        <w:t>Same as above.</w:t>
      </w:r>
      <w:proofErr w:type="gramEnd"/>
    </w:p>
    <w:p w14:paraId="038F9C9D" w14:textId="63123918" w:rsidR="00325065" w:rsidRDefault="00325065" w:rsidP="00325065">
      <w:r>
        <w:t>Could</w:t>
      </w:r>
      <w:r w:rsidR="00D7114D">
        <w:t xml:space="preserve"> Brick Lane be used for access?</w:t>
      </w:r>
    </w:p>
    <w:p w14:paraId="3777DAD3" w14:textId="77777777" w:rsidR="00325065" w:rsidRDefault="00325065" w:rsidP="00325065">
      <w:proofErr w:type="gramStart"/>
      <w:r>
        <w:t>Very imaginative development.</w:t>
      </w:r>
      <w:proofErr w:type="gramEnd"/>
      <w:r>
        <w:t xml:space="preserve"> Full marks BUT need to split access to main road.</w:t>
      </w:r>
    </w:p>
    <w:p w14:paraId="0C12A0F0" w14:textId="77777777" w:rsidR="00325065" w:rsidRDefault="00325065" w:rsidP="00325065">
      <w:r>
        <w:t>3 alternatives:</w:t>
      </w:r>
    </w:p>
    <w:p w14:paraId="41B4C7F7" w14:textId="77777777" w:rsidR="00325065" w:rsidRDefault="00325065" w:rsidP="00325065">
      <w:pPr>
        <w:pStyle w:val="ListParagraph"/>
        <w:numPr>
          <w:ilvl w:val="0"/>
          <w:numId w:val="76"/>
        </w:numPr>
        <w:spacing w:after="0" w:line="240" w:lineRule="auto"/>
      </w:pPr>
      <w:proofErr w:type="gramStart"/>
      <w:r>
        <w:t>through</w:t>
      </w:r>
      <w:proofErr w:type="gramEnd"/>
      <w:r>
        <w:t xml:space="preserve"> commercial park</w:t>
      </w:r>
    </w:p>
    <w:p w14:paraId="4F683216" w14:textId="77777777" w:rsidR="00325065" w:rsidRDefault="00325065" w:rsidP="00325065">
      <w:pPr>
        <w:pStyle w:val="ListParagraph"/>
        <w:numPr>
          <w:ilvl w:val="0"/>
          <w:numId w:val="76"/>
        </w:numPr>
        <w:spacing w:after="0" w:line="240" w:lineRule="auto"/>
      </w:pPr>
      <w:proofErr w:type="gramStart"/>
      <w:r>
        <w:t>down</w:t>
      </w:r>
      <w:proofErr w:type="gramEnd"/>
      <w:r>
        <w:t xml:space="preserve"> track over level crossing</w:t>
      </w:r>
    </w:p>
    <w:p w14:paraId="6B564A49" w14:textId="77777777" w:rsidR="00325065" w:rsidRDefault="00325065" w:rsidP="00325065">
      <w:pPr>
        <w:pStyle w:val="ListParagraph"/>
        <w:numPr>
          <w:ilvl w:val="0"/>
          <w:numId w:val="76"/>
        </w:numPr>
        <w:spacing w:after="0" w:line="240" w:lineRule="auto"/>
      </w:pPr>
      <w:proofErr w:type="gramStart"/>
      <w:r>
        <w:t>exit</w:t>
      </w:r>
      <w:proofErr w:type="gramEnd"/>
      <w:r>
        <w:t xml:space="preserve"> around boundary and move lake upwards</w:t>
      </w:r>
    </w:p>
    <w:p w14:paraId="686CB99E" w14:textId="77777777" w:rsidR="00325065" w:rsidRDefault="00325065" w:rsidP="00325065"/>
    <w:p w14:paraId="31BB03C2" w14:textId="2770D358" w:rsidR="00325065" w:rsidRDefault="00325065" w:rsidP="00325065">
      <w:r>
        <w:t>There are 300 allocated parking spaces in the new development.  What alterations will have to be made to the roads t</w:t>
      </w:r>
      <w:r w:rsidR="00D7114D">
        <w:t>o accommodate these extra cars?</w:t>
      </w:r>
    </w:p>
    <w:p w14:paraId="6E8BED49" w14:textId="77777777" w:rsidR="00325065" w:rsidRDefault="00325065" w:rsidP="00325065">
      <w:r w:rsidRPr="00A32337">
        <w:rPr>
          <w:i/>
        </w:rPr>
        <w:t xml:space="preserve">1 letter received from </w:t>
      </w:r>
      <w:proofErr w:type="gramStart"/>
      <w:r w:rsidRPr="00A32337">
        <w:rPr>
          <w:i/>
        </w:rPr>
        <w:t>a</w:t>
      </w:r>
      <w:proofErr w:type="gramEnd"/>
      <w:r w:rsidRPr="00A32337">
        <w:rPr>
          <w:i/>
        </w:rPr>
        <w:t xml:space="preserve"> St Andrews resident</w:t>
      </w:r>
      <w:r>
        <w:t>: asking for no access through St Andrews but to use our imagination and skills to find a more environmentally acceptable route.</w:t>
      </w:r>
    </w:p>
    <w:p w14:paraId="091AF220" w14:textId="77777777" w:rsidR="00325065" w:rsidRDefault="00325065" w:rsidP="00325065"/>
    <w:p w14:paraId="1F9F7892" w14:textId="2E68A379" w:rsidR="00325065" w:rsidRPr="00D7114D" w:rsidRDefault="00325065" w:rsidP="00325065">
      <w:pPr>
        <w:rPr>
          <w:b/>
          <w:u w:val="single"/>
        </w:rPr>
      </w:pPr>
      <w:r w:rsidRPr="00BB2809">
        <w:rPr>
          <w:b/>
          <w:u w:val="single"/>
        </w:rPr>
        <w:t>Traffic and Transport</w:t>
      </w:r>
    </w:p>
    <w:p w14:paraId="3407AC80" w14:textId="590B91DD" w:rsidR="00325065" w:rsidRDefault="00325065" w:rsidP="00325065">
      <w:r>
        <w:t xml:space="preserve">Woods Lane is chaotic at times, difficult and hazardous at best.  The </w:t>
      </w:r>
      <w:proofErr w:type="gramStart"/>
      <w:r>
        <w:t>180 house</w:t>
      </w:r>
      <w:proofErr w:type="gramEnd"/>
      <w:r>
        <w:t xml:space="preserve"> development MUST be stopped.  Mini roundabout at junction with </w:t>
      </w:r>
      <w:proofErr w:type="spellStart"/>
      <w:r>
        <w:t>Bredfield</w:t>
      </w:r>
      <w:proofErr w:type="spellEnd"/>
      <w:r>
        <w:t xml:space="preserve"> Rd should be </w:t>
      </w:r>
      <w:proofErr w:type="gramStart"/>
      <w:r>
        <w:t>installed</w:t>
      </w:r>
      <w:proofErr w:type="gramEnd"/>
      <w:r>
        <w:t xml:space="preserve"> as current T-jun</w:t>
      </w:r>
      <w:r w:rsidR="00D7114D">
        <w:t>ction arrangement is dangerous.</w:t>
      </w:r>
    </w:p>
    <w:p w14:paraId="0DF1DAA9" w14:textId="5B540A50" w:rsidR="00325065" w:rsidRDefault="00325065" w:rsidP="00325065">
      <w:proofErr w:type="spellStart"/>
      <w:r>
        <w:t>Wilford</w:t>
      </w:r>
      <w:proofErr w:type="spellEnd"/>
      <w:r>
        <w:t xml:space="preserve"> Bridge Rd is dangerous and congested and your plan seems to make it much worse.  The Vision seems to be blurred.</w:t>
      </w:r>
    </w:p>
    <w:p w14:paraId="46423775" w14:textId="021E3140" w:rsidR="00325065" w:rsidRDefault="00325065" w:rsidP="00325065">
      <w:r>
        <w:t>Proposed traffic calming in Woods Lane and The Street wi</w:t>
      </w:r>
      <w:r w:rsidR="00D7114D">
        <w:t>ll not improve the air quality.</w:t>
      </w:r>
    </w:p>
    <w:p w14:paraId="0B9E5DC9" w14:textId="707D10E1" w:rsidR="00325065" w:rsidRDefault="00325065" w:rsidP="00325065">
      <w:r>
        <w:t>Very concerned that the increased traffic at junction by Melton Primary School will cause raised pollution and raised risk of accidents as we</w:t>
      </w:r>
      <w:r w:rsidR="00D7114D">
        <w:t>ll as massive traffic problems.</w:t>
      </w:r>
    </w:p>
    <w:p w14:paraId="4139300D" w14:textId="421C8365" w:rsidR="00325065" w:rsidRDefault="00325065" w:rsidP="00325065">
      <w:r>
        <w:t xml:space="preserve">I have been told that the air quality testing at Quay </w:t>
      </w:r>
      <w:proofErr w:type="spellStart"/>
      <w:r>
        <w:t>Stree</w:t>
      </w:r>
      <w:proofErr w:type="spellEnd"/>
      <w:r>
        <w:t xml:space="preserve"> shows the air quality to be below EU Standards.  Has there or will there be similar testing at the traffic lights at Melton School?  Pollution levels near the school may increase with more traffic.</w:t>
      </w:r>
    </w:p>
    <w:p w14:paraId="6026F1B9" w14:textId="4CBF663C" w:rsidR="00325065" w:rsidRDefault="00325065" w:rsidP="00325065">
      <w:r>
        <w:t>There will be more standing traffic on The Street – air pollution will increase.  Design green areas to redu</w:t>
      </w:r>
      <w:r w:rsidR="00D7114D">
        <w:t>ce the impact of this increase.</w:t>
      </w:r>
    </w:p>
    <w:p w14:paraId="51143DB8" w14:textId="77777777" w:rsidR="00325065" w:rsidRDefault="00325065" w:rsidP="00325065">
      <w:r>
        <w:t>Shared cycle ways and footpaths???</w:t>
      </w:r>
    </w:p>
    <w:p w14:paraId="10908AD2" w14:textId="77777777" w:rsidR="00325065" w:rsidRDefault="00325065" w:rsidP="00325065"/>
    <w:p w14:paraId="388B4C21" w14:textId="5B11EA32" w:rsidR="00325065" w:rsidRDefault="00325065" w:rsidP="00325065">
      <w:r>
        <w:lastRenderedPageBreak/>
        <w:t>Shared cycle paths work well if both users are aware of their own space. Helps if paths split with a line or different coloured tarmac.  Needs lots of width</w:t>
      </w:r>
      <w:r w:rsidR="00D7114D">
        <w:t>! Will this be a consideration?</w:t>
      </w:r>
    </w:p>
    <w:p w14:paraId="06DDEF11" w14:textId="5952640B" w:rsidR="00325065" w:rsidRDefault="00325065" w:rsidP="00325065">
      <w:r>
        <w:t>Traffic calming should be carefully designed to allow safe routes for pedestrians whilst retaining use for residents.</w:t>
      </w:r>
    </w:p>
    <w:p w14:paraId="44B9FFF0" w14:textId="288A6202" w:rsidR="00325065" w:rsidRDefault="00325065" w:rsidP="00325065">
      <w:r>
        <w:t xml:space="preserve">Agree with cycle lanes and paths.  </w:t>
      </w:r>
      <w:proofErr w:type="gramStart"/>
      <w:r>
        <w:t>Speed reminde</w:t>
      </w:r>
      <w:r w:rsidR="00D7114D">
        <w:t>rs on the hill – flashing ones.</w:t>
      </w:r>
      <w:proofErr w:type="gramEnd"/>
    </w:p>
    <w:p w14:paraId="457D66CC" w14:textId="5FDEC0CA" w:rsidR="00325065" w:rsidRDefault="00325065" w:rsidP="00325065">
      <w:r>
        <w:t>This morning 11/3/16 Dock Lane had 38 commercial vehicle movements between 10.15am and 11.15am to the 3 businesses situated there.  How many vans, lorries etc. will these new units produce to the new site on the proposed development?</w:t>
      </w:r>
    </w:p>
    <w:p w14:paraId="2AD862BA" w14:textId="5BE70964" w:rsidR="00325065" w:rsidRDefault="00325065" w:rsidP="00325065">
      <w:proofErr w:type="gramStart"/>
      <w:r>
        <w:t>Signals for traffi</w:t>
      </w:r>
      <w:r w:rsidR="00D7114D">
        <w:t>c lights too quick in changing.</w:t>
      </w:r>
      <w:proofErr w:type="gramEnd"/>
    </w:p>
    <w:p w14:paraId="01D9EBA8" w14:textId="4960370A" w:rsidR="00325065" w:rsidRDefault="00325065" w:rsidP="00325065">
      <w:proofErr w:type="gramStart"/>
      <w:r>
        <w:t>Traffic flow on Melton Hill becoming more difficult.</w:t>
      </w:r>
      <w:proofErr w:type="gramEnd"/>
      <w:r>
        <w:t xml:space="preserve">  Crossing for high school / cyclists concerning.</w:t>
      </w:r>
    </w:p>
    <w:p w14:paraId="400F0EAE" w14:textId="40BF7FF6" w:rsidR="00325065" w:rsidRDefault="00325065" w:rsidP="00325065">
      <w:r>
        <w:t>Recognise that traffic and parking is difficult to tackle.  Keep trying to rise to the cha</w:t>
      </w:r>
      <w:r w:rsidR="00D7114D">
        <w:t>llenge.</w:t>
      </w:r>
    </w:p>
    <w:p w14:paraId="1B6BF12E" w14:textId="0D9CE6DF" w:rsidR="00325065" w:rsidRDefault="00325065" w:rsidP="00325065">
      <w:r>
        <w:t>Reminders of speed limit on Yarmouth Rd needed.  No evident signage and haven’t seen the police for some time.</w:t>
      </w:r>
    </w:p>
    <w:p w14:paraId="645232DF" w14:textId="761BE902" w:rsidR="00325065" w:rsidRDefault="00325065" w:rsidP="00325065">
      <w:r>
        <w:t>Timing of tra</w:t>
      </w:r>
      <w:r w:rsidR="00D7114D">
        <w:t>ffic lights needs investigation</w:t>
      </w:r>
    </w:p>
    <w:p w14:paraId="1CB7F9A7" w14:textId="27C6D8E8" w:rsidR="00325065" w:rsidRDefault="00325065" w:rsidP="00325065">
      <w:r>
        <w:t>Woods lane pavement should be larger – very dangerous at present</w:t>
      </w:r>
    </w:p>
    <w:p w14:paraId="37E6CD66" w14:textId="385BEF22" w:rsidR="00325065" w:rsidRDefault="00325065" w:rsidP="00325065">
      <w:r>
        <w:t xml:space="preserve">Create cycle lane from </w:t>
      </w:r>
      <w:r w:rsidR="00D7114D">
        <w:t>Melton to Woodbridge</w:t>
      </w:r>
    </w:p>
    <w:p w14:paraId="5C79A394" w14:textId="39F1AB6A" w:rsidR="00325065" w:rsidRDefault="00325065" w:rsidP="00325065">
      <w:r>
        <w:t>Pedestrian cycling paths needed from Bury Hill area to Melton and Woodbridge</w:t>
      </w:r>
    </w:p>
    <w:p w14:paraId="33CD434B" w14:textId="392E42F6" w:rsidR="00325065" w:rsidRDefault="00325065" w:rsidP="00325065">
      <w:proofErr w:type="spellStart"/>
      <w:r>
        <w:t>Pytches</w:t>
      </w:r>
      <w:proofErr w:type="spellEnd"/>
      <w:r>
        <w:t xml:space="preserve"> Rd is dangerous for pedestrians and almost impossible </w:t>
      </w:r>
      <w:r w:rsidR="00D7114D">
        <w:t xml:space="preserve">for cyclists.  New paths </w:t>
      </w:r>
      <w:proofErr w:type="spellStart"/>
      <w:r w:rsidR="00D7114D">
        <w:t>req’d</w:t>
      </w:r>
      <w:proofErr w:type="spellEnd"/>
      <w:r w:rsidR="00D7114D">
        <w:t>.</w:t>
      </w:r>
    </w:p>
    <w:p w14:paraId="3B0EA5D4" w14:textId="3ECB97CE" w:rsidR="00325065" w:rsidRDefault="00325065" w:rsidP="00325065">
      <w:r>
        <w:t>There shouldn’t be any more houses.  If it does go ahead the entrance should be opposite the station.  Station Rd needs to be one way!</w:t>
      </w:r>
    </w:p>
    <w:p w14:paraId="603F17B9" w14:textId="3DE3978E" w:rsidR="00325065" w:rsidRDefault="00325065" w:rsidP="00325065">
      <w:r>
        <w:t>Very da</w:t>
      </w:r>
      <w:r w:rsidR="00D7114D">
        <w:t>ngerous to walk down Woods Lane</w:t>
      </w:r>
    </w:p>
    <w:p w14:paraId="51CAFE5C" w14:textId="5F39E4E5" w:rsidR="00325065" w:rsidRDefault="00325065" w:rsidP="00325065">
      <w:r>
        <w:t xml:space="preserve">There should be a cycle lane linking </w:t>
      </w:r>
      <w:proofErr w:type="spellStart"/>
      <w:r>
        <w:t>Bredfield</w:t>
      </w:r>
      <w:proofErr w:type="spellEnd"/>
      <w:r>
        <w:t xml:space="preserve"> Rd with the top of the new Woods Lane development.</w:t>
      </w:r>
    </w:p>
    <w:p w14:paraId="023925DB" w14:textId="1DAD55CA" w:rsidR="00325065" w:rsidRDefault="00325065" w:rsidP="00325065">
      <w:r>
        <w:t xml:space="preserve">Road signs on Woods Lane should clearly show </w:t>
      </w:r>
      <w:proofErr w:type="spellStart"/>
      <w:r>
        <w:t>Bredfield</w:t>
      </w:r>
      <w:proofErr w:type="spellEnd"/>
      <w:r>
        <w:t xml:space="preserve"> Rd turning, Traffic is </w:t>
      </w:r>
      <w:r w:rsidRPr="005C1E7E">
        <w:rPr>
          <w:u w:val="single"/>
        </w:rPr>
        <w:t>TOO</w:t>
      </w:r>
      <w:r w:rsidR="00D7114D">
        <w:t xml:space="preserve"> fast</w:t>
      </w:r>
    </w:p>
    <w:p w14:paraId="48FCEC7E" w14:textId="1DC0F210" w:rsidR="00325065" w:rsidRDefault="00325065" w:rsidP="00325065">
      <w:r>
        <w:t>Getting out of Church View Close is a nightmare at peak times</w:t>
      </w:r>
    </w:p>
    <w:p w14:paraId="47FC76AE" w14:textId="0D12A14C" w:rsidR="00325065" w:rsidRDefault="00325065" w:rsidP="00325065">
      <w:r>
        <w:t>Pavements becoming narrower due to overgrown bank</w:t>
      </w:r>
      <w:r w:rsidR="00D7114D">
        <w:t>s on Yarmouth Rd and Woods Lane</w:t>
      </w:r>
    </w:p>
    <w:p w14:paraId="3B61DCA9" w14:textId="77777777" w:rsidR="00325065" w:rsidRDefault="00325065" w:rsidP="00325065">
      <w:proofErr w:type="gramStart"/>
      <w:r>
        <w:t>The width of the current pavement could be increased by removing the soil that has, over the years, come across the pavement in Woods Lane</w:t>
      </w:r>
      <w:proofErr w:type="gramEnd"/>
    </w:p>
    <w:p w14:paraId="345B0501" w14:textId="77777777" w:rsidR="00325065" w:rsidRDefault="00325065" w:rsidP="00325065"/>
    <w:p w14:paraId="647CFA81" w14:textId="28DD6B7F" w:rsidR="00325065" w:rsidRDefault="00325065" w:rsidP="00325065">
      <w:r>
        <w:lastRenderedPageBreak/>
        <w:t xml:space="preserve">More cycle parking provision in Melton please.  </w:t>
      </w:r>
      <w:proofErr w:type="gramStart"/>
      <w:r>
        <w:t>Less em</w:t>
      </w:r>
      <w:r w:rsidR="00D7114D">
        <w:t>phasis on cars and car parking.</w:t>
      </w:r>
      <w:proofErr w:type="gramEnd"/>
    </w:p>
    <w:p w14:paraId="6DB7E70D" w14:textId="5171A075" w:rsidR="00325065" w:rsidRDefault="00325065" w:rsidP="00325065">
      <w:r>
        <w:t>Reduce the ‘no cycling’ signs through the countryside.</w:t>
      </w:r>
    </w:p>
    <w:p w14:paraId="69829566" w14:textId="2CC41E9E" w:rsidR="00325065" w:rsidRDefault="00325065" w:rsidP="00325065">
      <w:r>
        <w:t xml:space="preserve">One way system down Station Rd, round </w:t>
      </w:r>
      <w:proofErr w:type="spellStart"/>
      <w:r>
        <w:t>Wilford</w:t>
      </w:r>
      <w:proofErr w:type="spellEnd"/>
      <w:r>
        <w:t xml:space="preserve"> bridge </w:t>
      </w:r>
      <w:r w:rsidR="00D7114D">
        <w:t>Rd and round to Traffic lights.</w:t>
      </w:r>
    </w:p>
    <w:p w14:paraId="51AA6217" w14:textId="77777777" w:rsidR="00325065" w:rsidRDefault="00325065" w:rsidP="00325065">
      <w:r>
        <w:t>It might be useful to set up a small group to consider movements of pedestrians and cyclists within Melton at he moment (starting and finishing points / hazardous routes) and what could be done to improve this.  Secondly what would enable local people to use cars less for local movements?</w:t>
      </w:r>
    </w:p>
    <w:p w14:paraId="1081E5C0" w14:textId="77777777" w:rsidR="00325065" w:rsidRDefault="00325065" w:rsidP="00325065"/>
    <w:p w14:paraId="566CB8C9" w14:textId="7AD7587B" w:rsidR="00325065" w:rsidRPr="00D7114D" w:rsidRDefault="00325065" w:rsidP="00325065">
      <w:pPr>
        <w:rPr>
          <w:b/>
          <w:u w:val="single"/>
        </w:rPr>
      </w:pPr>
      <w:r w:rsidRPr="00061AED">
        <w:rPr>
          <w:b/>
          <w:u w:val="single"/>
        </w:rPr>
        <w:t>Parking</w:t>
      </w:r>
    </w:p>
    <w:p w14:paraId="457A4F4E" w14:textId="33F1C721" w:rsidR="00325065" w:rsidRDefault="00325065" w:rsidP="00325065">
      <w:r>
        <w:t>People park in the car park in the morn</w:t>
      </w:r>
      <w:r w:rsidR="00D7114D">
        <w:t>ing and leave it there all day.</w:t>
      </w:r>
    </w:p>
    <w:p w14:paraId="6108A233" w14:textId="5D711D7F" w:rsidR="00325065" w:rsidRDefault="00325065" w:rsidP="00325065">
      <w:proofErr w:type="gramStart"/>
      <w:r>
        <w:t>Policy MEL6 – very good standards to implement.</w:t>
      </w:r>
      <w:proofErr w:type="gramEnd"/>
    </w:p>
    <w:p w14:paraId="6D2B6577" w14:textId="3420CD99" w:rsidR="00325065" w:rsidRDefault="00325065" w:rsidP="00325065">
      <w:r>
        <w:t xml:space="preserve">More parking </w:t>
      </w:r>
      <w:proofErr w:type="spellStart"/>
      <w:r>
        <w:t>req’d</w:t>
      </w:r>
      <w:proofErr w:type="spellEnd"/>
      <w:r>
        <w:t xml:space="preserve"> for local residents also capacity of main </w:t>
      </w:r>
      <w:r w:rsidR="00D7114D">
        <w:t>road junction needs increasing.</w:t>
      </w:r>
    </w:p>
    <w:p w14:paraId="24B78051" w14:textId="697C2FC9" w:rsidR="00325065" w:rsidRDefault="00325065" w:rsidP="00325065">
      <w:r>
        <w:t xml:space="preserve">Agree strongly with this policy.  People using local shop, some break the law by parking </w:t>
      </w:r>
      <w:proofErr w:type="gramStart"/>
      <w:r>
        <w:t>outside</w:t>
      </w:r>
      <w:proofErr w:type="gramEnd"/>
      <w:r>
        <w:t xml:space="preserve"> as the car park is always full.</w:t>
      </w:r>
    </w:p>
    <w:p w14:paraId="73F3A667" w14:textId="6F7709F1" w:rsidR="00325065" w:rsidRDefault="00325065" w:rsidP="00325065">
      <w:r>
        <w:t xml:space="preserve">This is a complete </w:t>
      </w:r>
      <w:proofErr w:type="spellStart"/>
      <w:r>
        <w:t>mis</w:t>
      </w:r>
      <w:proofErr w:type="spellEnd"/>
      <w:r>
        <w:t>-representation.  The cars and vans are parked overnight NOT just when the shops are open.  Why are they all</w:t>
      </w:r>
      <w:r w:rsidR="00D7114D">
        <w:t>owed to continue to park there?</w:t>
      </w:r>
    </w:p>
    <w:p w14:paraId="6F95538C" w14:textId="44C550B2" w:rsidR="00325065" w:rsidRDefault="00325065" w:rsidP="00325065">
      <w:r>
        <w:t>Do not reduce green areas OR compensate with trees.  Air pollution is a growing health concern.  Parking is an issue here.  Keep conservation area to the fore.</w:t>
      </w:r>
    </w:p>
    <w:p w14:paraId="48233DA9" w14:textId="3172A380" w:rsidR="00325065" w:rsidRDefault="00325065" w:rsidP="00325065">
      <w:r>
        <w:t xml:space="preserve">Agree that more parking </w:t>
      </w:r>
      <w:proofErr w:type="gramStart"/>
      <w:r>
        <w:t>space</w:t>
      </w:r>
      <w:proofErr w:type="gramEnd"/>
      <w:r>
        <w:t xml:space="preserve"> is needed in this area.  If cars are parking all day perhaps changes should be introduced i</w:t>
      </w:r>
      <w:r w:rsidR="00D7114D">
        <w:t>.e. free for one hour then pay?</w:t>
      </w:r>
    </w:p>
    <w:p w14:paraId="4F4D16D6" w14:textId="15F7444A" w:rsidR="00325065" w:rsidRDefault="00325065" w:rsidP="00325065">
      <w:r>
        <w:t>Parking in Melton Rd is a problem, particularly from contractors working.  Consider extending yellow lines / using residents parking permits.</w:t>
      </w:r>
    </w:p>
    <w:p w14:paraId="3D319E42" w14:textId="01C8CFF8" w:rsidR="00325065" w:rsidRDefault="00325065" w:rsidP="00325065">
      <w:r>
        <w:t>Please sort out the</w:t>
      </w:r>
      <w:r w:rsidR="00D7114D">
        <w:t xml:space="preserve"> flooding problem in Melton Rd.</w:t>
      </w:r>
    </w:p>
    <w:p w14:paraId="5F9C972D" w14:textId="0FDF1DAF" w:rsidR="00325065" w:rsidRDefault="00325065" w:rsidP="00325065">
      <w:r>
        <w:t>There is a real problem with safety when traffic parks, often on double yellow lines and on the pavement outside our excellent fish and chip shop.  HGVs and buses are often obstructed.  More regularised parking needed.</w:t>
      </w:r>
    </w:p>
    <w:p w14:paraId="345FF9DF" w14:textId="1444D361" w:rsidR="00325065" w:rsidRDefault="00325065" w:rsidP="00325065">
      <w:r>
        <w:t>Recognising that some people do park dangerously to get to the shops extra parking would probably be useful, although there is already a car park x 1.  Think some people are just lazy and park immediately outside.  Be nice to combine it with plantin</w:t>
      </w:r>
      <w:r w:rsidR="00D7114D">
        <w:t>g and landscaping. (</w:t>
      </w:r>
      <w:proofErr w:type="gramStart"/>
      <w:r w:rsidR="00D7114D">
        <w:t>by</w:t>
      </w:r>
      <w:proofErr w:type="gramEnd"/>
      <w:r w:rsidR="00D7114D">
        <w:t xml:space="preserve"> </w:t>
      </w:r>
      <w:proofErr w:type="spellStart"/>
      <w:r w:rsidR="00D7114D">
        <w:t>McColls</w:t>
      </w:r>
      <w:proofErr w:type="spellEnd"/>
      <w:r w:rsidR="00D7114D">
        <w:t>)</w:t>
      </w:r>
    </w:p>
    <w:p w14:paraId="6101B6C7" w14:textId="77777777" w:rsidR="00325065" w:rsidRDefault="00325065" w:rsidP="00325065">
      <w:r>
        <w:t>Surely cars should be discouraged and cycling encouraged</w:t>
      </w:r>
    </w:p>
    <w:p w14:paraId="19CDD72C" w14:textId="77777777" w:rsidR="00325065" w:rsidRDefault="00325065" w:rsidP="00325065"/>
    <w:p w14:paraId="73DD548B" w14:textId="26C2A9C6" w:rsidR="00325065" w:rsidRDefault="00325065" w:rsidP="00325065">
      <w:r>
        <w:lastRenderedPageBreak/>
        <w:t>Make commercial premises offer parking spaces for evening/we</w:t>
      </w:r>
      <w:r w:rsidR="00D7114D">
        <w:t xml:space="preserve">ekends. E.g. </w:t>
      </w:r>
      <w:proofErr w:type="spellStart"/>
      <w:r w:rsidR="00D7114D">
        <w:t>Thurlow</w:t>
      </w:r>
      <w:proofErr w:type="spellEnd"/>
      <w:r w:rsidR="00D7114D">
        <w:t xml:space="preserve"> Nunn, SCDC</w:t>
      </w:r>
    </w:p>
    <w:p w14:paraId="043C64D1" w14:textId="14F7D8F0" w:rsidR="00325065" w:rsidRDefault="00325065" w:rsidP="00325065">
      <w:r>
        <w:t>Need to sort parking in Dock Lane of Bowls Club players</w:t>
      </w:r>
    </w:p>
    <w:p w14:paraId="0578D43A" w14:textId="5153E092" w:rsidR="00325065" w:rsidRDefault="00325065" w:rsidP="00325065">
      <w:r>
        <w:t>PLEASE do not park by the Melton Village Sig</w:t>
      </w:r>
      <w:r w:rsidR="00D7114D">
        <w:t>n on that lovely bit of green!!</w:t>
      </w:r>
    </w:p>
    <w:p w14:paraId="4B3B735E" w14:textId="19DB2932" w:rsidR="00325065" w:rsidRDefault="00325065" w:rsidP="00325065">
      <w:r>
        <w:t xml:space="preserve">Parking outside </w:t>
      </w:r>
      <w:proofErr w:type="spellStart"/>
      <w:r>
        <w:t>McColls</w:t>
      </w:r>
      <w:proofErr w:type="spellEnd"/>
      <w:r>
        <w:t xml:space="preserve"> prevents safe exit for cars at the bottom of </w:t>
      </w:r>
      <w:proofErr w:type="spellStart"/>
      <w:r>
        <w:t>Saddlemakers</w:t>
      </w:r>
      <w:proofErr w:type="spellEnd"/>
      <w:r>
        <w:t xml:space="preserve"> Lane</w:t>
      </w:r>
    </w:p>
    <w:p w14:paraId="36297829" w14:textId="228F3DF3" w:rsidR="00325065" w:rsidRDefault="00325065" w:rsidP="00325065">
      <w:r>
        <w:t xml:space="preserve">Stop green verge btw </w:t>
      </w:r>
      <w:proofErr w:type="spellStart"/>
      <w:r>
        <w:t>Fison</w:t>
      </w:r>
      <w:proofErr w:type="spellEnd"/>
      <w:r>
        <w:t xml:space="preserve"> House and </w:t>
      </w:r>
      <w:proofErr w:type="spellStart"/>
      <w:r>
        <w:t>McColls</w:t>
      </w:r>
      <w:proofErr w:type="spellEnd"/>
      <w:r>
        <w:t xml:space="preserve"> being destroyed by selfish parking. If necessary offer to g</w:t>
      </w:r>
      <w:r w:rsidR="00D7114D">
        <w:t>et it transferred to Melton PC.</w:t>
      </w:r>
    </w:p>
    <w:p w14:paraId="6DCDE8C5" w14:textId="6C485D27" w:rsidR="00325065" w:rsidRDefault="00325065" w:rsidP="00325065">
      <w:r>
        <w:t>Some roads should be for access only.</w:t>
      </w:r>
    </w:p>
    <w:p w14:paraId="1A25E925" w14:textId="120D44CC" w:rsidR="00325065" w:rsidRDefault="00325065" w:rsidP="00325065">
      <w:r>
        <w:t>Need to sort traffic in Dock Lane.  Double yellow lines on o</w:t>
      </w:r>
      <w:r w:rsidR="00D7114D">
        <w:t>ne side of the road would help.</w:t>
      </w:r>
    </w:p>
    <w:p w14:paraId="065F6B69" w14:textId="2214F1DF" w:rsidR="00325065" w:rsidRDefault="00325065" w:rsidP="00325065">
      <w:proofErr w:type="gramStart"/>
      <w:r>
        <w:t xml:space="preserve">If amenity green space is lost </w:t>
      </w:r>
      <w:proofErr w:type="spellStart"/>
      <w:r>
        <w:t>e.g</w:t>
      </w:r>
      <w:proofErr w:type="spellEnd"/>
      <w:r>
        <w:t xml:space="preserve"> for parking then it should be provided elsewhere e.g. community hall.</w:t>
      </w:r>
      <w:proofErr w:type="gramEnd"/>
    </w:p>
    <w:p w14:paraId="15A858E3" w14:textId="77777777" w:rsidR="00325065" w:rsidRDefault="00325065" w:rsidP="00325065">
      <w:r>
        <w:t>Yes agree with footpath on Woods Lane.  Make sure there is cycle provision creating a safe route from Melton (The Street) to the high school.</w:t>
      </w:r>
    </w:p>
    <w:p w14:paraId="7666C9B7" w14:textId="77777777" w:rsidR="00325065" w:rsidRDefault="00325065" w:rsidP="00325065"/>
    <w:p w14:paraId="44C6E8A2" w14:textId="188FAE7D" w:rsidR="00325065" w:rsidRPr="00D7114D" w:rsidRDefault="00325065" w:rsidP="00325065">
      <w:pPr>
        <w:rPr>
          <w:b/>
          <w:u w:val="single"/>
        </w:rPr>
      </w:pPr>
      <w:r w:rsidRPr="00BB2809">
        <w:rPr>
          <w:b/>
          <w:u w:val="single"/>
        </w:rPr>
        <w:t>Commercial and Retail</w:t>
      </w:r>
    </w:p>
    <w:p w14:paraId="6E42242A" w14:textId="4E8106A5" w:rsidR="00325065" w:rsidRDefault="00325065" w:rsidP="00325065">
      <w:r>
        <w:t xml:space="preserve">What about Dock Lane Industrial Area?  1 building now empty. </w:t>
      </w:r>
      <w:r w:rsidR="00D7114D">
        <w:t xml:space="preserve"> What is going to happen to it?</w:t>
      </w:r>
    </w:p>
    <w:p w14:paraId="7A725B56" w14:textId="77777777" w:rsidR="00325065" w:rsidRDefault="00325065" w:rsidP="00325065">
      <w:r>
        <w:t>I have a business in The Street.  If the proposals go ahead there would be more people in the area and this could be good for business.  But if a rival business opens on the development my own might fail.</w:t>
      </w:r>
    </w:p>
    <w:p w14:paraId="1026EAA8" w14:textId="77777777" w:rsidR="00325065" w:rsidRDefault="00325065" w:rsidP="00325065"/>
    <w:p w14:paraId="4004DE9C" w14:textId="77777777" w:rsidR="00325065" w:rsidRPr="00646F24" w:rsidRDefault="00325065" w:rsidP="00325065">
      <w:pPr>
        <w:rPr>
          <w:b/>
          <w:u w:val="single"/>
        </w:rPr>
      </w:pPr>
      <w:r>
        <w:rPr>
          <w:b/>
          <w:u w:val="single"/>
        </w:rPr>
        <w:t xml:space="preserve">Riverside and </w:t>
      </w:r>
      <w:r w:rsidRPr="00646F24">
        <w:rPr>
          <w:b/>
          <w:u w:val="single"/>
        </w:rPr>
        <w:t>Boats</w:t>
      </w:r>
    </w:p>
    <w:p w14:paraId="15DCEDA0" w14:textId="77777777" w:rsidR="00325065" w:rsidRDefault="00325065" w:rsidP="00325065"/>
    <w:p w14:paraId="04E0ED99" w14:textId="6AE04182" w:rsidR="00325065" w:rsidRDefault="00325065" w:rsidP="00325065">
      <w:r>
        <w:t xml:space="preserve">Please do not agree planning for buildings such as Avocet </w:t>
      </w:r>
      <w:r w:rsidR="00D7114D">
        <w:t>House – this does not blend in!</w:t>
      </w:r>
    </w:p>
    <w:p w14:paraId="79CF8838" w14:textId="3C5F5DC8" w:rsidR="00325065" w:rsidRDefault="00325065" w:rsidP="00325065">
      <w:proofErr w:type="spellStart"/>
      <w:r>
        <w:t>Duckpond</w:t>
      </w:r>
      <w:proofErr w:type="spellEnd"/>
      <w:r>
        <w:t xml:space="preserve">/wildlife area needs updating – it </w:t>
      </w:r>
      <w:r w:rsidR="00D7114D">
        <w:t>is looking overgrown and tired.</w:t>
      </w:r>
    </w:p>
    <w:p w14:paraId="700DC024" w14:textId="319D9654" w:rsidR="00325065" w:rsidRDefault="00325065" w:rsidP="00325065">
      <w:r>
        <w:t>I like the more ‘individual’ boats. They add character and interest as long as they don’t accumulate rubbish and clutter on the bank.  I enjoy the boat ‘garden.’  The houseboats are more interesting than the expensive marina.</w:t>
      </w:r>
    </w:p>
    <w:p w14:paraId="5A911A90" w14:textId="77777777" w:rsidR="00325065" w:rsidRDefault="00325065" w:rsidP="00325065">
      <w:r>
        <w:t xml:space="preserve">I strongly agree with the above comment. </w:t>
      </w:r>
    </w:p>
    <w:p w14:paraId="0BB4FF53" w14:textId="77777777" w:rsidR="00325065" w:rsidRDefault="00325065" w:rsidP="00325065"/>
    <w:p w14:paraId="42DA6903" w14:textId="6C26DC21" w:rsidR="00325065" w:rsidRDefault="00325065" w:rsidP="00325065">
      <w:r>
        <w:lastRenderedPageBreak/>
        <w:t xml:space="preserve">Houseboats are a part of the river scene – </w:t>
      </w:r>
      <w:r w:rsidR="00D7114D">
        <w:t>please don’t ban.</w:t>
      </w:r>
    </w:p>
    <w:p w14:paraId="7AECF909" w14:textId="29D7DF17" w:rsidR="00325065" w:rsidRDefault="00325065" w:rsidP="00325065">
      <w:r>
        <w:t>I agree with above.</w:t>
      </w:r>
    </w:p>
    <w:p w14:paraId="5097DC75" w14:textId="763B04E7" w:rsidR="00325065" w:rsidRDefault="00325065" w:rsidP="00325065">
      <w:r>
        <w:t>We need a policy that houseboats can co</w:t>
      </w:r>
      <w:r w:rsidR="00D7114D">
        <w:t>nform to – not an outright ban.</w:t>
      </w:r>
    </w:p>
    <w:p w14:paraId="0200C481" w14:textId="513806E1" w:rsidR="00325065" w:rsidRDefault="00325065" w:rsidP="00325065">
      <w:r>
        <w:t>Houseboats fairly unique and therefore provide some sense of place for this area.  We like them.  Why are people discriminated against just because they decide to live on the water?</w:t>
      </w:r>
    </w:p>
    <w:p w14:paraId="16C4A113" w14:textId="031D7E7D" w:rsidR="00325065" w:rsidRDefault="00325065" w:rsidP="00325065">
      <w:r>
        <w:t>Houseboats MUST be controlled otherwise a free for all.  No more should be permitted and SCDC should enfor</w:t>
      </w:r>
      <w:r w:rsidR="00D7114D">
        <w:t>ce against those not permitted.</w:t>
      </w:r>
    </w:p>
    <w:p w14:paraId="6B46C333" w14:textId="1D8A39AF" w:rsidR="00325065" w:rsidRDefault="00325065" w:rsidP="00325065">
      <w:r>
        <w:t>I like the houseboats, as do many others I know.</w:t>
      </w:r>
    </w:p>
    <w:p w14:paraId="7295BF95" w14:textId="065B3A1D" w:rsidR="00325065" w:rsidRDefault="00325065" w:rsidP="00325065">
      <w:proofErr w:type="gramStart"/>
      <w:r>
        <w:t>A suggestion re.</w:t>
      </w:r>
      <w:proofErr w:type="gramEnd"/>
      <w:r>
        <w:t xml:space="preserve"> </w:t>
      </w:r>
      <w:proofErr w:type="gramStart"/>
      <w:r>
        <w:t>residential</w:t>
      </w:r>
      <w:proofErr w:type="gramEnd"/>
      <w:r>
        <w:t xml:space="preserve"> boats that there should be a condition they have full insurance cover as this would guarantee a certain level of maintenance and protect nearby boats, property </w:t>
      </w:r>
      <w:proofErr w:type="spellStart"/>
      <w:r>
        <w:t>etc</w:t>
      </w:r>
      <w:proofErr w:type="spellEnd"/>
      <w:r>
        <w:t xml:space="preserve"> in ca</w:t>
      </w:r>
      <w:r w:rsidR="00D7114D">
        <w:t>se of fire. (</w:t>
      </w:r>
      <w:proofErr w:type="gramStart"/>
      <w:r w:rsidR="00D7114D">
        <w:t>from</w:t>
      </w:r>
      <w:proofErr w:type="gramEnd"/>
      <w:r w:rsidR="00D7114D">
        <w:t xml:space="preserve"> a boat owner)</w:t>
      </w:r>
    </w:p>
    <w:p w14:paraId="75E3A1AD" w14:textId="77777777" w:rsidR="00325065" w:rsidRDefault="00325065" w:rsidP="00325065">
      <w:r>
        <w:t>Houseboats are not a problem and enhance the riverside.</w:t>
      </w:r>
    </w:p>
    <w:p w14:paraId="38BE4F14" w14:textId="77777777" w:rsidR="00325065" w:rsidRDefault="00325065" w:rsidP="00325065"/>
    <w:p w14:paraId="45526150" w14:textId="74D1214E" w:rsidR="00325065" w:rsidRPr="00D7114D" w:rsidRDefault="00325065" w:rsidP="00325065">
      <w:pPr>
        <w:rPr>
          <w:b/>
          <w:u w:val="single"/>
        </w:rPr>
      </w:pPr>
      <w:r w:rsidRPr="00646F24">
        <w:rPr>
          <w:b/>
          <w:u w:val="single"/>
        </w:rPr>
        <w:t>Environment</w:t>
      </w:r>
    </w:p>
    <w:p w14:paraId="41B7516B" w14:textId="58848791" w:rsidR="00325065" w:rsidRDefault="00325065" w:rsidP="00325065">
      <w:r>
        <w:t>Pedestrian footpaths should be shared with the cyclists when they pass through woods and co</w:t>
      </w:r>
      <w:r w:rsidR="00D7114D">
        <w:t>untryside.  Remain un-surfaced.</w:t>
      </w:r>
    </w:p>
    <w:p w14:paraId="1B279F3A" w14:textId="6F51B252" w:rsidR="00325065" w:rsidRDefault="00325065" w:rsidP="00325065">
      <w:proofErr w:type="gramStart"/>
      <w:r>
        <w:t>A laugh for a start.</w:t>
      </w:r>
      <w:proofErr w:type="gramEnd"/>
      <w:r>
        <w:t xml:space="preserve"> ‘Protection of rural character’</w:t>
      </w:r>
    </w:p>
    <w:p w14:paraId="52047A1E" w14:textId="36351226" w:rsidR="00325065" w:rsidRDefault="00325065" w:rsidP="00325065">
      <w:r>
        <w:t>Consider the air pollution around Melton Primary School.  It will on</w:t>
      </w:r>
      <w:r w:rsidR="00D7114D">
        <w:t>ly get worse with more traffic.</w:t>
      </w:r>
    </w:p>
    <w:p w14:paraId="3DE51D48" w14:textId="2D05FBF2" w:rsidR="00325065" w:rsidRDefault="00325065" w:rsidP="00325065">
      <w:r>
        <w:t xml:space="preserve">Deplore the loss of mature trees on the </w:t>
      </w:r>
      <w:proofErr w:type="spellStart"/>
      <w:r>
        <w:t>Pytches</w:t>
      </w:r>
      <w:proofErr w:type="spellEnd"/>
      <w:r>
        <w:t xml:space="preserve"> Rd site.</w:t>
      </w:r>
    </w:p>
    <w:p w14:paraId="19A1189E" w14:textId="77777777" w:rsidR="00325065" w:rsidRDefault="00325065" w:rsidP="00325065">
      <w:r>
        <w:t xml:space="preserve">No protection of the mature trees on the boundary of the </w:t>
      </w:r>
      <w:proofErr w:type="spellStart"/>
      <w:r>
        <w:t>Riduna</w:t>
      </w:r>
      <w:proofErr w:type="spellEnd"/>
      <w:r>
        <w:t xml:space="preserve"> site.  Mature trees were felled and will take years to re-grow more and hedgerows are lost.</w:t>
      </w:r>
    </w:p>
    <w:p w14:paraId="543A277C" w14:textId="77777777" w:rsidR="00325065" w:rsidRDefault="00325065" w:rsidP="00325065"/>
    <w:p w14:paraId="4A921D6E" w14:textId="599F38F9" w:rsidR="00325065" w:rsidRPr="00D7114D" w:rsidRDefault="00325065" w:rsidP="00325065">
      <w:pPr>
        <w:rPr>
          <w:b/>
          <w:u w:val="single"/>
        </w:rPr>
      </w:pPr>
      <w:r w:rsidRPr="00A3219E">
        <w:rPr>
          <w:b/>
          <w:u w:val="single"/>
        </w:rPr>
        <w:t>Non Land Use</w:t>
      </w:r>
      <w:r>
        <w:rPr>
          <w:b/>
          <w:u w:val="single"/>
        </w:rPr>
        <w:t xml:space="preserve"> - votes</w:t>
      </w:r>
    </w:p>
    <w:p w14:paraId="627FCF83" w14:textId="77777777" w:rsidR="00325065" w:rsidRDefault="00325065" w:rsidP="00325065">
      <w:r>
        <w:t xml:space="preserve">Getting assets of community value registered. </w:t>
      </w:r>
      <w:r w:rsidRPr="00A32337">
        <w:rPr>
          <w:b/>
        </w:rPr>
        <w:t>(16)</w:t>
      </w:r>
    </w:p>
    <w:p w14:paraId="5C48CA87" w14:textId="77777777" w:rsidR="00325065" w:rsidRDefault="00325065" w:rsidP="00325065">
      <w:r>
        <w:t xml:space="preserve">Creating a local list of heritage assets. </w:t>
      </w:r>
      <w:r w:rsidRPr="00A32337">
        <w:rPr>
          <w:b/>
        </w:rPr>
        <w:t>(24)</w:t>
      </w:r>
    </w:p>
    <w:p w14:paraId="6F8E7322" w14:textId="77777777" w:rsidR="00325065" w:rsidRDefault="00325065" w:rsidP="00325065">
      <w:r>
        <w:t xml:space="preserve">Better maintenance of ‘green lungs’ and rural environments where </w:t>
      </w:r>
      <w:proofErr w:type="gramStart"/>
      <w:r>
        <w:t>they are used by people</w:t>
      </w:r>
      <w:proofErr w:type="gramEnd"/>
      <w:r>
        <w:t xml:space="preserve">. </w:t>
      </w:r>
      <w:r w:rsidRPr="00A32337">
        <w:rPr>
          <w:b/>
        </w:rPr>
        <w:t>(26)</w:t>
      </w:r>
    </w:p>
    <w:p w14:paraId="46E3D43D" w14:textId="77777777" w:rsidR="00325065" w:rsidRDefault="00325065" w:rsidP="00325065">
      <w:r>
        <w:t xml:space="preserve">Create more opportunities for young people in Melton to get work experience and create better links between schools and local businesses. </w:t>
      </w:r>
      <w:r w:rsidRPr="00A32337">
        <w:rPr>
          <w:b/>
        </w:rPr>
        <w:t>(28)</w:t>
      </w:r>
    </w:p>
    <w:p w14:paraId="2D520FCA" w14:textId="77777777" w:rsidR="00325065" w:rsidRDefault="00325065" w:rsidP="00325065">
      <w:r>
        <w:lastRenderedPageBreak/>
        <w:t xml:space="preserve">More picnic tables and dog mess and </w:t>
      </w:r>
      <w:proofErr w:type="gramStart"/>
      <w:r>
        <w:t>litter bins</w:t>
      </w:r>
      <w:proofErr w:type="gramEnd"/>
      <w:r>
        <w:t xml:space="preserve">. </w:t>
      </w:r>
      <w:r w:rsidRPr="00A32337">
        <w:rPr>
          <w:b/>
        </w:rPr>
        <w:t>(22)</w:t>
      </w:r>
    </w:p>
    <w:p w14:paraId="403473E0" w14:textId="77777777" w:rsidR="00325065" w:rsidRDefault="00325065" w:rsidP="00325065">
      <w:r>
        <w:t xml:space="preserve">More play equipment on the green on Hall farm Rd or generally. </w:t>
      </w:r>
      <w:r w:rsidRPr="00A32337">
        <w:rPr>
          <w:b/>
        </w:rPr>
        <w:t>(12)</w:t>
      </w:r>
    </w:p>
    <w:p w14:paraId="374E3AC2" w14:textId="77777777" w:rsidR="00325065" w:rsidRDefault="00325065" w:rsidP="00325065"/>
    <w:p w14:paraId="22B0BC98" w14:textId="4C597BED" w:rsidR="00325065" w:rsidRPr="00D7114D" w:rsidRDefault="00325065" w:rsidP="00325065">
      <w:pPr>
        <w:rPr>
          <w:b/>
          <w:u w:val="single"/>
        </w:rPr>
      </w:pPr>
      <w:r w:rsidRPr="00A3219E">
        <w:rPr>
          <w:b/>
          <w:u w:val="single"/>
        </w:rPr>
        <w:t>Objectives</w:t>
      </w:r>
    </w:p>
    <w:p w14:paraId="713FE5C9" w14:textId="77777777" w:rsidR="00325065" w:rsidRDefault="00325065" w:rsidP="00325065">
      <w:r>
        <w:t>If these are the stated objectives why are there proposals that don’t meet objectives 1, 2 and 3?</w:t>
      </w:r>
    </w:p>
    <w:p w14:paraId="3B5F56AB" w14:textId="77777777" w:rsidR="00325065" w:rsidRDefault="00325065" w:rsidP="00325065"/>
    <w:p w14:paraId="55161118" w14:textId="1FF41A47" w:rsidR="00325065" w:rsidRPr="00D7114D" w:rsidRDefault="00325065" w:rsidP="00325065">
      <w:pPr>
        <w:rPr>
          <w:b/>
          <w:u w:val="single"/>
        </w:rPr>
      </w:pPr>
      <w:r w:rsidRPr="000159CB">
        <w:rPr>
          <w:b/>
          <w:u w:val="single"/>
        </w:rPr>
        <w:t>Community Infrastructure</w:t>
      </w:r>
    </w:p>
    <w:p w14:paraId="4A9AB00B" w14:textId="77777777" w:rsidR="00325065" w:rsidRPr="000159CB" w:rsidRDefault="00325065" w:rsidP="00325065">
      <w:pPr>
        <w:widowControl w:val="0"/>
        <w:autoSpaceDE w:val="0"/>
        <w:autoSpaceDN w:val="0"/>
        <w:adjustRightInd w:val="0"/>
        <w:rPr>
          <w:rFonts w:ascii="Tahoma" w:hAnsi="Tahoma" w:cs="Tahoma"/>
          <w:i/>
          <w:sz w:val="20"/>
          <w:szCs w:val="20"/>
          <w:lang w:val="en-US"/>
        </w:rPr>
      </w:pPr>
      <w:r>
        <w:t>Yes please – sooner rather than later!! Re. 1.5 bullet point (</w:t>
      </w:r>
      <w:r w:rsidRPr="000159CB">
        <w:rPr>
          <w:rFonts w:ascii="Tahoma" w:hAnsi="Tahoma" w:cs="Tahoma"/>
          <w:i/>
          <w:sz w:val="20"/>
          <w:szCs w:val="20"/>
          <w:lang w:val="en-US"/>
        </w:rPr>
        <w:t>Three main improvements were suggested to help support the users of this facility:</w:t>
      </w:r>
    </w:p>
    <w:p w14:paraId="2B60662C" w14:textId="77777777" w:rsidR="00325065" w:rsidRPr="000159CB" w:rsidRDefault="00325065" w:rsidP="00325065">
      <w:pPr>
        <w:widowControl w:val="0"/>
        <w:autoSpaceDE w:val="0"/>
        <w:autoSpaceDN w:val="0"/>
        <w:adjustRightInd w:val="0"/>
        <w:rPr>
          <w:rFonts w:ascii="Tahoma" w:hAnsi="Tahoma" w:cs="Tahoma"/>
          <w:i/>
          <w:sz w:val="20"/>
          <w:szCs w:val="20"/>
          <w:lang w:val="en-US"/>
        </w:rPr>
      </w:pPr>
      <w:r w:rsidRPr="000159CB">
        <w:rPr>
          <w:rFonts w:ascii="Tahoma" w:hAnsi="Tahoma" w:cs="Tahoma"/>
          <w:i/>
          <w:sz w:val="20"/>
          <w:szCs w:val="20"/>
          <w:lang w:val="en-US"/>
        </w:rPr>
        <w:t xml:space="preserve">• </w:t>
      </w:r>
      <w:proofErr w:type="gramStart"/>
      <w:r w:rsidRPr="000159CB">
        <w:rPr>
          <w:rFonts w:ascii="Tahoma" w:hAnsi="Tahoma" w:cs="Tahoma"/>
          <w:i/>
          <w:sz w:val="20"/>
          <w:szCs w:val="20"/>
          <w:lang w:val="en-US"/>
        </w:rPr>
        <w:t>The</w:t>
      </w:r>
      <w:proofErr w:type="gramEnd"/>
      <w:r w:rsidRPr="000159CB">
        <w:rPr>
          <w:rFonts w:ascii="Tahoma" w:hAnsi="Tahoma" w:cs="Tahoma"/>
          <w:i/>
          <w:sz w:val="20"/>
          <w:szCs w:val="20"/>
          <w:lang w:val="en-US"/>
        </w:rPr>
        <w:t xml:space="preserve"> replacement of the existing pavilion with a modern village hall which</w:t>
      </w:r>
    </w:p>
    <w:p w14:paraId="2C3C6719" w14:textId="77777777" w:rsidR="00325065" w:rsidRPr="000159CB" w:rsidRDefault="00325065" w:rsidP="00325065">
      <w:pPr>
        <w:widowControl w:val="0"/>
        <w:autoSpaceDE w:val="0"/>
        <w:autoSpaceDN w:val="0"/>
        <w:adjustRightInd w:val="0"/>
        <w:rPr>
          <w:rFonts w:ascii="Tahoma" w:hAnsi="Tahoma" w:cs="Tahoma"/>
          <w:i/>
          <w:sz w:val="20"/>
          <w:szCs w:val="20"/>
          <w:lang w:val="en-US"/>
        </w:rPr>
      </w:pPr>
      <w:proofErr w:type="gramStart"/>
      <w:r w:rsidRPr="000159CB">
        <w:rPr>
          <w:rFonts w:ascii="Tahoma" w:hAnsi="Tahoma" w:cs="Tahoma"/>
          <w:i/>
          <w:sz w:val="20"/>
          <w:szCs w:val="20"/>
          <w:lang w:val="en-US"/>
        </w:rPr>
        <w:t>incorporates</w:t>
      </w:r>
      <w:proofErr w:type="gramEnd"/>
      <w:r w:rsidRPr="000159CB">
        <w:rPr>
          <w:rFonts w:ascii="Tahoma" w:hAnsi="Tahoma" w:cs="Tahoma"/>
          <w:i/>
          <w:sz w:val="20"/>
          <w:szCs w:val="20"/>
          <w:lang w:val="en-US"/>
        </w:rPr>
        <w:t xml:space="preserve"> public conveniences, a café and changing rooms for formal sports</w:t>
      </w:r>
    </w:p>
    <w:p w14:paraId="244BFE01" w14:textId="77777777" w:rsidR="00325065" w:rsidRPr="000159CB" w:rsidRDefault="00325065" w:rsidP="00325065">
      <w:pPr>
        <w:widowControl w:val="0"/>
        <w:autoSpaceDE w:val="0"/>
        <w:autoSpaceDN w:val="0"/>
        <w:adjustRightInd w:val="0"/>
        <w:rPr>
          <w:rFonts w:ascii="Tahoma" w:hAnsi="Tahoma" w:cs="Tahoma"/>
          <w:i/>
          <w:sz w:val="20"/>
          <w:szCs w:val="20"/>
          <w:lang w:val="en-US"/>
        </w:rPr>
      </w:pPr>
      <w:proofErr w:type="gramStart"/>
      <w:r w:rsidRPr="000159CB">
        <w:rPr>
          <w:rFonts w:ascii="Tahoma" w:hAnsi="Tahoma" w:cs="Tahoma"/>
          <w:i/>
          <w:sz w:val="20"/>
          <w:szCs w:val="20"/>
          <w:lang w:val="en-US"/>
        </w:rPr>
        <w:t>recreation</w:t>
      </w:r>
      <w:proofErr w:type="gramEnd"/>
      <w:r w:rsidRPr="000159CB">
        <w:rPr>
          <w:rFonts w:ascii="Tahoma" w:hAnsi="Tahoma" w:cs="Tahoma"/>
          <w:i/>
          <w:sz w:val="20"/>
          <w:szCs w:val="20"/>
          <w:lang w:val="en-US"/>
        </w:rPr>
        <w:t xml:space="preserve"> users of the playing fields</w:t>
      </w:r>
    </w:p>
    <w:p w14:paraId="125C30A0" w14:textId="77777777" w:rsidR="00325065" w:rsidRPr="000159CB" w:rsidRDefault="00325065" w:rsidP="00325065">
      <w:pPr>
        <w:widowControl w:val="0"/>
        <w:autoSpaceDE w:val="0"/>
        <w:autoSpaceDN w:val="0"/>
        <w:adjustRightInd w:val="0"/>
        <w:rPr>
          <w:rFonts w:ascii="Tahoma" w:hAnsi="Tahoma" w:cs="Tahoma"/>
          <w:i/>
          <w:sz w:val="20"/>
          <w:szCs w:val="20"/>
          <w:lang w:val="en-US"/>
        </w:rPr>
      </w:pPr>
      <w:r w:rsidRPr="000159CB">
        <w:rPr>
          <w:rFonts w:ascii="Tahoma" w:hAnsi="Tahoma" w:cs="Tahoma"/>
          <w:i/>
          <w:sz w:val="20"/>
          <w:szCs w:val="20"/>
          <w:lang w:val="en-US"/>
        </w:rPr>
        <w:t>• Skate park/BMX track</w:t>
      </w:r>
    </w:p>
    <w:p w14:paraId="75C22FCE" w14:textId="77777777" w:rsidR="00325065" w:rsidRPr="000159CB" w:rsidRDefault="00325065" w:rsidP="00325065">
      <w:pPr>
        <w:rPr>
          <w:i/>
        </w:rPr>
      </w:pPr>
      <w:r w:rsidRPr="000159CB">
        <w:rPr>
          <w:rFonts w:ascii="Tahoma" w:hAnsi="Tahoma" w:cs="Tahoma"/>
          <w:i/>
          <w:sz w:val="20"/>
          <w:szCs w:val="20"/>
          <w:lang w:val="en-US"/>
        </w:rPr>
        <w:t>• Outdoor gym equipment for people of all ages)</w:t>
      </w:r>
    </w:p>
    <w:p w14:paraId="5FD5004B" w14:textId="77777777" w:rsidR="00325065" w:rsidRDefault="00325065" w:rsidP="00325065"/>
    <w:p w14:paraId="06EA47FC" w14:textId="1E0585DA" w:rsidR="00325065" w:rsidRDefault="00325065" w:rsidP="00325065">
      <w:r>
        <w:t>Re above. Very excited by thi</w:t>
      </w:r>
      <w:r w:rsidR="00D7114D">
        <w:t>s – as soon as possible please!</w:t>
      </w:r>
    </w:p>
    <w:p w14:paraId="582A492F" w14:textId="54ECC074" w:rsidR="00325065" w:rsidRDefault="00325065" w:rsidP="00325065">
      <w:r>
        <w:t>An outdoor gym a good idea!</w:t>
      </w:r>
    </w:p>
    <w:p w14:paraId="51E6334D" w14:textId="19A00E31" w:rsidR="00325065" w:rsidRDefault="00325065" w:rsidP="00325065">
      <w:r>
        <w:t>Are trees community facilities?</w:t>
      </w:r>
    </w:p>
    <w:p w14:paraId="62E4FF4A" w14:textId="2C4D1E6E" w:rsidR="00325065" w:rsidRDefault="00D7114D" w:rsidP="00325065">
      <w:r>
        <w:t>Allotments should go ahead.</w:t>
      </w:r>
    </w:p>
    <w:p w14:paraId="7A27B3BE" w14:textId="25953762" w:rsidR="00325065" w:rsidRDefault="00325065" w:rsidP="00325065">
      <w:r>
        <w:t>Why no badminton in Village Hall?</w:t>
      </w:r>
    </w:p>
    <w:p w14:paraId="6632A59B" w14:textId="39DF7248" w:rsidR="00325065" w:rsidRDefault="00325065" w:rsidP="00325065">
      <w:r>
        <w:t xml:space="preserve">Yes great ideas.  </w:t>
      </w:r>
      <w:proofErr w:type="gramStart"/>
      <w:r>
        <w:t>Like the green space improvements for the comm</w:t>
      </w:r>
      <w:r w:rsidR="00D7114D">
        <w:t>unity.</w:t>
      </w:r>
      <w:proofErr w:type="gramEnd"/>
    </w:p>
    <w:p w14:paraId="12384C42" w14:textId="4C3012A4" w:rsidR="00325065" w:rsidRDefault="00325065" w:rsidP="00325065">
      <w:r>
        <w:t>If community hall goes ahead trees and hedges in NE corner of REC should be safeguarded and if pitches lost replaced.</w:t>
      </w:r>
    </w:p>
    <w:p w14:paraId="62627467" w14:textId="4333724F" w:rsidR="00325065" w:rsidRDefault="00325065" w:rsidP="00325065">
      <w:proofErr w:type="gramStart"/>
      <w:r>
        <w:t>If this is done ca</w:t>
      </w:r>
      <w:r w:rsidR="00D7114D">
        <w:t>r parking area.</w:t>
      </w:r>
      <w:proofErr w:type="gramEnd"/>
      <w:r w:rsidR="00D7114D">
        <w:t xml:space="preserve"> No more houses.</w:t>
      </w:r>
    </w:p>
    <w:p w14:paraId="229FE917" w14:textId="27B5263B" w:rsidR="00325065" w:rsidRDefault="00325065" w:rsidP="00325065">
      <w:r>
        <w:t xml:space="preserve">Yes please preserve the green lung of Melton Woods.  </w:t>
      </w:r>
      <w:proofErr w:type="gramStart"/>
      <w:r>
        <w:t>It’s</w:t>
      </w:r>
      <w:proofErr w:type="gramEnd"/>
      <w:r>
        <w:t xml:space="preserve"> size is important for visual impact, bio-diversity and our health.</w:t>
      </w:r>
    </w:p>
    <w:p w14:paraId="6BBDD911" w14:textId="77777777" w:rsidR="00325065" w:rsidRDefault="00325065" w:rsidP="00325065">
      <w:r>
        <w:t xml:space="preserve">Appreciate care and development of Melton Woods and Playing field. Excellent </w:t>
      </w:r>
      <w:proofErr w:type="spellStart"/>
      <w:r>
        <w:t>ongoing</w:t>
      </w:r>
      <w:proofErr w:type="spellEnd"/>
      <w:r>
        <w:t>….</w:t>
      </w:r>
    </w:p>
    <w:p w14:paraId="6D3D467A" w14:textId="77777777" w:rsidR="00325065" w:rsidRDefault="00325065" w:rsidP="00325065"/>
    <w:p w14:paraId="538B205C" w14:textId="697CCC2B" w:rsidR="00325065" w:rsidRDefault="00325065" w:rsidP="00325065">
      <w:proofErr w:type="gramStart"/>
      <w:r>
        <w:lastRenderedPageBreak/>
        <w:t>Re. BMX track/</w:t>
      </w:r>
      <w:proofErr w:type="spellStart"/>
      <w:r>
        <w:t>skatepark</w:t>
      </w:r>
      <w:proofErr w:type="spellEnd"/>
      <w:r>
        <w:t xml:space="preserve"> idea.</w:t>
      </w:r>
      <w:proofErr w:type="gramEnd"/>
      <w:r>
        <w:t xml:space="preserve">  What are the actual numbers (not %) of residents who actually suggested this? Is the dema</w:t>
      </w:r>
      <w:r w:rsidR="00D7114D">
        <w:t>nd really there?</w:t>
      </w:r>
    </w:p>
    <w:p w14:paraId="1B655193" w14:textId="77777777" w:rsidR="00325065" w:rsidRDefault="00325065" w:rsidP="00325065">
      <w:r>
        <w:t>BMX/</w:t>
      </w:r>
      <w:proofErr w:type="spellStart"/>
      <w:r>
        <w:t>Skatepark</w:t>
      </w:r>
      <w:proofErr w:type="spellEnd"/>
      <w:r>
        <w:t xml:space="preserve"> – how can </w:t>
      </w:r>
      <w:proofErr w:type="gramStart"/>
      <w:r>
        <w:t>long term</w:t>
      </w:r>
      <w:proofErr w:type="gramEnd"/>
      <w:r>
        <w:t xml:space="preserve"> management be guaranteed?</w:t>
      </w:r>
    </w:p>
    <w:p w14:paraId="5F84D498" w14:textId="79229CCB" w:rsidR="00325065" w:rsidRDefault="00325065" w:rsidP="00325065">
      <w:r>
        <w:t xml:space="preserve">Re adult gym equip. Suggest consult with </w:t>
      </w:r>
      <w:proofErr w:type="spellStart"/>
      <w:r>
        <w:t>Bawdsey</w:t>
      </w:r>
      <w:proofErr w:type="spellEnd"/>
      <w:r>
        <w:t xml:space="preserve"> PC to see</w:t>
      </w:r>
      <w:r w:rsidR="00D7114D">
        <w:t xml:space="preserve"> how much use it actually gets.</w:t>
      </w:r>
    </w:p>
    <w:p w14:paraId="05DCBAA4" w14:textId="77777777" w:rsidR="00325065" w:rsidRDefault="00325065" w:rsidP="00325065">
      <w:r>
        <w:t>BMX/</w:t>
      </w:r>
      <w:proofErr w:type="spellStart"/>
      <w:r>
        <w:t>Skatepark</w:t>
      </w:r>
      <w:proofErr w:type="spellEnd"/>
      <w:r>
        <w:t>: what proportion of our young community members will actually use this high capital cost amenity?  Has the target proportion of our community who will consistently use this been properly quantified with demonstrated evidence? Cost / benefit for wider community?  Is it the parents who think their children desire this or the children themselves?</w:t>
      </w:r>
    </w:p>
    <w:p w14:paraId="7FF0DCDF" w14:textId="77777777" w:rsidR="00325065" w:rsidRDefault="00325065" w:rsidP="00325065"/>
    <w:p w14:paraId="49A7675D" w14:textId="3FE60E0F" w:rsidR="00325065" w:rsidRPr="00D7114D" w:rsidRDefault="00325065" w:rsidP="00325065">
      <w:pPr>
        <w:rPr>
          <w:b/>
          <w:u w:val="single"/>
        </w:rPr>
      </w:pPr>
      <w:r w:rsidRPr="001C047D">
        <w:rPr>
          <w:b/>
          <w:u w:val="single"/>
        </w:rPr>
        <w:t>Design / Heritage and Character</w:t>
      </w:r>
    </w:p>
    <w:p w14:paraId="345B76D7" w14:textId="222D07F9" w:rsidR="00325065" w:rsidRDefault="00325065" w:rsidP="00325065">
      <w:proofErr w:type="gramStart"/>
      <w:r>
        <w:t>Special attention to building materials.</w:t>
      </w:r>
      <w:proofErr w:type="gramEnd"/>
      <w:r>
        <w:t xml:space="preserve">  Don’t make it too prescriptive e.g. in 1950s/6</w:t>
      </w:r>
      <w:r w:rsidR="00D7114D">
        <w:t>0s black clapperboard was used.</w:t>
      </w:r>
    </w:p>
    <w:p w14:paraId="52BCB9DC" w14:textId="34979A9F" w:rsidR="00325065" w:rsidRDefault="00325065" w:rsidP="00325065">
      <w:r>
        <w:t>It is vital to protect the unique heritage of Melton.</w:t>
      </w:r>
    </w:p>
    <w:p w14:paraId="191B9E13" w14:textId="0793C079" w:rsidR="00325065" w:rsidRDefault="00325065" w:rsidP="00325065">
      <w:r>
        <w:t>Planning Authority should not shirk away from insisting these development rules are adhered to in the proposal plans but also ensure that design infrastructure is</w:t>
      </w:r>
      <w:r w:rsidR="00D7114D">
        <w:t xml:space="preserve"> maintained after construction.</w:t>
      </w:r>
    </w:p>
    <w:p w14:paraId="3E5C3CB1" w14:textId="4A4B9DE6" w:rsidR="00325065" w:rsidRDefault="00325065" w:rsidP="00325065">
      <w:r>
        <w:t>Planning criteria for developments should not be over prescriptive so as to stifle innovative design.  Best premise to ‘reserve or enhance’ character or appearance.</w:t>
      </w:r>
    </w:p>
    <w:p w14:paraId="73911C07" w14:textId="77777777" w:rsidR="00325065" w:rsidRDefault="00325065" w:rsidP="00325065"/>
    <w:p w14:paraId="461FDAB9" w14:textId="51F56662" w:rsidR="00325065" w:rsidRPr="00D7114D" w:rsidRDefault="00325065" w:rsidP="00325065">
      <w:pPr>
        <w:rPr>
          <w:b/>
          <w:u w:val="single"/>
        </w:rPr>
      </w:pPr>
      <w:r w:rsidRPr="00954D4E">
        <w:rPr>
          <w:b/>
          <w:u w:val="single"/>
        </w:rPr>
        <w:t>Vision</w:t>
      </w:r>
    </w:p>
    <w:p w14:paraId="4F16BC94" w14:textId="77777777" w:rsidR="00325065" w:rsidRDefault="00325065" w:rsidP="00325065">
      <w:r>
        <w:t>Melton Road not Hill!</w:t>
      </w:r>
    </w:p>
    <w:p w14:paraId="510E61A6" w14:textId="77777777" w:rsidR="00325065" w:rsidRDefault="00325065" w:rsidP="00325065"/>
    <w:p w14:paraId="35B3F0CD" w14:textId="4E6591AC" w:rsidR="00325065" w:rsidRPr="00D7114D" w:rsidRDefault="00325065" w:rsidP="00325065">
      <w:pPr>
        <w:rPr>
          <w:b/>
          <w:u w:val="single"/>
        </w:rPr>
      </w:pPr>
      <w:r w:rsidRPr="00954D4E">
        <w:rPr>
          <w:b/>
          <w:u w:val="single"/>
        </w:rPr>
        <w:t>Challenges</w:t>
      </w:r>
    </w:p>
    <w:p w14:paraId="5329A8AF" w14:textId="77777777" w:rsidR="00325065" w:rsidRDefault="00325065" w:rsidP="00325065">
      <w:r>
        <w:t>Has there been similar air quality monitoring as at Quay Street and what are the results?</w:t>
      </w:r>
    </w:p>
    <w:p w14:paraId="15C961D2" w14:textId="6B880803" w:rsidR="00325065" w:rsidRPr="00D7114D" w:rsidRDefault="00325065" w:rsidP="00325065">
      <w:pPr>
        <w:rPr>
          <w:b/>
          <w:sz w:val="48"/>
          <w:szCs w:val="48"/>
          <w:u w:val="single"/>
        </w:rPr>
      </w:pPr>
      <w:r w:rsidRPr="00BA0008">
        <w:rPr>
          <w:b/>
          <w:sz w:val="48"/>
          <w:szCs w:val="48"/>
          <w:u w:val="single"/>
        </w:rPr>
        <w:t>Analysis</w:t>
      </w:r>
    </w:p>
    <w:p w14:paraId="31A21E3C" w14:textId="4172A19D" w:rsidR="00325065" w:rsidRDefault="00325065" w:rsidP="00325065">
      <w:r w:rsidRPr="00BA0008">
        <w:t>In total</w:t>
      </w:r>
      <w:r>
        <w:rPr>
          <w:b/>
        </w:rPr>
        <w:t xml:space="preserve"> approx. </w:t>
      </w:r>
      <w:r w:rsidRPr="00AE490E">
        <w:rPr>
          <w:b/>
        </w:rPr>
        <w:t>149</w:t>
      </w:r>
      <w:r>
        <w:t xml:space="preserve"> residents attended the 3 opens sessions on March 10/11/12</w:t>
      </w:r>
      <w:r w:rsidRPr="00AE490E">
        <w:rPr>
          <w:vertAlign w:val="superscript"/>
        </w:rPr>
        <w:t>th</w:t>
      </w:r>
      <w:r>
        <w:t xml:space="preserve"> at the Primary School.  We took a regist</w:t>
      </w:r>
      <w:r w:rsidR="00D7114D">
        <w:t>er, but not everyone signed in.</w:t>
      </w:r>
    </w:p>
    <w:p w14:paraId="336EB83E" w14:textId="77777777" w:rsidR="00325065" w:rsidRDefault="00325065" w:rsidP="00325065">
      <w:r>
        <w:t>All the feedback received in writing is above, as written.</w:t>
      </w:r>
    </w:p>
    <w:p w14:paraId="399EF133" w14:textId="77777777" w:rsidR="00325065" w:rsidRDefault="00325065" w:rsidP="00325065"/>
    <w:p w14:paraId="5F60B92F" w14:textId="01884048" w:rsidR="00325065" w:rsidRDefault="00325065" w:rsidP="00325065">
      <w:r>
        <w:lastRenderedPageBreak/>
        <w:t>As with most things the positive comments tended to be verbal but anyone with a negative comment was mor</w:t>
      </w:r>
      <w:r w:rsidR="00D7114D">
        <w:t>e willing to put it in writing.</w:t>
      </w:r>
    </w:p>
    <w:p w14:paraId="1CAD2335" w14:textId="77777777" w:rsidR="00325065" w:rsidRDefault="00325065" w:rsidP="00325065">
      <w:r>
        <w:t>There are various parts of the Draft NP we need to look at again but in general the policies we have suggested were seen to be positive.  We do need to have another look at the policy on houseboats, BMX/</w:t>
      </w:r>
      <w:proofErr w:type="spellStart"/>
      <w:r>
        <w:t>Skatepark</w:t>
      </w:r>
      <w:proofErr w:type="spellEnd"/>
      <w:r>
        <w:t xml:space="preserve"> proposals and the parking issue by </w:t>
      </w:r>
      <w:proofErr w:type="spellStart"/>
      <w:r>
        <w:t>McColls</w:t>
      </w:r>
      <w:proofErr w:type="spellEnd"/>
      <w:r>
        <w:t>.</w:t>
      </w:r>
    </w:p>
    <w:p w14:paraId="392C67A5" w14:textId="77777777" w:rsidR="00325065" w:rsidRDefault="00325065" w:rsidP="00325065"/>
    <w:p w14:paraId="7790F20A" w14:textId="77777777" w:rsidR="00325065" w:rsidRPr="00F84674" w:rsidRDefault="00325065" w:rsidP="00325065">
      <w:pPr>
        <w:rPr>
          <w:b/>
          <w:u w:val="single"/>
        </w:rPr>
      </w:pPr>
      <w:r w:rsidRPr="00F84674">
        <w:rPr>
          <w:b/>
          <w:u w:val="single"/>
        </w:rPr>
        <w:t>Proposed Development</w:t>
      </w:r>
    </w:p>
    <w:p w14:paraId="073BEE7F" w14:textId="7BAF136D" w:rsidR="00325065" w:rsidRDefault="00325065" w:rsidP="00325065">
      <w:r>
        <w:t>Parish Councillors in attendance reported that in general the feedback on the proposed development was positive BUT with one major exception – access / traffic issues.  We had a large number of St Andrews residents who were very worried about the idea of access for the new houses through the site.  To this end we need to t</w:t>
      </w:r>
      <w:r w:rsidR="00D7114D">
        <w:t>hink of an alterative solution.</w:t>
      </w:r>
    </w:p>
    <w:p w14:paraId="2A67C340" w14:textId="06892C9F" w:rsidR="00325065" w:rsidRDefault="00325065" w:rsidP="00325065">
      <w:r>
        <w:t xml:space="preserve">Most people loved the idea of the lake, farm, café, allotments, play areas and public green space.  A lot if people were also keen to see that we were trying to get affordable houses built.   The </w:t>
      </w:r>
      <w:proofErr w:type="spellStart"/>
      <w:r>
        <w:t>Pitstop</w:t>
      </w:r>
      <w:proofErr w:type="spellEnd"/>
      <w:r>
        <w:t xml:space="preserve"> Community Farm idea was particularly well received.</w:t>
      </w:r>
    </w:p>
    <w:p w14:paraId="2A1ECF85" w14:textId="3FEEDD08" w:rsidR="00325065" w:rsidRDefault="00325065" w:rsidP="00325065">
      <w:r>
        <w:t>It was explained to anyone who was willing to discuss things that as a brownfield site this will be developed at some stage and it would surely be better to have a hand in what happens there.  There have to be elements of compromise but as the Carter site is former industrial use and also a flood plain we have to have some small business units there and we can’t have any more houses.</w:t>
      </w:r>
    </w:p>
    <w:p w14:paraId="150B2694" w14:textId="0A070DE7" w:rsidR="00325065" w:rsidRPr="00BA0008" w:rsidRDefault="00325065" w:rsidP="00325065">
      <w:pPr>
        <w:rPr>
          <w:b/>
        </w:rPr>
      </w:pPr>
      <w:r w:rsidRPr="00BA0008">
        <w:rPr>
          <w:b/>
        </w:rPr>
        <w:t xml:space="preserve">Meetings will continue with </w:t>
      </w:r>
      <w:proofErr w:type="spellStart"/>
      <w:r w:rsidR="002614EB">
        <w:rPr>
          <w:b/>
        </w:rPr>
        <w:t>MasterLord</w:t>
      </w:r>
      <w:proofErr w:type="spellEnd"/>
      <w:r w:rsidRPr="00BA0008">
        <w:rPr>
          <w:b/>
        </w:rPr>
        <w:t xml:space="preserve"> and SCDC and Highways but the thinking so far is as follows:</w:t>
      </w:r>
    </w:p>
    <w:p w14:paraId="3F9D67B2" w14:textId="69B9D6DC" w:rsidR="00325065" w:rsidRPr="00BA0008" w:rsidRDefault="00325065" w:rsidP="00325065">
      <w:pPr>
        <w:rPr>
          <w:b/>
        </w:rPr>
      </w:pPr>
      <w:r w:rsidRPr="00BA0008">
        <w:rPr>
          <w:b/>
        </w:rPr>
        <w:t xml:space="preserve">1. We will look at </w:t>
      </w:r>
      <w:r w:rsidR="002614EB">
        <w:rPr>
          <w:b/>
        </w:rPr>
        <w:t>getting</w:t>
      </w:r>
      <w:r w:rsidRPr="00BA0008">
        <w:rPr>
          <w:b/>
        </w:rPr>
        <w:t xml:space="preserve"> access coming through the commercial site onto the A1152 with a possible mini roundabout</w:t>
      </w:r>
      <w:r>
        <w:rPr>
          <w:b/>
        </w:rPr>
        <w:t xml:space="preserve"> or other solution</w:t>
      </w:r>
      <w:r w:rsidR="002614EB">
        <w:rPr>
          <w:b/>
        </w:rPr>
        <w:t xml:space="preserve"> – not through the estate</w:t>
      </w:r>
      <w:r w:rsidRPr="00BA0008">
        <w:rPr>
          <w:b/>
        </w:rPr>
        <w:t>.</w:t>
      </w:r>
    </w:p>
    <w:p w14:paraId="149FE837" w14:textId="559C4392" w:rsidR="00325065" w:rsidRDefault="00325065" w:rsidP="00325065">
      <w:pPr>
        <w:rPr>
          <w:b/>
        </w:rPr>
      </w:pPr>
      <w:r w:rsidRPr="00BA0008">
        <w:rPr>
          <w:b/>
        </w:rPr>
        <w:t>2. We will look at the possibility of making Station Rd one way</w:t>
      </w:r>
      <w:r>
        <w:rPr>
          <w:b/>
        </w:rPr>
        <w:t xml:space="preserve"> or other solutions</w:t>
      </w:r>
      <w:r w:rsidRPr="00BA0008">
        <w:rPr>
          <w:b/>
        </w:rPr>
        <w:t>.</w:t>
      </w:r>
    </w:p>
    <w:p w14:paraId="58168A31" w14:textId="77777777" w:rsidR="00DA531C" w:rsidRDefault="00DA531C" w:rsidP="00325065">
      <w:pPr>
        <w:rPr>
          <w:b/>
        </w:rPr>
      </w:pPr>
    </w:p>
    <w:p w14:paraId="73C06133" w14:textId="77777777" w:rsidR="00DA531C" w:rsidRDefault="00DA531C" w:rsidP="00325065">
      <w:pPr>
        <w:rPr>
          <w:b/>
        </w:rPr>
      </w:pPr>
    </w:p>
    <w:p w14:paraId="365DD4D8" w14:textId="48BB2AED" w:rsidR="00DA531C" w:rsidRDefault="00DA531C">
      <w:pPr>
        <w:rPr>
          <w:b/>
        </w:rPr>
      </w:pPr>
      <w:r>
        <w:rPr>
          <w:b/>
        </w:rPr>
        <w:br w:type="page"/>
      </w:r>
    </w:p>
    <w:p w14:paraId="467E4344" w14:textId="255BD813" w:rsidR="00DA531C" w:rsidRDefault="00DA531C" w:rsidP="00DA531C">
      <w:pPr>
        <w:ind w:left="2127" w:hanging="2127"/>
        <w:rPr>
          <w:rFonts w:ascii="Tahoma" w:hAnsi="Tahoma" w:cs="Tahoma"/>
          <w:b/>
          <w:sz w:val="30"/>
          <w:szCs w:val="30"/>
        </w:rPr>
      </w:pPr>
      <w:r>
        <w:rPr>
          <w:rFonts w:ascii="Tahoma" w:hAnsi="Tahoma" w:cs="Tahoma"/>
          <w:b/>
          <w:sz w:val="30"/>
          <w:szCs w:val="30"/>
        </w:rPr>
        <w:lastRenderedPageBreak/>
        <w:t>Appendix O</w:t>
      </w:r>
      <w:r w:rsidRPr="00767A39">
        <w:rPr>
          <w:rFonts w:ascii="Tahoma" w:hAnsi="Tahoma" w:cs="Tahoma"/>
          <w:b/>
          <w:sz w:val="30"/>
          <w:szCs w:val="30"/>
        </w:rPr>
        <w:tab/>
      </w:r>
      <w:r>
        <w:rPr>
          <w:rFonts w:ascii="Tahoma" w:hAnsi="Tahoma" w:cs="Tahoma"/>
          <w:b/>
          <w:sz w:val="30"/>
          <w:szCs w:val="30"/>
        </w:rPr>
        <w:t>Maps showing where residents marked for development / or not</w:t>
      </w:r>
    </w:p>
    <w:p w14:paraId="4F7D147D" w14:textId="77777777" w:rsidR="00DA531C" w:rsidRDefault="00DA531C" w:rsidP="00DA531C">
      <w:pPr>
        <w:ind w:left="2127" w:hanging="2127"/>
        <w:rPr>
          <w:rFonts w:ascii="Tahoma" w:hAnsi="Tahoma" w:cs="Tahoma"/>
          <w:b/>
          <w:sz w:val="30"/>
          <w:szCs w:val="30"/>
        </w:rPr>
      </w:pPr>
    </w:p>
    <w:p w14:paraId="0C87D31C" w14:textId="51BA8887" w:rsidR="00DA531C" w:rsidRDefault="00DA531C">
      <w:pPr>
        <w:rPr>
          <w:rFonts w:ascii="Tahoma" w:hAnsi="Tahoma" w:cs="Tahoma"/>
          <w:b/>
          <w:sz w:val="30"/>
          <w:szCs w:val="30"/>
        </w:rPr>
      </w:pPr>
      <w:r>
        <w:rPr>
          <w:rFonts w:ascii="Tahoma" w:hAnsi="Tahoma" w:cs="Tahoma"/>
          <w:b/>
          <w:sz w:val="30"/>
          <w:szCs w:val="30"/>
        </w:rPr>
        <w:br w:type="page"/>
      </w:r>
    </w:p>
    <w:p w14:paraId="7C147516" w14:textId="77777777" w:rsidR="00DA531C" w:rsidRDefault="00DA531C" w:rsidP="00DA531C">
      <w:pPr>
        <w:ind w:left="2127" w:hanging="2127"/>
        <w:rPr>
          <w:rFonts w:ascii="Tahoma" w:hAnsi="Tahoma" w:cs="Tahoma"/>
          <w:sz w:val="30"/>
          <w:szCs w:val="30"/>
        </w:rPr>
      </w:pPr>
    </w:p>
    <w:p w14:paraId="37DCC939" w14:textId="4B4E6186" w:rsidR="00DA531C" w:rsidRDefault="00DA531C" w:rsidP="00DA531C">
      <w:pPr>
        <w:jc w:val="both"/>
        <w:rPr>
          <w:rFonts w:ascii="Tahoma" w:hAnsi="Tahoma" w:cs="Tahoma"/>
          <w:sz w:val="30"/>
          <w:szCs w:val="30"/>
        </w:rPr>
      </w:pPr>
      <w:r>
        <w:rPr>
          <w:rFonts w:ascii="Tahoma" w:hAnsi="Tahoma" w:cs="Tahoma"/>
          <w:sz w:val="30"/>
          <w:szCs w:val="30"/>
        </w:rPr>
        <w:t>In 2005 Melton Parish Council held a meeting at St Andrews Church to ask residents what they thought about putting houses on specific sites identified by SCDC:</w:t>
      </w:r>
    </w:p>
    <w:p w14:paraId="2C206FD7" w14:textId="7C250E60" w:rsidR="00DA531C" w:rsidRDefault="008A7DDB" w:rsidP="00DA531C">
      <w:pPr>
        <w:ind w:left="2127" w:hanging="2127"/>
        <w:rPr>
          <w:rFonts w:ascii="Tahoma" w:hAnsi="Tahoma" w:cs="Tahoma"/>
          <w:sz w:val="30"/>
          <w:szCs w:val="30"/>
        </w:rPr>
      </w:pPr>
      <w:r>
        <w:rPr>
          <w:rFonts w:ascii="Tahoma" w:hAnsi="Tahoma" w:cs="Tahoma"/>
          <w:noProof/>
          <w:sz w:val="30"/>
          <w:szCs w:val="30"/>
          <w:lang w:val="en-US"/>
        </w:rPr>
        <w:drawing>
          <wp:anchor distT="0" distB="0" distL="114300" distR="114300" simplePos="0" relativeHeight="251821056" behindDoc="0" locked="0" layoutInCell="1" allowOverlap="1" wp14:anchorId="642011DF" wp14:editId="4EE6C87A">
            <wp:simplePos x="0" y="0"/>
            <wp:positionH relativeFrom="column">
              <wp:posOffset>768350</wp:posOffset>
            </wp:positionH>
            <wp:positionV relativeFrom="paragraph">
              <wp:posOffset>123190</wp:posOffset>
            </wp:positionV>
            <wp:extent cx="4470400" cy="2982595"/>
            <wp:effectExtent l="0" t="0" r="0" b="0"/>
            <wp:wrapSquare wrapText="bothSides"/>
            <wp:docPr id="291" name="Picture 291" descr="Macintosh HD:Users:Buffy2:Desktop:2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ffy2:Desktop:2005a.jpg"/>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4470400" cy="298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2869D" w14:textId="029D32F8" w:rsidR="00DA531C" w:rsidRPr="00767A39" w:rsidRDefault="00DA531C" w:rsidP="00DA531C">
      <w:pPr>
        <w:ind w:left="2127" w:hanging="2127"/>
        <w:rPr>
          <w:rFonts w:ascii="Tahoma" w:hAnsi="Tahoma" w:cs="Tahoma"/>
          <w:sz w:val="30"/>
          <w:szCs w:val="30"/>
        </w:rPr>
      </w:pPr>
    </w:p>
    <w:p w14:paraId="4F6A9260" w14:textId="77777777" w:rsidR="00DA531C" w:rsidRPr="00BA0008" w:rsidRDefault="00DA531C" w:rsidP="00325065">
      <w:pPr>
        <w:rPr>
          <w:b/>
        </w:rPr>
      </w:pPr>
    </w:p>
    <w:p w14:paraId="42919517" w14:textId="4F1ED1ED" w:rsidR="00325065" w:rsidRDefault="00325065" w:rsidP="00C25EC0"/>
    <w:p w14:paraId="2B61FAF9" w14:textId="5AC9A5FD" w:rsidR="00C25EC0" w:rsidRDefault="00C25EC0" w:rsidP="00C25EC0"/>
    <w:p w14:paraId="4BFA860B" w14:textId="77777777" w:rsidR="00C25EC0" w:rsidRPr="00BF7696" w:rsidRDefault="00C25EC0" w:rsidP="001D4254">
      <w:pPr>
        <w:jc w:val="center"/>
        <w:rPr>
          <w:b/>
          <w:color w:val="0000FF"/>
          <w:sz w:val="44"/>
          <w:szCs w:val="44"/>
        </w:rPr>
      </w:pPr>
    </w:p>
    <w:p w14:paraId="6BF0C48E" w14:textId="77777777" w:rsidR="008A7DDB" w:rsidRDefault="008A7DDB" w:rsidP="001D4254">
      <w:pPr>
        <w:rPr>
          <w:rFonts w:ascii="Tahoma" w:hAnsi="Tahoma" w:cs="Tahoma"/>
          <w:b/>
          <w:noProof/>
          <w:sz w:val="30"/>
          <w:szCs w:val="30"/>
          <w:lang w:eastAsia="en-GB"/>
        </w:rPr>
      </w:pPr>
    </w:p>
    <w:p w14:paraId="0EB165B0" w14:textId="77777777" w:rsidR="008A7DDB" w:rsidRDefault="008A7DDB" w:rsidP="001D4254">
      <w:pPr>
        <w:rPr>
          <w:rFonts w:ascii="Tahoma" w:hAnsi="Tahoma" w:cs="Tahoma"/>
          <w:b/>
          <w:noProof/>
          <w:sz w:val="30"/>
          <w:szCs w:val="30"/>
          <w:lang w:eastAsia="en-GB"/>
        </w:rPr>
      </w:pPr>
    </w:p>
    <w:p w14:paraId="7AE80ABA" w14:textId="4166D878" w:rsidR="008A7DDB" w:rsidRDefault="008A7DDB" w:rsidP="001D4254">
      <w:pPr>
        <w:rPr>
          <w:rFonts w:ascii="Tahoma" w:hAnsi="Tahoma" w:cs="Tahoma"/>
          <w:b/>
          <w:noProof/>
          <w:sz w:val="30"/>
          <w:szCs w:val="30"/>
          <w:lang w:eastAsia="en-GB"/>
        </w:rPr>
      </w:pPr>
      <w:r>
        <w:rPr>
          <w:noProof/>
          <w:lang w:val="en-US"/>
        </w:rPr>
        <w:drawing>
          <wp:anchor distT="0" distB="0" distL="114300" distR="114300" simplePos="0" relativeHeight="251822080" behindDoc="0" locked="0" layoutInCell="1" allowOverlap="1" wp14:anchorId="1CE39FBF" wp14:editId="218B5B39">
            <wp:simplePos x="0" y="0"/>
            <wp:positionH relativeFrom="column">
              <wp:posOffset>768350</wp:posOffset>
            </wp:positionH>
            <wp:positionV relativeFrom="paragraph">
              <wp:posOffset>269240</wp:posOffset>
            </wp:positionV>
            <wp:extent cx="4432300" cy="2957830"/>
            <wp:effectExtent l="0" t="0" r="12700" b="0"/>
            <wp:wrapSquare wrapText="bothSides"/>
            <wp:docPr id="294" name="Picture 294" descr="Macintosh HD:Users:Buffy2:Desktop:20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ffy2:Desktop:2005b.jpg"/>
                    <pic:cNvPicPr>
                      <a:picLocks noChangeAspect="1" noChangeArrowheads="1"/>
                    </pic:cNvPicPr>
                  </pic:nvPicPr>
                  <pic:blipFill>
                    <a:blip r:embed="rId122" cstate="print">
                      <a:extLst>
                        <a:ext uri="{28A0092B-C50C-407E-A947-70E740481C1C}">
                          <a14:useLocalDpi xmlns:a14="http://schemas.microsoft.com/office/drawing/2010/main"/>
                        </a:ext>
                      </a:extLst>
                    </a:blip>
                    <a:srcRect/>
                    <a:stretch>
                      <a:fillRect/>
                    </a:stretch>
                  </pic:blipFill>
                  <pic:spPr bwMode="auto">
                    <a:xfrm>
                      <a:off x="0" y="0"/>
                      <a:ext cx="4432300" cy="295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076C2" w14:textId="77777777" w:rsidR="008A7DDB" w:rsidRDefault="008A7DDB" w:rsidP="001D4254">
      <w:pPr>
        <w:rPr>
          <w:rFonts w:ascii="Tahoma" w:hAnsi="Tahoma" w:cs="Tahoma"/>
          <w:b/>
          <w:noProof/>
          <w:sz w:val="30"/>
          <w:szCs w:val="30"/>
          <w:lang w:eastAsia="en-GB"/>
        </w:rPr>
      </w:pPr>
    </w:p>
    <w:p w14:paraId="4E08CD9D" w14:textId="77777777" w:rsidR="008A7DDB" w:rsidRDefault="008A7DDB" w:rsidP="001D4254">
      <w:pPr>
        <w:rPr>
          <w:rFonts w:ascii="Tahoma" w:hAnsi="Tahoma" w:cs="Tahoma"/>
          <w:b/>
          <w:noProof/>
          <w:sz w:val="30"/>
          <w:szCs w:val="30"/>
          <w:lang w:eastAsia="en-GB"/>
        </w:rPr>
      </w:pPr>
    </w:p>
    <w:p w14:paraId="6F350EB0" w14:textId="7F497DAA" w:rsidR="0052067F" w:rsidRDefault="0052067F" w:rsidP="001D4254">
      <w:pPr>
        <w:rPr>
          <w:rFonts w:ascii="Tahoma" w:hAnsi="Tahoma" w:cs="Tahoma"/>
          <w:b/>
          <w:noProof/>
          <w:sz w:val="30"/>
          <w:szCs w:val="30"/>
          <w:lang w:eastAsia="en-GB"/>
        </w:rPr>
      </w:pPr>
    </w:p>
    <w:p w14:paraId="7A375532" w14:textId="77777777" w:rsidR="008A7DDB" w:rsidRDefault="008A7DDB" w:rsidP="001D4254">
      <w:pPr>
        <w:rPr>
          <w:rFonts w:ascii="Tahoma" w:hAnsi="Tahoma" w:cs="Tahoma"/>
          <w:b/>
          <w:noProof/>
          <w:sz w:val="30"/>
          <w:szCs w:val="30"/>
          <w:lang w:eastAsia="en-GB"/>
        </w:rPr>
      </w:pPr>
    </w:p>
    <w:p w14:paraId="37CC67E9" w14:textId="77777777" w:rsidR="008A7DDB" w:rsidRDefault="008A7DDB" w:rsidP="001D4254">
      <w:pPr>
        <w:rPr>
          <w:rFonts w:ascii="Tahoma" w:hAnsi="Tahoma" w:cs="Tahoma"/>
          <w:b/>
          <w:noProof/>
          <w:sz w:val="30"/>
          <w:szCs w:val="30"/>
          <w:lang w:eastAsia="en-GB"/>
        </w:rPr>
      </w:pPr>
    </w:p>
    <w:p w14:paraId="37BB1C27" w14:textId="77777777" w:rsidR="008A7DDB" w:rsidRDefault="008A7DDB" w:rsidP="001D4254">
      <w:pPr>
        <w:rPr>
          <w:rFonts w:ascii="Tahoma" w:hAnsi="Tahoma" w:cs="Tahoma"/>
          <w:b/>
          <w:noProof/>
          <w:sz w:val="30"/>
          <w:szCs w:val="30"/>
          <w:lang w:eastAsia="en-GB"/>
        </w:rPr>
      </w:pPr>
    </w:p>
    <w:p w14:paraId="2033DB16" w14:textId="77777777" w:rsidR="008A7DDB" w:rsidRDefault="008A7DDB" w:rsidP="001D4254">
      <w:pPr>
        <w:rPr>
          <w:rFonts w:ascii="Tahoma" w:hAnsi="Tahoma" w:cs="Tahoma"/>
          <w:b/>
          <w:noProof/>
          <w:sz w:val="30"/>
          <w:szCs w:val="30"/>
          <w:lang w:eastAsia="en-GB"/>
        </w:rPr>
      </w:pPr>
    </w:p>
    <w:p w14:paraId="0068A972" w14:textId="77777777" w:rsidR="008A7DDB" w:rsidRDefault="008A7DDB" w:rsidP="001D4254">
      <w:pPr>
        <w:rPr>
          <w:rFonts w:ascii="Tahoma" w:hAnsi="Tahoma" w:cs="Tahoma"/>
          <w:b/>
          <w:noProof/>
          <w:sz w:val="30"/>
          <w:szCs w:val="30"/>
          <w:lang w:eastAsia="en-GB"/>
        </w:rPr>
      </w:pPr>
    </w:p>
    <w:p w14:paraId="4A3934B5" w14:textId="77777777" w:rsidR="008A7DDB" w:rsidRDefault="008A7DDB" w:rsidP="001D4254">
      <w:pPr>
        <w:rPr>
          <w:rFonts w:ascii="Tahoma" w:hAnsi="Tahoma" w:cs="Tahoma"/>
          <w:b/>
          <w:noProof/>
          <w:sz w:val="30"/>
          <w:szCs w:val="30"/>
          <w:lang w:eastAsia="en-GB"/>
        </w:rPr>
      </w:pPr>
    </w:p>
    <w:p w14:paraId="0FA7E9BC" w14:textId="77777777" w:rsidR="008A7DDB" w:rsidRDefault="008A7DDB" w:rsidP="001D4254">
      <w:pPr>
        <w:rPr>
          <w:rFonts w:ascii="Tahoma" w:hAnsi="Tahoma" w:cs="Tahoma"/>
          <w:b/>
          <w:noProof/>
          <w:sz w:val="30"/>
          <w:szCs w:val="30"/>
          <w:lang w:eastAsia="en-GB"/>
        </w:rPr>
      </w:pPr>
    </w:p>
    <w:p w14:paraId="2127986B" w14:textId="46783945" w:rsidR="008A7DDB" w:rsidRDefault="008A7DDB" w:rsidP="008A7DDB">
      <w:pPr>
        <w:jc w:val="both"/>
        <w:rPr>
          <w:rFonts w:ascii="Tahoma" w:hAnsi="Tahoma" w:cs="Tahoma"/>
          <w:sz w:val="30"/>
          <w:szCs w:val="30"/>
        </w:rPr>
      </w:pPr>
      <w:r>
        <w:rPr>
          <w:rFonts w:ascii="Tahoma" w:hAnsi="Tahoma" w:cs="Tahoma"/>
          <w:sz w:val="30"/>
          <w:szCs w:val="30"/>
        </w:rPr>
        <w:lastRenderedPageBreak/>
        <w:t>In June 2013 at the first NP Open Session residents were asked to put red dots for no housing, green for housing and blue for exception sites for affordable housing on a general map of the Parish:</w:t>
      </w:r>
    </w:p>
    <w:p w14:paraId="60E65BB9" w14:textId="4A47EE9D" w:rsidR="008A7DDB" w:rsidRDefault="008A7DDB" w:rsidP="008A7DDB">
      <w:pPr>
        <w:rPr>
          <w:rFonts w:ascii="Tahoma" w:hAnsi="Tahoma" w:cs="Tahoma"/>
          <w:b/>
          <w:noProof/>
          <w:sz w:val="30"/>
          <w:szCs w:val="30"/>
          <w:lang w:eastAsia="en-GB"/>
        </w:rPr>
      </w:pPr>
      <w:r>
        <w:rPr>
          <w:rFonts w:ascii="Tahoma" w:hAnsi="Tahoma" w:cs="Tahoma"/>
          <w:b/>
          <w:noProof/>
          <w:sz w:val="30"/>
          <w:szCs w:val="30"/>
          <w:lang w:val="en-US"/>
        </w:rPr>
        <w:drawing>
          <wp:anchor distT="0" distB="0" distL="114300" distR="114300" simplePos="0" relativeHeight="251823104" behindDoc="0" locked="0" layoutInCell="1" allowOverlap="1" wp14:anchorId="1E32C0DB" wp14:editId="5E1432B1">
            <wp:simplePos x="0" y="0"/>
            <wp:positionH relativeFrom="column">
              <wp:posOffset>279400</wp:posOffset>
            </wp:positionH>
            <wp:positionV relativeFrom="paragraph">
              <wp:posOffset>21590</wp:posOffset>
            </wp:positionV>
            <wp:extent cx="4547870" cy="3037840"/>
            <wp:effectExtent l="0" t="0" r="0" b="10160"/>
            <wp:wrapSquare wrapText="bothSides"/>
            <wp:docPr id="295" name="Picture 295" descr="Macintosh HD:Users:Buffy2:Desktop:Jun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uffy2:Desktop:Jun13a.jpg"/>
                    <pic:cNvPicPr>
                      <a:picLocks noChangeAspect="1" noChangeArrowheads="1"/>
                    </pic:cNvPicPr>
                  </pic:nvPicPr>
                  <pic:blipFill rotWithShape="1">
                    <a:blip r:embed="rId123" cstate="print">
                      <a:extLst>
                        <a:ext uri="{28A0092B-C50C-407E-A947-70E740481C1C}">
                          <a14:useLocalDpi xmlns:a14="http://schemas.microsoft.com/office/drawing/2010/main"/>
                        </a:ext>
                      </a:extLst>
                    </a:blip>
                    <a:srcRect b="-581"/>
                    <a:stretch/>
                  </pic:blipFill>
                  <pic:spPr bwMode="auto">
                    <a:xfrm>
                      <a:off x="0" y="0"/>
                      <a:ext cx="4547870" cy="303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9BDEC" w14:textId="77777777" w:rsidR="008A7DDB" w:rsidRDefault="008A7DDB" w:rsidP="008A7DDB">
      <w:pPr>
        <w:rPr>
          <w:rFonts w:ascii="Tahoma" w:hAnsi="Tahoma" w:cs="Tahoma"/>
          <w:b/>
          <w:noProof/>
          <w:sz w:val="30"/>
          <w:szCs w:val="30"/>
          <w:lang w:eastAsia="en-GB"/>
        </w:rPr>
      </w:pPr>
    </w:p>
    <w:p w14:paraId="0DD7C7ED" w14:textId="77777777" w:rsidR="008A7DDB" w:rsidRDefault="008A7DDB" w:rsidP="008A7DDB">
      <w:pPr>
        <w:rPr>
          <w:rFonts w:ascii="Tahoma" w:hAnsi="Tahoma" w:cs="Tahoma"/>
          <w:b/>
          <w:noProof/>
          <w:sz w:val="30"/>
          <w:szCs w:val="30"/>
          <w:lang w:eastAsia="en-GB"/>
        </w:rPr>
      </w:pPr>
    </w:p>
    <w:p w14:paraId="2A1D83A0" w14:textId="77777777" w:rsidR="008A7DDB" w:rsidRDefault="008A7DDB" w:rsidP="008A7DDB">
      <w:pPr>
        <w:rPr>
          <w:rFonts w:ascii="Tahoma" w:hAnsi="Tahoma" w:cs="Tahoma"/>
          <w:b/>
          <w:noProof/>
          <w:sz w:val="30"/>
          <w:szCs w:val="30"/>
          <w:lang w:eastAsia="en-GB"/>
        </w:rPr>
      </w:pPr>
    </w:p>
    <w:p w14:paraId="494F5FA2" w14:textId="77777777" w:rsidR="008A7DDB" w:rsidRDefault="008A7DDB" w:rsidP="008A7DDB">
      <w:pPr>
        <w:rPr>
          <w:rFonts w:ascii="Tahoma" w:hAnsi="Tahoma" w:cs="Tahoma"/>
          <w:b/>
          <w:noProof/>
          <w:sz w:val="30"/>
          <w:szCs w:val="30"/>
          <w:lang w:eastAsia="en-GB"/>
        </w:rPr>
      </w:pPr>
    </w:p>
    <w:p w14:paraId="051492FC" w14:textId="77777777" w:rsidR="008A7DDB" w:rsidRDefault="008A7DDB" w:rsidP="008A7DDB">
      <w:pPr>
        <w:rPr>
          <w:rFonts w:ascii="Tahoma" w:hAnsi="Tahoma" w:cs="Tahoma"/>
          <w:b/>
          <w:noProof/>
          <w:sz w:val="30"/>
          <w:szCs w:val="30"/>
          <w:lang w:eastAsia="en-GB"/>
        </w:rPr>
      </w:pPr>
    </w:p>
    <w:p w14:paraId="01578BD1" w14:textId="77777777" w:rsidR="008A7DDB" w:rsidRDefault="008A7DDB" w:rsidP="008A7DDB">
      <w:pPr>
        <w:rPr>
          <w:rFonts w:ascii="Tahoma" w:hAnsi="Tahoma" w:cs="Tahoma"/>
          <w:b/>
          <w:noProof/>
          <w:sz w:val="30"/>
          <w:szCs w:val="30"/>
          <w:lang w:eastAsia="en-GB"/>
        </w:rPr>
      </w:pPr>
    </w:p>
    <w:p w14:paraId="54BEE8D2" w14:textId="77777777" w:rsidR="00C3331D" w:rsidRDefault="00C3331D" w:rsidP="008A7DDB">
      <w:pPr>
        <w:rPr>
          <w:rFonts w:ascii="Tahoma" w:hAnsi="Tahoma" w:cs="Tahoma"/>
          <w:b/>
          <w:noProof/>
          <w:sz w:val="30"/>
          <w:szCs w:val="30"/>
          <w:lang w:eastAsia="en-GB"/>
        </w:rPr>
      </w:pPr>
    </w:p>
    <w:p w14:paraId="3AF6A465" w14:textId="39C5F4C4" w:rsidR="00C3331D" w:rsidRDefault="00C3331D" w:rsidP="008A7DDB">
      <w:pPr>
        <w:rPr>
          <w:rFonts w:ascii="Tahoma" w:hAnsi="Tahoma" w:cs="Tahoma"/>
          <w:b/>
          <w:noProof/>
          <w:sz w:val="30"/>
          <w:szCs w:val="30"/>
          <w:lang w:eastAsia="en-GB"/>
        </w:rPr>
      </w:pPr>
      <w:r>
        <w:rPr>
          <w:rFonts w:ascii="Tahoma" w:hAnsi="Tahoma" w:cs="Tahoma"/>
          <w:b/>
          <w:noProof/>
          <w:sz w:val="30"/>
          <w:szCs w:val="30"/>
          <w:lang w:val="en-US"/>
        </w:rPr>
        <w:drawing>
          <wp:anchor distT="0" distB="0" distL="114300" distR="114300" simplePos="0" relativeHeight="251824128" behindDoc="0" locked="0" layoutInCell="1" allowOverlap="1" wp14:anchorId="6DB9D837" wp14:editId="7A4BE7FA">
            <wp:simplePos x="0" y="0"/>
            <wp:positionH relativeFrom="column">
              <wp:posOffset>209550</wp:posOffset>
            </wp:positionH>
            <wp:positionV relativeFrom="paragraph">
              <wp:posOffset>90170</wp:posOffset>
            </wp:positionV>
            <wp:extent cx="4749800" cy="3169285"/>
            <wp:effectExtent l="0" t="0" r="0" b="5715"/>
            <wp:wrapSquare wrapText="bothSides"/>
            <wp:docPr id="296" name="Picture 296" descr="Macintosh HD:Users:Buffy2:Desktop:Jun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uffy2:Desktop:Jun13b.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4749800" cy="316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D83F2" w14:textId="77777777" w:rsidR="00C3331D" w:rsidRDefault="00C3331D" w:rsidP="008A7DDB">
      <w:pPr>
        <w:rPr>
          <w:rFonts w:ascii="Tahoma" w:hAnsi="Tahoma" w:cs="Tahoma"/>
          <w:b/>
          <w:noProof/>
          <w:sz w:val="30"/>
          <w:szCs w:val="30"/>
          <w:lang w:eastAsia="en-GB"/>
        </w:rPr>
      </w:pPr>
    </w:p>
    <w:p w14:paraId="4D0F6DC9" w14:textId="77777777" w:rsidR="00C3331D" w:rsidRDefault="00C3331D" w:rsidP="008A7DDB">
      <w:pPr>
        <w:rPr>
          <w:rFonts w:ascii="Tahoma" w:hAnsi="Tahoma" w:cs="Tahoma"/>
          <w:b/>
          <w:noProof/>
          <w:sz w:val="30"/>
          <w:szCs w:val="30"/>
          <w:lang w:eastAsia="en-GB"/>
        </w:rPr>
      </w:pPr>
    </w:p>
    <w:p w14:paraId="63F39D8C" w14:textId="50E82F2E" w:rsidR="00C3331D" w:rsidRPr="00C3331D" w:rsidRDefault="00C3331D" w:rsidP="008A7DDB">
      <w:pPr>
        <w:rPr>
          <w:rFonts w:ascii="Tahoma" w:hAnsi="Tahoma" w:cs="Tahoma"/>
          <w:color w:val="000000" w:themeColor="text1"/>
          <w:sz w:val="30"/>
          <w:szCs w:val="30"/>
        </w:rPr>
      </w:pPr>
      <w:r w:rsidRPr="00C3331D">
        <w:rPr>
          <w:rFonts w:ascii="Tahoma" w:hAnsi="Tahoma" w:cs="Tahoma"/>
          <w:color w:val="000000" w:themeColor="text1"/>
          <w:sz w:val="30"/>
          <w:szCs w:val="30"/>
        </w:rPr>
        <w:lastRenderedPageBreak/>
        <w:t>In July 2014 the same map from the Questionnaire which showed specific sites where landowners had approached SCDC for comments / permission to build was presented again and people were given the opportunity to put red dots where they didn’t want houses and blue where they did:</w:t>
      </w:r>
    </w:p>
    <w:p w14:paraId="1A0BC744" w14:textId="5A1DF94D" w:rsidR="00C3331D" w:rsidRDefault="00C3331D" w:rsidP="008A7DDB">
      <w:pPr>
        <w:rPr>
          <w:color w:val="000000" w:themeColor="text1"/>
        </w:rPr>
      </w:pPr>
      <w:r>
        <w:rPr>
          <w:rFonts w:ascii="Tahoma" w:hAnsi="Tahoma" w:cs="Tahoma"/>
          <w:b/>
          <w:noProof/>
          <w:sz w:val="30"/>
          <w:szCs w:val="30"/>
          <w:lang w:val="en-US"/>
        </w:rPr>
        <w:drawing>
          <wp:anchor distT="0" distB="0" distL="114300" distR="114300" simplePos="0" relativeHeight="251825152" behindDoc="0" locked="0" layoutInCell="1" allowOverlap="1" wp14:anchorId="04BD14CA" wp14:editId="314F6CDE">
            <wp:simplePos x="0" y="0"/>
            <wp:positionH relativeFrom="column">
              <wp:posOffset>0</wp:posOffset>
            </wp:positionH>
            <wp:positionV relativeFrom="paragraph">
              <wp:posOffset>99695</wp:posOffset>
            </wp:positionV>
            <wp:extent cx="4884420" cy="3258820"/>
            <wp:effectExtent l="0" t="0" r="0" b="0"/>
            <wp:wrapSquare wrapText="bothSides"/>
            <wp:docPr id="297" name="Picture 297" descr="Macintosh HD:Users:Buffy2:Desktop:Ju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uffy2:Desktop:Ju14a.jpg"/>
                    <pic:cNvPicPr>
                      <a:picLocks noChangeAspect="1" noChangeArrowheads="1"/>
                    </pic:cNvPicPr>
                  </pic:nvPicPr>
                  <pic:blipFill>
                    <a:blip r:embed="rId125" cstate="print">
                      <a:extLst>
                        <a:ext uri="{28A0092B-C50C-407E-A947-70E740481C1C}">
                          <a14:useLocalDpi xmlns:a14="http://schemas.microsoft.com/office/drawing/2010/main"/>
                        </a:ext>
                      </a:extLst>
                    </a:blip>
                    <a:srcRect/>
                    <a:stretch>
                      <a:fillRect/>
                    </a:stretch>
                  </pic:blipFill>
                  <pic:spPr bwMode="auto">
                    <a:xfrm>
                      <a:off x="0" y="0"/>
                      <a:ext cx="4884420" cy="325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6C961" w14:textId="485E0621" w:rsidR="00C3331D" w:rsidRDefault="00C3331D" w:rsidP="008A7DDB">
      <w:pPr>
        <w:rPr>
          <w:rFonts w:ascii="Tahoma" w:hAnsi="Tahoma" w:cs="Tahoma"/>
          <w:b/>
          <w:noProof/>
          <w:sz w:val="30"/>
          <w:szCs w:val="30"/>
          <w:lang w:eastAsia="en-GB"/>
        </w:rPr>
      </w:pPr>
    </w:p>
    <w:p w14:paraId="4B6DA053" w14:textId="2F4BAEBB" w:rsidR="00C3331D" w:rsidRDefault="00C3331D" w:rsidP="008A7DDB">
      <w:pPr>
        <w:rPr>
          <w:rFonts w:ascii="Tahoma" w:hAnsi="Tahoma" w:cs="Tahoma"/>
          <w:b/>
          <w:noProof/>
          <w:sz w:val="30"/>
          <w:szCs w:val="30"/>
          <w:lang w:eastAsia="en-GB"/>
        </w:rPr>
      </w:pPr>
    </w:p>
    <w:p w14:paraId="1FC676DC" w14:textId="057AF75B" w:rsidR="00C3331D" w:rsidRDefault="00C3331D" w:rsidP="008A7DDB">
      <w:pPr>
        <w:rPr>
          <w:rFonts w:ascii="Tahoma" w:hAnsi="Tahoma" w:cs="Tahoma"/>
          <w:b/>
          <w:noProof/>
          <w:sz w:val="30"/>
          <w:szCs w:val="30"/>
          <w:lang w:eastAsia="en-GB"/>
        </w:rPr>
      </w:pPr>
      <w:r>
        <w:rPr>
          <w:rFonts w:ascii="Tahoma" w:hAnsi="Tahoma" w:cs="Tahoma"/>
          <w:b/>
          <w:noProof/>
          <w:sz w:val="30"/>
          <w:szCs w:val="30"/>
          <w:lang w:val="en-US"/>
        </w:rPr>
        <w:drawing>
          <wp:anchor distT="0" distB="0" distL="114300" distR="114300" simplePos="0" relativeHeight="251826176" behindDoc="0" locked="0" layoutInCell="1" allowOverlap="1" wp14:anchorId="483E2F89" wp14:editId="43095E0C">
            <wp:simplePos x="0" y="0"/>
            <wp:positionH relativeFrom="column">
              <wp:posOffset>-4998720</wp:posOffset>
            </wp:positionH>
            <wp:positionV relativeFrom="paragraph">
              <wp:posOffset>2422525</wp:posOffset>
            </wp:positionV>
            <wp:extent cx="5252720" cy="3505200"/>
            <wp:effectExtent l="0" t="0" r="5080" b="0"/>
            <wp:wrapSquare wrapText="bothSides"/>
            <wp:docPr id="298" name="Picture 298" descr="Macintosh HD:Users:Buffy2:Desktop:Ju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uffy2:Desktop:Ju14b.jpg"/>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525272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B98CE" w14:textId="77777777" w:rsidR="00C3331D" w:rsidRDefault="00C3331D" w:rsidP="008A7DDB">
      <w:pPr>
        <w:rPr>
          <w:rFonts w:ascii="Tahoma" w:hAnsi="Tahoma" w:cs="Tahoma"/>
          <w:b/>
          <w:noProof/>
          <w:sz w:val="30"/>
          <w:szCs w:val="30"/>
          <w:lang w:eastAsia="en-GB"/>
        </w:rPr>
      </w:pPr>
    </w:p>
    <w:p w14:paraId="7E71F205" w14:textId="77777777" w:rsidR="00C3331D" w:rsidRDefault="00C3331D" w:rsidP="008A7DDB">
      <w:pPr>
        <w:rPr>
          <w:rFonts w:ascii="Tahoma" w:hAnsi="Tahoma" w:cs="Tahoma"/>
          <w:b/>
          <w:noProof/>
          <w:sz w:val="30"/>
          <w:szCs w:val="30"/>
          <w:lang w:eastAsia="en-GB"/>
        </w:rPr>
      </w:pPr>
    </w:p>
    <w:p w14:paraId="745EAC30" w14:textId="77777777" w:rsidR="00C3331D" w:rsidRDefault="00C3331D" w:rsidP="008A7DDB">
      <w:pPr>
        <w:rPr>
          <w:rFonts w:ascii="Tahoma" w:hAnsi="Tahoma" w:cs="Tahoma"/>
          <w:b/>
          <w:noProof/>
          <w:sz w:val="30"/>
          <w:szCs w:val="30"/>
          <w:lang w:eastAsia="en-GB"/>
        </w:rPr>
      </w:pPr>
    </w:p>
    <w:p w14:paraId="6F00AFBC" w14:textId="2048FA00" w:rsidR="00C3331D" w:rsidRDefault="00C3331D" w:rsidP="008A7DDB">
      <w:pPr>
        <w:rPr>
          <w:rFonts w:ascii="Tahoma" w:hAnsi="Tahoma" w:cs="Tahoma"/>
          <w:b/>
          <w:noProof/>
          <w:sz w:val="30"/>
          <w:szCs w:val="30"/>
          <w:lang w:eastAsia="en-GB"/>
        </w:rPr>
      </w:pPr>
      <w:r>
        <w:rPr>
          <w:rFonts w:ascii="Tahoma" w:hAnsi="Tahoma" w:cs="Tahoma"/>
          <w:b/>
          <w:noProof/>
          <w:sz w:val="30"/>
          <w:szCs w:val="30"/>
          <w:lang w:val="en-US"/>
        </w:rPr>
        <w:lastRenderedPageBreak/>
        <w:drawing>
          <wp:anchor distT="0" distB="0" distL="114300" distR="114300" simplePos="0" relativeHeight="251828224" behindDoc="0" locked="0" layoutInCell="1" allowOverlap="1" wp14:anchorId="0C78D5D8" wp14:editId="2AABA6F8">
            <wp:simplePos x="0" y="0"/>
            <wp:positionH relativeFrom="column">
              <wp:posOffset>0</wp:posOffset>
            </wp:positionH>
            <wp:positionV relativeFrom="paragraph">
              <wp:posOffset>3720465</wp:posOffset>
            </wp:positionV>
            <wp:extent cx="5262880" cy="3515360"/>
            <wp:effectExtent l="0" t="0" r="0" b="0"/>
            <wp:wrapSquare wrapText="bothSides"/>
            <wp:docPr id="300" name="Picture 300" descr="Macintosh HD:Users:Buffy2:Desktop:Jul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uffy2:Desktop:Jul14d.jpg"/>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5262880" cy="3515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sz w:val="30"/>
          <w:szCs w:val="30"/>
          <w:lang w:val="en-US"/>
        </w:rPr>
        <w:drawing>
          <wp:anchor distT="0" distB="0" distL="114300" distR="114300" simplePos="0" relativeHeight="251827200" behindDoc="0" locked="0" layoutInCell="1" allowOverlap="1" wp14:anchorId="5969C54E" wp14:editId="5737A319">
            <wp:simplePos x="0" y="0"/>
            <wp:positionH relativeFrom="column">
              <wp:posOffset>5080</wp:posOffset>
            </wp:positionH>
            <wp:positionV relativeFrom="paragraph">
              <wp:posOffset>0</wp:posOffset>
            </wp:positionV>
            <wp:extent cx="5262880" cy="3515360"/>
            <wp:effectExtent l="0" t="0" r="0" b="0"/>
            <wp:wrapSquare wrapText="bothSides"/>
            <wp:docPr id="299" name="Picture 299" descr="Macintosh HD:Users:Buffy2:Desktop:Jul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uffy2:Desktop:Jul14c.jpg"/>
                    <pic:cNvPicPr>
                      <a:picLocks noChangeAspect="1" noChangeArrowheads="1"/>
                    </pic:cNvPicPr>
                  </pic:nvPicPr>
                  <pic:blipFill>
                    <a:blip r:embed="rId128" cstate="print">
                      <a:extLst>
                        <a:ext uri="{28A0092B-C50C-407E-A947-70E740481C1C}">
                          <a14:useLocalDpi xmlns:a14="http://schemas.microsoft.com/office/drawing/2010/main"/>
                        </a:ext>
                      </a:extLst>
                    </a:blip>
                    <a:srcRect/>
                    <a:stretch>
                      <a:fillRect/>
                    </a:stretch>
                  </pic:blipFill>
                  <pic:spPr bwMode="auto">
                    <a:xfrm>
                      <a:off x="0" y="0"/>
                      <a:ext cx="5262880"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C2AF0" w14:textId="77777777" w:rsidR="00C3331D" w:rsidRDefault="00C3331D" w:rsidP="008A7DDB">
      <w:pPr>
        <w:rPr>
          <w:rFonts w:ascii="Tahoma" w:hAnsi="Tahoma" w:cs="Tahoma"/>
          <w:b/>
          <w:noProof/>
          <w:sz w:val="30"/>
          <w:szCs w:val="30"/>
          <w:lang w:eastAsia="en-GB"/>
        </w:rPr>
      </w:pPr>
    </w:p>
    <w:p w14:paraId="37BE9B54" w14:textId="048C9551" w:rsidR="008A7DDB" w:rsidRPr="008B1148" w:rsidRDefault="008A7DDB" w:rsidP="008A7DDB">
      <w:pPr>
        <w:rPr>
          <w:rFonts w:ascii="Tahoma" w:hAnsi="Tahoma" w:cs="Tahoma"/>
          <w:b/>
          <w:noProof/>
          <w:sz w:val="30"/>
          <w:szCs w:val="30"/>
          <w:lang w:eastAsia="en-GB"/>
        </w:rPr>
      </w:pPr>
    </w:p>
    <w:sectPr w:rsidR="008A7DDB" w:rsidRPr="008B1148" w:rsidSect="00771A69">
      <w:footerReference w:type="first" r:id="rId129"/>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Geof" w:date="2016-05-24T16:59:00Z" w:initials="G">
    <w:p w14:paraId="686274AB" w14:textId="77777777" w:rsidR="008A7DDB" w:rsidRDefault="008A7DDB" w:rsidP="004E095D">
      <w:pPr>
        <w:pStyle w:val="CommentText"/>
      </w:pPr>
      <w:r>
        <w:rPr>
          <w:rStyle w:val="CommentReference"/>
        </w:rPr>
        <w:annotationRef/>
      </w:r>
      <w:r>
        <w:t>A key link to the overall NP.</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BC5ED" w14:textId="77777777" w:rsidR="008A7DDB" w:rsidRDefault="008A7DDB" w:rsidP="00C006A4">
      <w:pPr>
        <w:spacing w:after="0" w:line="240" w:lineRule="auto"/>
      </w:pPr>
      <w:r>
        <w:separator/>
      </w:r>
    </w:p>
  </w:endnote>
  <w:endnote w:type="continuationSeparator" w:id="0">
    <w:p w14:paraId="1B75E28E" w14:textId="77777777" w:rsidR="008A7DDB" w:rsidRDefault="008A7DDB" w:rsidP="00C0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MuseoSans-300">
    <w:altName w:val="Cambria"/>
    <w:panose1 w:val="00000000000000000000"/>
    <w:charset w:val="00"/>
    <w:family w:val="auto"/>
    <w:notTrueType/>
    <w:pitch w:val="default"/>
    <w:sig w:usb0="00000003" w:usb1="00000000" w:usb2="00000000" w:usb3="00000000" w:csb0="00000001" w:csb1="00000000"/>
  </w:font>
  <w:font w:name="MuseoSans-500">
    <w:altName w:val="Cambria"/>
    <w:panose1 w:val="00000000000000000000"/>
    <w:charset w:val="00"/>
    <w:family w:val="auto"/>
    <w:notTrueType/>
    <w:pitch w:val="default"/>
    <w:sig w:usb0="00000003" w:usb1="00000000" w:usb2="00000000" w:usb3="00000000" w:csb0="00000001" w:csb1="00000000"/>
  </w:font>
  <w:font w:name="TimesNewRoman">
    <w:altName w:val="Cambria"/>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21CA5" w14:textId="77777777" w:rsidR="008A7DDB" w:rsidRDefault="008A7DDB" w:rsidP="008B57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7BA7CC" w14:textId="77777777" w:rsidR="008A7DDB" w:rsidRDefault="008A7DDB" w:rsidP="008B577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1ACAD" w14:textId="77777777" w:rsidR="008A7DDB" w:rsidRDefault="008A7DDB" w:rsidP="008B57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5D47ECE3" w14:textId="77777777" w:rsidR="008A7DDB" w:rsidRDefault="008A7DDB" w:rsidP="008B5775">
    <w:pPr>
      <w:pStyle w:val="Footer"/>
      <w:ind w:right="360" w:hanging="567"/>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126614"/>
      <w:docPartObj>
        <w:docPartGallery w:val="Page Numbers (Bottom of Page)"/>
        <w:docPartUnique/>
      </w:docPartObj>
    </w:sdtPr>
    <w:sdtEndPr>
      <w:rPr>
        <w:noProof/>
      </w:rPr>
    </w:sdtEndPr>
    <w:sdtContent>
      <w:p w14:paraId="6288F658" w14:textId="77777777" w:rsidR="008A7DDB" w:rsidRDefault="008A7DDB">
        <w:pPr>
          <w:pStyle w:val="Footer"/>
          <w:jc w:val="right"/>
        </w:pPr>
        <w:r>
          <w:fldChar w:fldCharType="begin"/>
        </w:r>
        <w:r>
          <w:instrText xml:space="preserve"> PAGE   \* MERGEFORMAT </w:instrText>
        </w:r>
        <w:r>
          <w:fldChar w:fldCharType="separate"/>
        </w:r>
        <w:r w:rsidR="00A04D7B">
          <w:rPr>
            <w:noProof/>
          </w:rPr>
          <w:t>0</w:t>
        </w:r>
        <w:r>
          <w:rPr>
            <w:noProof/>
          </w:rPr>
          <w:fldChar w:fldCharType="end"/>
        </w:r>
      </w:p>
    </w:sdtContent>
  </w:sdt>
  <w:p w14:paraId="3B5F72D3" w14:textId="77777777" w:rsidR="008A7DDB" w:rsidRDefault="008A7DD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256A2" w14:textId="77777777" w:rsidR="008A7DDB" w:rsidRDefault="008A7DDB">
    <w:pPr>
      <w:pStyle w:val="Footer"/>
      <w:jc w:val="right"/>
    </w:pPr>
  </w:p>
  <w:p w14:paraId="64B277A4" w14:textId="77777777" w:rsidR="008A7DDB" w:rsidRDefault="008A7DDB" w:rsidP="007F3448">
    <w:pPr>
      <w:pStyle w:val="Footer"/>
      <w:ind w:hanging="567"/>
      <w:jc w:val="righ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241702"/>
      <w:docPartObj>
        <w:docPartGallery w:val="Page Numbers (Bottom of Page)"/>
        <w:docPartUnique/>
      </w:docPartObj>
    </w:sdtPr>
    <w:sdtEndPr>
      <w:rPr>
        <w:noProof/>
      </w:rPr>
    </w:sdtEndPr>
    <w:sdtContent>
      <w:p w14:paraId="646AB1D6" w14:textId="07EF2262" w:rsidR="008A7DDB" w:rsidRDefault="008A7DDB">
        <w:pPr>
          <w:pStyle w:val="Footer"/>
          <w:jc w:val="right"/>
        </w:pPr>
        <w:r>
          <w:fldChar w:fldCharType="begin"/>
        </w:r>
        <w:r>
          <w:instrText xml:space="preserve"> PAGE   \* MERGEFORMAT </w:instrText>
        </w:r>
        <w:r>
          <w:fldChar w:fldCharType="separate"/>
        </w:r>
        <w:r w:rsidR="00A04D7B">
          <w:rPr>
            <w:noProof/>
          </w:rPr>
          <w:t>i</w:t>
        </w:r>
        <w:r>
          <w:rPr>
            <w:noProof/>
          </w:rPr>
          <w:fldChar w:fldCharType="end"/>
        </w:r>
      </w:p>
    </w:sdtContent>
  </w:sdt>
  <w:p w14:paraId="6C3542D8" w14:textId="77777777" w:rsidR="008A7DDB" w:rsidRDefault="008A7DDB">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031829"/>
      <w:docPartObj>
        <w:docPartGallery w:val="Page Numbers (Bottom of Page)"/>
        <w:docPartUnique/>
      </w:docPartObj>
    </w:sdtPr>
    <w:sdtEndPr>
      <w:rPr>
        <w:noProof/>
      </w:rPr>
    </w:sdtEndPr>
    <w:sdtContent>
      <w:p w14:paraId="501AF650" w14:textId="77777777" w:rsidR="008A7DDB" w:rsidRDefault="008A7DDB">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356833B4" w14:textId="77777777" w:rsidR="008A7DDB" w:rsidRDefault="008A7DD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387B5" w14:textId="77777777" w:rsidR="008A7DDB" w:rsidRDefault="008A7DDB" w:rsidP="00C006A4">
      <w:pPr>
        <w:spacing w:after="0" w:line="240" w:lineRule="auto"/>
      </w:pPr>
      <w:r>
        <w:separator/>
      </w:r>
    </w:p>
  </w:footnote>
  <w:footnote w:type="continuationSeparator" w:id="0">
    <w:p w14:paraId="5B461642" w14:textId="77777777" w:rsidR="008A7DDB" w:rsidRDefault="008A7DDB" w:rsidP="00C006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3D888" w14:textId="77777777" w:rsidR="008A7DDB" w:rsidRDefault="008A7DDB" w:rsidP="00C006A4">
    <w:pPr>
      <w:pStyle w:val="Header"/>
      <w:ind w:left="-567"/>
    </w:pPr>
    <w:r>
      <w:tab/>
    </w:r>
    <w:r>
      <w:tab/>
    </w:r>
  </w:p>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8A7DDB" w:rsidRPr="007F3448" w14:paraId="2D264B32" w14:textId="77777777" w:rsidTr="007F3448">
      <w:tc>
        <w:tcPr>
          <w:tcW w:w="5080" w:type="dxa"/>
        </w:tcPr>
        <w:p w14:paraId="6506AD2D" w14:textId="77777777" w:rsidR="008A7DDB" w:rsidRDefault="008A7DDB" w:rsidP="00C006A4">
          <w:pPr>
            <w:pStyle w:val="Header"/>
          </w:pPr>
        </w:p>
      </w:tc>
      <w:tc>
        <w:tcPr>
          <w:tcW w:w="4985" w:type="dxa"/>
        </w:tcPr>
        <w:p w14:paraId="4C2E7409" w14:textId="77777777" w:rsidR="008A7DDB" w:rsidRPr="007F3448" w:rsidRDefault="008A7DDB" w:rsidP="006B4D14">
          <w:pPr>
            <w:pStyle w:val="Header"/>
            <w:jc w:val="right"/>
            <w:rPr>
              <w:rFonts w:ascii="Tahoma" w:hAnsi="Tahoma" w:cs="Tahoma"/>
              <w:sz w:val="20"/>
              <w:szCs w:val="20"/>
            </w:rPr>
          </w:pPr>
        </w:p>
      </w:tc>
    </w:tr>
  </w:tbl>
  <w:p w14:paraId="311F9368" w14:textId="77777777" w:rsidR="008A7DDB" w:rsidRDefault="008A7DDB" w:rsidP="00C006A4">
    <w:pPr>
      <w:pStyle w:val="Header"/>
      <w:ind w:left="-567"/>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8A7DDB" w:rsidRPr="007F3448" w14:paraId="04E57CF5" w14:textId="77777777" w:rsidTr="00F92AF2">
      <w:tc>
        <w:tcPr>
          <w:tcW w:w="5080" w:type="dxa"/>
        </w:tcPr>
        <w:p w14:paraId="5B00F16C" w14:textId="77777777" w:rsidR="008A7DDB" w:rsidRDefault="008A7DDB" w:rsidP="00CF3310">
          <w:pPr>
            <w:pStyle w:val="Header"/>
          </w:pPr>
        </w:p>
      </w:tc>
      <w:tc>
        <w:tcPr>
          <w:tcW w:w="4985" w:type="dxa"/>
        </w:tcPr>
        <w:p w14:paraId="4E3A8FEE" w14:textId="77777777" w:rsidR="008A7DDB" w:rsidRDefault="008A7DDB" w:rsidP="0066218C">
          <w:pPr>
            <w:pStyle w:val="Header"/>
            <w:ind w:right="351"/>
            <w:jc w:val="right"/>
            <w:rPr>
              <w:rFonts w:ascii="Tahoma" w:hAnsi="Tahoma" w:cs="Tahoma"/>
              <w:sz w:val="20"/>
              <w:szCs w:val="20"/>
            </w:rPr>
          </w:pPr>
        </w:p>
        <w:p w14:paraId="37B0732E" w14:textId="2523A4A6" w:rsidR="008A7DDB" w:rsidRDefault="008A7DDB" w:rsidP="0066218C">
          <w:pPr>
            <w:pStyle w:val="Header"/>
            <w:ind w:right="351"/>
            <w:jc w:val="right"/>
            <w:rPr>
              <w:rFonts w:ascii="Tahoma" w:hAnsi="Tahoma" w:cs="Tahoma"/>
              <w:sz w:val="20"/>
              <w:szCs w:val="20"/>
            </w:rPr>
          </w:pPr>
          <w:r>
            <w:rPr>
              <w:rFonts w:ascii="Tahoma" w:hAnsi="Tahoma" w:cs="Tahoma"/>
              <w:sz w:val="20"/>
              <w:szCs w:val="20"/>
            </w:rPr>
            <w:t>Melton Neighbourhood Plan</w:t>
          </w:r>
        </w:p>
        <w:p w14:paraId="073F7DC3" w14:textId="77777777" w:rsidR="008A7DDB" w:rsidRPr="007F3448" w:rsidRDefault="008A7DDB" w:rsidP="0066218C">
          <w:pPr>
            <w:pStyle w:val="Header"/>
            <w:ind w:right="351"/>
            <w:jc w:val="right"/>
            <w:rPr>
              <w:rFonts w:ascii="Tahoma" w:hAnsi="Tahoma" w:cs="Tahoma"/>
              <w:sz w:val="20"/>
              <w:szCs w:val="20"/>
            </w:rPr>
          </w:pPr>
          <w:r>
            <w:rPr>
              <w:rFonts w:ascii="Tahoma" w:hAnsi="Tahoma" w:cs="Tahoma"/>
              <w:sz w:val="20"/>
              <w:szCs w:val="20"/>
            </w:rPr>
            <w:t>Consultation Statement</w:t>
          </w:r>
        </w:p>
        <w:p w14:paraId="29C85159" w14:textId="77777777" w:rsidR="008A7DDB" w:rsidRPr="007F3448" w:rsidRDefault="008A7DDB" w:rsidP="00EE7F83">
          <w:pPr>
            <w:pStyle w:val="Header"/>
            <w:jc w:val="right"/>
            <w:rPr>
              <w:rFonts w:ascii="Tahoma" w:hAnsi="Tahoma" w:cs="Tahoma"/>
              <w:sz w:val="20"/>
              <w:szCs w:val="20"/>
            </w:rPr>
          </w:pPr>
        </w:p>
      </w:tc>
    </w:tr>
  </w:tbl>
  <w:p w14:paraId="72F76A43" w14:textId="77777777" w:rsidR="008A7DDB" w:rsidRDefault="008A7DD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8A7DDB" w:rsidRPr="007F3448" w14:paraId="0BF1B22B" w14:textId="77777777" w:rsidTr="00F92AF2">
      <w:tc>
        <w:tcPr>
          <w:tcW w:w="5080" w:type="dxa"/>
        </w:tcPr>
        <w:p w14:paraId="3440AF54" w14:textId="77777777" w:rsidR="008A7DDB" w:rsidRDefault="008A7DDB" w:rsidP="00C006A4">
          <w:pPr>
            <w:pStyle w:val="Header"/>
          </w:pPr>
        </w:p>
      </w:tc>
      <w:tc>
        <w:tcPr>
          <w:tcW w:w="4985" w:type="dxa"/>
        </w:tcPr>
        <w:p w14:paraId="30930873" w14:textId="77777777" w:rsidR="008A7DDB" w:rsidRPr="007F3448" w:rsidRDefault="008A7DDB" w:rsidP="007F3448">
          <w:pPr>
            <w:pStyle w:val="Header"/>
            <w:jc w:val="right"/>
            <w:rPr>
              <w:rFonts w:ascii="Tahoma" w:hAnsi="Tahoma" w:cs="Tahoma"/>
              <w:sz w:val="20"/>
              <w:szCs w:val="20"/>
            </w:rPr>
          </w:pPr>
        </w:p>
        <w:p w14:paraId="13B802F0" w14:textId="7B424729" w:rsidR="008A7DDB" w:rsidRDefault="008A7DDB" w:rsidP="007F3448">
          <w:pPr>
            <w:pStyle w:val="Header"/>
            <w:jc w:val="right"/>
            <w:rPr>
              <w:rFonts w:ascii="Tahoma" w:hAnsi="Tahoma" w:cs="Tahoma"/>
              <w:sz w:val="20"/>
              <w:szCs w:val="20"/>
            </w:rPr>
          </w:pPr>
          <w:r>
            <w:rPr>
              <w:rFonts w:ascii="Tahoma" w:hAnsi="Tahoma" w:cs="Tahoma"/>
              <w:sz w:val="20"/>
              <w:szCs w:val="20"/>
            </w:rPr>
            <w:t>Melton Neighbourhood Plan</w:t>
          </w:r>
        </w:p>
        <w:p w14:paraId="15557EE4" w14:textId="77777777" w:rsidR="008A7DDB" w:rsidRPr="007F3448" w:rsidRDefault="008A7DDB" w:rsidP="007F3448">
          <w:pPr>
            <w:pStyle w:val="Header"/>
            <w:jc w:val="right"/>
            <w:rPr>
              <w:rFonts w:ascii="Tahoma" w:hAnsi="Tahoma" w:cs="Tahoma"/>
              <w:sz w:val="20"/>
              <w:szCs w:val="20"/>
            </w:rPr>
          </w:pPr>
          <w:r>
            <w:rPr>
              <w:rFonts w:ascii="Tahoma" w:hAnsi="Tahoma" w:cs="Tahoma"/>
              <w:sz w:val="20"/>
              <w:szCs w:val="20"/>
            </w:rPr>
            <w:t>Consultation Statement</w:t>
          </w:r>
        </w:p>
      </w:tc>
    </w:tr>
  </w:tbl>
  <w:p w14:paraId="524CDE15" w14:textId="77777777" w:rsidR="008A7DDB" w:rsidRDefault="008A7DDB" w:rsidP="00C006A4">
    <w:pPr>
      <w:pStyle w:val="Header"/>
      <w:ind w:left="-567"/>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C60"/>
    <w:multiLevelType w:val="hybridMultilevel"/>
    <w:tmpl w:val="256AA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F6F92"/>
    <w:multiLevelType w:val="hybridMultilevel"/>
    <w:tmpl w:val="0F2A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74AFC"/>
    <w:multiLevelType w:val="hybridMultilevel"/>
    <w:tmpl w:val="D53CEE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E5515"/>
    <w:multiLevelType w:val="hybridMultilevel"/>
    <w:tmpl w:val="7B02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8F1281"/>
    <w:multiLevelType w:val="hybridMultilevel"/>
    <w:tmpl w:val="2B163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953F82"/>
    <w:multiLevelType w:val="hybridMultilevel"/>
    <w:tmpl w:val="2FBEE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13DF0"/>
    <w:multiLevelType w:val="hybridMultilevel"/>
    <w:tmpl w:val="C9C28DC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nsid w:val="093F655A"/>
    <w:multiLevelType w:val="hybridMultilevel"/>
    <w:tmpl w:val="D65C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B87451"/>
    <w:multiLevelType w:val="hybridMultilevel"/>
    <w:tmpl w:val="3678FFF0"/>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
    <w:nsid w:val="0EDE1D72"/>
    <w:multiLevelType w:val="hybridMultilevel"/>
    <w:tmpl w:val="AE30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EB0F23"/>
    <w:multiLevelType w:val="hybridMultilevel"/>
    <w:tmpl w:val="AAA0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2311EC"/>
    <w:multiLevelType w:val="hybridMultilevel"/>
    <w:tmpl w:val="97E0D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265F22"/>
    <w:multiLevelType w:val="hybridMultilevel"/>
    <w:tmpl w:val="ECEC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6962E1"/>
    <w:multiLevelType w:val="hybridMultilevel"/>
    <w:tmpl w:val="5144F8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13D91BC8"/>
    <w:multiLevelType w:val="hybridMultilevel"/>
    <w:tmpl w:val="F6E44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DC0CB9"/>
    <w:multiLevelType w:val="hybridMultilevel"/>
    <w:tmpl w:val="A43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E41804"/>
    <w:multiLevelType w:val="hybridMultilevel"/>
    <w:tmpl w:val="1F68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7A5748"/>
    <w:multiLevelType w:val="hybridMultilevel"/>
    <w:tmpl w:val="5F62A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15CA6"/>
    <w:multiLevelType w:val="hybridMultilevel"/>
    <w:tmpl w:val="30C20A5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nsid w:val="17F11D54"/>
    <w:multiLevelType w:val="hybridMultilevel"/>
    <w:tmpl w:val="8A08B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826392"/>
    <w:multiLevelType w:val="multilevel"/>
    <w:tmpl w:val="02224878"/>
    <w:lvl w:ilvl="0">
      <w:start w:val="1"/>
      <w:numFmt w:val="decimal"/>
      <w:pStyle w:val="Heading1"/>
      <w:lvlText w:val="%1"/>
      <w:lvlJc w:val="left"/>
      <w:pPr>
        <w:ind w:left="720" w:hanging="360"/>
      </w:pPr>
      <w:rPr>
        <w:rFonts w:hint="default"/>
      </w:rPr>
    </w:lvl>
    <w:lvl w:ilvl="1">
      <w:start w:val="1"/>
      <w:numFmt w:val="decimal"/>
      <w:pStyle w:val="Paragraph2"/>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1972582F"/>
    <w:multiLevelType w:val="hybridMultilevel"/>
    <w:tmpl w:val="7F74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C67F94"/>
    <w:multiLevelType w:val="hybridMultilevel"/>
    <w:tmpl w:val="53FC72BE"/>
    <w:lvl w:ilvl="0" w:tplc="EC0C1AA6">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A14121"/>
    <w:multiLevelType w:val="hybridMultilevel"/>
    <w:tmpl w:val="C196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C821CE"/>
    <w:multiLevelType w:val="hybridMultilevel"/>
    <w:tmpl w:val="2EF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12309C"/>
    <w:multiLevelType w:val="hybridMultilevel"/>
    <w:tmpl w:val="127E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0F764A3"/>
    <w:multiLevelType w:val="hybridMultilevel"/>
    <w:tmpl w:val="385ED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C561F6"/>
    <w:multiLevelType w:val="hybridMultilevel"/>
    <w:tmpl w:val="BA5E28A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nsid w:val="24EA70B6"/>
    <w:multiLevelType w:val="hybridMultilevel"/>
    <w:tmpl w:val="A67EC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28667F"/>
    <w:multiLevelType w:val="hybridMultilevel"/>
    <w:tmpl w:val="D6921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8324374"/>
    <w:multiLevelType w:val="hybridMultilevel"/>
    <w:tmpl w:val="D8A00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86726AD"/>
    <w:multiLevelType w:val="hybridMultilevel"/>
    <w:tmpl w:val="0F0EE3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783353"/>
    <w:multiLevelType w:val="hybridMultilevel"/>
    <w:tmpl w:val="76784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E05A3D"/>
    <w:multiLevelType w:val="hybridMultilevel"/>
    <w:tmpl w:val="5F02592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nsid w:val="2C836C46"/>
    <w:multiLevelType w:val="hybridMultilevel"/>
    <w:tmpl w:val="248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BD6AD5"/>
    <w:multiLevelType w:val="hybridMultilevel"/>
    <w:tmpl w:val="8C26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28363E"/>
    <w:multiLevelType w:val="hybridMultilevel"/>
    <w:tmpl w:val="3824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0850C55"/>
    <w:multiLevelType w:val="hybridMultilevel"/>
    <w:tmpl w:val="BAF03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032F47"/>
    <w:multiLevelType w:val="hybridMultilevel"/>
    <w:tmpl w:val="DAD47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422F13"/>
    <w:multiLevelType w:val="hybridMultilevel"/>
    <w:tmpl w:val="7010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772079"/>
    <w:multiLevelType w:val="hybridMultilevel"/>
    <w:tmpl w:val="6D9C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82309A"/>
    <w:multiLevelType w:val="hybridMultilevel"/>
    <w:tmpl w:val="43C09BF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2">
    <w:nsid w:val="38444C33"/>
    <w:multiLevelType w:val="hybridMultilevel"/>
    <w:tmpl w:val="E9C2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88F75CD"/>
    <w:multiLevelType w:val="hybridMultilevel"/>
    <w:tmpl w:val="09789E7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4">
    <w:nsid w:val="3E4E6CDA"/>
    <w:multiLevelType w:val="multilevel"/>
    <w:tmpl w:val="D2767D9C"/>
    <w:lvl w:ilvl="0">
      <w:start w:val="1"/>
      <w:numFmt w:val="decimal"/>
      <w:lvlText w:val="%1"/>
      <w:lvlJc w:val="left"/>
      <w:pPr>
        <w:ind w:left="360" w:hanging="360"/>
      </w:pPr>
      <w:rPr>
        <w:rFonts w:hint="default"/>
      </w:rPr>
    </w:lvl>
    <w:lvl w:ilvl="1">
      <w:start w:val="1"/>
      <w:numFmt w:val="decimal"/>
      <w:pStyle w:val="Paragraphsty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3EAF0F8D"/>
    <w:multiLevelType w:val="hybridMultilevel"/>
    <w:tmpl w:val="A8741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D50FBD"/>
    <w:multiLevelType w:val="hybridMultilevel"/>
    <w:tmpl w:val="D6F2C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0121C9"/>
    <w:multiLevelType w:val="hybridMultilevel"/>
    <w:tmpl w:val="C802A84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8">
    <w:nsid w:val="44164739"/>
    <w:multiLevelType w:val="hybridMultilevel"/>
    <w:tmpl w:val="3808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4813BC9"/>
    <w:multiLevelType w:val="hybridMultilevel"/>
    <w:tmpl w:val="8560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9F3D5C"/>
    <w:multiLevelType w:val="hybridMultilevel"/>
    <w:tmpl w:val="59907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0F7C1C"/>
    <w:multiLevelType w:val="hybridMultilevel"/>
    <w:tmpl w:val="254E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9F2E9A"/>
    <w:multiLevelType w:val="hybridMultilevel"/>
    <w:tmpl w:val="F196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A044997"/>
    <w:multiLevelType w:val="hybridMultilevel"/>
    <w:tmpl w:val="E68E5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AAE49A7"/>
    <w:multiLevelType w:val="hybridMultilevel"/>
    <w:tmpl w:val="B7D051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ACF1FB1"/>
    <w:multiLevelType w:val="hybridMultilevel"/>
    <w:tmpl w:val="0AB8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C9710A9"/>
    <w:multiLevelType w:val="hybridMultilevel"/>
    <w:tmpl w:val="D2B27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CA81F1D"/>
    <w:multiLevelType w:val="hybridMultilevel"/>
    <w:tmpl w:val="B0F2AA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0B2404"/>
    <w:multiLevelType w:val="hybridMultilevel"/>
    <w:tmpl w:val="BEAE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6054F2C"/>
    <w:multiLevelType w:val="hybridMultilevel"/>
    <w:tmpl w:val="1658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C394ABE"/>
    <w:multiLevelType w:val="hybridMultilevel"/>
    <w:tmpl w:val="61A2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EA006F"/>
    <w:multiLevelType w:val="hybridMultilevel"/>
    <w:tmpl w:val="8206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0113E8C"/>
    <w:multiLevelType w:val="hybridMultilevel"/>
    <w:tmpl w:val="A160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0C70770"/>
    <w:multiLevelType w:val="hybridMultilevel"/>
    <w:tmpl w:val="2820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0CF2EF5"/>
    <w:multiLevelType w:val="hybridMultilevel"/>
    <w:tmpl w:val="76F6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2517630"/>
    <w:multiLevelType w:val="hybridMultilevel"/>
    <w:tmpl w:val="A02AEE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61A428D"/>
    <w:multiLevelType w:val="hybridMultilevel"/>
    <w:tmpl w:val="B3C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69C44ED"/>
    <w:multiLevelType w:val="hybridMultilevel"/>
    <w:tmpl w:val="0B9E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9646578"/>
    <w:multiLevelType w:val="hybridMultilevel"/>
    <w:tmpl w:val="EFD09A0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9">
    <w:nsid w:val="699F5504"/>
    <w:multiLevelType w:val="hybridMultilevel"/>
    <w:tmpl w:val="98B8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D6C0900"/>
    <w:multiLevelType w:val="hybridMultilevel"/>
    <w:tmpl w:val="D0BE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F7C2FBB"/>
    <w:multiLevelType w:val="hybridMultilevel"/>
    <w:tmpl w:val="BE2C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1B622C8"/>
    <w:multiLevelType w:val="hybridMultilevel"/>
    <w:tmpl w:val="328ED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3804ED2"/>
    <w:multiLevelType w:val="hybridMultilevel"/>
    <w:tmpl w:val="0AD4D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3C8180E"/>
    <w:multiLevelType w:val="hybridMultilevel"/>
    <w:tmpl w:val="00AC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AC39C2"/>
    <w:multiLevelType w:val="hybridMultilevel"/>
    <w:tmpl w:val="12AC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6707B13"/>
    <w:multiLevelType w:val="hybridMultilevel"/>
    <w:tmpl w:val="B43E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7FB2FC0"/>
    <w:multiLevelType w:val="hybridMultilevel"/>
    <w:tmpl w:val="249E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9005C9"/>
    <w:multiLevelType w:val="hybridMultilevel"/>
    <w:tmpl w:val="3332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9C67EAF"/>
    <w:multiLevelType w:val="hybridMultilevel"/>
    <w:tmpl w:val="9670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B5C3B45"/>
    <w:multiLevelType w:val="hybridMultilevel"/>
    <w:tmpl w:val="F198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20"/>
  </w:num>
  <w:num w:numId="3">
    <w:abstractNumId w:val="47"/>
  </w:num>
  <w:num w:numId="4">
    <w:abstractNumId w:val="43"/>
  </w:num>
  <w:num w:numId="5">
    <w:abstractNumId w:val="6"/>
  </w:num>
  <w:num w:numId="6">
    <w:abstractNumId w:val="41"/>
  </w:num>
  <w:num w:numId="7">
    <w:abstractNumId w:val="33"/>
  </w:num>
  <w:num w:numId="8">
    <w:abstractNumId w:val="27"/>
  </w:num>
  <w:num w:numId="9">
    <w:abstractNumId w:val="18"/>
  </w:num>
  <w:num w:numId="10">
    <w:abstractNumId w:val="68"/>
  </w:num>
  <w:num w:numId="11">
    <w:abstractNumId w:val="57"/>
  </w:num>
  <w:num w:numId="12">
    <w:abstractNumId w:val="70"/>
  </w:num>
  <w:num w:numId="13">
    <w:abstractNumId w:val="78"/>
  </w:num>
  <w:num w:numId="14">
    <w:abstractNumId w:val="3"/>
  </w:num>
  <w:num w:numId="15">
    <w:abstractNumId w:val="10"/>
  </w:num>
  <w:num w:numId="16">
    <w:abstractNumId w:val="62"/>
  </w:num>
  <w:num w:numId="17">
    <w:abstractNumId w:val="59"/>
  </w:num>
  <w:num w:numId="18">
    <w:abstractNumId w:val="42"/>
  </w:num>
  <w:num w:numId="19">
    <w:abstractNumId w:val="16"/>
  </w:num>
  <w:num w:numId="20">
    <w:abstractNumId w:val="15"/>
  </w:num>
  <w:num w:numId="21">
    <w:abstractNumId w:val="11"/>
  </w:num>
  <w:num w:numId="22">
    <w:abstractNumId w:val="23"/>
  </w:num>
  <w:num w:numId="23">
    <w:abstractNumId w:val="60"/>
  </w:num>
  <w:num w:numId="24">
    <w:abstractNumId w:val="49"/>
  </w:num>
  <w:num w:numId="25">
    <w:abstractNumId w:val="38"/>
  </w:num>
  <w:num w:numId="26">
    <w:abstractNumId w:val="37"/>
  </w:num>
  <w:num w:numId="27">
    <w:abstractNumId w:val="74"/>
  </w:num>
  <w:num w:numId="28">
    <w:abstractNumId w:val="14"/>
  </w:num>
  <w:num w:numId="29">
    <w:abstractNumId w:val="80"/>
  </w:num>
  <w:num w:numId="30">
    <w:abstractNumId w:val="76"/>
  </w:num>
  <w:num w:numId="31">
    <w:abstractNumId w:val="65"/>
  </w:num>
  <w:num w:numId="32">
    <w:abstractNumId w:val="31"/>
  </w:num>
  <w:num w:numId="33">
    <w:abstractNumId w:val="53"/>
  </w:num>
  <w:num w:numId="34">
    <w:abstractNumId w:val="2"/>
  </w:num>
  <w:num w:numId="35">
    <w:abstractNumId w:val="54"/>
  </w:num>
  <w:num w:numId="36">
    <w:abstractNumId w:val="25"/>
  </w:num>
  <w:num w:numId="37">
    <w:abstractNumId w:val="58"/>
  </w:num>
  <w:num w:numId="38">
    <w:abstractNumId w:val="12"/>
  </w:num>
  <w:num w:numId="39">
    <w:abstractNumId w:val="17"/>
  </w:num>
  <w:num w:numId="40">
    <w:abstractNumId w:val="45"/>
  </w:num>
  <w:num w:numId="41">
    <w:abstractNumId w:val="32"/>
  </w:num>
  <w:num w:numId="42">
    <w:abstractNumId w:val="22"/>
  </w:num>
  <w:num w:numId="43">
    <w:abstractNumId w:val="39"/>
  </w:num>
  <w:num w:numId="44">
    <w:abstractNumId w:val="24"/>
  </w:num>
  <w:num w:numId="45">
    <w:abstractNumId w:val="36"/>
  </w:num>
  <w:num w:numId="46">
    <w:abstractNumId w:val="26"/>
  </w:num>
  <w:num w:numId="47">
    <w:abstractNumId w:val="63"/>
  </w:num>
  <w:num w:numId="48">
    <w:abstractNumId w:val="71"/>
  </w:num>
  <w:num w:numId="49">
    <w:abstractNumId w:val="69"/>
  </w:num>
  <w:num w:numId="50">
    <w:abstractNumId w:val="7"/>
  </w:num>
  <w:num w:numId="51">
    <w:abstractNumId w:val="30"/>
  </w:num>
  <w:num w:numId="52">
    <w:abstractNumId w:val="55"/>
  </w:num>
  <w:num w:numId="53">
    <w:abstractNumId w:val="73"/>
  </w:num>
  <w:num w:numId="54">
    <w:abstractNumId w:val="46"/>
  </w:num>
  <w:num w:numId="55">
    <w:abstractNumId w:val="28"/>
  </w:num>
  <w:num w:numId="56">
    <w:abstractNumId w:val="9"/>
  </w:num>
  <w:num w:numId="57">
    <w:abstractNumId w:val="4"/>
  </w:num>
  <w:num w:numId="58">
    <w:abstractNumId w:val="52"/>
  </w:num>
  <w:num w:numId="59">
    <w:abstractNumId w:val="1"/>
  </w:num>
  <w:num w:numId="60">
    <w:abstractNumId w:val="0"/>
  </w:num>
  <w:num w:numId="61">
    <w:abstractNumId w:val="40"/>
  </w:num>
  <w:num w:numId="62">
    <w:abstractNumId w:val="67"/>
  </w:num>
  <w:num w:numId="63">
    <w:abstractNumId w:val="64"/>
  </w:num>
  <w:num w:numId="64">
    <w:abstractNumId w:val="21"/>
  </w:num>
  <w:num w:numId="65">
    <w:abstractNumId w:val="34"/>
  </w:num>
  <w:num w:numId="66">
    <w:abstractNumId w:val="61"/>
  </w:num>
  <w:num w:numId="67">
    <w:abstractNumId w:val="75"/>
  </w:num>
  <w:num w:numId="68">
    <w:abstractNumId w:val="66"/>
  </w:num>
  <w:num w:numId="69">
    <w:abstractNumId w:val="51"/>
  </w:num>
  <w:num w:numId="70">
    <w:abstractNumId w:val="79"/>
  </w:num>
  <w:num w:numId="71">
    <w:abstractNumId w:val="48"/>
  </w:num>
  <w:num w:numId="72">
    <w:abstractNumId w:val="19"/>
  </w:num>
  <w:num w:numId="73">
    <w:abstractNumId w:val="35"/>
  </w:num>
  <w:num w:numId="74">
    <w:abstractNumId w:val="50"/>
  </w:num>
  <w:num w:numId="75">
    <w:abstractNumId w:val="56"/>
  </w:num>
  <w:num w:numId="76">
    <w:abstractNumId w:val="77"/>
  </w:num>
  <w:num w:numId="77">
    <w:abstractNumId w:val="5"/>
  </w:num>
  <w:num w:numId="78">
    <w:abstractNumId w:val="13"/>
  </w:num>
  <w:num w:numId="79">
    <w:abstractNumId w:val="8"/>
  </w:num>
  <w:num w:numId="80">
    <w:abstractNumId w:val="29"/>
  </w:num>
  <w:num w:numId="81">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D14"/>
    <w:rsid w:val="000124C5"/>
    <w:rsid w:val="000162E6"/>
    <w:rsid w:val="0002311D"/>
    <w:rsid w:val="000300B1"/>
    <w:rsid w:val="000451AC"/>
    <w:rsid w:val="000452A7"/>
    <w:rsid w:val="00053C72"/>
    <w:rsid w:val="00072406"/>
    <w:rsid w:val="00074247"/>
    <w:rsid w:val="000762BF"/>
    <w:rsid w:val="000960C8"/>
    <w:rsid w:val="000A0BA5"/>
    <w:rsid w:val="000A5C31"/>
    <w:rsid w:val="000A749A"/>
    <w:rsid w:val="000C731C"/>
    <w:rsid w:val="000E5170"/>
    <w:rsid w:val="000E6A0C"/>
    <w:rsid w:val="000F3B28"/>
    <w:rsid w:val="000F42DF"/>
    <w:rsid w:val="000F636D"/>
    <w:rsid w:val="00102E00"/>
    <w:rsid w:val="00104393"/>
    <w:rsid w:val="00111346"/>
    <w:rsid w:val="00117E02"/>
    <w:rsid w:val="00157146"/>
    <w:rsid w:val="00162D8B"/>
    <w:rsid w:val="00170284"/>
    <w:rsid w:val="001741EF"/>
    <w:rsid w:val="001837EF"/>
    <w:rsid w:val="00185E71"/>
    <w:rsid w:val="00193CF9"/>
    <w:rsid w:val="00194EB2"/>
    <w:rsid w:val="001A7950"/>
    <w:rsid w:val="001C46AF"/>
    <w:rsid w:val="001C4804"/>
    <w:rsid w:val="001D1277"/>
    <w:rsid w:val="001D1CD0"/>
    <w:rsid w:val="001D4254"/>
    <w:rsid w:val="001D7B98"/>
    <w:rsid w:val="001F383D"/>
    <w:rsid w:val="00206069"/>
    <w:rsid w:val="002315AF"/>
    <w:rsid w:val="002477D2"/>
    <w:rsid w:val="00253053"/>
    <w:rsid w:val="00254AAA"/>
    <w:rsid w:val="002614EB"/>
    <w:rsid w:val="00266E36"/>
    <w:rsid w:val="00272D99"/>
    <w:rsid w:val="0027337B"/>
    <w:rsid w:val="00275CE0"/>
    <w:rsid w:val="00277495"/>
    <w:rsid w:val="00285513"/>
    <w:rsid w:val="00295D8E"/>
    <w:rsid w:val="002B1B32"/>
    <w:rsid w:val="002B447E"/>
    <w:rsid w:val="002B6017"/>
    <w:rsid w:val="002B617C"/>
    <w:rsid w:val="002B6D7E"/>
    <w:rsid w:val="002C6968"/>
    <w:rsid w:val="002E1FAB"/>
    <w:rsid w:val="002E5F83"/>
    <w:rsid w:val="002E6D20"/>
    <w:rsid w:val="002F63BF"/>
    <w:rsid w:val="00302C14"/>
    <w:rsid w:val="00305358"/>
    <w:rsid w:val="00311B6A"/>
    <w:rsid w:val="00321277"/>
    <w:rsid w:val="0032200D"/>
    <w:rsid w:val="00325065"/>
    <w:rsid w:val="003271A8"/>
    <w:rsid w:val="003455A4"/>
    <w:rsid w:val="00350080"/>
    <w:rsid w:val="003579C3"/>
    <w:rsid w:val="00366213"/>
    <w:rsid w:val="00383218"/>
    <w:rsid w:val="003B5358"/>
    <w:rsid w:val="003C3687"/>
    <w:rsid w:val="003C4037"/>
    <w:rsid w:val="003C6396"/>
    <w:rsid w:val="003D3122"/>
    <w:rsid w:val="003D7CAF"/>
    <w:rsid w:val="003E6303"/>
    <w:rsid w:val="003F0E8A"/>
    <w:rsid w:val="003F2E79"/>
    <w:rsid w:val="003F3FE0"/>
    <w:rsid w:val="003F5827"/>
    <w:rsid w:val="003F6E65"/>
    <w:rsid w:val="00404935"/>
    <w:rsid w:val="00423515"/>
    <w:rsid w:val="00454F58"/>
    <w:rsid w:val="00460C22"/>
    <w:rsid w:val="00461ACF"/>
    <w:rsid w:val="00471631"/>
    <w:rsid w:val="004868B9"/>
    <w:rsid w:val="004908A2"/>
    <w:rsid w:val="00492B62"/>
    <w:rsid w:val="0049585F"/>
    <w:rsid w:val="004A063E"/>
    <w:rsid w:val="004A329A"/>
    <w:rsid w:val="004B12E3"/>
    <w:rsid w:val="004B25B9"/>
    <w:rsid w:val="004B67BB"/>
    <w:rsid w:val="004E095D"/>
    <w:rsid w:val="004F0E7F"/>
    <w:rsid w:val="004F18FB"/>
    <w:rsid w:val="004F55E5"/>
    <w:rsid w:val="00502BBF"/>
    <w:rsid w:val="00505FB3"/>
    <w:rsid w:val="00506A67"/>
    <w:rsid w:val="00513037"/>
    <w:rsid w:val="005138F2"/>
    <w:rsid w:val="005150CF"/>
    <w:rsid w:val="0052067F"/>
    <w:rsid w:val="00523311"/>
    <w:rsid w:val="00536BDE"/>
    <w:rsid w:val="005540D6"/>
    <w:rsid w:val="005556ED"/>
    <w:rsid w:val="00557AFD"/>
    <w:rsid w:val="00560A1D"/>
    <w:rsid w:val="00571034"/>
    <w:rsid w:val="00574BF5"/>
    <w:rsid w:val="00580E81"/>
    <w:rsid w:val="005839A4"/>
    <w:rsid w:val="005853DD"/>
    <w:rsid w:val="005913F6"/>
    <w:rsid w:val="005A4DD3"/>
    <w:rsid w:val="005B3879"/>
    <w:rsid w:val="005B57C3"/>
    <w:rsid w:val="005B72FF"/>
    <w:rsid w:val="005C652A"/>
    <w:rsid w:val="005F1C59"/>
    <w:rsid w:val="006043E3"/>
    <w:rsid w:val="0061184F"/>
    <w:rsid w:val="0061407F"/>
    <w:rsid w:val="00620EB7"/>
    <w:rsid w:val="006442D7"/>
    <w:rsid w:val="0065669F"/>
    <w:rsid w:val="0066218C"/>
    <w:rsid w:val="00673437"/>
    <w:rsid w:val="00684653"/>
    <w:rsid w:val="00687A69"/>
    <w:rsid w:val="00691F4D"/>
    <w:rsid w:val="00692E02"/>
    <w:rsid w:val="006A0BE5"/>
    <w:rsid w:val="006A78F3"/>
    <w:rsid w:val="006B1569"/>
    <w:rsid w:val="006B4D14"/>
    <w:rsid w:val="006B5F8B"/>
    <w:rsid w:val="006B6FAF"/>
    <w:rsid w:val="006D542C"/>
    <w:rsid w:val="006E4029"/>
    <w:rsid w:val="006E4C9F"/>
    <w:rsid w:val="00704588"/>
    <w:rsid w:val="00723E0F"/>
    <w:rsid w:val="007245EF"/>
    <w:rsid w:val="007406C8"/>
    <w:rsid w:val="007459FF"/>
    <w:rsid w:val="00752DD3"/>
    <w:rsid w:val="007647CD"/>
    <w:rsid w:val="00767375"/>
    <w:rsid w:val="00767A39"/>
    <w:rsid w:val="00767AA8"/>
    <w:rsid w:val="00771A69"/>
    <w:rsid w:val="0077366D"/>
    <w:rsid w:val="00774498"/>
    <w:rsid w:val="00776965"/>
    <w:rsid w:val="007943AC"/>
    <w:rsid w:val="007A2727"/>
    <w:rsid w:val="007B2C86"/>
    <w:rsid w:val="007C012E"/>
    <w:rsid w:val="007C3FF0"/>
    <w:rsid w:val="007C720A"/>
    <w:rsid w:val="007C7E58"/>
    <w:rsid w:val="007E07F9"/>
    <w:rsid w:val="007E37CA"/>
    <w:rsid w:val="007E51D1"/>
    <w:rsid w:val="007F3448"/>
    <w:rsid w:val="008029D9"/>
    <w:rsid w:val="00823A15"/>
    <w:rsid w:val="00824E17"/>
    <w:rsid w:val="00834262"/>
    <w:rsid w:val="0085189E"/>
    <w:rsid w:val="0086037E"/>
    <w:rsid w:val="00862E10"/>
    <w:rsid w:val="0086373B"/>
    <w:rsid w:val="008869DB"/>
    <w:rsid w:val="008A60AB"/>
    <w:rsid w:val="008A71E1"/>
    <w:rsid w:val="008A7DDB"/>
    <w:rsid w:val="008B09EB"/>
    <w:rsid w:val="008B1148"/>
    <w:rsid w:val="008B5775"/>
    <w:rsid w:val="008D2487"/>
    <w:rsid w:val="008D7393"/>
    <w:rsid w:val="008E3010"/>
    <w:rsid w:val="008E3AAA"/>
    <w:rsid w:val="008E4095"/>
    <w:rsid w:val="008E44FB"/>
    <w:rsid w:val="008E6BB5"/>
    <w:rsid w:val="008F43E3"/>
    <w:rsid w:val="008F4CEF"/>
    <w:rsid w:val="00903D86"/>
    <w:rsid w:val="00906301"/>
    <w:rsid w:val="00915D29"/>
    <w:rsid w:val="00920ECD"/>
    <w:rsid w:val="009337FE"/>
    <w:rsid w:val="009430FB"/>
    <w:rsid w:val="00945DD7"/>
    <w:rsid w:val="00951DA8"/>
    <w:rsid w:val="0095462E"/>
    <w:rsid w:val="00956EE2"/>
    <w:rsid w:val="00962243"/>
    <w:rsid w:val="00970D16"/>
    <w:rsid w:val="00973CA7"/>
    <w:rsid w:val="009863F2"/>
    <w:rsid w:val="00991BEF"/>
    <w:rsid w:val="009B3A5B"/>
    <w:rsid w:val="009B5D39"/>
    <w:rsid w:val="009C118C"/>
    <w:rsid w:val="009C353A"/>
    <w:rsid w:val="009E20CE"/>
    <w:rsid w:val="009E2B23"/>
    <w:rsid w:val="009F5CF1"/>
    <w:rsid w:val="00A00CF9"/>
    <w:rsid w:val="00A04D7B"/>
    <w:rsid w:val="00A10E29"/>
    <w:rsid w:val="00A121CD"/>
    <w:rsid w:val="00A16DF2"/>
    <w:rsid w:val="00A17433"/>
    <w:rsid w:val="00A25A83"/>
    <w:rsid w:val="00A31D14"/>
    <w:rsid w:val="00A42BFB"/>
    <w:rsid w:val="00A4577C"/>
    <w:rsid w:val="00A73C03"/>
    <w:rsid w:val="00A9099E"/>
    <w:rsid w:val="00A93A1A"/>
    <w:rsid w:val="00AA3913"/>
    <w:rsid w:val="00AB4F39"/>
    <w:rsid w:val="00AD1513"/>
    <w:rsid w:val="00AF1AC1"/>
    <w:rsid w:val="00AF2D28"/>
    <w:rsid w:val="00AF3D38"/>
    <w:rsid w:val="00AF6F04"/>
    <w:rsid w:val="00AF75EF"/>
    <w:rsid w:val="00B00F8E"/>
    <w:rsid w:val="00B10835"/>
    <w:rsid w:val="00B123B1"/>
    <w:rsid w:val="00B130FA"/>
    <w:rsid w:val="00B13BED"/>
    <w:rsid w:val="00B151B6"/>
    <w:rsid w:val="00B32A95"/>
    <w:rsid w:val="00B5320F"/>
    <w:rsid w:val="00B708FD"/>
    <w:rsid w:val="00B70ABC"/>
    <w:rsid w:val="00B752D8"/>
    <w:rsid w:val="00B845C9"/>
    <w:rsid w:val="00B90E0D"/>
    <w:rsid w:val="00B9768A"/>
    <w:rsid w:val="00BA434B"/>
    <w:rsid w:val="00BE0206"/>
    <w:rsid w:val="00BF4171"/>
    <w:rsid w:val="00BF58E7"/>
    <w:rsid w:val="00C006A4"/>
    <w:rsid w:val="00C02DAF"/>
    <w:rsid w:val="00C1352C"/>
    <w:rsid w:val="00C1692D"/>
    <w:rsid w:val="00C25EC0"/>
    <w:rsid w:val="00C26FDB"/>
    <w:rsid w:val="00C30503"/>
    <w:rsid w:val="00C3331D"/>
    <w:rsid w:val="00C4797D"/>
    <w:rsid w:val="00C529A4"/>
    <w:rsid w:val="00C62436"/>
    <w:rsid w:val="00C72134"/>
    <w:rsid w:val="00C81035"/>
    <w:rsid w:val="00C8223E"/>
    <w:rsid w:val="00C83732"/>
    <w:rsid w:val="00CA4302"/>
    <w:rsid w:val="00CB42AD"/>
    <w:rsid w:val="00CE64E2"/>
    <w:rsid w:val="00CF3310"/>
    <w:rsid w:val="00CF4D3E"/>
    <w:rsid w:val="00D0585D"/>
    <w:rsid w:val="00D070DC"/>
    <w:rsid w:val="00D23551"/>
    <w:rsid w:val="00D270EF"/>
    <w:rsid w:val="00D32FB4"/>
    <w:rsid w:val="00D54BC8"/>
    <w:rsid w:val="00D6305C"/>
    <w:rsid w:val="00D6509C"/>
    <w:rsid w:val="00D67A48"/>
    <w:rsid w:val="00D7114D"/>
    <w:rsid w:val="00D8179C"/>
    <w:rsid w:val="00D83C1A"/>
    <w:rsid w:val="00DA0C86"/>
    <w:rsid w:val="00DA531C"/>
    <w:rsid w:val="00DA7C28"/>
    <w:rsid w:val="00DC07D1"/>
    <w:rsid w:val="00DC4B1E"/>
    <w:rsid w:val="00DC70A8"/>
    <w:rsid w:val="00DD01F5"/>
    <w:rsid w:val="00DD7680"/>
    <w:rsid w:val="00DE17D6"/>
    <w:rsid w:val="00DE3328"/>
    <w:rsid w:val="00DE61BB"/>
    <w:rsid w:val="00DF1FB1"/>
    <w:rsid w:val="00DF2F6D"/>
    <w:rsid w:val="00E018A8"/>
    <w:rsid w:val="00E01D45"/>
    <w:rsid w:val="00E04A65"/>
    <w:rsid w:val="00E04B3E"/>
    <w:rsid w:val="00E06005"/>
    <w:rsid w:val="00E15AA9"/>
    <w:rsid w:val="00E165A4"/>
    <w:rsid w:val="00E212A6"/>
    <w:rsid w:val="00E21309"/>
    <w:rsid w:val="00E27DAA"/>
    <w:rsid w:val="00E43B0C"/>
    <w:rsid w:val="00E43C55"/>
    <w:rsid w:val="00E44899"/>
    <w:rsid w:val="00E468FE"/>
    <w:rsid w:val="00E53522"/>
    <w:rsid w:val="00E54D05"/>
    <w:rsid w:val="00E732C2"/>
    <w:rsid w:val="00E7612D"/>
    <w:rsid w:val="00E924A3"/>
    <w:rsid w:val="00E92A24"/>
    <w:rsid w:val="00E97723"/>
    <w:rsid w:val="00EA5516"/>
    <w:rsid w:val="00EA7E07"/>
    <w:rsid w:val="00EB7801"/>
    <w:rsid w:val="00EE392E"/>
    <w:rsid w:val="00EE7F83"/>
    <w:rsid w:val="00EF011E"/>
    <w:rsid w:val="00EF026A"/>
    <w:rsid w:val="00EF2B3C"/>
    <w:rsid w:val="00EF58CC"/>
    <w:rsid w:val="00F029CB"/>
    <w:rsid w:val="00F12C61"/>
    <w:rsid w:val="00F13F01"/>
    <w:rsid w:val="00F150D8"/>
    <w:rsid w:val="00F229CC"/>
    <w:rsid w:val="00F502F9"/>
    <w:rsid w:val="00F5080C"/>
    <w:rsid w:val="00F51EDC"/>
    <w:rsid w:val="00F70BAB"/>
    <w:rsid w:val="00F83447"/>
    <w:rsid w:val="00F84BDF"/>
    <w:rsid w:val="00F90054"/>
    <w:rsid w:val="00F90EA9"/>
    <w:rsid w:val="00F915F8"/>
    <w:rsid w:val="00F92AF2"/>
    <w:rsid w:val="00FA38AA"/>
    <w:rsid w:val="00FD27EB"/>
    <w:rsid w:val="00FD76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DE2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Paragraph2"/>
    <w:link w:val="Heading1Char"/>
    <w:uiPriority w:val="99"/>
    <w:qFormat/>
    <w:rsid w:val="00E15AA9"/>
    <w:pPr>
      <w:keepNext/>
      <w:keepLines/>
      <w:pageBreakBefore/>
      <w:numPr>
        <w:numId w:val="2"/>
      </w:numPr>
      <w:spacing w:before="120" w:after="240"/>
      <w:ind w:left="425" w:hanging="567"/>
      <w:outlineLvl w:val="0"/>
    </w:pPr>
    <w:rPr>
      <w:rFonts w:ascii="Tahoma" w:eastAsiaTheme="majorEastAsia" w:hAnsi="Tahoma" w:cstheme="majorBidi"/>
      <w:b/>
      <w:bCs/>
      <w:caps/>
      <w:sz w:val="30"/>
      <w:szCs w:val="28"/>
    </w:rPr>
  </w:style>
  <w:style w:type="paragraph" w:styleId="Heading2">
    <w:name w:val="heading 2"/>
    <w:basedOn w:val="Normal"/>
    <w:next w:val="Paragraph2"/>
    <w:link w:val="Heading2Char"/>
    <w:uiPriority w:val="9"/>
    <w:unhideWhenUsed/>
    <w:qFormat/>
    <w:rsid w:val="00C02DAF"/>
    <w:pPr>
      <w:keepNext/>
      <w:keepLines/>
      <w:spacing w:before="200" w:after="0"/>
      <w:ind w:left="425"/>
      <w:outlineLvl w:val="1"/>
    </w:pPr>
    <w:rPr>
      <w:rFonts w:ascii="Tahoma" w:eastAsiaTheme="majorEastAsia" w:hAnsi="Tahoma" w:cstheme="majorBidi"/>
      <w:b/>
      <w:bCs/>
      <w:sz w:val="26"/>
      <w:szCs w:val="26"/>
    </w:rPr>
  </w:style>
  <w:style w:type="paragraph" w:styleId="Heading3">
    <w:name w:val="heading 3"/>
    <w:basedOn w:val="Normal"/>
    <w:next w:val="Paragraph2"/>
    <w:link w:val="Heading3Char"/>
    <w:uiPriority w:val="9"/>
    <w:unhideWhenUsed/>
    <w:qFormat/>
    <w:rsid w:val="00321277"/>
    <w:pPr>
      <w:keepNext/>
      <w:keepLines/>
      <w:spacing w:before="200" w:after="0"/>
      <w:ind w:left="425"/>
      <w:outlineLvl w:val="2"/>
    </w:pPr>
    <w:rPr>
      <w:rFonts w:ascii="Tahoma" w:eastAsiaTheme="majorEastAsia" w:hAnsi="Tahoma" w:cstheme="majorBidi"/>
      <w:b/>
      <w:bCs/>
    </w:rPr>
  </w:style>
  <w:style w:type="paragraph" w:styleId="Heading4">
    <w:name w:val="heading 4"/>
    <w:basedOn w:val="Normal"/>
    <w:next w:val="Paragraph2"/>
    <w:link w:val="Heading4Char"/>
    <w:uiPriority w:val="9"/>
    <w:unhideWhenUsed/>
    <w:qFormat/>
    <w:rsid w:val="00E15AA9"/>
    <w:pPr>
      <w:keepNext/>
      <w:keepLines/>
      <w:spacing w:before="200" w:after="0"/>
      <w:ind w:left="425"/>
      <w:outlineLvl w:val="3"/>
    </w:pPr>
    <w:rPr>
      <w:rFonts w:ascii="Tahoma" w:eastAsiaTheme="majorEastAsia" w:hAnsi="Tahoma"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2DAF"/>
    <w:pPr>
      <w:ind w:left="720"/>
      <w:contextualSpacing/>
    </w:pPr>
  </w:style>
  <w:style w:type="paragraph" w:customStyle="1" w:styleId="Paragraphstyle">
    <w:name w:val="Paragraph style"/>
    <w:basedOn w:val="ListParagraph"/>
    <w:link w:val="ParagraphstyleChar"/>
    <w:rsid w:val="00920ECD"/>
    <w:pPr>
      <w:numPr>
        <w:ilvl w:val="1"/>
        <w:numId w:val="1"/>
      </w:numPr>
      <w:spacing w:before="120" w:after="120"/>
      <w:ind w:left="425" w:hanging="709"/>
      <w:contextualSpacing w:val="0"/>
      <w:jc w:val="both"/>
    </w:pPr>
    <w:rPr>
      <w:rFonts w:ascii="Tahoma" w:hAnsi="Tahoma"/>
      <w:sz w:val="20"/>
    </w:rPr>
  </w:style>
  <w:style w:type="character" w:customStyle="1" w:styleId="Heading1Char">
    <w:name w:val="Heading 1 Char"/>
    <w:basedOn w:val="DefaultParagraphFont"/>
    <w:link w:val="Heading1"/>
    <w:uiPriority w:val="99"/>
    <w:rsid w:val="00E15AA9"/>
    <w:rPr>
      <w:rFonts w:ascii="Tahoma" w:eastAsiaTheme="majorEastAsia" w:hAnsi="Tahoma" w:cstheme="majorBidi"/>
      <w:b/>
      <w:bCs/>
      <w:caps/>
      <w:sz w:val="30"/>
      <w:szCs w:val="28"/>
    </w:rPr>
  </w:style>
  <w:style w:type="character" w:customStyle="1" w:styleId="ListParagraphChar">
    <w:name w:val="List Paragraph Char"/>
    <w:basedOn w:val="DefaultParagraphFont"/>
    <w:link w:val="ListParagraph"/>
    <w:uiPriority w:val="34"/>
    <w:rsid w:val="00C02DAF"/>
  </w:style>
  <w:style w:type="character" w:customStyle="1" w:styleId="ParagraphstyleChar">
    <w:name w:val="Paragraph style Char"/>
    <w:basedOn w:val="ListParagraphChar"/>
    <w:link w:val="Paragraphstyle"/>
    <w:rsid w:val="00920ECD"/>
    <w:rPr>
      <w:rFonts w:ascii="Tahoma" w:hAnsi="Tahoma"/>
      <w:sz w:val="20"/>
    </w:rPr>
  </w:style>
  <w:style w:type="character" w:customStyle="1" w:styleId="Heading2Char">
    <w:name w:val="Heading 2 Char"/>
    <w:basedOn w:val="DefaultParagraphFont"/>
    <w:link w:val="Heading2"/>
    <w:uiPriority w:val="9"/>
    <w:rsid w:val="00C02DAF"/>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321277"/>
    <w:rPr>
      <w:rFonts w:ascii="Tahoma" w:eastAsiaTheme="majorEastAsia" w:hAnsi="Tahoma" w:cstheme="majorBidi"/>
      <w:b/>
      <w:bCs/>
    </w:rPr>
  </w:style>
  <w:style w:type="character" w:customStyle="1" w:styleId="Heading4Char">
    <w:name w:val="Heading 4 Char"/>
    <w:basedOn w:val="DefaultParagraphFont"/>
    <w:link w:val="Heading4"/>
    <w:uiPriority w:val="9"/>
    <w:rsid w:val="00E15AA9"/>
    <w:rPr>
      <w:rFonts w:ascii="Tahoma" w:eastAsiaTheme="majorEastAsia" w:hAnsi="Tahoma" w:cstheme="majorBidi"/>
      <w:b/>
      <w:bCs/>
      <w:i/>
      <w:iCs/>
      <w:sz w:val="20"/>
    </w:rPr>
  </w:style>
  <w:style w:type="paragraph" w:customStyle="1" w:styleId="Client">
    <w:name w:val="Client"/>
    <w:basedOn w:val="Heading1"/>
    <w:link w:val="ClientChar"/>
    <w:qFormat/>
    <w:rsid w:val="00B752D8"/>
    <w:pPr>
      <w:numPr>
        <w:numId w:val="0"/>
      </w:numPr>
      <w:spacing w:before="480" w:after="120"/>
    </w:pPr>
    <w:rPr>
      <w:caps w:val="0"/>
      <w:sz w:val="32"/>
    </w:rPr>
  </w:style>
  <w:style w:type="paragraph" w:customStyle="1" w:styleId="ReportTitle">
    <w:name w:val="Report Title"/>
    <w:basedOn w:val="Normal"/>
    <w:link w:val="ReportTitleChar"/>
    <w:qFormat/>
    <w:rsid w:val="001C4804"/>
    <w:pPr>
      <w:spacing w:before="120" w:after="120"/>
    </w:pPr>
    <w:rPr>
      <w:rFonts w:ascii="Tahoma" w:hAnsi="Tahoma"/>
      <w:b/>
      <w:caps/>
      <w:sz w:val="36"/>
    </w:rPr>
  </w:style>
  <w:style w:type="character" w:customStyle="1" w:styleId="ClientChar">
    <w:name w:val="Client Char"/>
    <w:basedOn w:val="Heading1Char"/>
    <w:link w:val="Client"/>
    <w:rsid w:val="00B752D8"/>
    <w:rPr>
      <w:rFonts w:ascii="Tahoma" w:eastAsiaTheme="majorEastAsia" w:hAnsi="Tahoma" w:cstheme="majorBidi"/>
      <w:b/>
      <w:bCs/>
      <w:caps w:val="0"/>
      <w:sz w:val="32"/>
      <w:szCs w:val="28"/>
    </w:rPr>
  </w:style>
  <w:style w:type="paragraph" w:styleId="BalloonText">
    <w:name w:val="Balloon Text"/>
    <w:basedOn w:val="Normal"/>
    <w:link w:val="BalloonTextChar"/>
    <w:uiPriority w:val="99"/>
    <w:semiHidden/>
    <w:unhideWhenUsed/>
    <w:rsid w:val="008E6BB5"/>
    <w:pPr>
      <w:spacing w:after="0" w:line="240" w:lineRule="auto"/>
    </w:pPr>
    <w:rPr>
      <w:rFonts w:ascii="Tahoma" w:hAnsi="Tahoma" w:cs="Tahoma"/>
      <w:sz w:val="16"/>
      <w:szCs w:val="16"/>
    </w:rPr>
  </w:style>
  <w:style w:type="character" w:customStyle="1" w:styleId="ReportTitleChar">
    <w:name w:val="Report Title Char"/>
    <w:basedOn w:val="DefaultParagraphFont"/>
    <w:link w:val="ReportTitle"/>
    <w:rsid w:val="001C4804"/>
    <w:rPr>
      <w:rFonts w:ascii="Tahoma" w:hAnsi="Tahoma"/>
      <w:b/>
      <w:caps/>
      <w:sz w:val="36"/>
    </w:rPr>
  </w:style>
  <w:style w:type="character" w:customStyle="1" w:styleId="BalloonTextChar">
    <w:name w:val="Balloon Text Char"/>
    <w:basedOn w:val="DefaultParagraphFont"/>
    <w:link w:val="BalloonText"/>
    <w:uiPriority w:val="99"/>
    <w:semiHidden/>
    <w:rsid w:val="008E6BB5"/>
    <w:rPr>
      <w:rFonts w:ascii="Tahoma" w:hAnsi="Tahoma" w:cs="Tahoma"/>
      <w:sz w:val="16"/>
      <w:szCs w:val="16"/>
    </w:rPr>
  </w:style>
  <w:style w:type="table" w:styleId="TableGrid">
    <w:name w:val="Table Grid"/>
    <w:basedOn w:val="TableNormal"/>
    <w:uiPriority w:val="59"/>
    <w:rsid w:val="00B75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status">
    <w:name w:val="Report status"/>
    <w:basedOn w:val="Normal"/>
    <w:link w:val="ReportstatusChar"/>
    <w:qFormat/>
    <w:rsid w:val="00B752D8"/>
    <w:rPr>
      <w:rFonts w:ascii="Tahoma" w:hAnsi="Tahoma"/>
      <w:sz w:val="28"/>
    </w:rPr>
  </w:style>
  <w:style w:type="paragraph" w:customStyle="1" w:styleId="ReportDate">
    <w:name w:val="Report Date"/>
    <w:basedOn w:val="Normal"/>
    <w:link w:val="ReportDateChar"/>
    <w:qFormat/>
    <w:rsid w:val="00B752D8"/>
    <w:rPr>
      <w:rFonts w:ascii="Tahoma" w:hAnsi="Tahoma"/>
      <w:sz w:val="24"/>
    </w:rPr>
  </w:style>
  <w:style w:type="character" w:customStyle="1" w:styleId="ReportstatusChar">
    <w:name w:val="Report status Char"/>
    <w:basedOn w:val="DefaultParagraphFont"/>
    <w:link w:val="Reportstatus"/>
    <w:rsid w:val="00B752D8"/>
    <w:rPr>
      <w:rFonts w:ascii="Tahoma" w:hAnsi="Tahoma"/>
      <w:sz w:val="28"/>
    </w:rPr>
  </w:style>
  <w:style w:type="paragraph" w:styleId="TOC1">
    <w:name w:val="toc 1"/>
    <w:basedOn w:val="Normal"/>
    <w:next w:val="Normal"/>
    <w:autoRedefine/>
    <w:uiPriority w:val="39"/>
    <w:unhideWhenUsed/>
    <w:rsid w:val="00277495"/>
    <w:pPr>
      <w:spacing w:before="240" w:after="120"/>
    </w:pPr>
    <w:rPr>
      <w:rFonts w:ascii="Tahoma" w:hAnsi="Tahoma" w:cs="Tahoma"/>
      <w:b/>
      <w:caps/>
      <w:sz w:val="24"/>
      <w:szCs w:val="24"/>
    </w:rPr>
  </w:style>
  <w:style w:type="character" w:customStyle="1" w:styleId="ReportDateChar">
    <w:name w:val="Report Date Char"/>
    <w:basedOn w:val="DefaultParagraphFont"/>
    <w:link w:val="ReportDate"/>
    <w:rsid w:val="00B752D8"/>
    <w:rPr>
      <w:rFonts w:ascii="Tahoma" w:hAnsi="Tahoma"/>
      <w:sz w:val="24"/>
    </w:rPr>
  </w:style>
  <w:style w:type="paragraph" w:styleId="TOC2">
    <w:name w:val="toc 2"/>
    <w:basedOn w:val="Normal"/>
    <w:next w:val="Normal"/>
    <w:autoRedefine/>
    <w:uiPriority w:val="39"/>
    <w:unhideWhenUsed/>
    <w:rsid w:val="00970D16"/>
    <w:pPr>
      <w:spacing w:before="120" w:after="120"/>
      <w:ind w:left="567"/>
    </w:pPr>
    <w:rPr>
      <w:rFonts w:ascii="Tahoma" w:hAnsi="Tahoma"/>
    </w:rPr>
  </w:style>
  <w:style w:type="character" w:styleId="Hyperlink">
    <w:name w:val="Hyperlink"/>
    <w:basedOn w:val="DefaultParagraphFont"/>
    <w:uiPriority w:val="99"/>
    <w:unhideWhenUsed/>
    <w:rsid w:val="000A0BA5"/>
    <w:rPr>
      <w:color w:val="0000FF" w:themeColor="hyperlink"/>
      <w:u w:val="single"/>
    </w:rPr>
  </w:style>
  <w:style w:type="paragraph" w:styleId="TOCHeading">
    <w:name w:val="TOC Heading"/>
    <w:basedOn w:val="Heading1"/>
    <w:next w:val="Normal"/>
    <w:uiPriority w:val="39"/>
    <w:semiHidden/>
    <w:unhideWhenUsed/>
    <w:qFormat/>
    <w:rsid w:val="000A0BA5"/>
    <w:pPr>
      <w:pageBreakBefore w:val="0"/>
      <w:numPr>
        <w:numId w:val="0"/>
      </w:numPr>
      <w:spacing w:before="480" w:after="0"/>
      <w:outlineLvl w:val="9"/>
    </w:pPr>
    <w:rPr>
      <w:rFonts w:asciiTheme="majorHAnsi" w:hAnsiTheme="majorHAnsi"/>
      <w:caps w:val="0"/>
      <w:color w:val="365F91" w:themeColor="accent1" w:themeShade="BF"/>
      <w:lang w:val="en-US" w:eastAsia="ja-JP"/>
    </w:rPr>
  </w:style>
  <w:style w:type="paragraph" w:styleId="TOC3">
    <w:name w:val="toc 3"/>
    <w:basedOn w:val="Normal"/>
    <w:next w:val="Normal"/>
    <w:autoRedefine/>
    <w:uiPriority w:val="39"/>
    <w:unhideWhenUsed/>
    <w:rsid w:val="00B845C9"/>
    <w:pPr>
      <w:tabs>
        <w:tab w:val="left" w:pos="9015"/>
      </w:tabs>
      <w:spacing w:after="100"/>
      <w:ind w:left="440"/>
    </w:pPr>
    <w:rPr>
      <w:rFonts w:ascii="Tahoma" w:hAnsi="Tahoma"/>
    </w:rPr>
  </w:style>
  <w:style w:type="paragraph" w:styleId="Header">
    <w:name w:val="header"/>
    <w:basedOn w:val="Normal"/>
    <w:link w:val="HeaderChar"/>
    <w:uiPriority w:val="99"/>
    <w:unhideWhenUsed/>
    <w:rsid w:val="00C00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6A4"/>
  </w:style>
  <w:style w:type="paragraph" w:styleId="Footer">
    <w:name w:val="footer"/>
    <w:basedOn w:val="Normal"/>
    <w:link w:val="FooterChar"/>
    <w:uiPriority w:val="99"/>
    <w:unhideWhenUsed/>
    <w:rsid w:val="00C00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6A4"/>
  </w:style>
  <w:style w:type="paragraph" w:styleId="NoSpacing">
    <w:name w:val="No Spacing"/>
    <w:link w:val="NoSpacingChar"/>
    <w:uiPriority w:val="1"/>
    <w:qFormat/>
    <w:rsid w:val="00691F4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91F4D"/>
    <w:rPr>
      <w:rFonts w:eastAsiaTheme="minorEastAsia"/>
      <w:lang w:val="en-US" w:eastAsia="ja-JP"/>
    </w:rPr>
  </w:style>
  <w:style w:type="paragraph" w:customStyle="1" w:styleId="Appendix">
    <w:name w:val="Appendix"/>
    <w:basedOn w:val="Heading1"/>
    <w:link w:val="AppendixChar"/>
    <w:qFormat/>
    <w:rsid w:val="00684653"/>
    <w:pPr>
      <w:numPr>
        <w:numId w:val="0"/>
      </w:numPr>
      <w:ind w:left="425"/>
    </w:pPr>
    <w:rPr>
      <w:caps w:val="0"/>
    </w:rPr>
  </w:style>
  <w:style w:type="character" w:customStyle="1" w:styleId="AppendixChar">
    <w:name w:val="Appendix Char"/>
    <w:basedOn w:val="Heading1Char"/>
    <w:link w:val="Appendix"/>
    <w:rsid w:val="00684653"/>
    <w:rPr>
      <w:rFonts w:ascii="Tahoma" w:eastAsiaTheme="majorEastAsia" w:hAnsi="Tahoma" w:cstheme="majorBidi"/>
      <w:b/>
      <w:bCs/>
      <w:caps w:val="0"/>
      <w:sz w:val="30"/>
      <w:szCs w:val="28"/>
    </w:rPr>
  </w:style>
  <w:style w:type="paragraph" w:customStyle="1" w:styleId="Paragraph2">
    <w:name w:val="Paragraph 2"/>
    <w:basedOn w:val="Paragraphstyle"/>
    <w:link w:val="Paragraph2Char"/>
    <w:uiPriority w:val="99"/>
    <w:qFormat/>
    <w:rsid w:val="00423515"/>
    <w:pPr>
      <w:numPr>
        <w:numId w:val="2"/>
      </w:numPr>
    </w:pPr>
  </w:style>
  <w:style w:type="character" w:customStyle="1" w:styleId="Paragraph2Char">
    <w:name w:val="Paragraph 2 Char"/>
    <w:basedOn w:val="ParagraphstyleChar"/>
    <w:link w:val="Paragraph2"/>
    <w:uiPriority w:val="99"/>
    <w:rsid w:val="00423515"/>
    <w:rPr>
      <w:rFonts w:ascii="Tahoma" w:hAnsi="Tahoma"/>
      <w:sz w:val="20"/>
    </w:rPr>
  </w:style>
  <w:style w:type="paragraph" w:customStyle="1" w:styleId="TableFigure">
    <w:name w:val="Table/Figure"/>
    <w:basedOn w:val="Paragraph2"/>
    <w:link w:val="TableFigureChar"/>
    <w:qFormat/>
    <w:rsid w:val="0086037E"/>
    <w:pPr>
      <w:numPr>
        <w:ilvl w:val="0"/>
        <w:numId w:val="0"/>
      </w:numPr>
      <w:ind w:left="426"/>
    </w:pPr>
    <w:rPr>
      <w:b/>
    </w:rPr>
  </w:style>
  <w:style w:type="paragraph" w:customStyle="1" w:styleId="Source">
    <w:name w:val="Source"/>
    <w:basedOn w:val="TableFigure"/>
    <w:next w:val="Paragraph2"/>
    <w:link w:val="SourceChar"/>
    <w:qFormat/>
    <w:rsid w:val="0086037E"/>
    <w:rPr>
      <w:b w:val="0"/>
      <w:sz w:val="16"/>
      <w:szCs w:val="16"/>
    </w:rPr>
  </w:style>
  <w:style w:type="character" w:customStyle="1" w:styleId="TableFigureChar">
    <w:name w:val="Table/Figure Char"/>
    <w:basedOn w:val="Paragraph2Char"/>
    <w:link w:val="TableFigure"/>
    <w:rsid w:val="0086037E"/>
    <w:rPr>
      <w:rFonts w:ascii="Tahoma" w:hAnsi="Tahoma"/>
      <w:b/>
      <w:sz w:val="20"/>
    </w:rPr>
  </w:style>
  <w:style w:type="character" w:customStyle="1" w:styleId="SourceChar">
    <w:name w:val="Source Char"/>
    <w:basedOn w:val="TableFigureChar"/>
    <w:link w:val="Source"/>
    <w:rsid w:val="0086037E"/>
    <w:rPr>
      <w:rFonts w:ascii="Tahoma" w:hAnsi="Tahoma"/>
      <w:b w:val="0"/>
      <w:sz w:val="16"/>
      <w:szCs w:val="16"/>
    </w:rPr>
  </w:style>
  <w:style w:type="paragraph" w:styleId="Quote">
    <w:name w:val="Quote"/>
    <w:basedOn w:val="Normal"/>
    <w:next w:val="Normal"/>
    <w:link w:val="QuoteChar"/>
    <w:uiPriority w:val="29"/>
    <w:qFormat/>
    <w:rsid w:val="001C46AF"/>
    <w:pPr>
      <w:ind w:left="1134" w:right="1134"/>
    </w:pPr>
    <w:rPr>
      <w:rFonts w:ascii="Tahoma" w:hAnsi="Tahoma"/>
      <w:i/>
      <w:iCs/>
      <w:color w:val="000000" w:themeColor="text1"/>
      <w:sz w:val="20"/>
    </w:rPr>
  </w:style>
  <w:style w:type="character" w:customStyle="1" w:styleId="QuoteChar">
    <w:name w:val="Quote Char"/>
    <w:basedOn w:val="DefaultParagraphFont"/>
    <w:link w:val="Quote"/>
    <w:uiPriority w:val="29"/>
    <w:rsid w:val="001C46AF"/>
    <w:rPr>
      <w:rFonts w:ascii="Tahoma" w:hAnsi="Tahoma"/>
      <w:i/>
      <w:iCs/>
      <w:color w:val="000000" w:themeColor="text1"/>
      <w:sz w:val="20"/>
    </w:rPr>
  </w:style>
  <w:style w:type="table" w:customStyle="1" w:styleId="TableGrid1">
    <w:name w:val="Table Grid1"/>
    <w:basedOn w:val="TableNormal"/>
    <w:next w:val="TableGrid"/>
    <w:uiPriority w:val="59"/>
    <w:rsid w:val="002855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3E6303"/>
    <w:pPr>
      <w:spacing w:before="100" w:beforeAutospacing="1" w:after="100" w:afterAutospacing="1" w:line="240" w:lineRule="auto"/>
    </w:pPr>
    <w:rPr>
      <w:rFonts w:ascii="Times New Roman" w:hAnsi="Times New Roman" w:cs="Times New Roman"/>
      <w:sz w:val="24"/>
      <w:szCs w:val="24"/>
      <w:lang w:eastAsia="en-GB"/>
    </w:rPr>
  </w:style>
  <w:style w:type="paragraph" w:customStyle="1" w:styleId="ecxmsonormal">
    <w:name w:val="ecxmsonormal"/>
    <w:basedOn w:val="Normal"/>
    <w:rsid w:val="005F1C59"/>
    <w:pPr>
      <w:spacing w:after="324" w:line="240" w:lineRule="auto"/>
    </w:pPr>
    <w:rPr>
      <w:rFonts w:ascii="Times New Roman" w:eastAsia="Times New Roman" w:hAnsi="Times New Roman" w:cs="Times New Roman"/>
      <w:sz w:val="24"/>
      <w:szCs w:val="24"/>
      <w:lang w:eastAsia="en-GB"/>
    </w:rPr>
  </w:style>
  <w:style w:type="table" w:customStyle="1" w:styleId="GridTable1Light-Accent11">
    <w:name w:val="Grid Table 1 Light - Accent 11"/>
    <w:basedOn w:val="TableNormal"/>
    <w:uiPriority w:val="46"/>
    <w:rsid w:val="005F1C59"/>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5F1C59"/>
    <w:pPr>
      <w:spacing w:after="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F1C59"/>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5F1C59"/>
    <w:rPr>
      <w:sz w:val="16"/>
      <w:szCs w:val="16"/>
    </w:rPr>
  </w:style>
  <w:style w:type="paragraph" w:styleId="CommentSubject">
    <w:name w:val="annotation subject"/>
    <w:basedOn w:val="CommentText"/>
    <w:next w:val="CommentText"/>
    <w:link w:val="CommentSubjectChar"/>
    <w:uiPriority w:val="99"/>
    <w:semiHidden/>
    <w:unhideWhenUsed/>
    <w:rsid w:val="005F1C59"/>
    <w:pPr>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F1C59"/>
    <w:rPr>
      <w:rFonts w:ascii="Calibri" w:eastAsia="Calibri" w:hAnsi="Calibri" w:cs="Times New Roman"/>
      <w:b/>
      <w:bCs/>
      <w:sz w:val="20"/>
      <w:szCs w:val="20"/>
    </w:rPr>
  </w:style>
  <w:style w:type="paragraph" w:customStyle="1" w:styleId="Default0">
    <w:name w:val="Default"/>
    <w:rsid w:val="005F1C5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F58E7"/>
    <w:rPr>
      <w:color w:val="800080" w:themeColor="followedHyperlink"/>
      <w:u w:val="single"/>
    </w:rPr>
  </w:style>
  <w:style w:type="paragraph" w:styleId="PlainText">
    <w:name w:val="Plain Text"/>
    <w:basedOn w:val="Normal"/>
    <w:link w:val="PlainTextChar"/>
    <w:uiPriority w:val="99"/>
    <w:unhideWhenUsed/>
    <w:rsid w:val="000300B1"/>
    <w:pPr>
      <w:spacing w:after="0" w:line="240" w:lineRule="auto"/>
    </w:pPr>
    <w:rPr>
      <w:rFonts w:ascii="Tahoma" w:hAnsi="Tahoma"/>
      <w:color w:val="000000" w:themeColor="text1"/>
      <w:sz w:val="20"/>
      <w:szCs w:val="21"/>
    </w:rPr>
  </w:style>
  <w:style w:type="character" w:customStyle="1" w:styleId="PlainTextChar">
    <w:name w:val="Plain Text Char"/>
    <w:basedOn w:val="DefaultParagraphFont"/>
    <w:link w:val="PlainText"/>
    <w:uiPriority w:val="99"/>
    <w:rsid w:val="000300B1"/>
    <w:rPr>
      <w:rFonts w:ascii="Tahoma" w:hAnsi="Tahoma"/>
      <w:color w:val="000000" w:themeColor="text1"/>
      <w:sz w:val="20"/>
      <w:szCs w:val="21"/>
    </w:rPr>
  </w:style>
  <w:style w:type="paragraph" w:styleId="FootnoteText">
    <w:name w:val="footnote text"/>
    <w:basedOn w:val="Normal"/>
    <w:link w:val="FootnoteTextChar"/>
    <w:uiPriority w:val="99"/>
    <w:semiHidden/>
    <w:unhideWhenUsed/>
    <w:rsid w:val="006118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184F"/>
    <w:rPr>
      <w:sz w:val="20"/>
      <w:szCs w:val="20"/>
    </w:rPr>
  </w:style>
  <w:style w:type="character" w:styleId="FootnoteReference">
    <w:name w:val="footnote reference"/>
    <w:basedOn w:val="DefaultParagraphFont"/>
    <w:uiPriority w:val="99"/>
    <w:semiHidden/>
    <w:unhideWhenUsed/>
    <w:rsid w:val="0061184F"/>
    <w:rPr>
      <w:vertAlign w:val="superscript"/>
    </w:rPr>
  </w:style>
  <w:style w:type="paragraph" w:styleId="Revision">
    <w:name w:val="Revision"/>
    <w:hidden/>
    <w:uiPriority w:val="99"/>
    <w:semiHidden/>
    <w:rsid w:val="004E095D"/>
    <w:pPr>
      <w:spacing w:after="0" w:line="240" w:lineRule="auto"/>
    </w:pPr>
  </w:style>
  <w:style w:type="character" w:styleId="PageNumber">
    <w:name w:val="page number"/>
    <w:basedOn w:val="DefaultParagraphFont"/>
    <w:uiPriority w:val="99"/>
    <w:semiHidden/>
    <w:unhideWhenUsed/>
    <w:rsid w:val="008B577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Paragraph2"/>
    <w:link w:val="Heading1Char"/>
    <w:uiPriority w:val="99"/>
    <w:qFormat/>
    <w:rsid w:val="00E15AA9"/>
    <w:pPr>
      <w:keepNext/>
      <w:keepLines/>
      <w:pageBreakBefore/>
      <w:numPr>
        <w:numId w:val="2"/>
      </w:numPr>
      <w:spacing w:before="120" w:after="240"/>
      <w:ind w:left="425" w:hanging="567"/>
      <w:outlineLvl w:val="0"/>
    </w:pPr>
    <w:rPr>
      <w:rFonts w:ascii="Tahoma" w:eastAsiaTheme="majorEastAsia" w:hAnsi="Tahoma" w:cstheme="majorBidi"/>
      <w:b/>
      <w:bCs/>
      <w:caps/>
      <w:sz w:val="30"/>
      <w:szCs w:val="28"/>
    </w:rPr>
  </w:style>
  <w:style w:type="paragraph" w:styleId="Heading2">
    <w:name w:val="heading 2"/>
    <w:basedOn w:val="Normal"/>
    <w:next w:val="Paragraph2"/>
    <w:link w:val="Heading2Char"/>
    <w:uiPriority w:val="9"/>
    <w:unhideWhenUsed/>
    <w:qFormat/>
    <w:rsid w:val="00C02DAF"/>
    <w:pPr>
      <w:keepNext/>
      <w:keepLines/>
      <w:spacing w:before="200" w:after="0"/>
      <w:ind w:left="425"/>
      <w:outlineLvl w:val="1"/>
    </w:pPr>
    <w:rPr>
      <w:rFonts w:ascii="Tahoma" w:eastAsiaTheme="majorEastAsia" w:hAnsi="Tahoma" w:cstheme="majorBidi"/>
      <w:b/>
      <w:bCs/>
      <w:sz w:val="26"/>
      <w:szCs w:val="26"/>
    </w:rPr>
  </w:style>
  <w:style w:type="paragraph" w:styleId="Heading3">
    <w:name w:val="heading 3"/>
    <w:basedOn w:val="Normal"/>
    <w:next w:val="Paragraph2"/>
    <w:link w:val="Heading3Char"/>
    <w:uiPriority w:val="9"/>
    <w:unhideWhenUsed/>
    <w:qFormat/>
    <w:rsid w:val="00321277"/>
    <w:pPr>
      <w:keepNext/>
      <w:keepLines/>
      <w:spacing w:before="200" w:after="0"/>
      <w:ind w:left="425"/>
      <w:outlineLvl w:val="2"/>
    </w:pPr>
    <w:rPr>
      <w:rFonts w:ascii="Tahoma" w:eastAsiaTheme="majorEastAsia" w:hAnsi="Tahoma" w:cstheme="majorBidi"/>
      <w:b/>
      <w:bCs/>
    </w:rPr>
  </w:style>
  <w:style w:type="paragraph" w:styleId="Heading4">
    <w:name w:val="heading 4"/>
    <w:basedOn w:val="Normal"/>
    <w:next w:val="Paragraph2"/>
    <w:link w:val="Heading4Char"/>
    <w:uiPriority w:val="9"/>
    <w:unhideWhenUsed/>
    <w:qFormat/>
    <w:rsid w:val="00E15AA9"/>
    <w:pPr>
      <w:keepNext/>
      <w:keepLines/>
      <w:spacing w:before="200" w:after="0"/>
      <w:ind w:left="425"/>
      <w:outlineLvl w:val="3"/>
    </w:pPr>
    <w:rPr>
      <w:rFonts w:ascii="Tahoma" w:eastAsiaTheme="majorEastAsia" w:hAnsi="Tahoma"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2DAF"/>
    <w:pPr>
      <w:ind w:left="720"/>
      <w:contextualSpacing/>
    </w:pPr>
  </w:style>
  <w:style w:type="paragraph" w:customStyle="1" w:styleId="Paragraphstyle">
    <w:name w:val="Paragraph style"/>
    <w:basedOn w:val="ListParagraph"/>
    <w:link w:val="ParagraphstyleChar"/>
    <w:rsid w:val="00920ECD"/>
    <w:pPr>
      <w:numPr>
        <w:ilvl w:val="1"/>
        <w:numId w:val="1"/>
      </w:numPr>
      <w:spacing w:before="120" w:after="120"/>
      <w:ind w:left="425" w:hanging="709"/>
      <w:contextualSpacing w:val="0"/>
      <w:jc w:val="both"/>
    </w:pPr>
    <w:rPr>
      <w:rFonts w:ascii="Tahoma" w:hAnsi="Tahoma"/>
      <w:sz w:val="20"/>
    </w:rPr>
  </w:style>
  <w:style w:type="character" w:customStyle="1" w:styleId="Heading1Char">
    <w:name w:val="Heading 1 Char"/>
    <w:basedOn w:val="DefaultParagraphFont"/>
    <w:link w:val="Heading1"/>
    <w:uiPriority w:val="99"/>
    <w:rsid w:val="00E15AA9"/>
    <w:rPr>
      <w:rFonts w:ascii="Tahoma" w:eastAsiaTheme="majorEastAsia" w:hAnsi="Tahoma" w:cstheme="majorBidi"/>
      <w:b/>
      <w:bCs/>
      <w:caps/>
      <w:sz w:val="30"/>
      <w:szCs w:val="28"/>
    </w:rPr>
  </w:style>
  <w:style w:type="character" w:customStyle="1" w:styleId="ListParagraphChar">
    <w:name w:val="List Paragraph Char"/>
    <w:basedOn w:val="DefaultParagraphFont"/>
    <w:link w:val="ListParagraph"/>
    <w:uiPriority w:val="34"/>
    <w:rsid w:val="00C02DAF"/>
  </w:style>
  <w:style w:type="character" w:customStyle="1" w:styleId="ParagraphstyleChar">
    <w:name w:val="Paragraph style Char"/>
    <w:basedOn w:val="ListParagraphChar"/>
    <w:link w:val="Paragraphstyle"/>
    <w:rsid w:val="00920ECD"/>
    <w:rPr>
      <w:rFonts w:ascii="Tahoma" w:hAnsi="Tahoma"/>
      <w:sz w:val="20"/>
    </w:rPr>
  </w:style>
  <w:style w:type="character" w:customStyle="1" w:styleId="Heading2Char">
    <w:name w:val="Heading 2 Char"/>
    <w:basedOn w:val="DefaultParagraphFont"/>
    <w:link w:val="Heading2"/>
    <w:uiPriority w:val="9"/>
    <w:rsid w:val="00C02DAF"/>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321277"/>
    <w:rPr>
      <w:rFonts w:ascii="Tahoma" w:eastAsiaTheme="majorEastAsia" w:hAnsi="Tahoma" w:cstheme="majorBidi"/>
      <w:b/>
      <w:bCs/>
    </w:rPr>
  </w:style>
  <w:style w:type="character" w:customStyle="1" w:styleId="Heading4Char">
    <w:name w:val="Heading 4 Char"/>
    <w:basedOn w:val="DefaultParagraphFont"/>
    <w:link w:val="Heading4"/>
    <w:uiPriority w:val="9"/>
    <w:rsid w:val="00E15AA9"/>
    <w:rPr>
      <w:rFonts w:ascii="Tahoma" w:eastAsiaTheme="majorEastAsia" w:hAnsi="Tahoma" w:cstheme="majorBidi"/>
      <w:b/>
      <w:bCs/>
      <w:i/>
      <w:iCs/>
      <w:sz w:val="20"/>
    </w:rPr>
  </w:style>
  <w:style w:type="paragraph" w:customStyle="1" w:styleId="Client">
    <w:name w:val="Client"/>
    <w:basedOn w:val="Heading1"/>
    <w:link w:val="ClientChar"/>
    <w:qFormat/>
    <w:rsid w:val="00B752D8"/>
    <w:pPr>
      <w:numPr>
        <w:numId w:val="0"/>
      </w:numPr>
      <w:spacing w:before="480" w:after="120"/>
    </w:pPr>
    <w:rPr>
      <w:caps w:val="0"/>
      <w:sz w:val="32"/>
    </w:rPr>
  </w:style>
  <w:style w:type="paragraph" w:customStyle="1" w:styleId="ReportTitle">
    <w:name w:val="Report Title"/>
    <w:basedOn w:val="Normal"/>
    <w:link w:val="ReportTitleChar"/>
    <w:qFormat/>
    <w:rsid w:val="001C4804"/>
    <w:pPr>
      <w:spacing w:before="120" w:after="120"/>
    </w:pPr>
    <w:rPr>
      <w:rFonts w:ascii="Tahoma" w:hAnsi="Tahoma"/>
      <w:b/>
      <w:caps/>
      <w:sz w:val="36"/>
    </w:rPr>
  </w:style>
  <w:style w:type="character" w:customStyle="1" w:styleId="ClientChar">
    <w:name w:val="Client Char"/>
    <w:basedOn w:val="Heading1Char"/>
    <w:link w:val="Client"/>
    <w:rsid w:val="00B752D8"/>
    <w:rPr>
      <w:rFonts w:ascii="Tahoma" w:eastAsiaTheme="majorEastAsia" w:hAnsi="Tahoma" w:cstheme="majorBidi"/>
      <w:b/>
      <w:bCs/>
      <w:caps w:val="0"/>
      <w:sz w:val="32"/>
      <w:szCs w:val="28"/>
    </w:rPr>
  </w:style>
  <w:style w:type="paragraph" w:styleId="BalloonText">
    <w:name w:val="Balloon Text"/>
    <w:basedOn w:val="Normal"/>
    <w:link w:val="BalloonTextChar"/>
    <w:uiPriority w:val="99"/>
    <w:semiHidden/>
    <w:unhideWhenUsed/>
    <w:rsid w:val="008E6BB5"/>
    <w:pPr>
      <w:spacing w:after="0" w:line="240" w:lineRule="auto"/>
    </w:pPr>
    <w:rPr>
      <w:rFonts w:ascii="Tahoma" w:hAnsi="Tahoma" w:cs="Tahoma"/>
      <w:sz w:val="16"/>
      <w:szCs w:val="16"/>
    </w:rPr>
  </w:style>
  <w:style w:type="character" w:customStyle="1" w:styleId="ReportTitleChar">
    <w:name w:val="Report Title Char"/>
    <w:basedOn w:val="DefaultParagraphFont"/>
    <w:link w:val="ReportTitle"/>
    <w:rsid w:val="001C4804"/>
    <w:rPr>
      <w:rFonts w:ascii="Tahoma" w:hAnsi="Tahoma"/>
      <w:b/>
      <w:caps/>
      <w:sz w:val="36"/>
    </w:rPr>
  </w:style>
  <w:style w:type="character" w:customStyle="1" w:styleId="BalloonTextChar">
    <w:name w:val="Balloon Text Char"/>
    <w:basedOn w:val="DefaultParagraphFont"/>
    <w:link w:val="BalloonText"/>
    <w:uiPriority w:val="99"/>
    <w:semiHidden/>
    <w:rsid w:val="008E6BB5"/>
    <w:rPr>
      <w:rFonts w:ascii="Tahoma" w:hAnsi="Tahoma" w:cs="Tahoma"/>
      <w:sz w:val="16"/>
      <w:szCs w:val="16"/>
    </w:rPr>
  </w:style>
  <w:style w:type="table" w:styleId="TableGrid">
    <w:name w:val="Table Grid"/>
    <w:basedOn w:val="TableNormal"/>
    <w:uiPriority w:val="59"/>
    <w:rsid w:val="00B75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status">
    <w:name w:val="Report status"/>
    <w:basedOn w:val="Normal"/>
    <w:link w:val="ReportstatusChar"/>
    <w:qFormat/>
    <w:rsid w:val="00B752D8"/>
    <w:rPr>
      <w:rFonts w:ascii="Tahoma" w:hAnsi="Tahoma"/>
      <w:sz w:val="28"/>
    </w:rPr>
  </w:style>
  <w:style w:type="paragraph" w:customStyle="1" w:styleId="ReportDate">
    <w:name w:val="Report Date"/>
    <w:basedOn w:val="Normal"/>
    <w:link w:val="ReportDateChar"/>
    <w:qFormat/>
    <w:rsid w:val="00B752D8"/>
    <w:rPr>
      <w:rFonts w:ascii="Tahoma" w:hAnsi="Tahoma"/>
      <w:sz w:val="24"/>
    </w:rPr>
  </w:style>
  <w:style w:type="character" w:customStyle="1" w:styleId="ReportstatusChar">
    <w:name w:val="Report status Char"/>
    <w:basedOn w:val="DefaultParagraphFont"/>
    <w:link w:val="Reportstatus"/>
    <w:rsid w:val="00B752D8"/>
    <w:rPr>
      <w:rFonts w:ascii="Tahoma" w:hAnsi="Tahoma"/>
      <w:sz w:val="28"/>
    </w:rPr>
  </w:style>
  <w:style w:type="paragraph" w:styleId="TOC1">
    <w:name w:val="toc 1"/>
    <w:basedOn w:val="Normal"/>
    <w:next w:val="Normal"/>
    <w:autoRedefine/>
    <w:uiPriority w:val="39"/>
    <w:unhideWhenUsed/>
    <w:rsid w:val="00277495"/>
    <w:pPr>
      <w:spacing w:before="240" w:after="120"/>
    </w:pPr>
    <w:rPr>
      <w:rFonts w:ascii="Tahoma" w:hAnsi="Tahoma" w:cs="Tahoma"/>
      <w:b/>
      <w:caps/>
      <w:sz w:val="24"/>
      <w:szCs w:val="24"/>
    </w:rPr>
  </w:style>
  <w:style w:type="character" w:customStyle="1" w:styleId="ReportDateChar">
    <w:name w:val="Report Date Char"/>
    <w:basedOn w:val="DefaultParagraphFont"/>
    <w:link w:val="ReportDate"/>
    <w:rsid w:val="00B752D8"/>
    <w:rPr>
      <w:rFonts w:ascii="Tahoma" w:hAnsi="Tahoma"/>
      <w:sz w:val="24"/>
    </w:rPr>
  </w:style>
  <w:style w:type="paragraph" w:styleId="TOC2">
    <w:name w:val="toc 2"/>
    <w:basedOn w:val="Normal"/>
    <w:next w:val="Normal"/>
    <w:autoRedefine/>
    <w:uiPriority w:val="39"/>
    <w:unhideWhenUsed/>
    <w:rsid w:val="00970D16"/>
    <w:pPr>
      <w:spacing w:before="120" w:after="120"/>
      <w:ind w:left="567"/>
    </w:pPr>
    <w:rPr>
      <w:rFonts w:ascii="Tahoma" w:hAnsi="Tahoma"/>
    </w:rPr>
  </w:style>
  <w:style w:type="character" w:styleId="Hyperlink">
    <w:name w:val="Hyperlink"/>
    <w:basedOn w:val="DefaultParagraphFont"/>
    <w:uiPriority w:val="99"/>
    <w:unhideWhenUsed/>
    <w:rsid w:val="000A0BA5"/>
    <w:rPr>
      <w:color w:val="0000FF" w:themeColor="hyperlink"/>
      <w:u w:val="single"/>
    </w:rPr>
  </w:style>
  <w:style w:type="paragraph" w:styleId="TOCHeading">
    <w:name w:val="TOC Heading"/>
    <w:basedOn w:val="Heading1"/>
    <w:next w:val="Normal"/>
    <w:uiPriority w:val="39"/>
    <w:semiHidden/>
    <w:unhideWhenUsed/>
    <w:qFormat/>
    <w:rsid w:val="000A0BA5"/>
    <w:pPr>
      <w:pageBreakBefore w:val="0"/>
      <w:numPr>
        <w:numId w:val="0"/>
      </w:numPr>
      <w:spacing w:before="480" w:after="0"/>
      <w:outlineLvl w:val="9"/>
    </w:pPr>
    <w:rPr>
      <w:rFonts w:asciiTheme="majorHAnsi" w:hAnsiTheme="majorHAnsi"/>
      <w:caps w:val="0"/>
      <w:color w:val="365F91" w:themeColor="accent1" w:themeShade="BF"/>
      <w:lang w:val="en-US" w:eastAsia="ja-JP"/>
    </w:rPr>
  </w:style>
  <w:style w:type="paragraph" w:styleId="TOC3">
    <w:name w:val="toc 3"/>
    <w:basedOn w:val="Normal"/>
    <w:next w:val="Normal"/>
    <w:autoRedefine/>
    <w:uiPriority w:val="39"/>
    <w:unhideWhenUsed/>
    <w:rsid w:val="00B845C9"/>
    <w:pPr>
      <w:tabs>
        <w:tab w:val="left" w:pos="9015"/>
      </w:tabs>
      <w:spacing w:after="100"/>
      <w:ind w:left="440"/>
    </w:pPr>
    <w:rPr>
      <w:rFonts w:ascii="Tahoma" w:hAnsi="Tahoma"/>
    </w:rPr>
  </w:style>
  <w:style w:type="paragraph" w:styleId="Header">
    <w:name w:val="header"/>
    <w:basedOn w:val="Normal"/>
    <w:link w:val="HeaderChar"/>
    <w:uiPriority w:val="99"/>
    <w:unhideWhenUsed/>
    <w:rsid w:val="00C00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6A4"/>
  </w:style>
  <w:style w:type="paragraph" w:styleId="Footer">
    <w:name w:val="footer"/>
    <w:basedOn w:val="Normal"/>
    <w:link w:val="FooterChar"/>
    <w:uiPriority w:val="99"/>
    <w:unhideWhenUsed/>
    <w:rsid w:val="00C00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6A4"/>
  </w:style>
  <w:style w:type="paragraph" w:styleId="NoSpacing">
    <w:name w:val="No Spacing"/>
    <w:link w:val="NoSpacingChar"/>
    <w:uiPriority w:val="1"/>
    <w:qFormat/>
    <w:rsid w:val="00691F4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91F4D"/>
    <w:rPr>
      <w:rFonts w:eastAsiaTheme="minorEastAsia"/>
      <w:lang w:val="en-US" w:eastAsia="ja-JP"/>
    </w:rPr>
  </w:style>
  <w:style w:type="paragraph" w:customStyle="1" w:styleId="Appendix">
    <w:name w:val="Appendix"/>
    <w:basedOn w:val="Heading1"/>
    <w:link w:val="AppendixChar"/>
    <w:qFormat/>
    <w:rsid w:val="00684653"/>
    <w:pPr>
      <w:numPr>
        <w:numId w:val="0"/>
      </w:numPr>
      <w:ind w:left="425"/>
    </w:pPr>
    <w:rPr>
      <w:caps w:val="0"/>
    </w:rPr>
  </w:style>
  <w:style w:type="character" w:customStyle="1" w:styleId="AppendixChar">
    <w:name w:val="Appendix Char"/>
    <w:basedOn w:val="Heading1Char"/>
    <w:link w:val="Appendix"/>
    <w:rsid w:val="00684653"/>
    <w:rPr>
      <w:rFonts w:ascii="Tahoma" w:eastAsiaTheme="majorEastAsia" w:hAnsi="Tahoma" w:cstheme="majorBidi"/>
      <w:b/>
      <w:bCs/>
      <w:caps w:val="0"/>
      <w:sz w:val="30"/>
      <w:szCs w:val="28"/>
    </w:rPr>
  </w:style>
  <w:style w:type="paragraph" w:customStyle="1" w:styleId="Paragraph2">
    <w:name w:val="Paragraph 2"/>
    <w:basedOn w:val="Paragraphstyle"/>
    <w:link w:val="Paragraph2Char"/>
    <w:uiPriority w:val="99"/>
    <w:qFormat/>
    <w:rsid w:val="00423515"/>
    <w:pPr>
      <w:numPr>
        <w:numId w:val="2"/>
      </w:numPr>
    </w:pPr>
  </w:style>
  <w:style w:type="character" w:customStyle="1" w:styleId="Paragraph2Char">
    <w:name w:val="Paragraph 2 Char"/>
    <w:basedOn w:val="ParagraphstyleChar"/>
    <w:link w:val="Paragraph2"/>
    <w:uiPriority w:val="99"/>
    <w:rsid w:val="00423515"/>
    <w:rPr>
      <w:rFonts w:ascii="Tahoma" w:hAnsi="Tahoma"/>
      <w:sz w:val="20"/>
    </w:rPr>
  </w:style>
  <w:style w:type="paragraph" w:customStyle="1" w:styleId="TableFigure">
    <w:name w:val="Table/Figure"/>
    <w:basedOn w:val="Paragraph2"/>
    <w:link w:val="TableFigureChar"/>
    <w:qFormat/>
    <w:rsid w:val="0086037E"/>
    <w:pPr>
      <w:numPr>
        <w:ilvl w:val="0"/>
        <w:numId w:val="0"/>
      </w:numPr>
      <w:ind w:left="426"/>
    </w:pPr>
    <w:rPr>
      <w:b/>
    </w:rPr>
  </w:style>
  <w:style w:type="paragraph" w:customStyle="1" w:styleId="Source">
    <w:name w:val="Source"/>
    <w:basedOn w:val="TableFigure"/>
    <w:next w:val="Paragraph2"/>
    <w:link w:val="SourceChar"/>
    <w:qFormat/>
    <w:rsid w:val="0086037E"/>
    <w:rPr>
      <w:b w:val="0"/>
      <w:sz w:val="16"/>
      <w:szCs w:val="16"/>
    </w:rPr>
  </w:style>
  <w:style w:type="character" w:customStyle="1" w:styleId="TableFigureChar">
    <w:name w:val="Table/Figure Char"/>
    <w:basedOn w:val="Paragraph2Char"/>
    <w:link w:val="TableFigure"/>
    <w:rsid w:val="0086037E"/>
    <w:rPr>
      <w:rFonts w:ascii="Tahoma" w:hAnsi="Tahoma"/>
      <w:b/>
      <w:sz w:val="20"/>
    </w:rPr>
  </w:style>
  <w:style w:type="character" w:customStyle="1" w:styleId="SourceChar">
    <w:name w:val="Source Char"/>
    <w:basedOn w:val="TableFigureChar"/>
    <w:link w:val="Source"/>
    <w:rsid w:val="0086037E"/>
    <w:rPr>
      <w:rFonts w:ascii="Tahoma" w:hAnsi="Tahoma"/>
      <w:b w:val="0"/>
      <w:sz w:val="16"/>
      <w:szCs w:val="16"/>
    </w:rPr>
  </w:style>
  <w:style w:type="paragraph" w:styleId="Quote">
    <w:name w:val="Quote"/>
    <w:basedOn w:val="Normal"/>
    <w:next w:val="Normal"/>
    <w:link w:val="QuoteChar"/>
    <w:uiPriority w:val="29"/>
    <w:qFormat/>
    <w:rsid w:val="001C46AF"/>
    <w:pPr>
      <w:ind w:left="1134" w:right="1134"/>
    </w:pPr>
    <w:rPr>
      <w:rFonts w:ascii="Tahoma" w:hAnsi="Tahoma"/>
      <w:i/>
      <w:iCs/>
      <w:color w:val="000000" w:themeColor="text1"/>
      <w:sz w:val="20"/>
    </w:rPr>
  </w:style>
  <w:style w:type="character" w:customStyle="1" w:styleId="QuoteChar">
    <w:name w:val="Quote Char"/>
    <w:basedOn w:val="DefaultParagraphFont"/>
    <w:link w:val="Quote"/>
    <w:uiPriority w:val="29"/>
    <w:rsid w:val="001C46AF"/>
    <w:rPr>
      <w:rFonts w:ascii="Tahoma" w:hAnsi="Tahoma"/>
      <w:i/>
      <w:iCs/>
      <w:color w:val="000000" w:themeColor="text1"/>
      <w:sz w:val="20"/>
    </w:rPr>
  </w:style>
  <w:style w:type="table" w:customStyle="1" w:styleId="TableGrid1">
    <w:name w:val="Table Grid1"/>
    <w:basedOn w:val="TableNormal"/>
    <w:next w:val="TableGrid"/>
    <w:uiPriority w:val="59"/>
    <w:rsid w:val="002855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3E6303"/>
    <w:pPr>
      <w:spacing w:before="100" w:beforeAutospacing="1" w:after="100" w:afterAutospacing="1" w:line="240" w:lineRule="auto"/>
    </w:pPr>
    <w:rPr>
      <w:rFonts w:ascii="Times New Roman" w:hAnsi="Times New Roman" w:cs="Times New Roman"/>
      <w:sz w:val="24"/>
      <w:szCs w:val="24"/>
      <w:lang w:eastAsia="en-GB"/>
    </w:rPr>
  </w:style>
  <w:style w:type="paragraph" w:customStyle="1" w:styleId="ecxmsonormal">
    <w:name w:val="ecxmsonormal"/>
    <w:basedOn w:val="Normal"/>
    <w:rsid w:val="005F1C59"/>
    <w:pPr>
      <w:spacing w:after="324" w:line="240" w:lineRule="auto"/>
    </w:pPr>
    <w:rPr>
      <w:rFonts w:ascii="Times New Roman" w:eastAsia="Times New Roman" w:hAnsi="Times New Roman" w:cs="Times New Roman"/>
      <w:sz w:val="24"/>
      <w:szCs w:val="24"/>
      <w:lang w:eastAsia="en-GB"/>
    </w:rPr>
  </w:style>
  <w:style w:type="table" w:customStyle="1" w:styleId="GridTable1Light-Accent11">
    <w:name w:val="Grid Table 1 Light - Accent 11"/>
    <w:basedOn w:val="TableNormal"/>
    <w:uiPriority w:val="46"/>
    <w:rsid w:val="005F1C59"/>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5F1C59"/>
    <w:pPr>
      <w:spacing w:after="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F1C59"/>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5F1C59"/>
    <w:rPr>
      <w:sz w:val="16"/>
      <w:szCs w:val="16"/>
    </w:rPr>
  </w:style>
  <w:style w:type="paragraph" w:styleId="CommentSubject">
    <w:name w:val="annotation subject"/>
    <w:basedOn w:val="CommentText"/>
    <w:next w:val="CommentText"/>
    <w:link w:val="CommentSubjectChar"/>
    <w:uiPriority w:val="99"/>
    <w:semiHidden/>
    <w:unhideWhenUsed/>
    <w:rsid w:val="005F1C59"/>
    <w:pPr>
      <w:spacing w:after="20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F1C59"/>
    <w:rPr>
      <w:rFonts w:ascii="Calibri" w:eastAsia="Calibri" w:hAnsi="Calibri" w:cs="Times New Roman"/>
      <w:b/>
      <w:bCs/>
      <w:sz w:val="20"/>
      <w:szCs w:val="20"/>
    </w:rPr>
  </w:style>
  <w:style w:type="paragraph" w:customStyle="1" w:styleId="Default0">
    <w:name w:val="Default"/>
    <w:rsid w:val="005F1C59"/>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F58E7"/>
    <w:rPr>
      <w:color w:val="800080" w:themeColor="followedHyperlink"/>
      <w:u w:val="single"/>
    </w:rPr>
  </w:style>
  <w:style w:type="paragraph" w:styleId="PlainText">
    <w:name w:val="Plain Text"/>
    <w:basedOn w:val="Normal"/>
    <w:link w:val="PlainTextChar"/>
    <w:uiPriority w:val="99"/>
    <w:unhideWhenUsed/>
    <w:rsid w:val="000300B1"/>
    <w:pPr>
      <w:spacing w:after="0" w:line="240" w:lineRule="auto"/>
    </w:pPr>
    <w:rPr>
      <w:rFonts w:ascii="Tahoma" w:hAnsi="Tahoma"/>
      <w:color w:val="000000" w:themeColor="text1"/>
      <w:sz w:val="20"/>
      <w:szCs w:val="21"/>
    </w:rPr>
  </w:style>
  <w:style w:type="character" w:customStyle="1" w:styleId="PlainTextChar">
    <w:name w:val="Plain Text Char"/>
    <w:basedOn w:val="DefaultParagraphFont"/>
    <w:link w:val="PlainText"/>
    <w:uiPriority w:val="99"/>
    <w:rsid w:val="000300B1"/>
    <w:rPr>
      <w:rFonts w:ascii="Tahoma" w:hAnsi="Tahoma"/>
      <w:color w:val="000000" w:themeColor="text1"/>
      <w:sz w:val="20"/>
      <w:szCs w:val="21"/>
    </w:rPr>
  </w:style>
  <w:style w:type="paragraph" w:styleId="FootnoteText">
    <w:name w:val="footnote text"/>
    <w:basedOn w:val="Normal"/>
    <w:link w:val="FootnoteTextChar"/>
    <w:uiPriority w:val="99"/>
    <w:semiHidden/>
    <w:unhideWhenUsed/>
    <w:rsid w:val="006118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184F"/>
    <w:rPr>
      <w:sz w:val="20"/>
      <w:szCs w:val="20"/>
    </w:rPr>
  </w:style>
  <w:style w:type="character" w:styleId="FootnoteReference">
    <w:name w:val="footnote reference"/>
    <w:basedOn w:val="DefaultParagraphFont"/>
    <w:uiPriority w:val="99"/>
    <w:semiHidden/>
    <w:unhideWhenUsed/>
    <w:rsid w:val="0061184F"/>
    <w:rPr>
      <w:vertAlign w:val="superscript"/>
    </w:rPr>
  </w:style>
  <w:style w:type="paragraph" w:styleId="Revision">
    <w:name w:val="Revision"/>
    <w:hidden/>
    <w:uiPriority w:val="99"/>
    <w:semiHidden/>
    <w:rsid w:val="004E095D"/>
    <w:pPr>
      <w:spacing w:after="0" w:line="240" w:lineRule="auto"/>
    </w:pPr>
  </w:style>
  <w:style w:type="character" w:styleId="PageNumber">
    <w:name w:val="page number"/>
    <w:basedOn w:val="DefaultParagraphFont"/>
    <w:uiPriority w:val="99"/>
    <w:semiHidden/>
    <w:unhideWhenUsed/>
    <w:rsid w:val="008B5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06540">
      <w:bodyDiv w:val="1"/>
      <w:marLeft w:val="0"/>
      <w:marRight w:val="0"/>
      <w:marTop w:val="0"/>
      <w:marBottom w:val="0"/>
      <w:divBdr>
        <w:top w:val="none" w:sz="0" w:space="0" w:color="auto"/>
        <w:left w:val="none" w:sz="0" w:space="0" w:color="auto"/>
        <w:bottom w:val="none" w:sz="0" w:space="0" w:color="auto"/>
        <w:right w:val="none" w:sz="0" w:space="0" w:color="auto"/>
      </w:divBdr>
    </w:div>
    <w:div w:id="236786616">
      <w:bodyDiv w:val="1"/>
      <w:marLeft w:val="0"/>
      <w:marRight w:val="0"/>
      <w:marTop w:val="0"/>
      <w:marBottom w:val="0"/>
      <w:divBdr>
        <w:top w:val="none" w:sz="0" w:space="0" w:color="auto"/>
        <w:left w:val="none" w:sz="0" w:space="0" w:color="auto"/>
        <w:bottom w:val="none" w:sz="0" w:space="0" w:color="auto"/>
        <w:right w:val="none" w:sz="0" w:space="0" w:color="auto"/>
      </w:divBdr>
    </w:div>
    <w:div w:id="1612666394">
      <w:bodyDiv w:val="1"/>
      <w:marLeft w:val="0"/>
      <w:marRight w:val="0"/>
      <w:marTop w:val="0"/>
      <w:marBottom w:val="0"/>
      <w:divBdr>
        <w:top w:val="none" w:sz="0" w:space="0" w:color="auto"/>
        <w:left w:val="none" w:sz="0" w:space="0" w:color="auto"/>
        <w:bottom w:val="none" w:sz="0" w:space="0" w:color="auto"/>
        <w:right w:val="none" w:sz="0" w:space="0" w:color="auto"/>
      </w:divBdr>
    </w:div>
    <w:div w:id="192251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header" Target="header3.xml"/><Relationship Id="rId60" Type="http://schemas.openxmlformats.org/officeDocument/2006/relationships/chart" Target="charts/chart10.xml"/><Relationship Id="rId61" Type="http://schemas.openxmlformats.org/officeDocument/2006/relationships/chart" Target="charts/chart11.xml"/><Relationship Id="rId120" Type="http://schemas.openxmlformats.org/officeDocument/2006/relationships/hyperlink" Target="http://www.meltonneighbourhoodplan.co.uk" TargetMode="External"/><Relationship Id="rId121" Type="http://schemas.openxmlformats.org/officeDocument/2006/relationships/image" Target="media/image18.jpeg"/><Relationship Id="rId62" Type="http://schemas.openxmlformats.org/officeDocument/2006/relationships/chart" Target="charts/chart12.xml"/><Relationship Id="rId63" Type="http://schemas.openxmlformats.org/officeDocument/2006/relationships/chart" Target="charts/chart13.xml"/><Relationship Id="rId64" Type="http://schemas.openxmlformats.org/officeDocument/2006/relationships/chart" Target="charts/chart14.xml"/><Relationship Id="rId65" Type="http://schemas.openxmlformats.org/officeDocument/2006/relationships/chart" Target="charts/chart15.xml"/><Relationship Id="rId66" Type="http://schemas.openxmlformats.org/officeDocument/2006/relationships/chart" Target="charts/chart16.xml"/><Relationship Id="rId67" Type="http://schemas.openxmlformats.org/officeDocument/2006/relationships/chart" Target="charts/chart17.xml"/><Relationship Id="rId68" Type="http://schemas.openxmlformats.org/officeDocument/2006/relationships/chart" Target="charts/chart18.xml"/><Relationship Id="rId69" Type="http://schemas.openxmlformats.org/officeDocument/2006/relationships/chart" Target="charts/chart19.xml"/><Relationship Id="rId122" Type="http://schemas.openxmlformats.org/officeDocument/2006/relationships/image" Target="media/image19.jpeg"/><Relationship Id="rId123" Type="http://schemas.openxmlformats.org/officeDocument/2006/relationships/image" Target="media/image20.jpeg"/><Relationship Id="rId124" Type="http://schemas.openxmlformats.org/officeDocument/2006/relationships/image" Target="media/image21.jpeg"/><Relationship Id="rId125" Type="http://schemas.openxmlformats.org/officeDocument/2006/relationships/image" Target="media/image22.jpeg"/><Relationship Id="rId126" Type="http://schemas.openxmlformats.org/officeDocument/2006/relationships/image" Target="media/image23.jpeg"/><Relationship Id="rId127" Type="http://schemas.openxmlformats.org/officeDocument/2006/relationships/image" Target="media/image24.jpeg"/><Relationship Id="rId128" Type="http://schemas.openxmlformats.org/officeDocument/2006/relationships/image" Target="media/image25.jpeg"/><Relationship Id="rId129" Type="http://schemas.openxmlformats.org/officeDocument/2006/relationships/footer" Target="footer6.xml"/><Relationship Id="rId40" Type="http://schemas.openxmlformats.org/officeDocument/2006/relationships/hyperlink" Target="http://www.meltonvillageneighbourhoodplan.co.uk" TargetMode="External"/><Relationship Id="rId41" Type="http://schemas.openxmlformats.org/officeDocument/2006/relationships/hyperlink" Target="http://www.meltonvillageneighbourhoodplan.co.uk" TargetMode="External"/><Relationship Id="rId42" Type="http://schemas.openxmlformats.org/officeDocument/2006/relationships/hyperlink" Target="http://www.meltonneighbourhoodplan.co.uk" TargetMode="External"/><Relationship Id="rId90" Type="http://schemas.openxmlformats.org/officeDocument/2006/relationships/chart" Target="charts/chart40.xml"/><Relationship Id="rId91" Type="http://schemas.openxmlformats.org/officeDocument/2006/relationships/chart" Target="charts/chart41.xml"/><Relationship Id="rId92" Type="http://schemas.openxmlformats.org/officeDocument/2006/relationships/chart" Target="charts/chart42.xml"/><Relationship Id="rId93" Type="http://schemas.openxmlformats.org/officeDocument/2006/relationships/chart" Target="charts/chart43.xml"/><Relationship Id="rId94" Type="http://schemas.openxmlformats.org/officeDocument/2006/relationships/chart" Target="charts/chart44.xml"/><Relationship Id="rId95" Type="http://schemas.openxmlformats.org/officeDocument/2006/relationships/chart" Target="charts/chart45.xml"/><Relationship Id="rId96" Type="http://schemas.openxmlformats.org/officeDocument/2006/relationships/chart" Target="charts/chart46.xml"/><Relationship Id="rId101" Type="http://schemas.openxmlformats.org/officeDocument/2006/relationships/chart" Target="charts/chart51.xml"/><Relationship Id="rId102" Type="http://schemas.openxmlformats.org/officeDocument/2006/relationships/chart" Target="charts/chart52.xml"/><Relationship Id="rId103" Type="http://schemas.openxmlformats.org/officeDocument/2006/relationships/chart" Target="charts/chart53.xml"/><Relationship Id="rId104" Type="http://schemas.openxmlformats.org/officeDocument/2006/relationships/chart" Target="charts/chart54.xml"/><Relationship Id="rId105" Type="http://schemas.openxmlformats.org/officeDocument/2006/relationships/chart" Target="charts/chart55.xml"/><Relationship Id="rId106" Type="http://schemas.openxmlformats.org/officeDocument/2006/relationships/chart" Target="charts/chart56.xml"/><Relationship Id="rId107" Type="http://schemas.openxmlformats.org/officeDocument/2006/relationships/chart" Target="charts/chart57.xml"/><Relationship Id="rId108" Type="http://schemas.openxmlformats.org/officeDocument/2006/relationships/chart" Target="charts/chart58.xml"/><Relationship Id="rId109" Type="http://schemas.openxmlformats.org/officeDocument/2006/relationships/chart" Target="charts/chart59.xml"/><Relationship Id="rId97" Type="http://schemas.openxmlformats.org/officeDocument/2006/relationships/chart" Target="charts/chart47.xml"/><Relationship Id="rId98" Type="http://schemas.openxmlformats.org/officeDocument/2006/relationships/chart" Target="charts/chart48.xml"/><Relationship Id="rId99" Type="http://schemas.openxmlformats.org/officeDocument/2006/relationships/chart" Target="charts/chart49.xml"/><Relationship Id="rId43" Type="http://schemas.openxmlformats.org/officeDocument/2006/relationships/hyperlink" Target="http://www.meltonneighbourhoodplan.co.uk" TargetMode="External"/><Relationship Id="rId44" Type="http://schemas.openxmlformats.org/officeDocument/2006/relationships/image" Target="media/image12.jpeg"/><Relationship Id="rId45" Type="http://schemas.openxmlformats.org/officeDocument/2006/relationships/image" Target="media/image13.jpeg"/><Relationship Id="rId46" Type="http://schemas.openxmlformats.org/officeDocument/2006/relationships/hyperlink" Target="http://www.meltonneighbourhoodplan.co.uk" TargetMode="External"/><Relationship Id="rId47" Type="http://schemas.openxmlformats.org/officeDocument/2006/relationships/hyperlink" Target="http://melton-suffolk-pc.gov.uk/MeltonNews.html" TargetMode="External"/><Relationship Id="rId48" Type="http://schemas.openxmlformats.org/officeDocument/2006/relationships/comments" Target="comments.xml"/><Relationship Id="rId49" Type="http://schemas.openxmlformats.org/officeDocument/2006/relationships/hyperlink" Target="http://www.surveygizmo.com/s3/1514858/Melton-Neighbourhood-Plan" TargetMode="External"/><Relationship Id="rId100" Type="http://schemas.openxmlformats.org/officeDocument/2006/relationships/chart" Target="charts/chart50.xml"/><Relationship Id="rId20" Type="http://schemas.openxmlformats.org/officeDocument/2006/relationships/footer" Target="footer4.xml"/><Relationship Id="rId21" Type="http://schemas.openxmlformats.org/officeDocument/2006/relationships/hyperlink" Target="http://melton-suffolk-pc.gov.uk/" TargetMode="External"/><Relationship Id="rId22" Type="http://schemas.openxmlformats.org/officeDocument/2006/relationships/hyperlink" Target="http://www.meltonneighbourhoodplan.co.uk/" TargetMode="External"/><Relationship Id="rId70" Type="http://schemas.openxmlformats.org/officeDocument/2006/relationships/chart" Target="charts/chart20.xml"/><Relationship Id="rId71" Type="http://schemas.openxmlformats.org/officeDocument/2006/relationships/chart" Target="charts/chart21.xml"/><Relationship Id="rId72" Type="http://schemas.openxmlformats.org/officeDocument/2006/relationships/chart" Target="charts/chart22.xml"/><Relationship Id="rId73" Type="http://schemas.openxmlformats.org/officeDocument/2006/relationships/chart" Target="charts/chart23.xml"/><Relationship Id="rId74" Type="http://schemas.openxmlformats.org/officeDocument/2006/relationships/chart" Target="charts/chart24.xml"/><Relationship Id="rId75" Type="http://schemas.openxmlformats.org/officeDocument/2006/relationships/chart" Target="charts/chart25.xml"/><Relationship Id="rId76" Type="http://schemas.openxmlformats.org/officeDocument/2006/relationships/chart" Target="charts/chart26.xml"/><Relationship Id="rId77" Type="http://schemas.openxmlformats.org/officeDocument/2006/relationships/chart" Target="charts/chart27.xml"/><Relationship Id="rId78" Type="http://schemas.openxmlformats.org/officeDocument/2006/relationships/chart" Target="charts/chart28.xml"/><Relationship Id="rId79" Type="http://schemas.openxmlformats.org/officeDocument/2006/relationships/chart" Target="charts/chart29.xml"/><Relationship Id="rId23" Type="http://schemas.openxmlformats.org/officeDocument/2006/relationships/image" Target="media/image2.jpeg"/><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footer" Target="footer5.xml"/><Relationship Id="rId29" Type="http://schemas.openxmlformats.org/officeDocument/2006/relationships/image" Target="media/image7.jpeg"/><Relationship Id="rId130" Type="http://schemas.openxmlformats.org/officeDocument/2006/relationships/fontTable" Target="fontTable.xml"/><Relationship Id="rId13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50" Type="http://schemas.openxmlformats.org/officeDocument/2006/relationships/hyperlink" Target="http://www.meltonneighbourhoodplan.co.uk" TargetMode="External"/><Relationship Id="rId51" Type="http://schemas.openxmlformats.org/officeDocument/2006/relationships/chart" Target="charts/chart1.xml"/><Relationship Id="rId52" Type="http://schemas.openxmlformats.org/officeDocument/2006/relationships/chart" Target="charts/chart2.xml"/><Relationship Id="rId53" Type="http://schemas.openxmlformats.org/officeDocument/2006/relationships/chart" Target="charts/chart3.xml"/><Relationship Id="rId54" Type="http://schemas.openxmlformats.org/officeDocument/2006/relationships/chart" Target="charts/chart4.xml"/><Relationship Id="rId55" Type="http://schemas.openxmlformats.org/officeDocument/2006/relationships/chart" Target="charts/chart5.xml"/><Relationship Id="rId56" Type="http://schemas.openxmlformats.org/officeDocument/2006/relationships/chart" Target="charts/chart6.xml"/><Relationship Id="rId57" Type="http://schemas.openxmlformats.org/officeDocument/2006/relationships/chart" Target="charts/chart7.xml"/><Relationship Id="rId58" Type="http://schemas.openxmlformats.org/officeDocument/2006/relationships/chart" Target="charts/chart8.xml"/><Relationship Id="rId59" Type="http://schemas.openxmlformats.org/officeDocument/2006/relationships/chart" Target="charts/chart9.xml"/><Relationship Id="rId110" Type="http://schemas.openxmlformats.org/officeDocument/2006/relationships/image" Target="media/image14.png"/><Relationship Id="rId111" Type="http://schemas.openxmlformats.org/officeDocument/2006/relationships/chart" Target="charts/chart60.xml"/><Relationship Id="rId112" Type="http://schemas.openxmlformats.org/officeDocument/2006/relationships/chart" Target="charts/chart61.xml"/><Relationship Id="rId113" Type="http://schemas.openxmlformats.org/officeDocument/2006/relationships/image" Target="media/image15.png"/><Relationship Id="rId114" Type="http://schemas.openxmlformats.org/officeDocument/2006/relationships/chart" Target="charts/chart62.xml"/><Relationship Id="rId115" Type="http://schemas.openxmlformats.org/officeDocument/2006/relationships/image" Target="media/image16.png"/><Relationship Id="rId116" Type="http://schemas.openxmlformats.org/officeDocument/2006/relationships/chart" Target="charts/chart63.xml"/><Relationship Id="rId117" Type="http://schemas.openxmlformats.org/officeDocument/2006/relationships/chart" Target="charts/chart64.xml"/><Relationship Id="rId118" Type="http://schemas.openxmlformats.org/officeDocument/2006/relationships/chart" Target="charts/chart65.xml"/><Relationship Id="rId119" Type="http://schemas.openxmlformats.org/officeDocument/2006/relationships/image" Target="media/image17.png"/><Relationship Id="rId30" Type="http://schemas.openxmlformats.org/officeDocument/2006/relationships/image" Target="media/image8.jpeg"/><Relationship Id="rId31" Type="http://schemas.openxmlformats.org/officeDocument/2006/relationships/image" Target="media/image9.png"/><Relationship Id="rId32" Type="http://schemas.openxmlformats.org/officeDocument/2006/relationships/image" Target="media/image10.jpeg"/><Relationship Id="rId33" Type="http://schemas.openxmlformats.org/officeDocument/2006/relationships/hyperlink" Target="http://www.meltonneighbourhoodplan.co.uk" TargetMode="External"/><Relationship Id="rId34" Type="http://schemas.openxmlformats.org/officeDocument/2006/relationships/image" Target="media/image11.png"/><Relationship Id="rId80" Type="http://schemas.openxmlformats.org/officeDocument/2006/relationships/chart" Target="charts/chart30.xml"/><Relationship Id="rId81" Type="http://schemas.openxmlformats.org/officeDocument/2006/relationships/chart" Target="charts/chart31.xml"/><Relationship Id="rId82" Type="http://schemas.openxmlformats.org/officeDocument/2006/relationships/chart" Target="charts/chart32.xml"/><Relationship Id="rId38" Type="http://schemas.openxmlformats.org/officeDocument/2006/relationships/hyperlink" Target="http://www.meltonneighbourhoodplan.co.uk" TargetMode="External"/><Relationship Id="rId39" Type="http://schemas.openxmlformats.org/officeDocument/2006/relationships/image" Target="media/image6.png"/><Relationship Id="rId83" Type="http://schemas.openxmlformats.org/officeDocument/2006/relationships/chart" Target="charts/chart33.xml"/><Relationship Id="rId84" Type="http://schemas.openxmlformats.org/officeDocument/2006/relationships/chart" Target="charts/chart34.xml"/><Relationship Id="rId85" Type="http://schemas.openxmlformats.org/officeDocument/2006/relationships/chart" Target="charts/chart35.xml"/><Relationship Id="rId86" Type="http://schemas.openxmlformats.org/officeDocument/2006/relationships/chart" Target="charts/chart36.xml"/><Relationship Id="rId87" Type="http://schemas.openxmlformats.org/officeDocument/2006/relationships/chart" Target="charts/chart37.xml"/><Relationship Id="rId88" Type="http://schemas.openxmlformats.org/officeDocument/2006/relationships/chart" Target="charts/chart38.xml"/><Relationship Id="rId89" Type="http://schemas.openxmlformats.org/officeDocument/2006/relationships/chart" Target="charts/chart3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vigus%20Planning\Documents\Templates\Repor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Sheet6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Number of People in the House</c:v>
                </c:pt>
              </c:strCache>
            </c:strRef>
          </c:tx>
          <c:dLbls>
            <c:showLegendKey val="0"/>
            <c:showVal val="0"/>
            <c:showCatName val="0"/>
            <c:showSerName val="0"/>
            <c:showPercent val="1"/>
            <c:showBubbleSize val="0"/>
            <c:showLeaderLines val="1"/>
          </c:dLbls>
          <c:cat>
            <c:strRef>
              <c:f>Sheet1!$A$2:$A$6</c:f>
              <c:strCache>
                <c:ptCount val="5"/>
                <c:pt idx="0">
                  <c:v>1</c:v>
                </c:pt>
                <c:pt idx="1">
                  <c:v>2</c:v>
                </c:pt>
                <c:pt idx="2">
                  <c:v>3</c:v>
                </c:pt>
                <c:pt idx="3">
                  <c:v>4</c:v>
                </c:pt>
                <c:pt idx="4">
                  <c:v>Other</c:v>
                </c:pt>
              </c:strCache>
            </c:strRef>
          </c:cat>
          <c:val>
            <c:numRef>
              <c:f>Sheet1!$B$2:$B$6</c:f>
              <c:numCache>
                <c:formatCode>General</c:formatCode>
                <c:ptCount val="5"/>
                <c:pt idx="0">
                  <c:v>86.0</c:v>
                </c:pt>
                <c:pt idx="1">
                  <c:v>223.0</c:v>
                </c:pt>
                <c:pt idx="2">
                  <c:v>51.0</c:v>
                </c:pt>
                <c:pt idx="3">
                  <c:v>59.0</c:v>
                </c:pt>
                <c:pt idx="4">
                  <c:v>19.0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Do you use the rail link from Melton?</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201.0</c:v>
                </c:pt>
                <c:pt idx="1">
                  <c:v>229.0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Does the Rail service meet your needs?</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182.0</c:v>
                </c:pt>
                <c:pt idx="1">
                  <c:v>66.0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Do You Cycle in Melton?</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176.0</c:v>
                </c:pt>
                <c:pt idx="1">
                  <c:v>247.0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Do you feel safe cycling in Melton?</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88.0</c:v>
                </c:pt>
                <c:pt idx="1">
                  <c:v>100.0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Sheet1!$B$1</c:f>
              <c:strCache>
                <c:ptCount val="1"/>
                <c:pt idx="0">
                  <c:v>Why aren't you safe cycling in Melton?</c:v>
                </c:pt>
              </c:strCache>
            </c:strRef>
          </c:tx>
          <c:dLbls>
            <c:showLegendKey val="0"/>
            <c:showVal val="0"/>
            <c:showCatName val="1"/>
            <c:showSerName val="0"/>
            <c:showPercent val="1"/>
            <c:showBubbleSize val="0"/>
            <c:showLeaderLines val="1"/>
          </c:dLbls>
          <c:cat>
            <c:strRef>
              <c:f>Sheet1!$A$2:$A$10</c:f>
              <c:strCache>
                <c:ptCount val="9"/>
                <c:pt idx="0">
                  <c:v>Busy roads, HGV's</c:v>
                </c:pt>
                <c:pt idx="1">
                  <c:v>Cycle lanes needed</c:v>
                </c:pt>
                <c:pt idx="2">
                  <c:v>Dangerous driving</c:v>
                </c:pt>
                <c:pt idx="3">
                  <c:v>Woods Lane dangerous</c:v>
                </c:pt>
                <c:pt idx="4">
                  <c:v>Melton Hill, parking both sides</c:v>
                </c:pt>
                <c:pt idx="5">
                  <c:v>Yarmouth Rd too narrow</c:v>
                </c:pt>
                <c:pt idx="6">
                  <c:v>The Street too narrow</c:v>
                </c:pt>
                <c:pt idx="7">
                  <c:v>Wilford Bridge Rd too busy</c:v>
                </c:pt>
                <c:pt idx="8">
                  <c:v>Pytches Rd traffic</c:v>
                </c:pt>
              </c:strCache>
            </c:strRef>
          </c:cat>
          <c:val>
            <c:numRef>
              <c:f>Sheet1!$B$2:$B$10</c:f>
              <c:numCache>
                <c:formatCode>General</c:formatCode>
                <c:ptCount val="9"/>
                <c:pt idx="0">
                  <c:v>26.0</c:v>
                </c:pt>
                <c:pt idx="1">
                  <c:v>29.0</c:v>
                </c:pt>
                <c:pt idx="2">
                  <c:v>14.0</c:v>
                </c:pt>
                <c:pt idx="3">
                  <c:v>20.0</c:v>
                </c:pt>
                <c:pt idx="4">
                  <c:v>17.0</c:v>
                </c:pt>
                <c:pt idx="5">
                  <c:v>8.0</c:v>
                </c:pt>
                <c:pt idx="6">
                  <c:v>6.0</c:v>
                </c:pt>
                <c:pt idx="7">
                  <c:v>2.0</c:v>
                </c:pt>
                <c:pt idx="8">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Is Melton safe for pedestrians?</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264.0</c:v>
                </c:pt>
                <c:pt idx="1">
                  <c:v>144.0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Where are Pedestrians NOT safe?</c:v>
                </c:pt>
              </c:strCache>
            </c:strRef>
          </c:tx>
          <c:dLbls>
            <c:showLegendKey val="0"/>
            <c:showVal val="0"/>
            <c:showCatName val="1"/>
            <c:showSerName val="0"/>
            <c:showPercent val="1"/>
            <c:showBubbleSize val="0"/>
            <c:showLeaderLines val="1"/>
          </c:dLbls>
          <c:cat>
            <c:strRef>
              <c:f>Sheet1!$A$2:$A$15</c:f>
              <c:strCache>
                <c:ptCount val="14"/>
                <c:pt idx="0">
                  <c:v>Melton Road</c:v>
                </c:pt>
                <c:pt idx="1">
                  <c:v>A12</c:v>
                </c:pt>
                <c:pt idx="2">
                  <c:v>Woods Lane</c:v>
                </c:pt>
                <c:pt idx="3">
                  <c:v>Yarmouth Rd Pavement</c:v>
                </c:pt>
                <c:pt idx="4">
                  <c:v>Opposite School</c:v>
                </c:pt>
                <c:pt idx="5">
                  <c:v>Railway to Wilford Bridge</c:v>
                </c:pt>
                <c:pt idx="6">
                  <c:v>Bredfield Rd </c:v>
                </c:pt>
                <c:pt idx="7">
                  <c:v>North Road </c:v>
                </c:pt>
                <c:pt idx="8">
                  <c:v>Pytches Road </c:v>
                </c:pt>
                <c:pt idx="9">
                  <c:v>Near the Church</c:v>
                </c:pt>
                <c:pt idx="10">
                  <c:v>The Street, narrow pavements </c:v>
                </c:pt>
                <c:pt idx="11">
                  <c:v>St Audrys Park Entrance</c:v>
                </c:pt>
                <c:pt idx="12">
                  <c:v>Dock Lane</c:v>
                </c:pt>
                <c:pt idx="13">
                  <c:v>Saddlemakers Lane</c:v>
                </c:pt>
              </c:strCache>
            </c:strRef>
          </c:cat>
          <c:val>
            <c:numRef>
              <c:f>Sheet1!$B$2:$B$15</c:f>
              <c:numCache>
                <c:formatCode>General</c:formatCode>
                <c:ptCount val="14"/>
                <c:pt idx="0">
                  <c:v>21.0</c:v>
                </c:pt>
                <c:pt idx="1">
                  <c:v>3.0</c:v>
                </c:pt>
                <c:pt idx="2">
                  <c:v>39.0</c:v>
                </c:pt>
                <c:pt idx="3">
                  <c:v>16.0</c:v>
                </c:pt>
                <c:pt idx="4">
                  <c:v>1.0</c:v>
                </c:pt>
                <c:pt idx="5">
                  <c:v>11.0</c:v>
                </c:pt>
                <c:pt idx="6">
                  <c:v>9.0</c:v>
                </c:pt>
                <c:pt idx="7">
                  <c:v>1.0</c:v>
                </c:pt>
                <c:pt idx="8">
                  <c:v>16.0</c:v>
                </c:pt>
                <c:pt idx="9">
                  <c:v>8.0</c:v>
                </c:pt>
                <c:pt idx="10">
                  <c:v>28.0</c:v>
                </c:pt>
                <c:pt idx="11">
                  <c:v>2.0</c:v>
                </c:pt>
                <c:pt idx="12">
                  <c:v>1.0</c:v>
                </c:pt>
                <c:pt idx="13">
                  <c:v>3.0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How do your children get to school?</c:v>
                </c:pt>
              </c:strCache>
            </c:strRef>
          </c:tx>
          <c:explosion val="25"/>
          <c:dLbls>
            <c:showLegendKey val="0"/>
            <c:showVal val="0"/>
            <c:showCatName val="1"/>
            <c:showSerName val="0"/>
            <c:showPercent val="1"/>
            <c:showBubbleSize val="0"/>
            <c:showLeaderLines val="1"/>
          </c:dLbls>
          <c:cat>
            <c:strRef>
              <c:f>Sheet1!$A$2:$A$5</c:f>
              <c:strCache>
                <c:ptCount val="4"/>
                <c:pt idx="0">
                  <c:v>Walk</c:v>
                </c:pt>
                <c:pt idx="1">
                  <c:v>Cycle</c:v>
                </c:pt>
                <c:pt idx="2">
                  <c:v>Car</c:v>
                </c:pt>
                <c:pt idx="3">
                  <c:v>Bus</c:v>
                </c:pt>
              </c:strCache>
            </c:strRef>
          </c:cat>
          <c:val>
            <c:numRef>
              <c:f>Sheet1!$B$2:$B$5</c:f>
              <c:numCache>
                <c:formatCode>General</c:formatCode>
                <c:ptCount val="4"/>
                <c:pt idx="0">
                  <c:v>59.0</c:v>
                </c:pt>
                <c:pt idx="1">
                  <c:v>6.0</c:v>
                </c:pt>
                <c:pt idx="2">
                  <c:v>19.0</c:v>
                </c:pt>
                <c:pt idx="3">
                  <c:v>3.0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Are there safe routes to school?</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65.0</c:v>
                </c:pt>
                <c:pt idx="1">
                  <c:v>46.0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Are you satisfied with Broadband Speeds?</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226.0</c:v>
                </c:pt>
                <c:pt idx="1">
                  <c:v>161.0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Number of people in house under 18</c:v>
                </c:pt>
              </c:strCache>
            </c:strRef>
          </c:tx>
          <c:dLbls>
            <c:showLegendKey val="0"/>
            <c:showVal val="0"/>
            <c:showCatName val="1"/>
            <c:showSerName val="0"/>
            <c:showPercent val="1"/>
            <c:showBubbleSize val="0"/>
            <c:showLeaderLines val="1"/>
          </c:dLbls>
          <c:cat>
            <c:numRef>
              <c:f>Sheet1!$A$2:$A$6</c:f>
              <c:numCache>
                <c:formatCode>General</c:formatCode>
                <c:ptCount val="5"/>
                <c:pt idx="0">
                  <c:v>0.0</c:v>
                </c:pt>
                <c:pt idx="1">
                  <c:v>1.0</c:v>
                </c:pt>
                <c:pt idx="2">
                  <c:v>2.0</c:v>
                </c:pt>
                <c:pt idx="3">
                  <c:v>3.0</c:v>
                </c:pt>
                <c:pt idx="4">
                  <c:v>4.0</c:v>
                </c:pt>
              </c:numCache>
            </c:numRef>
          </c:cat>
          <c:val>
            <c:numRef>
              <c:f>Sheet1!$B$2:$B$6</c:f>
              <c:numCache>
                <c:formatCode>General</c:formatCode>
                <c:ptCount val="5"/>
                <c:pt idx="0">
                  <c:v>79.0</c:v>
                </c:pt>
                <c:pt idx="1">
                  <c:v>37.0</c:v>
                </c:pt>
                <c:pt idx="2">
                  <c:v>51.0</c:v>
                </c:pt>
                <c:pt idx="3">
                  <c:v>9.0</c:v>
                </c:pt>
                <c:pt idx="4">
                  <c:v>1.0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Are you satisfied with your Mobile Reception?</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240.0</c:v>
                </c:pt>
                <c:pt idx="1">
                  <c:v>164.0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Which Mobile Network has issues?</c:v>
                </c:pt>
              </c:strCache>
            </c:strRef>
          </c:tx>
          <c:dLbls>
            <c:showLegendKey val="0"/>
            <c:showVal val="0"/>
            <c:showCatName val="1"/>
            <c:showSerName val="0"/>
            <c:showPercent val="0"/>
            <c:showBubbleSize val="0"/>
            <c:showLeaderLines val="1"/>
          </c:dLbls>
          <c:cat>
            <c:strRef>
              <c:f>Sheet1!$A$2:$A$16</c:f>
              <c:strCache>
                <c:ptCount val="15"/>
                <c:pt idx="0">
                  <c:v>O2</c:v>
                </c:pt>
                <c:pt idx="1">
                  <c:v>Tesco</c:v>
                </c:pt>
                <c:pt idx="2">
                  <c:v>Three</c:v>
                </c:pt>
                <c:pt idx="3">
                  <c:v>3E</c:v>
                </c:pt>
                <c:pt idx="4">
                  <c:v>3G</c:v>
                </c:pt>
                <c:pt idx="5">
                  <c:v>AOL</c:v>
                </c:pt>
                <c:pt idx="6">
                  <c:v>BT</c:v>
                </c:pt>
                <c:pt idx="7">
                  <c:v>Talk Talk</c:v>
                </c:pt>
                <c:pt idx="8">
                  <c:v>Vodafone</c:v>
                </c:pt>
                <c:pt idx="9">
                  <c:v>EE</c:v>
                </c:pt>
                <c:pt idx="10">
                  <c:v>Orange</c:v>
                </c:pt>
                <c:pt idx="11">
                  <c:v>Tmobile</c:v>
                </c:pt>
                <c:pt idx="12">
                  <c:v>Giff Gaff</c:v>
                </c:pt>
                <c:pt idx="13">
                  <c:v>Plusnet</c:v>
                </c:pt>
                <c:pt idx="14">
                  <c:v>Virgin</c:v>
                </c:pt>
              </c:strCache>
            </c:strRef>
          </c:cat>
          <c:val>
            <c:numRef>
              <c:f>Sheet1!$B$2:$B$16</c:f>
              <c:numCache>
                <c:formatCode>General</c:formatCode>
                <c:ptCount val="15"/>
                <c:pt idx="0">
                  <c:v>55.0</c:v>
                </c:pt>
                <c:pt idx="1">
                  <c:v>9.0</c:v>
                </c:pt>
                <c:pt idx="2">
                  <c:v>2.0</c:v>
                </c:pt>
                <c:pt idx="3">
                  <c:v>1.0</c:v>
                </c:pt>
                <c:pt idx="4">
                  <c:v>1.0</c:v>
                </c:pt>
                <c:pt idx="5">
                  <c:v>1.0</c:v>
                </c:pt>
                <c:pt idx="6">
                  <c:v>14.0</c:v>
                </c:pt>
                <c:pt idx="7">
                  <c:v>7.0</c:v>
                </c:pt>
                <c:pt idx="8">
                  <c:v>48.0</c:v>
                </c:pt>
                <c:pt idx="9">
                  <c:v>11.0</c:v>
                </c:pt>
                <c:pt idx="10">
                  <c:v>3.0</c:v>
                </c:pt>
                <c:pt idx="11">
                  <c:v>3.0</c:v>
                </c:pt>
                <c:pt idx="12">
                  <c:v>2.0</c:v>
                </c:pt>
                <c:pt idx="13">
                  <c:v>3.0</c:v>
                </c:pt>
                <c:pt idx="14">
                  <c:v>3.0</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Is the Conservation Area important?</c:v>
                </c:pt>
              </c:strCache>
            </c:strRef>
          </c:tx>
          <c:dLbls>
            <c:showLegendKey val="0"/>
            <c:showVal val="0"/>
            <c:showCatName val="0"/>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398.0</c:v>
                </c:pt>
                <c:pt idx="1">
                  <c:v>13.0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Use green area opposite McColls for Parking</c:v>
                </c:pt>
              </c:strCache>
            </c:strRef>
          </c:tx>
          <c:explosion val="25"/>
          <c:dLbls>
            <c:showLegendKey val="0"/>
            <c:showVal val="0"/>
            <c:showCatName val="0"/>
            <c:showSerName val="0"/>
            <c:showPercent val="1"/>
            <c:showBubbleSize val="0"/>
            <c:showLeaderLines val="1"/>
          </c:dLbls>
          <c:cat>
            <c:strRef>
              <c:f>Sheet1!$A$2:$A$4</c:f>
              <c:strCache>
                <c:ptCount val="3"/>
                <c:pt idx="0">
                  <c:v>Yes</c:v>
                </c:pt>
                <c:pt idx="1">
                  <c:v>No</c:v>
                </c:pt>
                <c:pt idx="2">
                  <c:v>Don’t know</c:v>
                </c:pt>
              </c:strCache>
            </c:strRef>
          </c:cat>
          <c:val>
            <c:numRef>
              <c:f>Sheet1!$B$2:$B$4</c:f>
              <c:numCache>
                <c:formatCode>General</c:formatCode>
                <c:ptCount val="3"/>
                <c:pt idx="0">
                  <c:v>164.0</c:v>
                </c:pt>
                <c:pt idx="1">
                  <c:v>125.0</c:v>
                </c:pt>
                <c:pt idx="2">
                  <c:v>89.0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b="1"/>
              <a:t>Stop parking on the green area opposite McColls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Stop parking on the green area opposite McColls </c:v>
                </c:pt>
              </c:strCache>
            </c:strRef>
          </c:tx>
          <c:explosion val="25"/>
          <c:dLbls>
            <c:showLegendKey val="0"/>
            <c:showVal val="0"/>
            <c:showCatName val="0"/>
            <c:showSerName val="0"/>
            <c:showPercent val="1"/>
            <c:showBubbleSize val="0"/>
            <c:showLeaderLines val="1"/>
          </c:dLbls>
          <c:cat>
            <c:strRef>
              <c:f>Sheet1!$A$2:$A$4</c:f>
              <c:strCache>
                <c:ptCount val="3"/>
                <c:pt idx="0">
                  <c:v>Yes</c:v>
                </c:pt>
                <c:pt idx="1">
                  <c:v>No</c:v>
                </c:pt>
                <c:pt idx="2">
                  <c:v>Don’t Know</c:v>
                </c:pt>
              </c:strCache>
            </c:strRef>
          </c:cat>
          <c:val>
            <c:numRef>
              <c:f>Sheet1!$B$2:$B$4</c:f>
              <c:numCache>
                <c:formatCode>General</c:formatCode>
                <c:ptCount val="3"/>
                <c:pt idx="0">
                  <c:v>108.0</c:v>
                </c:pt>
                <c:pt idx="1">
                  <c:v>92.0</c:v>
                </c:pt>
                <c:pt idx="2">
                  <c:v>92.0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Your suggestions for the Green Space opposite McColls</c:v>
                </c:pt>
              </c:strCache>
            </c:strRef>
          </c:tx>
          <c:explosion val="25"/>
          <c:dLbls>
            <c:showLegendKey val="0"/>
            <c:showVal val="0"/>
            <c:showCatName val="1"/>
            <c:showSerName val="0"/>
            <c:showPercent val="1"/>
            <c:showBubbleSize val="0"/>
            <c:showLeaderLines val="1"/>
          </c:dLbls>
          <c:cat>
            <c:strRef>
              <c:f>Sheet1!$A$2:$A$12</c:f>
              <c:strCache>
                <c:ptCount val="11"/>
                <c:pt idx="0">
                  <c:v>Christmas Tree</c:v>
                </c:pt>
                <c:pt idx="1">
                  <c:v>Garden and trees</c:v>
                </c:pt>
                <c:pt idx="2">
                  <c:v>Seating Area</c:v>
                </c:pt>
                <c:pt idx="3">
                  <c:v>Proper village green</c:v>
                </c:pt>
                <c:pt idx="4">
                  <c:v>Parking with Landscaping/plants</c:v>
                </c:pt>
                <c:pt idx="5">
                  <c:v>Village Orchard</c:v>
                </c:pt>
                <c:pt idx="6">
                  <c:v>Play equipment</c:v>
                </c:pt>
                <c:pt idx="7">
                  <c:v>More double yellow lines</c:v>
                </c:pt>
                <c:pt idx="8">
                  <c:v>Village garden (veg/herbs etc)</c:v>
                </c:pt>
                <c:pt idx="9">
                  <c:v>Dog mess bins</c:v>
                </c:pt>
                <c:pt idx="10">
                  <c:v>Cycle park</c:v>
                </c:pt>
              </c:strCache>
            </c:strRef>
          </c:cat>
          <c:val>
            <c:numRef>
              <c:f>Sheet1!$B$2:$B$12</c:f>
              <c:numCache>
                <c:formatCode>General</c:formatCode>
                <c:ptCount val="11"/>
                <c:pt idx="0">
                  <c:v>1.0</c:v>
                </c:pt>
                <c:pt idx="1">
                  <c:v>46.0</c:v>
                </c:pt>
                <c:pt idx="2">
                  <c:v>15.0</c:v>
                </c:pt>
                <c:pt idx="3">
                  <c:v>11.0</c:v>
                </c:pt>
                <c:pt idx="4">
                  <c:v>26.0</c:v>
                </c:pt>
                <c:pt idx="5">
                  <c:v>1.0</c:v>
                </c:pt>
                <c:pt idx="6">
                  <c:v>3.0</c:v>
                </c:pt>
                <c:pt idx="7">
                  <c:v>1.0</c:v>
                </c:pt>
                <c:pt idx="8">
                  <c:v>2.0</c:v>
                </c:pt>
                <c:pt idx="9">
                  <c:v>2.0</c:v>
                </c:pt>
                <c:pt idx="10">
                  <c:v>1.0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Is Design Criteria for new houses important?</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351.0</c:v>
                </c:pt>
                <c:pt idx="1">
                  <c:v>36.0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Suggest Design Criteria we should use</c:v>
                </c:pt>
              </c:strCache>
            </c:strRef>
          </c:tx>
          <c:dLbls>
            <c:showLegendKey val="0"/>
            <c:showVal val="0"/>
            <c:showCatName val="0"/>
            <c:showSerName val="0"/>
            <c:showPercent val="1"/>
            <c:showBubbleSize val="0"/>
            <c:showLeaderLines val="1"/>
          </c:dLbls>
          <c:cat>
            <c:strRef>
              <c:f>Sheet1!$A$2:$A$15</c:f>
              <c:strCache>
                <c:ptCount val="14"/>
                <c:pt idx="0">
                  <c:v>A careful mix of designs</c:v>
                </c:pt>
                <c:pt idx="1">
                  <c:v>In keeping with what is there</c:v>
                </c:pt>
                <c:pt idx="2">
                  <c:v>Must have a designated parking space off road</c:v>
                </c:pt>
                <c:pt idx="3">
                  <c:v>Affordable houes</c:v>
                </c:pt>
                <c:pt idx="4">
                  <c:v>New, sensitive modern designs</c:v>
                </c:pt>
                <c:pt idx="5">
                  <c:v>Eco builds</c:v>
                </c:pt>
                <c:pt idx="6">
                  <c:v>Green landscaping</c:v>
                </c:pt>
                <c:pt idx="7">
                  <c:v>Hopkins Home style</c:v>
                </c:pt>
                <c:pt idx="8">
                  <c:v>Use local materials</c:v>
                </c:pt>
                <c:pt idx="9">
                  <c:v>Maintain essential period character of area</c:v>
                </c:pt>
                <c:pt idx="10">
                  <c:v>Traditional only</c:v>
                </c:pt>
                <c:pt idx="11">
                  <c:v>Nothing high rise</c:v>
                </c:pt>
                <c:pt idx="12">
                  <c:v>Sustainability / infrastructure needs must be met first / assess flood risk</c:v>
                </c:pt>
                <c:pt idx="13">
                  <c:v>High quality / low density</c:v>
                </c:pt>
              </c:strCache>
            </c:strRef>
          </c:cat>
          <c:val>
            <c:numRef>
              <c:f>Sheet1!$B$2:$B$15</c:f>
              <c:numCache>
                <c:formatCode>General</c:formatCode>
                <c:ptCount val="14"/>
                <c:pt idx="0">
                  <c:v>55.0</c:v>
                </c:pt>
                <c:pt idx="1">
                  <c:v>108.0</c:v>
                </c:pt>
                <c:pt idx="2">
                  <c:v>4.0</c:v>
                </c:pt>
                <c:pt idx="3">
                  <c:v>13.0</c:v>
                </c:pt>
                <c:pt idx="4">
                  <c:v>17.0</c:v>
                </c:pt>
                <c:pt idx="5">
                  <c:v>20.0</c:v>
                </c:pt>
                <c:pt idx="6">
                  <c:v>5.0</c:v>
                </c:pt>
                <c:pt idx="7">
                  <c:v>8.0</c:v>
                </c:pt>
                <c:pt idx="8">
                  <c:v>1.0</c:v>
                </c:pt>
                <c:pt idx="9">
                  <c:v>3.0</c:v>
                </c:pt>
                <c:pt idx="10">
                  <c:v>7.0</c:v>
                </c:pt>
                <c:pt idx="11">
                  <c:v>4.0</c:v>
                </c:pt>
                <c:pt idx="12">
                  <c:v>6.0</c:v>
                </c:pt>
                <c:pt idx="13">
                  <c:v>6.0</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Policies you would like to protect or enhance it's landscape, flora, fauna etc</c:v>
                </c:pt>
              </c:strCache>
            </c:strRef>
          </c:tx>
          <c:explosion val="25"/>
          <c:dLbls>
            <c:showLegendKey val="0"/>
            <c:showVal val="0"/>
            <c:showCatName val="0"/>
            <c:showSerName val="0"/>
            <c:showPercent val="1"/>
            <c:showBubbleSize val="0"/>
            <c:showLeaderLines val="1"/>
          </c:dLbls>
          <c:cat>
            <c:strRef>
              <c:f>Sheet1!$A$2:$A$8</c:f>
              <c:strCache>
                <c:ptCount val="7"/>
                <c:pt idx="0">
                  <c:v>Tree Planting</c:v>
                </c:pt>
                <c:pt idx="1">
                  <c:v>River bank improvements</c:v>
                </c:pt>
                <c:pt idx="2">
                  <c:v>Habitat management</c:v>
                </c:pt>
                <c:pt idx="3">
                  <c:v>Woodlenad management</c:v>
                </c:pt>
                <c:pt idx="4">
                  <c:v>Protection of beautiful views</c:v>
                </c:pt>
                <c:pt idx="5">
                  <c:v>All of these</c:v>
                </c:pt>
                <c:pt idx="6">
                  <c:v>Other</c:v>
                </c:pt>
              </c:strCache>
            </c:strRef>
          </c:cat>
          <c:val>
            <c:numRef>
              <c:f>Sheet1!$B$2:$B$8</c:f>
              <c:numCache>
                <c:formatCode>General</c:formatCode>
                <c:ptCount val="7"/>
                <c:pt idx="0">
                  <c:v>115.0</c:v>
                </c:pt>
                <c:pt idx="1">
                  <c:v>130.0</c:v>
                </c:pt>
                <c:pt idx="2">
                  <c:v>81.0</c:v>
                </c:pt>
                <c:pt idx="3">
                  <c:v>114.0</c:v>
                </c:pt>
                <c:pt idx="4">
                  <c:v>104.0</c:v>
                </c:pt>
                <c:pt idx="5">
                  <c:v>224.0</c:v>
                </c:pt>
                <c:pt idx="6">
                  <c:v>80.0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Suggest specific Views/Single Trees or Groups of Trees for protection</c:v>
                </c:pt>
              </c:strCache>
            </c:strRef>
          </c:tx>
          <c:dLbls>
            <c:showLegendKey val="0"/>
            <c:showVal val="0"/>
            <c:showCatName val="0"/>
            <c:showSerName val="0"/>
            <c:showPercent val="1"/>
            <c:showBubbleSize val="0"/>
            <c:showLeaderLines val="1"/>
          </c:dLbls>
          <c:cat>
            <c:strRef>
              <c:f>Sheet1!$A$2:$A$15</c:f>
              <c:strCache>
                <c:ptCount val="14"/>
                <c:pt idx="0">
                  <c:v>Views to River</c:v>
                </c:pt>
                <c:pt idx="1">
                  <c:v>All / Any views/trees</c:v>
                </c:pt>
                <c:pt idx="2">
                  <c:v>Girdlestones trees</c:v>
                </c:pt>
                <c:pt idx="3">
                  <c:v>Big tree at Station</c:v>
                </c:pt>
                <c:pt idx="4">
                  <c:v>Playing Fields </c:v>
                </c:pt>
                <c:pt idx="5">
                  <c:v>Melton Woods </c:v>
                </c:pt>
                <c:pt idx="6">
                  <c:v>Love Lane</c:v>
                </c:pt>
                <c:pt idx="7">
                  <c:v>Burkes Wood </c:v>
                </c:pt>
                <c:pt idx="8">
                  <c:v>Bury Hill trees</c:v>
                </c:pt>
                <c:pt idx="9">
                  <c:v>Saddlemakers Lane views/trees</c:v>
                </c:pt>
                <c:pt idx="10">
                  <c:v>St Audrys trees</c:v>
                </c:pt>
                <c:pt idx="11">
                  <c:v>Leeks Hill trees</c:v>
                </c:pt>
                <c:pt idx="12">
                  <c:v>Woods lane rural views</c:v>
                </c:pt>
                <c:pt idx="13">
                  <c:v>Edwin Ave trees</c:v>
                </c:pt>
              </c:strCache>
            </c:strRef>
          </c:cat>
          <c:val>
            <c:numRef>
              <c:f>Sheet1!$B$2:$B$15</c:f>
              <c:numCache>
                <c:formatCode>General</c:formatCode>
                <c:ptCount val="14"/>
                <c:pt idx="0">
                  <c:v>30.0</c:v>
                </c:pt>
                <c:pt idx="1">
                  <c:v>25.0</c:v>
                </c:pt>
                <c:pt idx="2">
                  <c:v>4.0</c:v>
                </c:pt>
                <c:pt idx="3">
                  <c:v>1.0</c:v>
                </c:pt>
                <c:pt idx="4">
                  <c:v>10.0</c:v>
                </c:pt>
                <c:pt idx="5">
                  <c:v>24.0</c:v>
                </c:pt>
                <c:pt idx="6">
                  <c:v>2.0</c:v>
                </c:pt>
                <c:pt idx="7">
                  <c:v>4.0</c:v>
                </c:pt>
                <c:pt idx="8">
                  <c:v>4.0</c:v>
                </c:pt>
                <c:pt idx="9">
                  <c:v>8.0</c:v>
                </c:pt>
                <c:pt idx="10">
                  <c:v>4.0</c:v>
                </c:pt>
                <c:pt idx="11">
                  <c:v>32.0</c:v>
                </c:pt>
                <c:pt idx="12">
                  <c:v>11.0</c:v>
                </c:pt>
                <c:pt idx="13">
                  <c:v>1.0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Why Do You Live In Melton?</c:v>
                </c:pt>
              </c:strCache>
            </c:strRef>
          </c:tx>
          <c:dLbls>
            <c:showLegendKey val="0"/>
            <c:showVal val="0"/>
            <c:showCatName val="1"/>
            <c:showSerName val="0"/>
            <c:showPercent val="1"/>
            <c:showBubbleSize val="0"/>
            <c:showLeaderLines val="1"/>
          </c:dLbls>
          <c:cat>
            <c:strRef>
              <c:f>Sheet1!$A$2:$A$9</c:f>
              <c:strCache>
                <c:ptCount val="8"/>
                <c:pt idx="0">
                  <c:v>Rural Enironment</c:v>
                </c:pt>
                <c:pt idx="1">
                  <c:v>Quality Urban Environment</c:v>
                </c:pt>
                <c:pt idx="2">
                  <c:v>Near Woodbridge</c:v>
                </c:pt>
                <c:pt idx="3">
                  <c:v>Near Work</c:v>
                </c:pt>
                <c:pt idx="4">
                  <c:v>Near Family</c:v>
                </c:pt>
                <c:pt idx="5">
                  <c:v>Available Housing</c:v>
                </c:pt>
                <c:pt idx="6">
                  <c:v>Near Good Schools</c:v>
                </c:pt>
                <c:pt idx="7">
                  <c:v>Other</c:v>
                </c:pt>
              </c:strCache>
            </c:strRef>
          </c:cat>
          <c:val>
            <c:numRef>
              <c:f>Sheet1!$B$2:$B$9</c:f>
              <c:numCache>
                <c:formatCode>General</c:formatCode>
                <c:ptCount val="8"/>
                <c:pt idx="0">
                  <c:v>190.0</c:v>
                </c:pt>
                <c:pt idx="1">
                  <c:v>111.0</c:v>
                </c:pt>
                <c:pt idx="2">
                  <c:v>315.0</c:v>
                </c:pt>
                <c:pt idx="3">
                  <c:v>139.0</c:v>
                </c:pt>
                <c:pt idx="4">
                  <c:v>124.0</c:v>
                </c:pt>
                <c:pt idx="5">
                  <c:v>109.0</c:v>
                </c:pt>
                <c:pt idx="6">
                  <c:v>94.0</c:v>
                </c:pt>
                <c:pt idx="7">
                  <c:v>84.0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Views of the countryside that contribute to the character of Melton</c:v>
                </c:pt>
              </c:strCache>
            </c:strRef>
          </c:tx>
          <c:dLbls>
            <c:showLegendKey val="0"/>
            <c:showVal val="0"/>
            <c:showCatName val="0"/>
            <c:showSerName val="0"/>
            <c:showPercent val="1"/>
            <c:showBubbleSize val="0"/>
            <c:showLeaderLines val="1"/>
          </c:dLbls>
          <c:cat>
            <c:strRef>
              <c:f>Sheet1!$A$2:$A$13</c:f>
              <c:strCache>
                <c:ptCount val="12"/>
                <c:pt idx="0">
                  <c:v>All</c:v>
                </c:pt>
                <c:pt idx="1">
                  <c:v>All woods</c:v>
                </c:pt>
                <c:pt idx="2">
                  <c:v>Farlingaye to Bredfield</c:v>
                </c:pt>
                <c:pt idx="3">
                  <c:v>Across the river</c:v>
                </c:pt>
                <c:pt idx="4">
                  <c:v>Foxbrough Farm </c:v>
                </c:pt>
                <c:pt idx="5">
                  <c:v>Woods on Yarmouth Rd</c:v>
                </c:pt>
                <c:pt idx="6">
                  <c:v>Saddlemakers Lane, site 634,634a,851</c:v>
                </c:pt>
                <c:pt idx="7">
                  <c:v>Golf Course </c:v>
                </c:pt>
                <c:pt idx="8">
                  <c:v>Leeks Hill</c:v>
                </c:pt>
                <c:pt idx="9">
                  <c:v>Melton Old Church</c:v>
                </c:pt>
                <c:pt idx="10">
                  <c:v>Playing Fields</c:v>
                </c:pt>
                <c:pt idx="11">
                  <c:v>St Audrys</c:v>
                </c:pt>
              </c:strCache>
            </c:strRef>
          </c:cat>
          <c:val>
            <c:numRef>
              <c:f>Sheet1!$B$2:$B$13</c:f>
              <c:numCache>
                <c:formatCode>General</c:formatCode>
                <c:ptCount val="12"/>
                <c:pt idx="0">
                  <c:v>14.0</c:v>
                </c:pt>
                <c:pt idx="1">
                  <c:v>9.0</c:v>
                </c:pt>
                <c:pt idx="2">
                  <c:v>3.0</c:v>
                </c:pt>
                <c:pt idx="3">
                  <c:v>70.0</c:v>
                </c:pt>
                <c:pt idx="4">
                  <c:v>5.0</c:v>
                </c:pt>
                <c:pt idx="5">
                  <c:v>1.0</c:v>
                </c:pt>
                <c:pt idx="6">
                  <c:v>18.0</c:v>
                </c:pt>
                <c:pt idx="7">
                  <c:v>6.0</c:v>
                </c:pt>
                <c:pt idx="8">
                  <c:v>6.0</c:v>
                </c:pt>
                <c:pt idx="9">
                  <c:v>10.0</c:v>
                </c:pt>
                <c:pt idx="10">
                  <c:v>10.0</c:v>
                </c:pt>
                <c:pt idx="11">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Is the River Deben important to your quality of life?</c:v>
                </c:pt>
              </c:strCache>
            </c:strRef>
          </c:tx>
          <c:dLbls>
            <c:showLegendKey val="0"/>
            <c:showVal val="0"/>
            <c:showCatName val="0"/>
            <c:showSerName val="0"/>
            <c:showPercent val="1"/>
            <c:showBubbleSize val="0"/>
            <c:showLeaderLines val="1"/>
          </c:dLbls>
          <c:cat>
            <c:strRef>
              <c:f>Sheet1!$A$2:$A$4</c:f>
              <c:strCache>
                <c:ptCount val="3"/>
                <c:pt idx="0">
                  <c:v>Yes</c:v>
                </c:pt>
                <c:pt idx="1">
                  <c:v>No</c:v>
                </c:pt>
                <c:pt idx="2">
                  <c:v>Don’t Know</c:v>
                </c:pt>
              </c:strCache>
            </c:strRef>
          </c:cat>
          <c:val>
            <c:numRef>
              <c:f>Sheet1!$B$2:$B$4</c:f>
              <c:numCache>
                <c:formatCode>General</c:formatCode>
                <c:ptCount val="3"/>
                <c:pt idx="0">
                  <c:v>381.0</c:v>
                </c:pt>
                <c:pt idx="1">
                  <c:v>26.0</c:v>
                </c:pt>
                <c:pt idx="2">
                  <c:v>22.0</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How can we make more of this major asset?</c:v>
                </c:pt>
              </c:strCache>
            </c:strRef>
          </c:tx>
          <c:explosion val="25"/>
          <c:dLbls>
            <c:showLegendKey val="0"/>
            <c:showVal val="0"/>
            <c:showCatName val="1"/>
            <c:showSerName val="0"/>
            <c:showPercent val="1"/>
            <c:showBubbleSize val="0"/>
            <c:showLeaderLines val="1"/>
          </c:dLbls>
          <c:cat>
            <c:strRef>
              <c:f>Sheet1!$A$2:$A$13</c:f>
              <c:strCache>
                <c:ptCount val="12"/>
                <c:pt idx="0">
                  <c:v>Access</c:v>
                </c:pt>
                <c:pt idx="1">
                  <c:v>Footpath Maintenance</c:v>
                </c:pt>
                <c:pt idx="2">
                  <c:v>More buildings</c:v>
                </c:pt>
                <c:pt idx="3">
                  <c:v>Bird Hides</c:v>
                </c:pt>
                <c:pt idx="4">
                  <c:v>Café's/Bars/Pubs</c:v>
                </c:pt>
                <c:pt idx="5">
                  <c:v>Clean-up rotting boats</c:v>
                </c:pt>
                <c:pt idx="6">
                  <c:v>Habitat Maintenance</c:v>
                </c:pt>
                <c:pt idx="7">
                  <c:v>Dredge It</c:v>
                </c:pt>
                <c:pt idx="8">
                  <c:v>Free Car Park </c:v>
                </c:pt>
                <c:pt idx="9">
                  <c:v>Public Loos</c:v>
                </c:pt>
                <c:pt idx="10">
                  <c:v>No development</c:v>
                </c:pt>
                <c:pt idx="11">
                  <c:v>More seats</c:v>
                </c:pt>
              </c:strCache>
            </c:strRef>
          </c:cat>
          <c:val>
            <c:numRef>
              <c:f>Sheet1!$B$2:$B$13</c:f>
              <c:numCache>
                <c:formatCode>General</c:formatCode>
                <c:ptCount val="12"/>
                <c:pt idx="0">
                  <c:v>27.0</c:v>
                </c:pt>
                <c:pt idx="1">
                  <c:v>101.0</c:v>
                </c:pt>
                <c:pt idx="2">
                  <c:v>4.0</c:v>
                </c:pt>
                <c:pt idx="3">
                  <c:v>2.0</c:v>
                </c:pt>
                <c:pt idx="4">
                  <c:v>12.0</c:v>
                </c:pt>
                <c:pt idx="5">
                  <c:v>9.0</c:v>
                </c:pt>
                <c:pt idx="6">
                  <c:v>11.0</c:v>
                </c:pt>
                <c:pt idx="7">
                  <c:v>5.0</c:v>
                </c:pt>
                <c:pt idx="8">
                  <c:v>2.0</c:v>
                </c:pt>
                <c:pt idx="9">
                  <c:v>3.0</c:v>
                </c:pt>
                <c:pt idx="10">
                  <c:v>7.0</c:v>
                </c:pt>
                <c:pt idx="11">
                  <c:v>10.0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Is the Playing Field/Melton Woods important to your quality of life?</c:v>
                </c:pt>
              </c:strCache>
            </c:strRef>
          </c:tx>
          <c:cat>
            <c:strRef>
              <c:f>Sheet1!$A$2:$A$4</c:f>
              <c:strCache>
                <c:ptCount val="3"/>
                <c:pt idx="0">
                  <c:v>Yes</c:v>
                </c:pt>
                <c:pt idx="1">
                  <c:v>No</c:v>
                </c:pt>
                <c:pt idx="2">
                  <c:v>Don’t Know</c:v>
                </c:pt>
              </c:strCache>
            </c:strRef>
          </c:cat>
          <c:val>
            <c:numRef>
              <c:f>Sheet1!$B$2:$B$4</c:f>
              <c:numCache>
                <c:formatCode>General</c:formatCode>
                <c:ptCount val="3"/>
                <c:pt idx="0">
                  <c:v>361.0</c:v>
                </c:pt>
                <c:pt idx="1">
                  <c:v>35.0</c:v>
                </c:pt>
                <c:pt idx="2">
                  <c:v>27.0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What kinds of further development should be ENCOURAGED?</c:v>
                </c:pt>
              </c:strCache>
            </c:strRef>
          </c:tx>
          <c:explosion val="25"/>
          <c:dLbls>
            <c:showLegendKey val="0"/>
            <c:showVal val="0"/>
            <c:showCatName val="1"/>
            <c:showSerName val="0"/>
            <c:showPercent val="1"/>
            <c:showBubbleSize val="0"/>
            <c:showLeaderLines val="1"/>
          </c:dLbls>
          <c:cat>
            <c:strRef>
              <c:f>Sheet1!$A$2:$A$14</c:f>
              <c:strCache>
                <c:ptCount val="13"/>
                <c:pt idx="0">
                  <c:v>Extensions</c:v>
                </c:pt>
                <c:pt idx="1">
                  <c:v>Infill/Garden Development</c:v>
                </c:pt>
                <c:pt idx="2">
                  <c:v>Small residential</c:v>
                </c:pt>
                <c:pt idx="3">
                  <c:v>Large residential</c:v>
                </c:pt>
                <c:pt idx="4">
                  <c:v>Affordable Housing</c:v>
                </c:pt>
                <c:pt idx="5">
                  <c:v>Special Needs Housing</c:v>
                </c:pt>
                <c:pt idx="6">
                  <c:v>Small Business premises</c:v>
                </c:pt>
                <c:pt idx="7">
                  <c:v>Large Business premises</c:v>
                </c:pt>
                <c:pt idx="8">
                  <c:v>Small Retail</c:v>
                </c:pt>
                <c:pt idx="9">
                  <c:v>Large Retail</c:v>
                </c:pt>
                <c:pt idx="10">
                  <c:v>Community Facilities</c:v>
                </c:pt>
                <c:pt idx="11">
                  <c:v>Other</c:v>
                </c:pt>
                <c:pt idx="12">
                  <c:v>All</c:v>
                </c:pt>
              </c:strCache>
            </c:strRef>
          </c:cat>
          <c:val>
            <c:numRef>
              <c:f>Sheet1!$B$2:$B$14</c:f>
              <c:numCache>
                <c:formatCode>General</c:formatCode>
                <c:ptCount val="13"/>
                <c:pt idx="0">
                  <c:v>223.0</c:v>
                </c:pt>
                <c:pt idx="1">
                  <c:v>129.0</c:v>
                </c:pt>
                <c:pt idx="2">
                  <c:v>334.0</c:v>
                </c:pt>
                <c:pt idx="3">
                  <c:v>104.0</c:v>
                </c:pt>
                <c:pt idx="4">
                  <c:v>248.0</c:v>
                </c:pt>
                <c:pt idx="5">
                  <c:v>234.0</c:v>
                </c:pt>
                <c:pt idx="6">
                  <c:v>200.0</c:v>
                </c:pt>
                <c:pt idx="7">
                  <c:v>8.0</c:v>
                </c:pt>
                <c:pt idx="8">
                  <c:v>226.0</c:v>
                </c:pt>
                <c:pt idx="9">
                  <c:v>13.0</c:v>
                </c:pt>
                <c:pt idx="10">
                  <c:v>184.0</c:v>
                </c:pt>
                <c:pt idx="11">
                  <c:v>77.0</c:v>
                </c:pt>
                <c:pt idx="12">
                  <c:v>2.0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Sites we SHOULD develop</c:v>
                </c:pt>
              </c:strCache>
            </c:strRef>
          </c:tx>
          <c:dLbls>
            <c:showLegendKey val="0"/>
            <c:showVal val="0"/>
            <c:showCatName val="1"/>
            <c:showSerName val="0"/>
            <c:showPercent val="1"/>
            <c:showBubbleSize val="0"/>
            <c:showLeaderLines val="1"/>
          </c:dLbls>
          <c:cat>
            <c:strRef>
              <c:f>Sheet1!$A$2:$A$19</c:f>
              <c:strCache>
                <c:ptCount val="18"/>
                <c:pt idx="0">
                  <c:v>488</c:v>
                </c:pt>
                <c:pt idx="1">
                  <c:v>501</c:v>
                </c:pt>
                <c:pt idx="2">
                  <c:v>634</c:v>
                </c:pt>
                <c:pt idx="3">
                  <c:v>634a</c:v>
                </c:pt>
                <c:pt idx="4">
                  <c:v>634b</c:v>
                </c:pt>
                <c:pt idx="5">
                  <c:v>635</c:v>
                </c:pt>
                <c:pt idx="6">
                  <c:v>640</c:v>
                </c:pt>
                <c:pt idx="7">
                  <c:v>705</c:v>
                </c:pt>
                <c:pt idx="8">
                  <c:v>706</c:v>
                </c:pt>
                <c:pt idx="9">
                  <c:v>722</c:v>
                </c:pt>
                <c:pt idx="10">
                  <c:v>724</c:v>
                </c:pt>
                <c:pt idx="11">
                  <c:v>729</c:v>
                </c:pt>
                <c:pt idx="12">
                  <c:v>750</c:v>
                </c:pt>
                <c:pt idx="13">
                  <c:v>750a</c:v>
                </c:pt>
                <c:pt idx="14">
                  <c:v>751</c:v>
                </c:pt>
                <c:pt idx="15">
                  <c:v>833</c:v>
                </c:pt>
                <c:pt idx="16">
                  <c:v>839</c:v>
                </c:pt>
                <c:pt idx="17">
                  <c:v>851</c:v>
                </c:pt>
              </c:strCache>
            </c:strRef>
          </c:cat>
          <c:val>
            <c:numRef>
              <c:f>Sheet1!$B$2:$B$19</c:f>
              <c:numCache>
                <c:formatCode>General</c:formatCode>
                <c:ptCount val="18"/>
                <c:pt idx="0">
                  <c:v>68.0</c:v>
                </c:pt>
                <c:pt idx="1">
                  <c:v>43.0</c:v>
                </c:pt>
                <c:pt idx="2">
                  <c:v>4.0</c:v>
                </c:pt>
                <c:pt idx="3">
                  <c:v>28.0</c:v>
                </c:pt>
                <c:pt idx="4">
                  <c:v>87.0</c:v>
                </c:pt>
                <c:pt idx="5">
                  <c:v>21.0</c:v>
                </c:pt>
                <c:pt idx="6">
                  <c:v>23.0</c:v>
                </c:pt>
                <c:pt idx="7">
                  <c:v>27.0</c:v>
                </c:pt>
                <c:pt idx="8">
                  <c:v>43.0</c:v>
                </c:pt>
                <c:pt idx="9">
                  <c:v>9.0</c:v>
                </c:pt>
                <c:pt idx="10">
                  <c:v>1.0</c:v>
                </c:pt>
                <c:pt idx="11">
                  <c:v>120.0</c:v>
                </c:pt>
                <c:pt idx="12">
                  <c:v>35.0</c:v>
                </c:pt>
                <c:pt idx="13">
                  <c:v>33.0</c:v>
                </c:pt>
                <c:pt idx="14">
                  <c:v>21.0</c:v>
                </c:pt>
                <c:pt idx="15">
                  <c:v>123.0</c:v>
                </c:pt>
                <c:pt idx="16">
                  <c:v>9.0</c:v>
                </c:pt>
                <c:pt idx="17">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Sites we should NOT develop</c:v>
                </c:pt>
              </c:strCache>
            </c:strRef>
          </c:tx>
          <c:dLbls>
            <c:showLegendKey val="0"/>
            <c:showVal val="0"/>
            <c:showCatName val="1"/>
            <c:showSerName val="0"/>
            <c:showPercent val="1"/>
            <c:showBubbleSize val="0"/>
            <c:showLeaderLines val="1"/>
          </c:dLbls>
          <c:cat>
            <c:strRef>
              <c:f>Sheet1!$A$2:$A$18</c:f>
              <c:strCache>
                <c:ptCount val="17"/>
                <c:pt idx="0">
                  <c:v>488</c:v>
                </c:pt>
                <c:pt idx="1">
                  <c:v>501</c:v>
                </c:pt>
                <c:pt idx="2">
                  <c:v>634</c:v>
                </c:pt>
                <c:pt idx="3">
                  <c:v>634a</c:v>
                </c:pt>
                <c:pt idx="4">
                  <c:v>634b</c:v>
                </c:pt>
                <c:pt idx="5">
                  <c:v>635</c:v>
                </c:pt>
                <c:pt idx="6">
                  <c:v>640</c:v>
                </c:pt>
                <c:pt idx="7">
                  <c:v>705</c:v>
                </c:pt>
                <c:pt idx="8">
                  <c:v>706</c:v>
                </c:pt>
                <c:pt idx="9">
                  <c:v>722</c:v>
                </c:pt>
                <c:pt idx="10">
                  <c:v>729</c:v>
                </c:pt>
                <c:pt idx="11">
                  <c:v>750</c:v>
                </c:pt>
                <c:pt idx="12">
                  <c:v>750a</c:v>
                </c:pt>
                <c:pt idx="13">
                  <c:v>751</c:v>
                </c:pt>
                <c:pt idx="14">
                  <c:v>833</c:v>
                </c:pt>
                <c:pt idx="15">
                  <c:v>839</c:v>
                </c:pt>
                <c:pt idx="16">
                  <c:v>851</c:v>
                </c:pt>
              </c:strCache>
            </c:strRef>
          </c:cat>
          <c:val>
            <c:numRef>
              <c:f>Sheet1!$B$2:$B$18</c:f>
              <c:numCache>
                <c:formatCode>General</c:formatCode>
                <c:ptCount val="17"/>
                <c:pt idx="0">
                  <c:v>10.0</c:v>
                </c:pt>
                <c:pt idx="1">
                  <c:v>29.0</c:v>
                </c:pt>
                <c:pt idx="2">
                  <c:v>66.0</c:v>
                </c:pt>
                <c:pt idx="3">
                  <c:v>48.0</c:v>
                </c:pt>
                <c:pt idx="4">
                  <c:v>27.0</c:v>
                </c:pt>
                <c:pt idx="5">
                  <c:v>79.0</c:v>
                </c:pt>
                <c:pt idx="6">
                  <c:v>8.0</c:v>
                </c:pt>
                <c:pt idx="7">
                  <c:v>28.0</c:v>
                </c:pt>
                <c:pt idx="8">
                  <c:v>27.0</c:v>
                </c:pt>
                <c:pt idx="9">
                  <c:v>38.0</c:v>
                </c:pt>
                <c:pt idx="10">
                  <c:v>18.0</c:v>
                </c:pt>
                <c:pt idx="11">
                  <c:v>79.0</c:v>
                </c:pt>
                <c:pt idx="12">
                  <c:v>78.0</c:v>
                </c:pt>
                <c:pt idx="13">
                  <c:v>79.0</c:v>
                </c:pt>
                <c:pt idx="14">
                  <c:v>34.0</c:v>
                </c:pt>
                <c:pt idx="15">
                  <c:v>19.0</c:v>
                </c:pt>
                <c:pt idx="16">
                  <c:v>59.0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Planning Applications seen as a Success</c:v>
                </c:pt>
              </c:strCache>
            </c:strRef>
          </c:tx>
          <c:dLbls>
            <c:showLegendKey val="0"/>
            <c:showVal val="0"/>
            <c:showCatName val="1"/>
            <c:showSerName val="0"/>
            <c:showPercent val="1"/>
            <c:showBubbleSize val="0"/>
            <c:showLeaderLines val="1"/>
          </c:dLbls>
          <c:cat>
            <c:strRef>
              <c:f>Sheet1!$A$2:$A$20</c:f>
              <c:strCache>
                <c:ptCount val="19"/>
                <c:pt idx="0">
                  <c:v>St Andrews Affordable Housing</c:v>
                </c:pt>
                <c:pt idx="1">
                  <c:v>Springside</c:v>
                </c:pt>
                <c:pt idx="2">
                  <c:v>Orchard Clse</c:v>
                </c:pt>
                <c:pt idx="3">
                  <c:v>Old Maltings</c:v>
                </c:pt>
                <c:pt idx="4">
                  <c:v>Ufford Depot Affordable Housing</c:v>
                </c:pt>
                <c:pt idx="5">
                  <c:v>Bredfield Rd</c:v>
                </c:pt>
                <c:pt idx="6">
                  <c:v>Avocet House</c:v>
                </c:pt>
                <c:pt idx="7">
                  <c:v>Melton Grange</c:v>
                </c:pt>
                <c:pt idx="8">
                  <c:v>Proposed GAH development</c:v>
                </c:pt>
                <c:pt idx="9">
                  <c:v>Girdlestones</c:v>
                </c:pt>
                <c:pt idx="10">
                  <c:v>Horse &amp; Groom</c:v>
                </c:pt>
                <c:pt idx="11">
                  <c:v>Hoo House</c:v>
                </c:pt>
                <c:pt idx="12">
                  <c:v>St Audreys</c:v>
                </c:pt>
                <c:pt idx="13">
                  <c:v>Pre-school on Hall Fm Rd</c:v>
                </c:pt>
                <c:pt idx="14">
                  <c:v>Small Industrial nr station</c:v>
                </c:pt>
                <c:pt idx="15">
                  <c:v>Station Car Park</c:v>
                </c:pt>
                <c:pt idx="16">
                  <c:v>Godfrey Close</c:v>
                </c:pt>
                <c:pt idx="17">
                  <c:v>Beresford Drive</c:v>
                </c:pt>
                <c:pt idx="18">
                  <c:v>New House on Station Rd</c:v>
                </c:pt>
              </c:strCache>
            </c:strRef>
          </c:cat>
          <c:val>
            <c:numRef>
              <c:f>Sheet1!$B$2:$B$20</c:f>
              <c:numCache>
                <c:formatCode>General</c:formatCode>
                <c:ptCount val="19"/>
                <c:pt idx="0">
                  <c:v>2.0</c:v>
                </c:pt>
                <c:pt idx="1">
                  <c:v>2.0</c:v>
                </c:pt>
                <c:pt idx="2">
                  <c:v>1.0</c:v>
                </c:pt>
                <c:pt idx="3">
                  <c:v>6.0</c:v>
                </c:pt>
                <c:pt idx="4">
                  <c:v>7.0</c:v>
                </c:pt>
                <c:pt idx="5">
                  <c:v>4.0</c:v>
                </c:pt>
                <c:pt idx="6">
                  <c:v>3.0</c:v>
                </c:pt>
                <c:pt idx="7">
                  <c:v>10.0</c:v>
                </c:pt>
                <c:pt idx="8">
                  <c:v>2.0</c:v>
                </c:pt>
                <c:pt idx="9">
                  <c:v>2.0</c:v>
                </c:pt>
                <c:pt idx="10">
                  <c:v>15.0</c:v>
                </c:pt>
                <c:pt idx="11">
                  <c:v>5.0</c:v>
                </c:pt>
                <c:pt idx="12">
                  <c:v>7.0</c:v>
                </c:pt>
                <c:pt idx="13">
                  <c:v>4.0</c:v>
                </c:pt>
                <c:pt idx="14">
                  <c:v>3.0</c:v>
                </c:pt>
                <c:pt idx="15">
                  <c:v>3.0</c:v>
                </c:pt>
                <c:pt idx="16">
                  <c:v>1.0</c:v>
                </c:pt>
                <c:pt idx="17">
                  <c:v>2.0</c:v>
                </c:pt>
                <c:pt idx="18">
                  <c:v>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Planning Applications</a:t>
            </a:r>
          </a:p>
          <a:p>
            <a:pPr>
              <a:defRPr/>
            </a:pPr>
            <a:r>
              <a:rPr lang="en-US"/>
              <a:t>viewed Unfavourably</a:t>
            </a:r>
          </a:p>
        </c:rich>
      </c:tx>
      <c:layout>
        <c:manualLayout>
          <c:xMode val="edge"/>
          <c:yMode val="edge"/>
          <c:x val="0.452088416658761"/>
          <c:y val="0.0186741363211951"/>
        </c:manualLayout>
      </c:layout>
      <c:overlay val="0"/>
    </c:title>
    <c:autoTitleDeleted val="0"/>
    <c:plotArea>
      <c:layout/>
      <c:pieChart>
        <c:varyColors val="1"/>
        <c:ser>
          <c:idx val="0"/>
          <c:order val="0"/>
          <c:tx>
            <c:strRef>
              <c:f>Sheet1!$B$1</c:f>
              <c:strCache>
                <c:ptCount val="1"/>
                <c:pt idx="0">
                  <c:v>Column1</c:v>
                </c:pt>
              </c:strCache>
            </c:strRef>
          </c:tx>
          <c:dLbls>
            <c:showLegendKey val="0"/>
            <c:showVal val="0"/>
            <c:showCatName val="1"/>
            <c:showSerName val="0"/>
            <c:showPercent val="1"/>
            <c:showBubbleSize val="0"/>
            <c:showLeaderLines val="1"/>
          </c:dLbls>
          <c:cat>
            <c:strRef>
              <c:f>Sheet1!$A$2:$A$23</c:f>
              <c:strCache>
                <c:ptCount val="22"/>
                <c:pt idx="0">
                  <c:v>Anything on Woods Lane</c:v>
                </c:pt>
                <c:pt idx="1">
                  <c:v>CEL/Girdlestones</c:v>
                </c:pt>
                <c:pt idx="2">
                  <c:v>Old Maltings</c:v>
                </c:pt>
                <c:pt idx="3">
                  <c:v>Anything on green fields</c:v>
                </c:pt>
                <c:pt idx="4">
                  <c:v>Anything with no affordable hsng</c:v>
                </c:pt>
                <c:pt idx="5">
                  <c:v>Archway House</c:v>
                </c:pt>
                <c:pt idx="6">
                  <c:v>Avocet House</c:v>
                </c:pt>
                <c:pt idx="7">
                  <c:v>St Audreys</c:v>
                </c:pt>
                <c:pt idx="8">
                  <c:v>Old Peoples hm Bredfield Rd</c:v>
                </c:pt>
                <c:pt idx="9">
                  <c:v>Bredfield rd</c:v>
                </c:pt>
                <c:pt idx="10">
                  <c:v>Garden grabbing</c:v>
                </c:pt>
                <c:pt idx="11">
                  <c:v>Notcutts site</c:v>
                </c:pt>
                <c:pt idx="12">
                  <c:v>Deben Mill</c:v>
                </c:pt>
                <c:pt idx="13">
                  <c:v>Minor Industry area nr Station</c:v>
                </c:pt>
                <c:pt idx="14">
                  <c:v>Horse and Groom</c:v>
                </c:pt>
                <c:pt idx="15">
                  <c:v>Knackers Yard</c:v>
                </c:pt>
                <c:pt idx="16">
                  <c:v>BMX Track</c:v>
                </c:pt>
                <c:pt idx="17">
                  <c:v>Sizewell P&amp;R's</c:v>
                </c:pt>
                <c:pt idx="18">
                  <c:v>Spa shop</c:v>
                </c:pt>
                <c:pt idx="19">
                  <c:v>Melton Grange</c:v>
                </c:pt>
                <c:pt idx="20">
                  <c:v>Bury Hill</c:v>
                </c:pt>
                <c:pt idx="21">
                  <c:v>Beresford Drive</c:v>
                </c:pt>
              </c:strCache>
            </c:strRef>
          </c:cat>
          <c:val>
            <c:numRef>
              <c:f>Sheet1!$B$2:$B$23</c:f>
              <c:numCache>
                <c:formatCode>General</c:formatCode>
                <c:ptCount val="22"/>
                <c:pt idx="0">
                  <c:v>16.0</c:v>
                </c:pt>
                <c:pt idx="1">
                  <c:v>35.0</c:v>
                </c:pt>
                <c:pt idx="2">
                  <c:v>5.0</c:v>
                </c:pt>
                <c:pt idx="3">
                  <c:v>1.0</c:v>
                </c:pt>
                <c:pt idx="4">
                  <c:v>1.0</c:v>
                </c:pt>
                <c:pt idx="5">
                  <c:v>2.0</c:v>
                </c:pt>
                <c:pt idx="6">
                  <c:v>33.0</c:v>
                </c:pt>
                <c:pt idx="7">
                  <c:v>3.0</c:v>
                </c:pt>
                <c:pt idx="8">
                  <c:v>6.0</c:v>
                </c:pt>
                <c:pt idx="9">
                  <c:v>6.0</c:v>
                </c:pt>
                <c:pt idx="10">
                  <c:v>4.0</c:v>
                </c:pt>
                <c:pt idx="11">
                  <c:v>2.0</c:v>
                </c:pt>
                <c:pt idx="12">
                  <c:v>4.0</c:v>
                </c:pt>
                <c:pt idx="13">
                  <c:v>1.0</c:v>
                </c:pt>
                <c:pt idx="14">
                  <c:v>2.0</c:v>
                </c:pt>
                <c:pt idx="15">
                  <c:v>2.0</c:v>
                </c:pt>
                <c:pt idx="16">
                  <c:v>1.0</c:v>
                </c:pt>
                <c:pt idx="17">
                  <c:v>6.0</c:v>
                </c:pt>
                <c:pt idx="18">
                  <c:v>1.0</c:v>
                </c:pt>
                <c:pt idx="19">
                  <c:v>1.0</c:v>
                </c:pt>
                <c:pt idx="20">
                  <c:v>1.0</c:v>
                </c:pt>
                <c:pt idx="21">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Are there sufficient Footpaths and Bridleways?</c:v>
                </c:pt>
              </c:strCache>
            </c:strRef>
          </c:tx>
          <c:explosion val="25"/>
          <c:cat>
            <c:strRef>
              <c:f>Sheet1!$A$2:$A$4</c:f>
              <c:strCache>
                <c:ptCount val="3"/>
                <c:pt idx="0">
                  <c:v>Yes</c:v>
                </c:pt>
                <c:pt idx="1">
                  <c:v>No</c:v>
                </c:pt>
                <c:pt idx="2">
                  <c:v>Don’t Know</c:v>
                </c:pt>
              </c:strCache>
            </c:strRef>
          </c:cat>
          <c:val>
            <c:numRef>
              <c:f>Sheet1!$B$2:$B$4</c:f>
              <c:numCache>
                <c:formatCode>General</c:formatCode>
                <c:ptCount val="3"/>
                <c:pt idx="0">
                  <c:v>265.0</c:v>
                </c:pt>
                <c:pt idx="1">
                  <c:v>57.0</c:v>
                </c:pt>
                <c:pt idx="2">
                  <c:v>93.0</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Objectives you agree with</c:v>
                </c:pt>
              </c:strCache>
            </c:strRef>
          </c:tx>
          <c:dLbls>
            <c:showLegendKey val="0"/>
            <c:showVal val="0"/>
            <c:showCatName val="0"/>
            <c:showSerName val="0"/>
            <c:showPercent val="1"/>
            <c:showBubbleSize val="0"/>
            <c:showLeaderLines val="1"/>
          </c:dLbls>
          <c:cat>
            <c:strRef>
              <c:f>Sheet1!$A$2:$A$5</c:f>
              <c:strCache>
                <c:ptCount val="4"/>
                <c:pt idx="0">
                  <c:v>Build and Develop Positively for the Future</c:v>
                </c:pt>
                <c:pt idx="1">
                  <c:v>Protect our Heritage</c:v>
                </c:pt>
                <c:pt idx="2">
                  <c:v>Maintain our Identity</c:v>
                </c:pt>
                <c:pt idx="3">
                  <c:v>All</c:v>
                </c:pt>
              </c:strCache>
            </c:strRef>
          </c:cat>
          <c:val>
            <c:numRef>
              <c:f>Sheet1!$B$2:$B$5</c:f>
              <c:numCache>
                <c:formatCode>General</c:formatCode>
                <c:ptCount val="4"/>
                <c:pt idx="0">
                  <c:v>63.0</c:v>
                </c:pt>
                <c:pt idx="1">
                  <c:v>184.0</c:v>
                </c:pt>
                <c:pt idx="2">
                  <c:v>162.0</c:v>
                </c:pt>
                <c:pt idx="3">
                  <c:v>179.0</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doughnutChart>
        <c:varyColors val="1"/>
        <c:ser>
          <c:idx val="0"/>
          <c:order val="0"/>
          <c:tx>
            <c:strRef>
              <c:f>Sheet1!$B$1</c:f>
              <c:strCache>
                <c:ptCount val="1"/>
                <c:pt idx="0">
                  <c:v>Are Our Footpaths Maintained Properly</c:v>
                </c:pt>
              </c:strCache>
            </c:strRef>
          </c:tx>
          <c:explosion val="25"/>
          <c:cat>
            <c:strRef>
              <c:f>Sheet1!$A$2:$A$4</c:f>
              <c:strCache>
                <c:ptCount val="3"/>
                <c:pt idx="0">
                  <c:v>Yes</c:v>
                </c:pt>
                <c:pt idx="1">
                  <c:v>No</c:v>
                </c:pt>
                <c:pt idx="2">
                  <c:v>Don’t Know</c:v>
                </c:pt>
              </c:strCache>
            </c:strRef>
          </c:cat>
          <c:val>
            <c:numRef>
              <c:f>Sheet1!$B$2:$B$4</c:f>
              <c:numCache>
                <c:formatCode>General</c:formatCode>
                <c:ptCount val="3"/>
                <c:pt idx="0">
                  <c:v>180.0</c:v>
                </c:pt>
                <c:pt idx="1">
                  <c:v>147.0</c:v>
                </c:pt>
                <c:pt idx="2">
                  <c:v>82.0</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What are your concerns about Footpath maintenance?</c:v>
                </c:pt>
              </c:strCache>
            </c:strRef>
          </c:tx>
          <c:explosion val="25"/>
          <c:dLbls>
            <c:showLegendKey val="0"/>
            <c:showVal val="1"/>
            <c:showCatName val="1"/>
            <c:showSerName val="0"/>
            <c:showPercent val="0"/>
            <c:showBubbleSize val="0"/>
            <c:showLeaderLines val="1"/>
          </c:dLbls>
          <c:cat>
            <c:strRef>
              <c:f>Sheet1!$A$2:$A$16</c:f>
              <c:strCache>
                <c:ptCount val="15"/>
                <c:pt idx="0">
                  <c:v>Overgrown</c:v>
                </c:pt>
                <c:pt idx="1">
                  <c:v>Dog mess</c:v>
                </c:pt>
                <c:pt idx="2">
                  <c:v>Muddy</c:v>
                </c:pt>
                <c:pt idx="3">
                  <c:v>Flooding</c:v>
                </c:pt>
                <c:pt idx="4">
                  <c:v>Overhanging branches</c:v>
                </c:pt>
                <c:pt idx="5">
                  <c:v>Bicycles churn them up</c:v>
                </c:pt>
                <c:pt idx="6">
                  <c:v>Better signage</c:v>
                </c:pt>
                <c:pt idx="7">
                  <c:v>Good mostly</c:v>
                </c:pt>
                <c:pt idx="8">
                  <c:v>Not puschair/wheelchair friendly</c:v>
                </c:pt>
                <c:pt idx="9">
                  <c:v>Potholes</c:v>
                </c:pt>
                <c:pt idx="10">
                  <c:v>Rubbish</c:v>
                </c:pt>
                <c:pt idx="11">
                  <c:v>Not wide enough</c:v>
                </c:pt>
                <c:pt idx="12">
                  <c:v>Need lighting</c:v>
                </c:pt>
                <c:pt idx="13">
                  <c:v>Need handrail for steep paths</c:v>
                </c:pt>
                <c:pt idx="14">
                  <c:v>Aggressive dogs</c:v>
                </c:pt>
              </c:strCache>
            </c:strRef>
          </c:cat>
          <c:val>
            <c:numRef>
              <c:f>Sheet1!$B$2:$B$16</c:f>
              <c:numCache>
                <c:formatCode>General</c:formatCode>
                <c:ptCount val="15"/>
                <c:pt idx="0">
                  <c:v>55.0</c:v>
                </c:pt>
                <c:pt idx="1">
                  <c:v>9.0</c:v>
                </c:pt>
                <c:pt idx="2">
                  <c:v>36.0</c:v>
                </c:pt>
                <c:pt idx="3">
                  <c:v>6.0</c:v>
                </c:pt>
                <c:pt idx="4">
                  <c:v>6.0</c:v>
                </c:pt>
                <c:pt idx="5">
                  <c:v>4.0</c:v>
                </c:pt>
                <c:pt idx="6">
                  <c:v>4.0</c:v>
                </c:pt>
                <c:pt idx="7">
                  <c:v>10.0</c:v>
                </c:pt>
                <c:pt idx="8">
                  <c:v>1.0</c:v>
                </c:pt>
                <c:pt idx="9">
                  <c:v>3.0</c:v>
                </c:pt>
                <c:pt idx="10">
                  <c:v>3.0</c:v>
                </c:pt>
                <c:pt idx="11">
                  <c:v>5.0</c:v>
                </c:pt>
                <c:pt idx="12">
                  <c:v>1.0</c:v>
                </c:pt>
                <c:pt idx="13">
                  <c:v>1.0</c:v>
                </c:pt>
                <c:pt idx="14">
                  <c:v>1.0</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Does the Playing Field area meet your needs?</c:v>
                </c:pt>
              </c:strCache>
            </c:strRef>
          </c:tx>
          <c:cat>
            <c:strRef>
              <c:f>Sheet1!$A$2:$A$4</c:f>
              <c:strCache>
                <c:ptCount val="3"/>
                <c:pt idx="0">
                  <c:v>Yes</c:v>
                </c:pt>
                <c:pt idx="1">
                  <c:v>No</c:v>
                </c:pt>
                <c:pt idx="2">
                  <c:v>Don’t Know</c:v>
                </c:pt>
              </c:strCache>
            </c:strRef>
          </c:cat>
          <c:val>
            <c:numRef>
              <c:f>Sheet1!$B$2:$B$4</c:f>
              <c:numCache>
                <c:formatCode>General</c:formatCode>
                <c:ptCount val="3"/>
                <c:pt idx="0">
                  <c:v>294.0</c:v>
                </c:pt>
                <c:pt idx="1">
                  <c:v>45.0</c:v>
                </c:pt>
                <c:pt idx="2">
                  <c:v>75.0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Improvements suggested for Playing Field area</c:v>
                </c:pt>
              </c:strCache>
            </c:strRef>
          </c:tx>
          <c:dLbls>
            <c:showLegendKey val="0"/>
            <c:showVal val="0"/>
            <c:showCatName val="1"/>
            <c:showSerName val="0"/>
            <c:showPercent val="1"/>
            <c:showBubbleSize val="0"/>
            <c:showLeaderLines val="1"/>
          </c:dLbls>
          <c:cat>
            <c:strRef>
              <c:f>Sheet1!$A$2:$A$17</c:f>
              <c:strCache>
                <c:ptCount val="16"/>
                <c:pt idx="0">
                  <c:v>Café/new pavilion</c:v>
                </c:pt>
                <c:pt idx="1">
                  <c:v>Skate park/BMX track</c:v>
                </c:pt>
                <c:pt idx="2">
                  <c:v>Public Loo</c:v>
                </c:pt>
                <c:pt idx="3">
                  <c:v>Cricket Pitch</c:v>
                </c:pt>
                <c:pt idx="4">
                  <c:v>More tennis courts</c:v>
                </c:pt>
                <c:pt idx="5">
                  <c:v>More parking</c:v>
                </c:pt>
                <c:pt idx="6">
                  <c:v>Seats</c:v>
                </c:pt>
                <c:pt idx="7">
                  <c:v>Basketball court</c:v>
                </c:pt>
                <c:pt idx="8">
                  <c:v>Garden</c:v>
                </c:pt>
                <c:pt idx="9">
                  <c:v>Shelter</c:v>
                </c:pt>
                <c:pt idx="10">
                  <c:v>Allotments</c:v>
                </c:pt>
                <c:pt idx="11">
                  <c:v>No dogs</c:v>
                </c:pt>
                <c:pt idx="12">
                  <c:v>Drainage</c:v>
                </c:pt>
                <c:pt idx="13">
                  <c:v>Marquees</c:v>
                </c:pt>
                <c:pt idx="14">
                  <c:v>Outdoor gym</c:v>
                </c:pt>
                <c:pt idx="15">
                  <c:v>More play equip</c:v>
                </c:pt>
              </c:strCache>
            </c:strRef>
          </c:cat>
          <c:val>
            <c:numRef>
              <c:f>Sheet1!$B$2:$B$17</c:f>
              <c:numCache>
                <c:formatCode>General</c:formatCode>
                <c:ptCount val="16"/>
                <c:pt idx="0">
                  <c:v>12.0</c:v>
                </c:pt>
                <c:pt idx="1">
                  <c:v>12.0</c:v>
                </c:pt>
                <c:pt idx="2">
                  <c:v>18.0</c:v>
                </c:pt>
                <c:pt idx="3">
                  <c:v>5.0</c:v>
                </c:pt>
                <c:pt idx="4">
                  <c:v>3.0</c:v>
                </c:pt>
                <c:pt idx="5">
                  <c:v>2.0</c:v>
                </c:pt>
                <c:pt idx="6">
                  <c:v>3.0</c:v>
                </c:pt>
                <c:pt idx="7">
                  <c:v>2.0</c:v>
                </c:pt>
                <c:pt idx="8">
                  <c:v>2.0</c:v>
                </c:pt>
                <c:pt idx="9">
                  <c:v>1.0</c:v>
                </c:pt>
                <c:pt idx="10">
                  <c:v>1.0</c:v>
                </c:pt>
                <c:pt idx="11">
                  <c:v>2.0</c:v>
                </c:pt>
                <c:pt idx="12">
                  <c:v>10.0</c:v>
                </c:pt>
                <c:pt idx="13">
                  <c:v>1.0</c:v>
                </c:pt>
                <c:pt idx="14">
                  <c:v>4.0</c:v>
                </c:pt>
                <c:pt idx="15">
                  <c:v>4.0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dLbls>
            <c:showLegendKey val="0"/>
            <c:showVal val="1"/>
            <c:showCatName val="1"/>
            <c:showSerName val="0"/>
            <c:showPercent val="0"/>
            <c:showBubbleSize val="0"/>
            <c:showLeaderLines val="1"/>
          </c:dLbls>
          <c:cat>
            <c:strRef>
              <c:f>Sheet1!$A$2:$A$23</c:f>
              <c:strCache>
                <c:ptCount val="22"/>
                <c:pt idx="0">
                  <c:v>Site 634</c:v>
                </c:pt>
                <c:pt idx="1">
                  <c:v>Site 751</c:v>
                </c:pt>
                <c:pt idx="2">
                  <c:v>Site 635</c:v>
                </c:pt>
                <c:pt idx="3">
                  <c:v>Foxburrow Farm</c:v>
                </c:pt>
                <c:pt idx="4">
                  <c:v>Riverside Walk</c:v>
                </c:pt>
                <c:pt idx="5">
                  <c:v>Site 851</c:v>
                </c:pt>
                <c:pt idx="6">
                  <c:v>Site 634a</c:v>
                </c:pt>
                <c:pt idx="7">
                  <c:v>Site 501</c:v>
                </c:pt>
                <c:pt idx="8">
                  <c:v>Site 706</c:v>
                </c:pt>
                <c:pt idx="9">
                  <c:v>Site 729</c:v>
                </c:pt>
                <c:pt idx="10">
                  <c:v>Site 833</c:v>
                </c:pt>
                <c:pt idx="11">
                  <c:v>All Melton</c:v>
                </c:pt>
                <c:pt idx="12">
                  <c:v>Leeks Hill</c:v>
                </c:pt>
                <c:pt idx="13">
                  <c:v>Duckpond</c:v>
                </c:pt>
                <c:pt idx="14">
                  <c:v>Houchells Meadow</c:v>
                </c:pt>
                <c:pt idx="15">
                  <c:v>Golf Courses</c:v>
                </c:pt>
                <c:pt idx="16">
                  <c:v>Woods Lane fields</c:v>
                </c:pt>
                <c:pt idx="17">
                  <c:v>Site 750</c:v>
                </c:pt>
                <c:pt idx="18">
                  <c:v>Site 634b</c:v>
                </c:pt>
                <c:pt idx="19">
                  <c:v>Conservation area</c:v>
                </c:pt>
                <c:pt idx="20">
                  <c:v>Girdlestones</c:v>
                </c:pt>
                <c:pt idx="21">
                  <c:v>Playing fields</c:v>
                </c:pt>
              </c:strCache>
            </c:strRef>
          </c:cat>
          <c:val>
            <c:numRef>
              <c:f>Sheet1!$B$2:$B$23</c:f>
              <c:numCache>
                <c:formatCode>General</c:formatCode>
                <c:ptCount val="22"/>
                <c:pt idx="0">
                  <c:v>6.0</c:v>
                </c:pt>
                <c:pt idx="1">
                  <c:v>2.0</c:v>
                </c:pt>
                <c:pt idx="2">
                  <c:v>2.0</c:v>
                </c:pt>
                <c:pt idx="3">
                  <c:v>11.0</c:v>
                </c:pt>
                <c:pt idx="4">
                  <c:v>43.0</c:v>
                </c:pt>
                <c:pt idx="5">
                  <c:v>4.0</c:v>
                </c:pt>
                <c:pt idx="6">
                  <c:v>5.0</c:v>
                </c:pt>
                <c:pt idx="7">
                  <c:v>4.0</c:v>
                </c:pt>
                <c:pt idx="8">
                  <c:v>3.0</c:v>
                </c:pt>
                <c:pt idx="9">
                  <c:v>3.0</c:v>
                </c:pt>
                <c:pt idx="10">
                  <c:v>4.0</c:v>
                </c:pt>
                <c:pt idx="11">
                  <c:v>7.0</c:v>
                </c:pt>
                <c:pt idx="12">
                  <c:v>12.0</c:v>
                </c:pt>
                <c:pt idx="13">
                  <c:v>10.0</c:v>
                </c:pt>
                <c:pt idx="14">
                  <c:v>1.0</c:v>
                </c:pt>
                <c:pt idx="15">
                  <c:v>2.0</c:v>
                </c:pt>
                <c:pt idx="16">
                  <c:v>1.0</c:v>
                </c:pt>
                <c:pt idx="17">
                  <c:v>2.0</c:v>
                </c:pt>
                <c:pt idx="18">
                  <c:v>1.0</c:v>
                </c:pt>
                <c:pt idx="19">
                  <c:v>1.0</c:v>
                </c:pt>
                <c:pt idx="20">
                  <c:v>2.0</c:v>
                </c:pt>
                <c:pt idx="21">
                  <c:v>10.0</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Would you like to see the Pavilion rebuilt?</c:v>
                </c:pt>
              </c:strCache>
            </c:strRef>
          </c:tx>
          <c:cat>
            <c:strRef>
              <c:f>Sheet1!$A$2:$A$4</c:f>
              <c:strCache>
                <c:ptCount val="3"/>
                <c:pt idx="0">
                  <c:v>Yes</c:v>
                </c:pt>
                <c:pt idx="1">
                  <c:v>No</c:v>
                </c:pt>
                <c:pt idx="2">
                  <c:v>Don’t Know</c:v>
                </c:pt>
              </c:strCache>
            </c:strRef>
          </c:cat>
          <c:val>
            <c:numRef>
              <c:f>Sheet1!$B$2:$B$4</c:f>
              <c:numCache>
                <c:formatCode>General</c:formatCode>
                <c:ptCount val="3"/>
                <c:pt idx="0">
                  <c:v>183.0</c:v>
                </c:pt>
                <c:pt idx="1">
                  <c:v>52.0</c:v>
                </c:pt>
                <c:pt idx="2">
                  <c:v>170.0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If Pavilion rebuilt, what would it be used for?</c:v>
                </c:pt>
              </c:strCache>
            </c:strRef>
          </c:tx>
          <c:dLbls>
            <c:showLegendKey val="0"/>
            <c:showVal val="0"/>
            <c:showCatName val="1"/>
            <c:showSerName val="0"/>
            <c:showPercent val="1"/>
            <c:showBubbleSize val="0"/>
            <c:showLeaderLines val="1"/>
          </c:dLbls>
          <c:cat>
            <c:strRef>
              <c:f>Sheet1!$A$2:$A$12</c:f>
              <c:strCache>
                <c:ptCount val="11"/>
                <c:pt idx="0">
                  <c:v>Village hall</c:v>
                </c:pt>
                <c:pt idx="1">
                  <c:v>Café</c:v>
                </c:pt>
                <c:pt idx="2">
                  <c:v>Public loo</c:v>
                </c:pt>
                <c:pt idx="3">
                  <c:v>Changing rooms</c:v>
                </c:pt>
                <c:pt idx="4">
                  <c:v>Badminton</c:v>
                </c:pt>
                <c:pt idx="5">
                  <c:v>Gym</c:v>
                </c:pt>
                <c:pt idx="6">
                  <c:v>Amateur dramatics</c:v>
                </c:pt>
                <c:pt idx="7">
                  <c:v>Weddings</c:v>
                </c:pt>
                <c:pt idx="8">
                  <c:v>Parish Council</c:v>
                </c:pt>
                <c:pt idx="9">
                  <c:v>Softplay</c:v>
                </c:pt>
                <c:pt idx="10">
                  <c:v>Observatroy</c:v>
                </c:pt>
              </c:strCache>
            </c:strRef>
          </c:cat>
          <c:val>
            <c:numRef>
              <c:f>Sheet1!$B$2:$B$12</c:f>
              <c:numCache>
                <c:formatCode>General</c:formatCode>
                <c:ptCount val="11"/>
                <c:pt idx="0">
                  <c:v>70.0</c:v>
                </c:pt>
                <c:pt idx="1">
                  <c:v>60.0</c:v>
                </c:pt>
                <c:pt idx="2">
                  <c:v>49.0</c:v>
                </c:pt>
                <c:pt idx="3">
                  <c:v>46.0</c:v>
                </c:pt>
                <c:pt idx="4">
                  <c:v>5.0</c:v>
                </c:pt>
                <c:pt idx="5">
                  <c:v>4.0</c:v>
                </c:pt>
                <c:pt idx="6">
                  <c:v>6.0</c:v>
                </c:pt>
                <c:pt idx="7">
                  <c:v>1.0</c:v>
                </c:pt>
                <c:pt idx="8">
                  <c:v>1.0</c:v>
                </c:pt>
                <c:pt idx="9">
                  <c:v>1.0</c:v>
                </c:pt>
                <c:pt idx="10">
                  <c:v>1.0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Overall Development of Melton in the next 10-20 years?</c:v>
                </c:pt>
              </c:strCache>
            </c:strRef>
          </c:tx>
          <c:dLbls>
            <c:showLegendKey val="0"/>
            <c:showVal val="0"/>
            <c:showCatName val="1"/>
            <c:showSerName val="0"/>
            <c:showPercent val="1"/>
            <c:showBubbleSize val="0"/>
            <c:showLeaderLines val="1"/>
          </c:dLbls>
          <c:cat>
            <c:strRef>
              <c:f>Sheet1!$A$2:$A$13</c:f>
              <c:strCache>
                <c:ptCount val="12"/>
                <c:pt idx="0">
                  <c:v>Large supermarket</c:v>
                </c:pt>
                <c:pt idx="1">
                  <c:v>Keep character</c:v>
                </c:pt>
                <c:pt idx="2">
                  <c:v>Affordable housing</c:v>
                </c:pt>
                <c:pt idx="3">
                  <c:v>Not part of woodbridge</c:v>
                </c:pt>
                <c:pt idx="4">
                  <c:v>Brownfield developed</c:v>
                </c:pt>
                <c:pt idx="5">
                  <c:v>Controlled expansion</c:v>
                </c:pt>
                <c:pt idx="6">
                  <c:v>No expansion</c:v>
                </c:pt>
                <c:pt idx="7">
                  <c:v>Infill development</c:v>
                </c:pt>
                <c:pt idx="8">
                  <c:v>Light industry</c:v>
                </c:pt>
                <c:pt idx="9">
                  <c:v>Infrastructure improved</c:v>
                </c:pt>
                <c:pt idx="10">
                  <c:v>Better Community for elderly</c:v>
                </c:pt>
                <c:pt idx="11">
                  <c:v>More shops</c:v>
                </c:pt>
              </c:strCache>
            </c:strRef>
          </c:cat>
          <c:val>
            <c:numRef>
              <c:f>Sheet1!$B$2:$B$13</c:f>
              <c:numCache>
                <c:formatCode>General</c:formatCode>
                <c:ptCount val="12"/>
                <c:pt idx="0">
                  <c:v>1.0</c:v>
                </c:pt>
                <c:pt idx="1">
                  <c:v>47.0</c:v>
                </c:pt>
                <c:pt idx="2">
                  <c:v>23.0</c:v>
                </c:pt>
                <c:pt idx="3">
                  <c:v>3.0</c:v>
                </c:pt>
                <c:pt idx="4">
                  <c:v>11.0</c:v>
                </c:pt>
                <c:pt idx="5">
                  <c:v>129.0</c:v>
                </c:pt>
                <c:pt idx="6">
                  <c:v>38.0</c:v>
                </c:pt>
                <c:pt idx="7">
                  <c:v>10.0</c:v>
                </c:pt>
                <c:pt idx="8">
                  <c:v>9.0</c:v>
                </c:pt>
                <c:pt idx="9">
                  <c:v>28.0</c:v>
                </c:pt>
                <c:pt idx="10">
                  <c:v>9.0</c:v>
                </c:pt>
                <c:pt idx="11">
                  <c:v>5.0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Are you Self Employed?</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5.0</c:v>
                </c:pt>
                <c:pt idx="1">
                  <c:v>12.0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Where is your business located?</c:v>
                </c:pt>
              </c:strCache>
            </c:strRef>
          </c:tx>
          <c:dLbls>
            <c:showLegendKey val="0"/>
            <c:showVal val="0"/>
            <c:showCatName val="1"/>
            <c:showSerName val="0"/>
            <c:showPercent val="1"/>
            <c:showBubbleSize val="0"/>
            <c:showLeaderLines val="1"/>
          </c:dLbls>
          <c:cat>
            <c:strRef>
              <c:f>Sheet1!$A$2:$A$12</c:f>
              <c:strCache>
                <c:ptCount val="11"/>
                <c:pt idx="0">
                  <c:v>Agricultural holding</c:v>
                </c:pt>
                <c:pt idx="1">
                  <c:v>Deben Mill</c:v>
                </c:pt>
                <c:pt idx="2">
                  <c:v>Decoy Farm</c:v>
                </c:pt>
                <c:pt idx="3">
                  <c:v>Dock Lane</c:v>
                </c:pt>
                <c:pt idx="4">
                  <c:v>Melton Park</c:v>
                </c:pt>
                <c:pt idx="5">
                  <c:v>Smithfield</c:v>
                </c:pt>
                <c:pt idx="6">
                  <c:v>The Street / Melton Road</c:v>
                </c:pt>
                <c:pt idx="7">
                  <c:v>The Sidings / Deben Way</c:v>
                </c:pt>
                <c:pt idx="8">
                  <c:v>Domestic Premises</c:v>
                </c:pt>
                <c:pt idx="9">
                  <c:v>Wilford Bridge Road / Spur / Spur End</c:v>
                </c:pt>
                <c:pt idx="10">
                  <c:v>Other </c:v>
                </c:pt>
              </c:strCache>
            </c:strRef>
          </c:cat>
          <c:val>
            <c:numRef>
              <c:f>Sheet1!$B$2:$B$12</c:f>
              <c:numCache>
                <c:formatCode>General</c:formatCode>
                <c:ptCount val="11"/>
                <c:pt idx="0">
                  <c:v>0.0</c:v>
                </c:pt>
                <c:pt idx="1">
                  <c:v>5.0</c:v>
                </c:pt>
                <c:pt idx="2">
                  <c:v>0.0</c:v>
                </c:pt>
                <c:pt idx="3">
                  <c:v>1.0</c:v>
                </c:pt>
                <c:pt idx="4">
                  <c:v>2.0</c:v>
                </c:pt>
                <c:pt idx="5">
                  <c:v>0.0</c:v>
                </c:pt>
                <c:pt idx="6">
                  <c:v>3.0</c:v>
                </c:pt>
                <c:pt idx="7">
                  <c:v>1.0</c:v>
                </c:pt>
                <c:pt idx="8">
                  <c:v>1.0</c:v>
                </c:pt>
                <c:pt idx="9">
                  <c:v>1.0</c:v>
                </c:pt>
                <c:pt idx="10">
                  <c:v>3.0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Where would a Bypass Go?</c:v>
                </c:pt>
              </c:strCache>
            </c:strRef>
          </c:tx>
          <c:dLbls>
            <c:showLegendKey val="0"/>
            <c:showVal val="0"/>
            <c:showCatName val="1"/>
            <c:showSerName val="0"/>
            <c:showPercent val="1"/>
            <c:showBubbleSize val="0"/>
            <c:showLeaderLines val="1"/>
          </c:dLbls>
          <c:cat>
            <c:strRef>
              <c:f>Sheet1!$A$2:$A$9</c:f>
              <c:strCache>
                <c:ptCount val="8"/>
                <c:pt idx="0">
                  <c:v>By-pass not needed</c:v>
                </c:pt>
                <c:pt idx="1">
                  <c:v>By-pass needed but don't know where</c:v>
                </c:pt>
                <c:pt idx="2">
                  <c:v>Yes, there should be one</c:v>
                </c:pt>
                <c:pt idx="3">
                  <c:v>From Rendlesham to A12</c:v>
                </c:pt>
                <c:pt idx="4">
                  <c:v>Route North of village</c:v>
                </c:pt>
                <c:pt idx="5">
                  <c:v>Improve Woods Lane</c:v>
                </c:pt>
                <c:pt idx="6">
                  <c:v>Over railway line</c:v>
                </c:pt>
                <c:pt idx="7">
                  <c:v>Other Various</c:v>
                </c:pt>
              </c:strCache>
            </c:strRef>
          </c:cat>
          <c:val>
            <c:numRef>
              <c:f>Sheet1!$B$2:$B$9</c:f>
              <c:numCache>
                <c:formatCode>General</c:formatCode>
                <c:ptCount val="8"/>
                <c:pt idx="0">
                  <c:v>79.0</c:v>
                </c:pt>
                <c:pt idx="1">
                  <c:v>20.0</c:v>
                </c:pt>
                <c:pt idx="2">
                  <c:v>2.0</c:v>
                </c:pt>
                <c:pt idx="3">
                  <c:v>15.0</c:v>
                </c:pt>
                <c:pt idx="4">
                  <c:v>7.0</c:v>
                </c:pt>
                <c:pt idx="5">
                  <c:v>5.0</c:v>
                </c:pt>
                <c:pt idx="6">
                  <c:v>2.0</c:v>
                </c:pt>
                <c:pt idx="7">
                  <c:v>9.0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Into which category does your business fall?</c:v>
                </c:pt>
              </c:strCache>
            </c:strRef>
          </c:tx>
          <c:dLbls>
            <c:showLegendKey val="0"/>
            <c:showVal val="0"/>
            <c:showCatName val="1"/>
            <c:showSerName val="0"/>
            <c:showPercent val="1"/>
            <c:showBubbleSize val="0"/>
            <c:showLeaderLines val="1"/>
          </c:dLbls>
          <c:cat>
            <c:strRef>
              <c:f>Sheet1!$A$2:$A$9</c:f>
              <c:strCache>
                <c:ptCount val="8"/>
                <c:pt idx="0">
                  <c:v>Construction</c:v>
                </c:pt>
                <c:pt idx="1">
                  <c:v>Finance/Professional Services</c:v>
                </c:pt>
                <c:pt idx="2">
                  <c:v>Manufacturing</c:v>
                </c:pt>
                <c:pt idx="3">
                  <c:v>Retail</c:v>
                </c:pt>
                <c:pt idx="4">
                  <c:v>Tourism e.g. hotels, catering, B&amp;B</c:v>
                </c:pt>
                <c:pt idx="5">
                  <c:v>Childcare/School/Nursery</c:v>
                </c:pt>
                <c:pt idx="6">
                  <c:v>IT</c:v>
                </c:pt>
                <c:pt idx="7">
                  <c:v>Other</c:v>
                </c:pt>
              </c:strCache>
            </c:strRef>
          </c:cat>
          <c:val>
            <c:numRef>
              <c:f>Sheet1!$B$2:$B$9</c:f>
              <c:numCache>
                <c:formatCode>General</c:formatCode>
                <c:ptCount val="8"/>
                <c:pt idx="0">
                  <c:v>1.0</c:v>
                </c:pt>
                <c:pt idx="1">
                  <c:v>3.0</c:v>
                </c:pt>
                <c:pt idx="2">
                  <c:v>1.0</c:v>
                </c:pt>
                <c:pt idx="3">
                  <c:v>1.0</c:v>
                </c:pt>
                <c:pt idx="4">
                  <c:v>2.0</c:v>
                </c:pt>
                <c:pt idx="5">
                  <c:v>3.0</c:v>
                </c:pt>
                <c:pt idx="6">
                  <c:v>3.0</c:v>
                </c:pt>
                <c:pt idx="7">
                  <c:v>3.0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How Many People do you Employ (subcontractors)?</c:v>
                </c:pt>
              </c:strCache>
            </c:strRef>
          </c:tx>
          <c:dLbls>
            <c:showLegendKey val="0"/>
            <c:showVal val="0"/>
            <c:showCatName val="1"/>
            <c:showSerName val="0"/>
            <c:showPercent val="0"/>
            <c:showBubbleSize val="0"/>
            <c:showLeaderLines val="1"/>
          </c:dLbls>
          <c:cat>
            <c:strRef>
              <c:f>Sheet1!$A$2:$A$5</c:f>
              <c:strCache>
                <c:ptCount val="4"/>
                <c:pt idx="0">
                  <c:v>0</c:v>
                </c:pt>
                <c:pt idx="1">
                  <c:v>1 to 5</c:v>
                </c:pt>
                <c:pt idx="2">
                  <c:v>6 to 10</c:v>
                </c:pt>
                <c:pt idx="3">
                  <c:v>40+</c:v>
                </c:pt>
              </c:strCache>
            </c:strRef>
          </c:cat>
          <c:val>
            <c:numRef>
              <c:f>Sheet1!$B$2:$B$5</c:f>
              <c:numCache>
                <c:formatCode>General</c:formatCode>
                <c:ptCount val="4"/>
                <c:pt idx="0">
                  <c:v>12.0</c:v>
                </c:pt>
                <c:pt idx="1">
                  <c:v>2.0</c:v>
                </c:pt>
                <c:pt idx="2">
                  <c:v>1.0</c:v>
                </c:pt>
                <c:pt idx="3">
                  <c:v>2.0</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How many People do you Employ (Seasonal Part Time)?</c:v>
                </c:pt>
              </c:strCache>
            </c:strRef>
          </c:tx>
          <c:dLbls>
            <c:showLegendKey val="0"/>
            <c:showVal val="0"/>
            <c:showCatName val="1"/>
            <c:showSerName val="0"/>
            <c:showPercent val="0"/>
            <c:showBubbleSize val="0"/>
            <c:showLeaderLines val="1"/>
          </c:dLbls>
          <c:cat>
            <c:strRef>
              <c:f>Sheet1!$A$2:$A$5</c:f>
              <c:strCache>
                <c:ptCount val="4"/>
                <c:pt idx="0">
                  <c:v>0</c:v>
                </c:pt>
                <c:pt idx="1">
                  <c:v>1 to 5</c:v>
                </c:pt>
                <c:pt idx="2">
                  <c:v>11 to 20</c:v>
                </c:pt>
                <c:pt idx="3">
                  <c:v>21 to 40</c:v>
                </c:pt>
              </c:strCache>
            </c:strRef>
          </c:cat>
          <c:val>
            <c:numRef>
              <c:f>Sheet1!$B$2:$B$5</c:f>
              <c:numCache>
                <c:formatCode>General</c:formatCode>
                <c:ptCount val="4"/>
                <c:pt idx="0">
                  <c:v>13.0</c:v>
                </c:pt>
                <c:pt idx="1">
                  <c:v>1.0</c:v>
                </c:pt>
                <c:pt idx="2">
                  <c:v>1.0</c:v>
                </c:pt>
                <c:pt idx="3">
                  <c:v>2.0</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How many People do you Employ (permanent part time)?</c:v>
                </c:pt>
              </c:strCache>
            </c:strRef>
          </c:tx>
          <c:dLbls>
            <c:showLegendKey val="0"/>
            <c:showVal val="0"/>
            <c:showCatName val="1"/>
            <c:showSerName val="0"/>
            <c:showPercent val="0"/>
            <c:showBubbleSize val="0"/>
            <c:showLeaderLines val="1"/>
          </c:dLbls>
          <c:cat>
            <c:strRef>
              <c:f>Sheet1!$A$2:$A$7</c:f>
              <c:strCache>
                <c:ptCount val="6"/>
                <c:pt idx="0">
                  <c:v>0</c:v>
                </c:pt>
                <c:pt idx="1">
                  <c:v>1 to 5</c:v>
                </c:pt>
                <c:pt idx="2">
                  <c:v>6 to 10</c:v>
                </c:pt>
                <c:pt idx="3">
                  <c:v>11 to 20</c:v>
                </c:pt>
                <c:pt idx="4">
                  <c:v>21 to 40</c:v>
                </c:pt>
                <c:pt idx="5">
                  <c:v>40+</c:v>
                </c:pt>
              </c:strCache>
            </c:strRef>
          </c:cat>
          <c:val>
            <c:numRef>
              <c:f>Sheet1!$B$2:$B$7</c:f>
              <c:numCache>
                <c:formatCode>General</c:formatCode>
                <c:ptCount val="6"/>
                <c:pt idx="0">
                  <c:v>7.0</c:v>
                </c:pt>
                <c:pt idx="1">
                  <c:v>4.0</c:v>
                </c:pt>
                <c:pt idx="2">
                  <c:v>3.0</c:v>
                </c:pt>
                <c:pt idx="3">
                  <c:v>1.0</c:v>
                </c:pt>
                <c:pt idx="4">
                  <c:v>1.0</c:v>
                </c:pt>
                <c:pt idx="5">
                  <c:v>1.0</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How Many People do you Employ (permanent full time)?</c:v>
                </c:pt>
              </c:strCache>
            </c:strRef>
          </c:tx>
          <c:dLbls>
            <c:showLegendKey val="0"/>
            <c:showVal val="0"/>
            <c:showCatName val="1"/>
            <c:showSerName val="0"/>
            <c:showPercent val="0"/>
            <c:showBubbleSize val="0"/>
            <c:showLeaderLines val="1"/>
          </c:dLbls>
          <c:cat>
            <c:strRef>
              <c:f>Sheet1!$A$2:$A$7</c:f>
              <c:strCache>
                <c:ptCount val="6"/>
                <c:pt idx="0">
                  <c:v>0</c:v>
                </c:pt>
                <c:pt idx="1">
                  <c:v>1 to 5</c:v>
                </c:pt>
                <c:pt idx="2">
                  <c:v>6 to 10</c:v>
                </c:pt>
                <c:pt idx="3">
                  <c:v>11 to 20</c:v>
                </c:pt>
                <c:pt idx="4">
                  <c:v>21 to 40</c:v>
                </c:pt>
                <c:pt idx="5">
                  <c:v>40+</c:v>
                </c:pt>
              </c:strCache>
            </c:strRef>
          </c:cat>
          <c:val>
            <c:numRef>
              <c:f>Sheet1!$B$2:$B$7</c:f>
              <c:numCache>
                <c:formatCode>General</c:formatCode>
                <c:ptCount val="6"/>
                <c:pt idx="0">
                  <c:v>6.0</c:v>
                </c:pt>
                <c:pt idx="1">
                  <c:v>3.0</c:v>
                </c:pt>
                <c:pt idx="2">
                  <c:v>3.0</c:v>
                </c:pt>
                <c:pt idx="3">
                  <c:v>2.0</c:v>
                </c:pt>
                <c:pt idx="4">
                  <c:v>1.0</c:v>
                </c:pt>
                <c:pt idx="5">
                  <c:v>2.0</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How many People do you Employ (temporary)?</c:v>
                </c:pt>
              </c:strCache>
            </c:strRef>
          </c:tx>
          <c:dLbls>
            <c:showLegendKey val="0"/>
            <c:showVal val="0"/>
            <c:showCatName val="1"/>
            <c:showSerName val="0"/>
            <c:showPercent val="0"/>
            <c:showBubbleSize val="0"/>
            <c:showLeaderLines val="1"/>
          </c:dLbls>
          <c:cat>
            <c:strRef>
              <c:f>Sheet1!$A$2:$A$4</c:f>
              <c:strCache>
                <c:ptCount val="3"/>
                <c:pt idx="0">
                  <c:v>0</c:v>
                </c:pt>
                <c:pt idx="1">
                  <c:v>1 to 5</c:v>
                </c:pt>
                <c:pt idx="2">
                  <c:v>21 - 40</c:v>
                </c:pt>
              </c:strCache>
            </c:strRef>
          </c:cat>
          <c:val>
            <c:numRef>
              <c:f>Sheet1!$B$2:$B$4</c:f>
              <c:numCache>
                <c:formatCode>General</c:formatCode>
                <c:ptCount val="3"/>
                <c:pt idx="0">
                  <c:v>12.0</c:v>
                </c:pt>
                <c:pt idx="1">
                  <c:v>4.0</c:v>
                </c:pt>
                <c:pt idx="2">
                  <c:v>1.0</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How many People do you Employ (apprentices)?</c:v>
                </c:pt>
              </c:strCache>
            </c:strRef>
          </c:tx>
          <c:dLbls>
            <c:showLegendKey val="0"/>
            <c:showVal val="0"/>
            <c:showCatName val="1"/>
            <c:showSerName val="0"/>
            <c:showPercent val="0"/>
            <c:showBubbleSize val="0"/>
            <c:showLeaderLines val="1"/>
          </c:dLbls>
          <c:cat>
            <c:strRef>
              <c:f>Sheet1!$A$2:$A$3</c:f>
              <c:strCache>
                <c:ptCount val="2"/>
                <c:pt idx="0">
                  <c:v>0</c:v>
                </c:pt>
                <c:pt idx="1">
                  <c:v>1 to 5</c:v>
                </c:pt>
              </c:strCache>
            </c:strRef>
          </c:cat>
          <c:val>
            <c:numRef>
              <c:f>Sheet1!$B$2:$B$3</c:f>
              <c:numCache>
                <c:formatCode>General</c:formatCode>
                <c:ptCount val="2"/>
                <c:pt idx="0">
                  <c:v>11.0</c:v>
                </c:pt>
                <c:pt idx="1">
                  <c:v>6.0</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Sub-Contractors</c:v>
                </c:pt>
              </c:strCache>
            </c:strRef>
          </c:tx>
          <c:invertIfNegative val="0"/>
          <c:cat>
            <c:strRef>
              <c:f>Sheet1!$A$2:$A$7</c:f>
              <c:strCache>
                <c:ptCount val="6"/>
                <c:pt idx="0">
                  <c:v>0</c:v>
                </c:pt>
                <c:pt idx="1">
                  <c:v>1 to 5</c:v>
                </c:pt>
                <c:pt idx="2">
                  <c:v>6 to 10</c:v>
                </c:pt>
                <c:pt idx="3">
                  <c:v>11 to 20</c:v>
                </c:pt>
                <c:pt idx="4">
                  <c:v>21 to 40</c:v>
                </c:pt>
                <c:pt idx="5">
                  <c:v>40+</c:v>
                </c:pt>
              </c:strCache>
            </c:strRef>
          </c:cat>
          <c:val>
            <c:numRef>
              <c:f>Sheet1!$B$2:$B$7</c:f>
              <c:numCache>
                <c:formatCode>General</c:formatCode>
                <c:ptCount val="6"/>
                <c:pt idx="0">
                  <c:v>13.0</c:v>
                </c:pt>
                <c:pt idx="1">
                  <c:v>3.0</c:v>
                </c:pt>
                <c:pt idx="2">
                  <c:v>0.0</c:v>
                </c:pt>
                <c:pt idx="3">
                  <c:v>1.0</c:v>
                </c:pt>
                <c:pt idx="4">
                  <c:v>0.0</c:v>
                </c:pt>
                <c:pt idx="5">
                  <c:v>0.0</c:v>
                </c:pt>
              </c:numCache>
            </c:numRef>
          </c:val>
        </c:ser>
        <c:ser>
          <c:idx val="1"/>
          <c:order val="1"/>
          <c:tx>
            <c:strRef>
              <c:f>Sheet1!$C$1</c:f>
              <c:strCache>
                <c:ptCount val="1"/>
                <c:pt idx="0">
                  <c:v>Seasonal part time</c:v>
                </c:pt>
              </c:strCache>
            </c:strRef>
          </c:tx>
          <c:invertIfNegative val="0"/>
          <c:cat>
            <c:strRef>
              <c:f>Sheet1!$A$2:$A$7</c:f>
              <c:strCache>
                <c:ptCount val="6"/>
                <c:pt idx="0">
                  <c:v>0</c:v>
                </c:pt>
                <c:pt idx="1">
                  <c:v>1 to 5</c:v>
                </c:pt>
                <c:pt idx="2">
                  <c:v>6 to 10</c:v>
                </c:pt>
                <c:pt idx="3">
                  <c:v>11 to 20</c:v>
                </c:pt>
                <c:pt idx="4">
                  <c:v>21 to 40</c:v>
                </c:pt>
                <c:pt idx="5">
                  <c:v>40+</c:v>
                </c:pt>
              </c:strCache>
            </c:strRef>
          </c:cat>
          <c:val>
            <c:numRef>
              <c:f>Sheet1!$C$2:$C$7</c:f>
              <c:numCache>
                <c:formatCode>General</c:formatCode>
                <c:ptCount val="6"/>
                <c:pt idx="0">
                  <c:v>14.0</c:v>
                </c:pt>
                <c:pt idx="1">
                  <c:v>1.0</c:v>
                </c:pt>
                <c:pt idx="2">
                  <c:v>1.0</c:v>
                </c:pt>
                <c:pt idx="3">
                  <c:v>0.0</c:v>
                </c:pt>
                <c:pt idx="4">
                  <c:v>1.0</c:v>
                </c:pt>
                <c:pt idx="5">
                  <c:v>0.0</c:v>
                </c:pt>
              </c:numCache>
            </c:numRef>
          </c:val>
        </c:ser>
        <c:ser>
          <c:idx val="2"/>
          <c:order val="2"/>
          <c:tx>
            <c:strRef>
              <c:f>Sheet1!$D$1</c:f>
              <c:strCache>
                <c:ptCount val="1"/>
                <c:pt idx="0">
                  <c:v>Seasonal full time</c:v>
                </c:pt>
              </c:strCache>
            </c:strRef>
          </c:tx>
          <c:invertIfNegative val="0"/>
          <c:cat>
            <c:strRef>
              <c:f>Sheet1!$A$2:$A$7</c:f>
              <c:strCache>
                <c:ptCount val="6"/>
                <c:pt idx="0">
                  <c:v>0</c:v>
                </c:pt>
                <c:pt idx="1">
                  <c:v>1 to 5</c:v>
                </c:pt>
                <c:pt idx="2">
                  <c:v>6 to 10</c:v>
                </c:pt>
                <c:pt idx="3">
                  <c:v>11 to 20</c:v>
                </c:pt>
                <c:pt idx="4">
                  <c:v>21 to 40</c:v>
                </c:pt>
                <c:pt idx="5">
                  <c:v>40+</c:v>
                </c:pt>
              </c:strCache>
            </c:strRef>
          </c:cat>
          <c:val>
            <c:numRef>
              <c:f>Sheet1!$D$2:$D$7</c:f>
              <c:numCache>
                <c:formatCode>General</c:formatCode>
                <c:ptCount val="6"/>
                <c:pt idx="0">
                  <c:v>15.0</c:v>
                </c:pt>
                <c:pt idx="1">
                  <c:v>0.0</c:v>
                </c:pt>
                <c:pt idx="2">
                  <c:v>1.0</c:v>
                </c:pt>
                <c:pt idx="3">
                  <c:v>0.0</c:v>
                </c:pt>
                <c:pt idx="4">
                  <c:v>1.0</c:v>
                </c:pt>
                <c:pt idx="5">
                  <c:v>0.0</c:v>
                </c:pt>
              </c:numCache>
            </c:numRef>
          </c:val>
        </c:ser>
        <c:ser>
          <c:idx val="3"/>
          <c:order val="3"/>
          <c:tx>
            <c:strRef>
              <c:f>Sheet1!$E$1</c:f>
              <c:strCache>
                <c:ptCount val="1"/>
                <c:pt idx="0">
                  <c:v>Permanent part time</c:v>
                </c:pt>
              </c:strCache>
            </c:strRef>
          </c:tx>
          <c:invertIfNegative val="0"/>
          <c:cat>
            <c:strRef>
              <c:f>Sheet1!$A$2:$A$7</c:f>
              <c:strCache>
                <c:ptCount val="6"/>
                <c:pt idx="0">
                  <c:v>0</c:v>
                </c:pt>
                <c:pt idx="1">
                  <c:v>1 to 5</c:v>
                </c:pt>
                <c:pt idx="2">
                  <c:v>6 to 10</c:v>
                </c:pt>
                <c:pt idx="3">
                  <c:v>11 to 20</c:v>
                </c:pt>
                <c:pt idx="4">
                  <c:v>21 to 40</c:v>
                </c:pt>
                <c:pt idx="5">
                  <c:v>40+</c:v>
                </c:pt>
              </c:strCache>
            </c:strRef>
          </c:cat>
          <c:val>
            <c:numRef>
              <c:f>Sheet1!$E$2:$E$7</c:f>
              <c:numCache>
                <c:formatCode>General</c:formatCode>
                <c:ptCount val="6"/>
                <c:pt idx="0">
                  <c:v>9.0</c:v>
                </c:pt>
                <c:pt idx="1">
                  <c:v>4.0</c:v>
                </c:pt>
                <c:pt idx="2">
                  <c:v>2.0</c:v>
                </c:pt>
                <c:pt idx="3">
                  <c:v>2.0</c:v>
                </c:pt>
                <c:pt idx="4">
                  <c:v>0.0</c:v>
                </c:pt>
                <c:pt idx="5">
                  <c:v>0.0</c:v>
                </c:pt>
              </c:numCache>
            </c:numRef>
          </c:val>
        </c:ser>
        <c:ser>
          <c:idx val="4"/>
          <c:order val="4"/>
          <c:tx>
            <c:strRef>
              <c:f>Sheet1!$F$1</c:f>
              <c:strCache>
                <c:ptCount val="1"/>
                <c:pt idx="0">
                  <c:v>Permanent full time</c:v>
                </c:pt>
              </c:strCache>
            </c:strRef>
          </c:tx>
          <c:invertIfNegative val="0"/>
          <c:cat>
            <c:strRef>
              <c:f>Sheet1!$A$2:$A$7</c:f>
              <c:strCache>
                <c:ptCount val="6"/>
                <c:pt idx="0">
                  <c:v>0</c:v>
                </c:pt>
                <c:pt idx="1">
                  <c:v>1 to 5</c:v>
                </c:pt>
                <c:pt idx="2">
                  <c:v>6 to 10</c:v>
                </c:pt>
                <c:pt idx="3">
                  <c:v>11 to 20</c:v>
                </c:pt>
                <c:pt idx="4">
                  <c:v>21 to 40</c:v>
                </c:pt>
                <c:pt idx="5">
                  <c:v>40+</c:v>
                </c:pt>
              </c:strCache>
            </c:strRef>
          </c:cat>
          <c:val>
            <c:numRef>
              <c:f>Sheet1!$F$2:$F$7</c:f>
              <c:numCache>
                <c:formatCode>General</c:formatCode>
                <c:ptCount val="6"/>
                <c:pt idx="0">
                  <c:v>7.0</c:v>
                </c:pt>
                <c:pt idx="1">
                  <c:v>8.0</c:v>
                </c:pt>
                <c:pt idx="2">
                  <c:v>1.0</c:v>
                </c:pt>
                <c:pt idx="3">
                  <c:v>1.0</c:v>
                </c:pt>
                <c:pt idx="4">
                  <c:v>0.0</c:v>
                </c:pt>
                <c:pt idx="5">
                  <c:v>0.0</c:v>
                </c:pt>
              </c:numCache>
            </c:numRef>
          </c:val>
        </c:ser>
        <c:ser>
          <c:idx val="5"/>
          <c:order val="5"/>
          <c:tx>
            <c:strRef>
              <c:f>Sheet1!$G$1</c:f>
              <c:strCache>
                <c:ptCount val="1"/>
                <c:pt idx="0">
                  <c:v>Temporary</c:v>
                </c:pt>
              </c:strCache>
            </c:strRef>
          </c:tx>
          <c:invertIfNegative val="0"/>
          <c:cat>
            <c:strRef>
              <c:f>Sheet1!$A$2:$A$7</c:f>
              <c:strCache>
                <c:ptCount val="6"/>
                <c:pt idx="0">
                  <c:v>0</c:v>
                </c:pt>
                <c:pt idx="1">
                  <c:v>1 to 5</c:v>
                </c:pt>
                <c:pt idx="2">
                  <c:v>6 to 10</c:v>
                </c:pt>
                <c:pt idx="3">
                  <c:v>11 to 20</c:v>
                </c:pt>
                <c:pt idx="4">
                  <c:v>21 to 40</c:v>
                </c:pt>
                <c:pt idx="5">
                  <c:v>40+</c:v>
                </c:pt>
              </c:strCache>
            </c:strRef>
          </c:cat>
          <c:val>
            <c:numRef>
              <c:f>Sheet1!$G$2:$G$7</c:f>
              <c:numCache>
                <c:formatCode>General</c:formatCode>
                <c:ptCount val="6"/>
                <c:pt idx="0">
                  <c:v>14.0</c:v>
                </c:pt>
                <c:pt idx="1">
                  <c:v>1.0</c:v>
                </c:pt>
                <c:pt idx="2">
                  <c:v>0.0</c:v>
                </c:pt>
                <c:pt idx="3">
                  <c:v>1.0</c:v>
                </c:pt>
                <c:pt idx="4">
                  <c:v>0.0</c:v>
                </c:pt>
                <c:pt idx="5">
                  <c:v>0.0</c:v>
                </c:pt>
              </c:numCache>
            </c:numRef>
          </c:val>
        </c:ser>
        <c:ser>
          <c:idx val="6"/>
          <c:order val="6"/>
          <c:tx>
            <c:strRef>
              <c:f>Sheet1!$H$1</c:f>
              <c:strCache>
                <c:ptCount val="1"/>
                <c:pt idx="0">
                  <c:v>Apprentices</c:v>
                </c:pt>
              </c:strCache>
            </c:strRef>
          </c:tx>
          <c:invertIfNegative val="0"/>
          <c:cat>
            <c:strRef>
              <c:f>Sheet1!$A$2:$A$7</c:f>
              <c:strCache>
                <c:ptCount val="6"/>
                <c:pt idx="0">
                  <c:v>0</c:v>
                </c:pt>
                <c:pt idx="1">
                  <c:v>1 to 5</c:v>
                </c:pt>
                <c:pt idx="2">
                  <c:v>6 to 10</c:v>
                </c:pt>
                <c:pt idx="3">
                  <c:v>11 to 20</c:v>
                </c:pt>
                <c:pt idx="4">
                  <c:v>21 to 40</c:v>
                </c:pt>
                <c:pt idx="5">
                  <c:v>40+</c:v>
                </c:pt>
              </c:strCache>
            </c:strRef>
          </c:cat>
          <c:val>
            <c:numRef>
              <c:f>Sheet1!$H$2:$H$7</c:f>
              <c:numCache>
                <c:formatCode>General</c:formatCode>
                <c:ptCount val="6"/>
                <c:pt idx="0">
                  <c:v>14.0</c:v>
                </c:pt>
                <c:pt idx="1">
                  <c:v>2.0</c:v>
                </c:pt>
                <c:pt idx="2">
                  <c:v>0.0</c:v>
                </c:pt>
                <c:pt idx="3">
                  <c:v>1.0</c:v>
                </c:pt>
                <c:pt idx="4">
                  <c:v>0.0</c:v>
                </c:pt>
                <c:pt idx="5">
                  <c:v>0.0</c:v>
                </c:pt>
              </c:numCache>
            </c:numRef>
          </c:val>
        </c:ser>
        <c:dLbls>
          <c:showLegendKey val="0"/>
          <c:showVal val="0"/>
          <c:showCatName val="0"/>
          <c:showSerName val="0"/>
          <c:showPercent val="0"/>
          <c:showBubbleSize val="0"/>
        </c:dLbls>
        <c:gapWidth val="150"/>
        <c:axId val="-2029750024"/>
        <c:axId val="-2029752920"/>
      </c:barChart>
      <c:valAx>
        <c:axId val="-2029752920"/>
        <c:scaling>
          <c:orientation val="minMax"/>
        </c:scaling>
        <c:delete val="0"/>
        <c:axPos val="l"/>
        <c:majorGridlines/>
        <c:numFmt formatCode="General" sourceLinked="1"/>
        <c:majorTickMark val="out"/>
        <c:minorTickMark val="none"/>
        <c:tickLblPos val="nextTo"/>
        <c:crossAx val="-2029750024"/>
        <c:crosses val="autoZero"/>
        <c:crossBetween val="between"/>
      </c:valAx>
      <c:catAx>
        <c:axId val="-2029750024"/>
        <c:scaling>
          <c:orientation val="minMax"/>
        </c:scaling>
        <c:delete val="0"/>
        <c:axPos val="b"/>
        <c:majorTickMark val="out"/>
        <c:minorTickMark val="none"/>
        <c:tickLblPos val="nextTo"/>
        <c:crossAx val="-2029752920"/>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Do any of your employees find it difficult to find accommodation in Melton/Woodbridge?</c:v>
                </c:pt>
              </c:strCache>
            </c:strRef>
          </c:tx>
          <c:explosion val="25"/>
          <c:dLbls>
            <c:showLegendKey val="0"/>
            <c:showVal val="0"/>
            <c:showCatName val="1"/>
            <c:showSerName val="0"/>
            <c:showPercent val="1"/>
            <c:showBubbleSize val="0"/>
            <c:showLeaderLines val="1"/>
          </c:dLbls>
          <c:cat>
            <c:strRef>
              <c:f>Sheet1!$A$2:$A$5</c:f>
              <c:strCache>
                <c:ptCount val="4"/>
                <c:pt idx="0">
                  <c:v>Yes, generally</c:v>
                </c:pt>
                <c:pt idx="1">
                  <c:v>Occasionally</c:v>
                </c:pt>
                <c:pt idx="2">
                  <c:v>No</c:v>
                </c:pt>
                <c:pt idx="3">
                  <c:v>Don’t Know</c:v>
                </c:pt>
              </c:strCache>
            </c:strRef>
          </c:cat>
          <c:val>
            <c:numRef>
              <c:f>Sheet1!$B$2:$B$5</c:f>
              <c:numCache>
                <c:formatCode>General</c:formatCode>
                <c:ptCount val="4"/>
                <c:pt idx="0">
                  <c:v>2.0</c:v>
                </c:pt>
                <c:pt idx="1">
                  <c:v>3.0</c:v>
                </c:pt>
                <c:pt idx="2">
                  <c:v>11.0</c:v>
                </c:pt>
                <c:pt idx="3">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If you needed to expand the size of your business premises would you be able to do that in Melton?</c:v>
                </c:pt>
              </c:strCache>
            </c:strRef>
          </c:tx>
          <c:dLbls>
            <c:showLegendKey val="0"/>
            <c:showVal val="0"/>
            <c:showCatName val="1"/>
            <c:showSerName val="0"/>
            <c:showPercent val="1"/>
            <c:showBubbleSize val="0"/>
            <c:showLeaderLines val="1"/>
          </c:dLbls>
          <c:cat>
            <c:strRef>
              <c:f>Sheet1!$A$2:$A$4</c:f>
              <c:strCache>
                <c:ptCount val="3"/>
                <c:pt idx="0">
                  <c:v>Yes</c:v>
                </c:pt>
                <c:pt idx="1">
                  <c:v>No</c:v>
                </c:pt>
                <c:pt idx="2">
                  <c:v>Don’t Know</c:v>
                </c:pt>
              </c:strCache>
            </c:strRef>
          </c:cat>
          <c:val>
            <c:numRef>
              <c:f>Sheet1!$B$2:$B$4</c:f>
              <c:numCache>
                <c:formatCode>General</c:formatCode>
                <c:ptCount val="3"/>
                <c:pt idx="0">
                  <c:v>10.0</c:v>
                </c:pt>
                <c:pt idx="1">
                  <c:v>1.0</c:v>
                </c:pt>
                <c:pt idx="2">
                  <c:v>5.0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Is Parking an Issue on your street?</c:v>
                </c:pt>
              </c:strCache>
            </c:strRef>
          </c:tx>
          <c:explosion val="25"/>
          <c:dLbls>
            <c:showLegendKey val="0"/>
            <c:showVal val="0"/>
            <c:showCatName val="0"/>
            <c:showSerName val="0"/>
            <c:showPercent val="1"/>
            <c:showBubbleSize val="0"/>
            <c:showLeaderLines val="1"/>
          </c:dLbls>
          <c:cat>
            <c:strRef>
              <c:f>Sheet1!$A$2:$A$4</c:f>
              <c:strCache>
                <c:ptCount val="3"/>
                <c:pt idx="0">
                  <c:v>Yes</c:v>
                </c:pt>
                <c:pt idx="1">
                  <c:v>No</c:v>
                </c:pt>
                <c:pt idx="2">
                  <c:v>Don't Know</c:v>
                </c:pt>
              </c:strCache>
            </c:strRef>
          </c:cat>
          <c:val>
            <c:numRef>
              <c:f>Sheet1!$B$2:$B$4</c:f>
              <c:numCache>
                <c:formatCode>General</c:formatCode>
                <c:ptCount val="3"/>
                <c:pt idx="0">
                  <c:v>105.0</c:v>
                </c:pt>
                <c:pt idx="1">
                  <c:v>315.0</c:v>
                </c:pt>
                <c:pt idx="2">
                  <c:v>12.0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Do you expect to create Job Opportunities in the future?</c:v>
                </c:pt>
              </c:strCache>
            </c:strRef>
          </c:tx>
          <c:explosion val="25"/>
          <c:dLbls>
            <c:showLegendKey val="0"/>
            <c:showVal val="0"/>
            <c:showCatName val="0"/>
            <c:showSerName val="0"/>
            <c:showPercent val="1"/>
            <c:showBubbleSize val="0"/>
            <c:showLeaderLines val="1"/>
          </c:dLbls>
          <c:cat>
            <c:strRef>
              <c:f>Sheet1!$A$2:$A$4</c:f>
              <c:strCache>
                <c:ptCount val="3"/>
                <c:pt idx="0">
                  <c:v>Yes</c:v>
                </c:pt>
                <c:pt idx="1">
                  <c:v>No</c:v>
                </c:pt>
                <c:pt idx="2">
                  <c:v>Don’t Know</c:v>
                </c:pt>
              </c:strCache>
            </c:strRef>
          </c:cat>
          <c:val>
            <c:numRef>
              <c:f>Sheet1!$B$2:$B$4</c:f>
              <c:numCache>
                <c:formatCode>General</c:formatCode>
                <c:ptCount val="3"/>
                <c:pt idx="0">
                  <c:v>13.0</c:v>
                </c:pt>
                <c:pt idx="1">
                  <c:v>2.0</c:v>
                </c:pt>
                <c:pt idx="2">
                  <c:v>1.0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Do you have a shortage of skilled employees?</c:v>
                </c:pt>
              </c:strCache>
            </c:strRef>
          </c:tx>
          <c:explosion val="25"/>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2.0</c:v>
                </c:pt>
                <c:pt idx="1">
                  <c:v>15.0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Does your business have a need for any of the following Training in Melton?</c:v>
                </c:pt>
              </c:strCache>
            </c:strRef>
          </c:tx>
          <c:dLbls>
            <c:showLegendKey val="0"/>
            <c:showVal val="0"/>
            <c:showCatName val="1"/>
            <c:showSerName val="0"/>
            <c:showPercent val="1"/>
            <c:showBubbleSize val="0"/>
            <c:showLeaderLines val="1"/>
          </c:dLbls>
          <c:cat>
            <c:strRef>
              <c:f>Sheet1!$A$2:$A$4</c:f>
              <c:strCache>
                <c:ptCount val="3"/>
                <c:pt idx="0">
                  <c:v>Basic Numeracy</c:v>
                </c:pt>
                <c:pt idx="1">
                  <c:v>ICT Skills</c:v>
                </c:pt>
                <c:pt idx="2">
                  <c:v>Other</c:v>
                </c:pt>
              </c:strCache>
            </c:strRef>
          </c:cat>
          <c:val>
            <c:numRef>
              <c:f>Sheet1!$B$2:$B$4</c:f>
              <c:numCache>
                <c:formatCode>General</c:formatCode>
                <c:ptCount val="3"/>
                <c:pt idx="0">
                  <c:v>1.0</c:v>
                </c:pt>
                <c:pt idx="1">
                  <c:v>3.0</c:v>
                </c:pt>
                <c:pt idx="2">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1 -Very  Good</c:v>
                </c:pt>
              </c:strCache>
            </c:strRef>
          </c:tx>
          <c:invertIfNegative val="0"/>
          <c:cat>
            <c:strRef>
              <c:f>Sheet1!$A$2:$A$14</c:f>
              <c:strCache>
                <c:ptCount val="13"/>
                <c:pt idx="0">
                  <c:v>Mains Water</c:v>
                </c:pt>
                <c:pt idx="1">
                  <c:v>Mains Gas</c:v>
                </c:pt>
                <c:pt idx="2">
                  <c:v>Mains Electricity</c:v>
                </c:pt>
                <c:pt idx="3">
                  <c:v>Sewerage</c:v>
                </c:pt>
                <c:pt idx="4">
                  <c:v>Refuse Collection</c:v>
                </c:pt>
                <c:pt idx="5">
                  <c:v>Street Lighting</c:v>
                </c:pt>
                <c:pt idx="6">
                  <c:v>Street Cleaning</c:v>
                </c:pt>
                <c:pt idx="7">
                  <c:v>Gritting/Snow Clearing</c:v>
                </c:pt>
                <c:pt idx="8">
                  <c:v>Landline Phone</c:v>
                </c:pt>
                <c:pt idx="9">
                  <c:v>Mobile Signal</c:v>
                </c:pt>
                <c:pt idx="10">
                  <c:v>Internet Provision</c:v>
                </c:pt>
                <c:pt idx="11">
                  <c:v>Postal Service</c:v>
                </c:pt>
                <c:pt idx="12">
                  <c:v>Public Transport</c:v>
                </c:pt>
              </c:strCache>
            </c:strRef>
          </c:cat>
          <c:val>
            <c:numRef>
              <c:f>Sheet1!$B$2:$B$14</c:f>
              <c:numCache>
                <c:formatCode>General</c:formatCode>
                <c:ptCount val="13"/>
                <c:pt idx="0">
                  <c:v>6.0</c:v>
                </c:pt>
                <c:pt idx="1">
                  <c:v>3.0</c:v>
                </c:pt>
                <c:pt idx="2">
                  <c:v>2.0</c:v>
                </c:pt>
                <c:pt idx="3">
                  <c:v>6.0</c:v>
                </c:pt>
                <c:pt idx="4">
                  <c:v>4.0</c:v>
                </c:pt>
                <c:pt idx="5">
                  <c:v>6.0</c:v>
                </c:pt>
                <c:pt idx="6">
                  <c:v>5.0</c:v>
                </c:pt>
                <c:pt idx="7">
                  <c:v>4.0</c:v>
                </c:pt>
                <c:pt idx="8">
                  <c:v>5.0</c:v>
                </c:pt>
                <c:pt idx="9">
                  <c:v>4.0</c:v>
                </c:pt>
                <c:pt idx="10">
                  <c:v>3.0</c:v>
                </c:pt>
                <c:pt idx="11">
                  <c:v>6.0</c:v>
                </c:pt>
                <c:pt idx="12">
                  <c:v>5.0</c:v>
                </c:pt>
              </c:numCache>
            </c:numRef>
          </c:val>
        </c:ser>
        <c:ser>
          <c:idx val="1"/>
          <c:order val="1"/>
          <c:tx>
            <c:strRef>
              <c:f>Sheet1!$C$1</c:f>
              <c:strCache>
                <c:ptCount val="1"/>
                <c:pt idx="0">
                  <c:v>2 - Good</c:v>
                </c:pt>
              </c:strCache>
            </c:strRef>
          </c:tx>
          <c:invertIfNegative val="0"/>
          <c:cat>
            <c:strRef>
              <c:f>Sheet1!$A$2:$A$14</c:f>
              <c:strCache>
                <c:ptCount val="13"/>
                <c:pt idx="0">
                  <c:v>Mains Water</c:v>
                </c:pt>
                <c:pt idx="1">
                  <c:v>Mains Gas</c:v>
                </c:pt>
                <c:pt idx="2">
                  <c:v>Mains Electricity</c:v>
                </c:pt>
                <c:pt idx="3">
                  <c:v>Sewerage</c:v>
                </c:pt>
                <c:pt idx="4">
                  <c:v>Refuse Collection</c:v>
                </c:pt>
                <c:pt idx="5">
                  <c:v>Street Lighting</c:v>
                </c:pt>
                <c:pt idx="6">
                  <c:v>Street Cleaning</c:v>
                </c:pt>
                <c:pt idx="7">
                  <c:v>Gritting/Snow Clearing</c:v>
                </c:pt>
                <c:pt idx="8">
                  <c:v>Landline Phone</c:v>
                </c:pt>
                <c:pt idx="9">
                  <c:v>Mobile Signal</c:v>
                </c:pt>
                <c:pt idx="10">
                  <c:v>Internet Provision</c:v>
                </c:pt>
                <c:pt idx="11">
                  <c:v>Postal Service</c:v>
                </c:pt>
                <c:pt idx="12">
                  <c:v>Public Transport</c:v>
                </c:pt>
              </c:strCache>
            </c:strRef>
          </c:cat>
          <c:val>
            <c:numRef>
              <c:f>Sheet1!$C$2:$C$14</c:f>
              <c:numCache>
                <c:formatCode>General</c:formatCode>
                <c:ptCount val="13"/>
                <c:pt idx="0">
                  <c:v>2.0</c:v>
                </c:pt>
                <c:pt idx="1">
                  <c:v>3.0</c:v>
                </c:pt>
                <c:pt idx="2">
                  <c:v>4.0</c:v>
                </c:pt>
                <c:pt idx="3">
                  <c:v>3.0</c:v>
                </c:pt>
                <c:pt idx="4">
                  <c:v>3.0</c:v>
                </c:pt>
                <c:pt idx="5">
                  <c:v>4.0</c:v>
                </c:pt>
                <c:pt idx="6">
                  <c:v>5.0</c:v>
                </c:pt>
                <c:pt idx="7">
                  <c:v>5.0</c:v>
                </c:pt>
                <c:pt idx="8">
                  <c:v>5.0</c:v>
                </c:pt>
                <c:pt idx="9">
                  <c:v>2.0</c:v>
                </c:pt>
                <c:pt idx="10">
                  <c:v>4.0</c:v>
                </c:pt>
                <c:pt idx="11">
                  <c:v>3.0</c:v>
                </c:pt>
                <c:pt idx="12">
                  <c:v>4.0</c:v>
                </c:pt>
              </c:numCache>
            </c:numRef>
          </c:val>
        </c:ser>
        <c:ser>
          <c:idx val="2"/>
          <c:order val="2"/>
          <c:tx>
            <c:strRef>
              <c:f>Sheet1!$D$1</c:f>
              <c:strCache>
                <c:ptCount val="1"/>
                <c:pt idx="0">
                  <c:v>3 - Average</c:v>
                </c:pt>
              </c:strCache>
            </c:strRef>
          </c:tx>
          <c:invertIfNegative val="0"/>
          <c:cat>
            <c:strRef>
              <c:f>Sheet1!$A$2:$A$14</c:f>
              <c:strCache>
                <c:ptCount val="13"/>
                <c:pt idx="0">
                  <c:v>Mains Water</c:v>
                </c:pt>
                <c:pt idx="1">
                  <c:v>Mains Gas</c:v>
                </c:pt>
                <c:pt idx="2">
                  <c:v>Mains Electricity</c:v>
                </c:pt>
                <c:pt idx="3">
                  <c:v>Sewerage</c:v>
                </c:pt>
                <c:pt idx="4">
                  <c:v>Refuse Collection</c:v>
                </c:pt>
                <c:pt idx="5">
                  <c:v>Street Lighting</c:v>
                </c:pt>
                <c:pt idx="6">
                  <c:v>Street Cleaning</c:v>
                </c:pt>
                <c:pt idx="7">
                  <c:v>Gritting/Snow Clearing</c:v>
                </c:pt>
                <c:pt idx="8">
                  <c:v>Landline Phone</c:v>
                </c:pt>
                <c:pt idx="9">
                  <c:v>Mobile Signal</c:v>
                </c:pt>
                <c:pt idx="10">
                  <c:v>Internet Provision</c:v>
                </c:pt>
                <c:pt idx="11">
                  <c:v>Postal Service</c:v>
                </c:pt>
                <c:pt idx="12">
                  <c:v>Public Transport</c:v>
                </c:pt>
              </c:strCache>
            </c:strRef>
          </c:cat>
          <c:val>
            <c:numRef>
              <c:f>Sheet1!$D$2:$D$14</c:f>
              <c:numCache>
                <c:formatCode>General</c:formatCode>
                <c:ptCount val="13"/>
                <c:pt idx="0">
                  <c:v>1.0</c:v>
                </c:pt>
                <c:pt idx="1">
                  <c:v>2.0</c:v>
                </c:pt>
                <c:pt idx="2">
                  <c:v>1.0</c:v>
                </c:pt>
                <c:pt idx="3">
                  <c:v>3.0</c:v>
                </c:pt>
                <c:pt idx="4">
                  <c:v>1.0</c:v>
                </c:pt>
                <c:pt idx="6">
                  <c:v>1.0</c:v>
                </c:pt>
                <c:pt idx="7">
                  <c:v>3.0</c:v>
                </c:pt>
                <c:pt idx="8">
                  <c:v>2.0</c:v>
                </c:pt>
                <c:pt idx="9">
                  <c:v>2.0</c:v>
                </c:pt>
                <c:pt idx="10">
                  <c:v>2.0</c:v>
                </c:pt>
                <c:pt idx="12">
                  <c:v>5.0</c:v>
                </c:pt>
              </c:numCache>
            </c:numRef>
          </c:val>
        </c:ser>
        <c:ser>
          <c:idx val="3"/>
          <c:order val="3"/>
          <c:tx>
            <c:strRef>
              <c:f>Sheet1!$E$1</c:f>
              <c:strCache>
                <c:ptCount val="1"/>
                <c:pt idx="0">
                  <c:v>4 - Poor</c:v>
                </c:pt>
              </c:strCache>
            </c:strRef>
          </c:tx>
          <c:invertIfNegative val="0"/>
          <c:cat>
            <c:strRef>
              <c:f>Sheet1!$A$2:$A$14</c:f>
              <c:strCache>
                <c:ptCount val="13"/>
                <c:pt idx="0">
                  <c:v>Mains Water</c:v>
                </c:pt>
                <c:pt idx="1">
                  <c:v>Mains Gas</c:v>
                </c:pt>
                <c:pt idx="2">
                  <c:v>Mains Electricity</c:v>
                </c:pt>
                <c:pt idx="3">
                  <c:v>Sewerage</c:v>
                </c:pt>
                <c:pt idx="4">
                  <c:v>Refuse Collection</c:v>
                </c:pt>
                <c:pt idx="5">
                  <c:v>Street Lighting</c:v>
                </c:pt>
                <c:pt idx="6">
                  <c:v>Street Cleaning</c:v>
                </c:pt>
                <c:pt idx="7">
                  <c:v>Gritting/Snow Clearing</c:v>
                </c:pt>
                <c:pt idx="8">
                  <c:v>Landline Phone</c:v>
                </c:pt>
                <c:pt idx="9">
                  <c:v>Mobile Signal</c:v>
                </c:pt>
                <c:pt idx="10">
                  <c:v>Internet Provision</c:v>
                </c:pt>
                <c:pt idx="11">
                  <c:v>Postal Service</c:v>
                </c:pt>
                <c:pt idx="12">
                  <c:v>Public Transport</c:v>
                </c:pt>
              </c:strCache>
            </c:strRef>
          </c:cat>
          <c:val>
            <c:numRef>
              <c:f>Sheet1!$E$2:$E$14</c:f>
              <c:numCache>
                <c:formatCode>General</c:formatCode>
                <c:ptCount val="13"/>
                <c:pt idx="1">
                  <c:v>1.0</c:v>
                </c:pt>
                <c:pt idx="4">
                  <c:v>2.0</c:v>
                </c:pt>
                <c:pt idx="5">
                  <c:v>2.0</c:v>
                </c:pt>
                <c:pt idx="6">
                  <c:v>1.0</c:v>
                </c:pt>
                <c:pt idx="7">
                  <c:v>1.0</c:v>
                </c:pt>
                <c:pt idx="9">
                  <c:v>7.0</c:v>
                </c:pt>
                <c:pt idx="10">
                  <c:v>3.0</c:v>
                </c:pt>
                <c:pt idx="12">
                  <c:v>1.0</c:v>
                </c:pt>
              </c:numCache>
            </c:numRef>
          </c:val>
        </c:ser>
        <c:ser>
          <c:idx val="4"/>
          <c:order val="4"/>
          <c:tx>
            <c:strRef>
              <c:f>Sheet1!$F$1</c:f>
              <c:strCache>
                <c:ptCount val="1"/>
                <c:pt idx="0">
                  <c:v>5 - Not Applicable</c:v>
                </c:pt>
              </c:strCache>
            </c:strRef>
          </c:tx>
          <c:invertIfNegative val="0"/>
          <c:cat>
            <c:strRef>
              <c:f>Sheet1!$A$2:$A$14</c:f>
              <c:strCache>
                <c:ptCount val="13"/>
                <c:pt idx="0">
                  <c:v>Mains Water</c:v>
                </c:pt>
                <c:pt idx="1">
                  <c:v>Mains Gas</c:v>
                </c:pt>
                <c:pt idx="2">
                  <c:v>Mains Electricity</c:v>
                </c:pt>
                <c:pt idx="3">
                  <c:v>Sewerage</c:v>
                </c:pt>
                <c:pt idx="4">
                  <c:v>Refuse Collection</c:v>
                </c:pt>
                <c:pt idx="5">
                  <c:v>Street Lighting</c:v>
                </c:pt>
                <c:pt idx="6">
                  <c:v>Street Cleaning</c:v>
                </c:pt>
                <c:pt idx="7">
                  <c:v>Gritting/Snow Clearing</c:v>
                </c:pt>
                <c:pt idx="8">
                  <c:v>Landline Phone</c:v>
                </c:pt>
                <c:pt idx="9">
                  <c:v>Mobile Signal</c:v>
                </c:pt>
                <c:pt idx="10">
                  <c:v>Internet Provision</c:v>
                </c:pt>
                <c:pt idx="11">
                  <c:v>Postal Service</c:v>
                </c:pt>
                <c:pt idx="12">
                  <c:v>Public Transport</c:v>
                </c:pt>
              </c:strCache>
            </c:strRef>
          </c:cat>
          <c:val>
            <c:numRef>
              <c:f>Sheet1!$F$2:$F$14</c:f>
              <c:numCache>
                <c:formatCode>General</c:formatCode>
                <c:ptCount val="13"/>
              </c:numCache>
            </c:numRef>
          </c:val>
        </c:ser>
        <c:dLbls>
          <c:showLegendKey val="0"/>
          <c:showVal val="0"/>
          <c:showCatName val="0"/>
          <c:showSerName val="0"/>
          <c:showPercent val="0"/>
          <c:showBubbleSize val="0"/>
        </c:dLbls>
        <c:gapWidth val="150"/>
        <c:shape val="pyramid"/>
        <c:axId val="-2029576952"/>
        <c:axId val="-2029573752"/>
        <c:axId val="0"/>
      </c:bar3DChart>
      <c:catAx>
        <c:axId val="-2029576952"/>
        <c:scaling>
          <c:orientation val="minMax"/>
        </c:scaling>
        <c:delete val="0"/>
        <c:axPos val="l"/>
        <c:majorTickMark val="out"/>
        <c:minorTickMark val="none"/>
        <c:tickLblPos val="nextTo"/>
        <c:crossAx val="-2029573752"/>
        <c:crosses val="autoZero"/>
        <c:auto val="1"/>
        <c:lblAlgn val="ctr"/>
        <c:lblOffset val="100"/>
        <c:noMultiLvlLbl val="0"/>
      </c:catAx>
      <c:valAx>
        <c:axId val="-2029573752"/>
        <c:scaling>
          <c:orientation val="minMax"/>
        </c:scaling>
        <c:delete val="0"/>
        <c:axPos val="b"/>
        <c:majorGridlines/>
        <c:numFmt formatCode="General" sourceLinked="1"/>
        <c:majorTickMark val="out"/>
        <c:minorTickMark val="none"/>
        <c:tickLblPos val="nextTo"/>
        <c:crossAx val="-2029576952"/>
        <c:crosses val="autoZero"/>
        <c:crossBetween val="between"/>
      </c:valAx>
    </c:plotArea>
    <c:legend>
      <c:legendPos val="r"/>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1 -Very  Good</c:v>
                </c:pt>
              </c:strCache>
            </c:strRef>
          </c:tx>
          <c:invertIfNegative val="0"/>
          <c:cat>
            <c:strRef>
              <c:f>Sheet1!$A$2:$A$7</c:f>
              <c:strCache>
                <c:ptCount val="6"/>
                <c:pt idx="0">
                  <c:v>Fire Brigade</c:v>
                </c:pt>
                <c:pt idx="1">
                  <c:v>Police</c:v>
                </c:pt>
                <c:pt idx="2">
                  <c:v>Emergency Police</c:v>
                </c:pt>
                <c:pt idx="3">
                  <c:v>Community Police</c:v>
                </c:pt>
                <c:pt idx="4">
                  <c:v>Ambulance</c:v>
                </c:pt>
                <c:pt idx="5">
                  <c:v>Hospital</c:v>
                </c:pt>
              </c:strCache>
            </c:strRef>
          </c:cat>
          <c:val>
            <c:numRef>
              <c:f>Sheet1!$B$2:$B$7</c:f>
              <c:numCache>
                <c:formatCode>General</c:formatCode>
                <c:ptCount val="6"/>
                <c:pt idx="0">
                  <c:v>4.0</c:v>
                </c:pt>
                <c:pt idx="1">
                  <c:v>6.0</c:v>
                </c:pt>
                <c:pt idx="2">
                  <c:v>7.0</c:v>
                </c:pt>
                <c:pt idx="3">
                  <c:v>6.0</c:v>
                </c:pt>
                <c:pt idx="4">
                  <c:v>4.0</c:v>
                </c:pt>
                <c:pt idx="5">
                  <c:v>5.0</c:v>
                </c:pt>
              </c:numCache>
            </c:numRef>
          </c:val>
        </c:ser>
        <c:ser>
          <c:idx val="1"/>
          <c:order val="1"/>
          <c:tx>
            <c:strRef>
              <c:f>Sheet1!$C$1</c:f>
              <c:strCache>
                <c:ptCount val="1"/>
                <c:pt idx="0">
                  <c:v>2 - Good</c:v>
                </c:pt>
              </c:strCache>
            </c:strRef>
          </c:tx>
          <c:invertIfNegative val="0"/>
          <c:cat>
            <c:strRef>
              <c:f>Sheet1!$A$2:$A$7</c:f>
              <c:strCache>
                <c:ptCount val="6"/>
                <c:pt idx="0">
                  <c:v>Fire Brigade</c:v>
                </c:pt>
                <c:pt idx="1">
                  <c:v>Police</c:v>
                </c:pt>
                <c:pt idx="2">
                  <c:v>Emergency Police</c:v>
                </c:pt>
                <c:pt idx="3">
                  <c:v>Community Police</c:v>
                </c:pt>
                <c:pt idx="4">
                  <c:v>Ambulance</c:v>
                </c:pt>
                <c:pt idx="5">
                  <c:v>Hospital</c:v>
                </c:pt>
              </c:strCache>
            </c:strRef>
          </c:cat>
          <c:val>
            <c:numRef>
              <c:f>Sheet1!$C$2:$C$7</c:f>
              <c:numCache>
                <c:formatCode>General</c:formatCode>
                <c:ptCount val="6"/>
                <c:pt idx="0">
                  <c:v>1.0</c:v>
                </c:pt>
                <c:pt idx="1">
                  <c:v>4.0</c:v>
                </c:pt>
                <c:pt idx="2">
                  <c:v>3.0</c:v>
                </c:pt>
                <c:pt idx="3">
                  <c:v>4.0</c:v>
                </c:pt>
                <c:pt idx="4">
                  <c:v>5.0</c:v>
                </c:pt>
              </c:numCache>
            </c:numRef>
          </c:val>
        </c:ser>
        <c:ser>
          <c:idx val="2"/>
          <c:order val="2"/>
          <c:tx>
            <c:strRef>
              <c:f>Sheet1!$D$1</c:f>
              <c:strCache>
                <c:ptCount val="1"/>
                <c:pt idx="0">
                  <c:v>3 - Average</c:v>
                </c:pt>
              </c:strCache>
            </c:strRef>
          </c:tx>
          <c:invertIfNegative val="0"/>
          <c:cat>
            <c:strRef>
              <c:f>Sheet1!$A$2:$A$7</c:f>
              <c:strCache>
                <c:ptCount val="6"/>
                <c:pt idx="0">
                  <c:v>Fire Brigade</c:v>
                </c:pt>
                <c:pt idx="1">
                  <c:v>Police</c:v>
                </c:pt>
                <c:pt idx="2">
                  <c:v>Emergency Police</c:v>
                </c:pt>
                <c:pt idx="3">
                  <c:v>Community Police</c:v>
                </c:pt>
                <c:pt idx="4">
                  <c:v>Ambulance</c:v>
                </c:pt>
                <c:pt idx="5">
                  <c:v>Hospital</c:v>
                </c:pt>
              </c:strCache>
            </c:strRef>
          </c:cat>
          <c:val>
            <c:numRef>
              <c:f>Sheet1!$D$2:$D$7</c:f>
              <c:numCache>
                <c:formatCode>General</c:formatCode>
                <c:ptCount val="6"/>
                <c:pt idx="0">
                  <c:v>1.0</c:v>
                </c:pt>
              </c:numCache>
            </c:numRef>
          </c:val>
        </c:ser>
        <c:ser>
          <c:idx val="3"/>
          <c:order val="3"/>
          <c:tx>
            <c:strRef>
              <c:f>Sheet1!$E$1</c:f>
              <c:strCache>
                <c:ptCount val="1"/>
                <c:pt idx="0">
                  <c:v>4 - Poor</c:v>
                </c:pt>
              </c:strCache>
            </c:strRef>
          </c:tx>
          <c:invertIfNegative val="0"/>
          <c:cat>
            <c:strRef>
              <c:f>Sheet1!$A$2:$A$7</c:f>
              <c:strCache>
                <c:ptCount val="6"/>
                <c:pt idx="0">
                  <c:v>Fire Brigade</c:v>
                </c:pt>
                <c:pt idx="1">
                  <c:v>Police</c:v>
                </c:pt>
                <c:pt idx="2">
                  <c:v>Emergency Police</c:v>
                </c:pt>
                <c:pt idx="3">
                  <c:v>Community Police</c:v>
                </c:pt>
                <c:pt idx="4">
                  <c:v>Ambulance</c:v>
                </c:pt>
                <c:pt idx="5">
                  <c:v>Hospital</c:v>
                </c:pt>
              </c:strCache>
            </c:strRef>
          </c:cat>
          <c:val>
            <c:numRef>
              <c:f>Sheet1!$E$2:$E$7</c:f>
              <c:numCache>
                <c:formatCode>General</c:formatCode>
                <c:ptCount val="6"/>
                <c:pt idx="1">
                  <c:v>1.0</c:v>
                </c:pt>
                <c:pt idx="3">
                  <c:v>1.0</c:v>
                </c:pt>
              </c:numCache>
            </c:numRef>
          </c:val>
        </c:ser>
        <c:ser>
          <c:idx val="4"/>
          <c:order val="4"/>
          <c:tx>
            <c:strRef>
              <c:f>Sheet1!$F$1</c:f>
              <c:strCache>
                <c:ptCount val="1"/>
                <c:pt idx="0">
                  <c:v>5 - Not Applicable</c:v>
                </c:pt>
              </c:strCache>
            </c:strRef>
          </c:tx>
          <c:invertIfNegative val="0"/>
          <c:cat>
            <c:strRef>
              <c:f>Sheet1!$A$2:$A$7</c:f>
              <c:strCache>
                <c:ptCount val="6"/>
                <c:pt idx="0">
                  <c:v>Fire Brigade</c:v>
                </c:pt>
                <c:pt idx="1">
                  <c:v>Police</c:v>
                </c:pt>
                <c:pt idx="2">
                  <c:v>Emergency Police</c:v>
                </c:pt>
                <c:pt idx="3">
                  <c:v>Community Police</c:v>
                </c:pt>
                <c:pt idx="4">
                  <c:v>Ambulance</c:v>
                </c:pt>
                <c:pt idx="5">
                  <c:v>Hospital</c:v>
                </c:pt>
              </c:strCache>
            </c:strRef>
          </c:cat>
          <c:val>
            <c:numRef>
              <c:f>Sheet1!$F$2:$F$7</c:f>
              <c:numCache>
                <c:formatCode>General</c:formatCode>
                <c:ptCount val="6"/>
              </c:numCache>
            </c:numRef>
          </c:val>
        </c:ser>
        <c:dLbls>
          <c:showLegendKey val="0"/>
          <c:showVal val="0"/>
          <c:showCatName val="0"/>
          <c:showSerName val="0"/>
          <c:showPercent val="0"/>
          <c:showBubbleSize val="0"/>
        </c:dLbls>
        <c:gapWidth val="150"/>
        <c:shape val="pyramid"/>
        <c:axId val="-2029537208"/>
        <c:axId val="-2029534008"/>
        <c:axId val="0"/>
      </c:bar3DChart>
      <c:catAx>
        <c:axId val="-2029537208"/>
        <c:scaling>
          <c:orientation val="minMax"/>
        </c:scaling>
        <c:delete val="0"/>
        <c:axPos val="l"/>
        <c:majorTickMark val="out"/>
        <c:minorTickMark val="none"/>
        <c:tickLblPos val="nextTo"/>
        <c:crossAx val="-2029534008"/>
        <c:crosses val="autoZero"/>
        <c:auto val="1"/>
        <c:lblAlgn val="ctr"/>
        <c:lblOffset val="100"/>
        <c:noMultiLvlLbl val="0"/>
      </c:catAx>
      <c:valAx>
        <c:axId val="-2029534008"/>
        <c:scaling>
          <c:orientation val="minMax"/>
        </c:scaling>
        <c:delete val="0"/>
        <c:axPos val="b"/>
        <c:majorGridlines/>
        <c:numFmt formatCode="General" sourceLinked="1"/>
        <c:majorTickMark val="out"/>
        <c:minorTickMark val="none"/>
        <c:tickLblPos val="nextTo"/>
        <c:crossAx val="-2029537208"/>
        <c:crosses val="autoZero"/>
        <c:crossBetween val="between"/>
      </c:valAx>
    </c:plotArea>
    <c:legend>
      <c:legendPos val="r"/>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Traffic Flow through the Village</c:v>
                </c:pt>
              </c:strCache>
            </c:strRef>
          </c:tx>
          <c:invertIfNegative val="0"/>
          <c:cat>
            <c:strRef>
              <c:f>Sheet1!$A$2:$A$4</c:f>
              <c:strCache>
                <c:ptCount val="3"/>
                <c:pt idx="0">
                  <c:v>Not at All</c:v>
                </c:pt>
                <c:pt idx="1">
                  <c:v>To a Limited Degree</c:v>
                </c:pt>
                <c:pt idx="2">
                  <c:v>To a Large Degree</c:v>
                </c:pt>
              </c:strCache>
            </c:strRef>
          </c:cat>
          <c:val>
            <c:numRef>
              <c:f>Sheet1!$B$2:$B$4</c:f>
              <c:numCache>
                <c:formatCode>General</c:formatCode>
                <c:ptCount val="3"/>
                <c:pt idx="0">
                  <c:v>5.0</c:v>
                </c:pt>
                <c:pt idx="1">
                  <c:v>4.0</c:v>
                </c:pt>
                <c:pt idx="2">
                  <c:v>1.0</c:v>
                </c:pt>
              </c:numCache>
            </c:numRef>
          </c:val>
        </c:ser>
        <c:ser>
          <c:idx val="1"/>
          <c:order val="1"/>
          <c:tx>
            <c:strRef>
              <c:f>Sheet1!$C$1</c:f>
              <c:strCache>
                <c:ptCount val="1"/>
                <c:pt idx="0">
                  <c:v>Parking /Deliveries</c:v>
                </c:pt>
              </c:strCache>
            </c:strRef>
          </c:tx>
          <c:invertIfNegative val="0"/>
          <c:cat>
            <c:strRef>
              <c:f>Sheet1!$A$2:$A$4</c:f>
              <c:strCache>
                <c:ptCount val="3"/>
                <c:pt idx="0">
                  <c:v>Not at All</c:v>
                </c:pt>
                <c:pt idx="1">
                  <c:v>To a Limited Degree</c:v>
                </c:pt>
                <c:pt idx="2">
                  <c:v>To a Large Degree</c:v>
                </c:pt>
              </c:strCache>
            </c:strRef>
          </c:cat>
          <c:val>
            <c:numRef>
              <c:f>Sheet1!$C$2:$C$4</c:f>
              <c:numCache>
                <c:formatCode>General</c:formatCode>
                <c:ptCount val="3"/>
                <c:pt idx="0">
                  <c:v>3.0</c:v>
                </c:pt>
                <c:pt idx="1">
                  <c:v>4.0</c:v>
                </c:pt>
                <c:pt idx="2">
                  <c:v>4.0</c:v>
                </c:pt>
              </c:numCache>
            </c:numRef>
          </c:val>
        </c:ser>
        <c:ser>
          <c:idx val="2"/>
          <c:order val="2"/>
          <c:tx>
            <c:strRef>
              <c:f>Sheet1!$D$1</c:f>
              <c:strCache>
                <c:ptCount val="1"/>
                <c:pt idx="0">
                  <c:v>Signage</c:v>
                </c:pt>
              </c:strCache>
            </c:strRef>
          </c:tx>
          <c:invertIfNegative val="0"/>
          <c:cat>
            <c:strRef>
              <c:f>Sheet1!$A$2:$A$4</c:f>
              <c:strCache>
                <c:ptCount val="3"/>
                <c:pt idx="0">
                  <c:v>Not at All</c:v>
                </c:pt>
                <c:pt idx="1">
                  <c:v>To a Limited Degree</c:v>
                </c:pt>
                <c:pt idx="2">
                  <c:v>To a Large Degree</c:v>
                </c:pt>
              </c:strCache>
            </c:strRef>
          </c:cat>
          <c:val>
            <c:numRef>
              <c:f>Sheet1!$D$2:$D$4</c:f>
              <c:numCache>
                <c:formatCode>General</c:formatCode>
                <c:ptCount val="3"/>
                <c:pt idx="0">
                  <c:v>4.0</c:v>
                </c:pt>
                <c:pt idx="2">
                  <c:v>3.0</c:v>
                </c:pt>
              </c:numCache>
            </c:numRef>
          </c:val>
        </c:ser>
        <c:ser>
          <c:idx val="3"/>
          <c:order val="3"/>
          <c:tx>
            <c:strRef>
              <c:f>Sheet1!$E$1</c:f>
              <c:strCache>
                <c:ptCount val="1"/>
                <c:pt idx="0">
                  <c:v>Footfall</c:v>
                </c:pt>
              </c:strCache>
            </c:strRef>
          </c:tx>
          <c:invertIfNegative val="0"/>
          <c:cat>
            <c:strRef>
              <c:f>Sheet1!$A$2:$A$4</c:f>
              <c:strCache>
                <c:ptCount val="3"/>
                <c:pt idx="0">
                  <c:v>Not at All</c:v>
                </c:pt>
                <c:pt idx="1">
                  <c:v>To a Limited Degree</c:v>
                </c:pt>
                <c:pt idx="2">
                  <c:v>To a Large Degree</c:v>
                </c:pt>
              </c:strCache>
            </c:strRef>
          </c:cat>
          <c:val>
            <c:numRef>
              <c:f>Sheet1!$E$2:$E$4</c:f>
              <c:numCache>
                <c:formatCode>General</c:formatCode>
                <c:ptCount val="3"/>
                <c:pt idx="0">
                  <c:v>4.0</c:v>
                </c:pt>
                <c:pt idx="1">
                  <c:v>1.0</c:v>
                </c:pt>
                <c:pt idx="2">
                  <c:v>1.0</c:v>
                </c:pt>
              </c:numCache>
            </c:numRef>
          </c:val>
        </c:ser>
        <c:dLbls>
          <c:showLegendKey val="0"/>
          <c:showVal val="0"/>
          <c:showCatName val="0"/>
          <c:showSerName val="0"/>
          <c:showPercent val="0"/>
          <c:showBubbleSize val="0"/>
        </c:dLbls>
        <c:gapWidth val="150"/>
        <c:shape val="cylinder"/>
        <c:axId val="-2029502696"/>
        <c:axId val="-2029499576"/>
        <c:axId val="0"/>
      </c:bar3DChart>
      <c:catAx>
        <c:axId val="-2029502696"/>
        <c:scaling>
          <c:orientation val="minMax"/>
        </c:scaling>
        <c:delete val="0"/>
        <c:axPos val="b"/>
        <c:majorTickMark val="out"/>
        <c:minorTickMark val="none"/>
        <c:tickLblPos val="nextTo"/>
        <c:crossAx val="-2029499576"/>
        <c:crosses val="autoZero"/>
        <c:auto val="1"/>
        <c:lblAlgn val="ctr"/>
        <c:lblOffset val="100"/>
        <c:noMultiLvlLbl val="0"/>
      </c:catAx>
      <c:valAx>
        <c:axId val="-2029499576"/>
        <c:scaling>
          <c:orientation val="minMax"/>
        </c:scaling>
        <c:delete val="0"/>
        <c:axPos val="l"/>
        <c:majorGridlines/>
        <c:numFmt formatCode="General" sourceLinked="1"/>
        <c:majorTickMark val="out"/>
        <c:minorTickMark val="none"/>
        <c:tickLblPos val="nextTo"/>
        <c:crossAx val="-202950269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Sheet1!$B$1</c:f>
              <c:strCache>
                <c:ptCount val="1"/>
                <c:pt idx="0">
                  <c:v>Is Parking an Issue elsewhere in Melton?</c:v>
                </c:pt>
              </c:strCache>
            </c:strRef>
          </c:tx>
          <c:explosion val="25"/>
          <c:cat>
            <c:strRef>
              <c:f>Sheet1!$A$2:$A$4</c:f>
              <c:strCache>
                <c:ptCount val="3"/>
                <c:pt idx="0">
                  <c:v>Yes</c:v>
                </c:pt>
                <c:pt idx="1">
                  <c:v>No</c:v>
                </c:pt>
                <c:pt idx="2">
                  <c:v>Don't know</c:v>
                </c:pt>
              </c:strCache>
            </c:strRef>
          </c:cat>
          <c:val>
            <c:numRef>
              <c:f>Sheet1!$B$2:$B$4</c:f>
              <c:numCache>
                <c:formatCode>General</c:formatCode>
                <c:ptCount val="3"/>
                <c:pt idx="0">
                  <c:v>198.0</c:v>
                </c:pt>
                <c:pt idx="1">
                  <c:v>53.0</c:v>
                </c:pt>
                <c:pt idx="2">
                  <c:v>164.0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Do You Use the Bus Service?</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155.0</c:v>
                </c:pt>
                <c:pt idx="1">
                  <c:v>281.0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Does the bus service meet your needs?</c:v>
                </c:pt>
              </c:strCache>
            </c:strRef>
          </c:tx>
          <c:dLbls>
            <c:showLegendKey val="0"/>
            <c:showVal val="0"/>
            <c:showCatName val="1"/>
            <c:showSerName val="0"/>
            <c:showPercent val="1"/>
            <c:showBubbleSize val="0"/>
            <c:showLeaderLines val="1"/>
          </c:dLbls>
          <c:cat>
            <c:strRef>
              <c:f>Sheet1!$A$2:$A$3</c:f>
              <c:strCache>
                <c:ptCount val="2"/>
                <c:pt idx="0">
                  <c:v>Yes</c:v>
                </c:pt>
                <c:pt idx="1">
                  <c:v>No</c:v>
                </c:pt>
              </c:strCache>
            </c:strRef>
          </c:cat>
          <c:val>
            <c:numRef>
              <c:f>Sheet1!$B$2:$B$3</c:f>
              <c:numCache>
                <c:formatCode>General</c:formatCode>
                <c:ptCount val="2"/>
                <c:pt idx="0">
                  <c:v>118.0</c:v>
                </c:pt>
                <c:pt idx="1">
                  <c:v>66.0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2839AB124384AB7BF7E4942057D8A" ma:contentTypeVersion="0" ma:contentTypeDescription="Create a new document." ma:contentTypeScope="" ma:versionID="a02b60dda8791c57387c9bca9dec5f1a">
  <xsd:schema xmlns:xsd="http://www.w3.org/2001/XMLSchema" xmlns:xs="http://www.w3.org/2001/XMLSchema" xmlns:p="http://schemas.microsoft.com/office/2006/metadata/properties" targetNamespace="http://schemas.microsoft.com/office/2006/metadata/properties" ma:root="true" ma:fieldsID="3df0ea241057e844fdc44185aa837aa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970448-65BF-4578-893E-AA1A562719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346E74-93A6-4F75-A9C1-438B3B0E4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F10E79C-FFE9-44AB-B3D7-27EA04BB4170}">
  <ds:schemaRefs>
    <ds:schemaRef ds:uri="http://schemas.microsoft.com/sharepoint/v3/contenttype/forms"/>
  </ds:schemaRefs>
</ds:datastoreItem>
</file>

<file path=customXml/itemProps5.xml><?xml version="1.0" encoding="utf-8"?>
<ds:datastoreItem xmlns:ds="http://schemas.openxmlformats.org/officeDocument/2006/customXml" ds:itemID="{74E603C9-9CE5-1748-A9C8-811DDEE18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\Users\Navigus Planning\Documents\Templates\Report template.dotx</Template>
  <TotalTime>4</TotalTime>
  <Pages>223</Pages>
  <Words>23423</Words>
  <Characters>133512</Characters>
  <Application>Microsoft Macintosh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Melton Neighbourhood Plan  2016-2029               Consultation Statement</dc:subject>
  <dc:creator>June 2016</dc:creator>
  <cp:lastModifiedBy>E.A.T.</cp:lastModifiedBy>
  <cp:revision>3</cp:revision>
  <cp:lastPrinted>2016-01-22T16:30:00Z</cp:lastPrinted>
  <dcterms:created xsi:type="dcterms:W3CDTF">2016-06-06T12:23:00Z</dcterms:created>
  <dcterms:modified xsi:type="dcterms:W3CDTF">2016-06-06T12:29:00Z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0x010100FCB2839AB124384AB7BF7E4942057D8A</vt:lpwstr>
  </property>
</Properties>
</file>